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09" w:rsidRDefault="000B5A09">
      <w:pPr>
        <w:pBdr>
          <w:bottom w:val="single" w:sz="18" w:space="1" w:color="auto"/>
        </w:pBdr>
        <w:rPr>
          <w:rFonts w:ascii="Arial" w:hAnsi="Arial"/>
        </w:rPr>
      </w:pPr>
      <w:bookmarkStart w:id="0" w:name="_GoBack"/>
      <w:bookmarkEnd w:id="0"/>
    </w:p>
    <w:p w:rsidR="000B5A09" w:rsidRPr="00703F92" w:rsidRDefault="000B5A09">
      <w:pPr>
        <w:rPr>
          <w:rFonts w:ascii="Arial" w:hAnsi="Arial"/>
          <w:sz w:val="2"/>
          <w:szCs w:val="2"/>
        </w:rPr>
      </w:pPr>
    </w:p>
    <w:p w:rsidR="0026011D" w:rsidRDefault="00F93645" w:rsidP="00F93645">
      <w:pPr>
        <w:pBdr>
          <w:bottom w:val="single" w:sz="18" w:space="1" w:color="auto"/>
        </w:pBdr>
        <w:jc w:val="center"/>
        <w:rPr>
          <w:rFonts w:ascii="Arial" w:hAnsi="Arial"/>
          <w:b/>
          <w:bCs/>
          <w:sz w:val="40"/>
        </w:rPr>
      </w:pPr>
      <w:r>
        <w:rPr>
          <w:rFonts w:ascii="Arial" w:hAnsi="Arial"/>
          <w:b/>
          <w:bCs/>
          <w:sz w:val="40"/>
        </w:rPr>
        <w:fldChar w:fldCharType="begin"/>
      </w:r>
      <w:r>
        <w:rPr>
          <w:rFonts w:ascii="Arial" w:hAnsi="Arial"/>
          <w:b/>
          <w:bCs/>
          <w:sz w:val="40"/>
        </w:rPr>
        <w:instrText xml:space="preserve"> TITLE   \* MERGEFORMAT </w:instrText>
      </w:r>
      <w:r>
        <w:rPr>
          <w:rFonts w:ascii="Arial" w:hAnsi="Arial"/>
          <w:b/>
          <w:bCs/>
          <w:sz w:val="40"/>
        </w:rPr>
        <w:fldChar w:fldCharType="separate"/>
      </w:r>
      <w:r w:rsidR="005006FB">
        <w:rPr>
          <w:rFonts w:ascii="Arial" w:hAnsi="Arial"/>
          <w:b/>
          <w:bCs/>
          <w:sz w:val="40"/>
        </w:rPr>
        <w:t>A730.02 Battery Board Test Procedure</w:t>
      </w:r>
      <w:r>
        <w:rPr>
          <w:rFonts w:ascii="Arial" w:hAnsi="Arial"/>
          <w:b/>
          <w:bCs/>
          <w:sz w:val="40"/>
        </w:rPr>
        <w:fldChar w:fldCharType="end"/>
      </w:r>
    </w:p>
    <w:p w:rsidR="0026011D" w:rsidRDefault="0026011D" w:rsidP="0026011D">
      <w:pPr>
        <w:rPr>
          <w:rFonts w:ascii="Arial" w:hAnsi="Arial"/>
          <w:b/>
          <w:bCs/>
        </w:rPr>
      </w:pPr>
    </w:p>
    <w:p w:rsidR="0026011D" w:rsidRDefault="0026011D" w:rsidP="004C5F23">
      <w:pPr>
        <w:pStyle w:val="Heading1"/>
      </w:pPr>
      <w:bookmarkStart w:id="1" w:name="_Ref448849615"/>
      <w:r>
        <w:t>PURPOSE AND SCOPE</w:t>
      </w:r>
      <w:bookmarkEnd w:id="1"/>
      <w:r w:rsidR="002420F2">
        <w:t xml:space="preserve"> </w:t>
      </w:r>
    </w:p>
    <w:p w:rsidR="000E0AEB" w:rsidRDefault="00FF1DA8" w:rsidP="00BB39E4">
      <w:pPr>
        <w:spacing w:after="120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624840</wp:posOffset>
                </wp:positionV>
                <wp:extent cx="2850515" cy="1900555"/>
                <wp:effectExtent l="0" t="0" r="6985" b="444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11" cy="1900555"/>
                          <a:chOff x="11875" y="0"/>
                          <a:chExt cx="4064635" cy="2534728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22" y="0"/>
                            <a:ext cx="2489598" cy="2069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11875" y="2088880"/>
                            <a:ext cx="4064635" cy="44584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85C38" w:rsidRDefault="00785C38" w:rsidP="00785C38">
                              <w:pPr>
                                <w:pStyle w:val="Caption"/>
                                <w:rPr>
                                  <w:rFonts w:ascii="Arial" w:hAnsi="Arial"/>
                                </w:rPr>
                              </w:pPr>
                              <w:bookmarkStart w:id="2" w:name="_Ref536457065"/>
                              <w:bookmarkStart w:id="3" w:name="_Ref536457014"/>
                              <w:r>
                                <w:t xml:space="preserve">Figure </w: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F76EC0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703F92">
                                <w:rPr>
                                  <w:noProof/>
                                </w:rPr>
                                <w:t>1</w: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"/>
                              <w:r>
                                <w:t xml:space="preserve"> –</w:t>
                              </w:r>
                              <w:bookmarkStart w:id="4" w:name="_Ref536101772"/>
                              <w:r>
                                <w:t>T730.07 test fixture with battery and USB power connected.</w:t>
                              </w:r>
                              <w:bookmarkEnd w:id="3"/>
                              <w:bookmarkEnd w:id="4"/>
                            </w:p>
                            <w:p w:rsidR="00785C38" w:rsidRPr="00A6360B" w:rsidRDefault="00785C38" w:rsidP="00785C38">
                              <w:pPr>
                                <w:pStyle w:val="Caption"/>
                                <w:rPr>
                                  <w:rFonts w:ascii="Arial" w:hAnsi="Arial"/>
                                  <w:b/>
                                  <w:noProof/>
                                  <w:color w:val="auto"/>
                                  <w:sz w:val="24"/>
                                  <w:szCs w:val="2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73.25pt;margin-top:49.2pt;width:224.45pt;height:149.65pt;z-index:251684864;mso-position-horizontal:right;mso-position-horizontal-relative:margin;mso-width-relative:margin;mso-height-relative:margin" coordorigin="118" coordsize="40646,2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">
                <v:shape id="Picture 24" o:spid="_x0000_s1027" type="#_x0000_t75" style="position:absolute;left:7883;width:24896;height:206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118;top:20888;width:40647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:rsidR="00785C38" w:rsidRDefault="00785C38" w:rsidP="00785C38">
                        <w:pPr>
                          <w:pStyle w:val="Caption"/>
                          <w:rPr>
                            <w:rFonts w:ascii="Arial" w:hAnsi="Arial"/>
                          </w:rPr>
                        </w:pPr>
                        <w:bookmarkStart w:id="4" w:name="_Ref536457065"/>
                        <w:bookmarkStart w:id="5" w:name="_Ref536457014"/>
                        <w:r>
                          <w:t xml:space="preserve">Figure </w:t>
                        </w:r>
                        <w:r w:rsidR="00F76EC0">
                          <w:rPr>
                            <w:noProof/>
                          </w:rPr>
                          <w:fldChar w:fldCharType="begin"/>
                        </w:r>
                        <w:r w:rsidR="00F76EC0">
                          <w:rPr>
                            <w:noProof/>
                          </w:rPr>
                          <w:instrText xml:space="preserve"> SEQ Figure \* ARABIC </w:instrText>
                        </w:r>
                        <w:r w:rsidR="00F76EC0">
                          <w:rPr>
                            <w:noProof/>
                          </w:rPr>
                          <w:fldChar w:fldCharType="separate"/>
                        </w:r>
                        <w:r w:rsidR="00703F92">
                          <w:rPr>
                            <w:noProof/>
                          </w:rPr>
                          <w:t>1</w:t>
                        </w:r>
                        <w:r w:rsidR="00F76EC0">
                          <w:rPr>
                            <w:noProof/>
                          </w:rPr>
                          <w:fldChar w:fldCharType="end"/>
                        </w:r>
                        <w:bookmarkEnd w:id="4"/>
                        <w:r>
                          <w:t xml:space="preserve"> –</w:t>
                        </w:r>
                        <w:bookmarkStart w:id="6" w:name="_Ref536101772"/>
                        <w:r>
                          <w:t>T730.07 test fixture with battery and USB power connected.</w:t>
                        </w:r>
                        <w:bookmarkEnd w:id="5"/>
                        <w:bookmarkEnd w:id="6"/>
                      </w:p>
                      <w:p w:rsidR="00785C38" w:rsidRPr="00A6360B" w:rsidRDefault="00785C38" w:rsidP="00785C38">
                        <w:pPr>
                          <w:pStyle w:val="Caption"/>
                          <w:rPr>
                            <w:rFonts w:ascii="Arial" w:hAnsi="Arial"/>
                            <w:b/>
                            <w:noProof/>
                            <w:color w:val="auto"/>
                            <w:sz w:val="24"/>
                            <w:szCs w:val="20"/>
                            <w:u w:val="single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955CD">
        <w:rPr>
          <w:rFonts w:ascii="Arial" w:hAnsi="Arial"/>
        </w:rPr>
        <w:t xml:space="preserve">These instructions provide the detail necessary to ensure </w:t>
      </w:r>
      <w:r w:rsidR="00E06046">
        <w:rPr>
          <w:rFonts w:ascii="Arial" w:hAnsi="Arial"/>
        </w:rPr>
        <w:t>proper assembly and operation</w:t>
      </w:r>
      <w:r w:rsidR="00C955CD">
        <w:rPr>
          <w:rFonts w:ascii="Arial" w:hAnsi="Arial"/>
        </w:rPr>
        <w:t xml:space="preserve"> of the </w:t>
      </w:r>
      <w:r w:rsidR="00E06046">
        <w:rPr>
          <w:rFonts w:ascii="Arial" w:hAnsi="Arial"/>
        </w:rPr>
        <w:t xml:space="preserve">A730.02 </w:t>
      </w:r>
      <w:r w:rsidR="00E06046" w:rsidRPr="00E06046">
        <w:rPr>
          <w:rFonts w:ascii="Arial" w:hAnsi="Arial"/>
        </w:rPr>
        <w:t xml:space="preserve">ASSY DOSIMETER Li-ION </w:t>
      </w:r>
      <w:r w:rsidR="005006FB">
        <w:rPr>
          <w:rFonts w:ascii="Arial" w:hAnsi="Arial"/>
        </w:rPr>
        <w:t>BATTERY</w:t>
      </w:r>
      <w:r w:rsidR="00E06046" w:rsidRPr="00E06046">
        <w:rPr>
          <w:rFonts w:ascii="Arial" w:hAnsi="Arial"/>
        </w:rPr>
        <w:t xml:space="preserve"> BOARD</w:t>
      </w:r>
      <w:r w:rsidR="00C955CD">
        <w:rPr>
          <w:rFonts w:ascii="Arial" w:hAnsi="Arial"/>
        </w:rPr>
        <w:t xml:space="preserve">.  </w:t>
      </w:r>
      <w:r w:rsidR="00F648A5">
        <w:rPr>
          <w:rFonts w:ascii="Arial" w:hAnsi="Arial"/>
        </w:rPr>
        <w:t xml:space="preserve">It will be referred to hereafter as the “Battery Board.”  </w:t>
      </w:r>
      <w:r w:rsidR="00F648A5">
        <w:rPr>
          <w:rFonts w:ascii="Arial" w:hAnsi="Arial"/>
          <w:u w:val="single"/>
        </w:rPr>
        <w:t>Please become familiar with this</w:t>
      </w:r>
      <w:r w:rsidR="005E4FC7" w:rsidRPr="005006FB">
        <w:rPr>
          <w:rFonts w:ascii="Arial" w:hAnsi="Arial"/>
          <w:u w:val="single"/>
        </w:rPr>
        <w:t xml:space="preserve"> entire document before attempting to test the product.</w:t>
      </w:r>
      <w:r w:rsidR="00692AC5">
        <w:rPr>
          <w:rFonts w:ascii="Arial" w:hAnsi="Arial"/>
        </w:rPr>
        <w:t xml:space="preserve"> </w:t>
      </w:r>
    </w:p>
    <w:p w:rsidR="00FC30AA" w:rsidRDefault="00FC30AA" w:rsidP="00FC30AA">
      <w:pPr>
        <w:pStyle w:val="Heading2"/>
      </w:pPr>
      <w:r>
        <w:t>Description</w:t>
      </w:r>
    </w:p>
    <w:p w:rsidR="00BB39E4" w:rsidRDefault="00BB39E4" w:rsidP="00BB39E4">
      <w:pPr>
        <w:spacing w:after="120"/>
        <w:rPr>
          <w:rFonts w:ascii="Arial" w:hAnsi="Arial"/>
        </w:rPr>
      </w:pPr>
      <w:r>
        <w:rPr>
          <w:rFonts w:ascii="Arial" w:hAnsi="Arial"/>
        </w:rPr>
        <w:t>Th</w:t>
      </w:r>
      <w:r w:rsidR="002249FA">
        <w:rPr>
          <w:rFonts w:ascii="Arial" w:hAnsi="Arial"/>
        </w:rPr>
        <w:t xml:space="preserve">e T730.07 test fixture </w:t>
      </w:r>
      <w:r w:rsidR="00785C38">
        <w:rPr>
          <w:rFonts w:ascii="Arial" w:hAnsi="Arial"/>
        </w:rPr>
        <w:t>(</w:t>
      </w:r>
      <w:r w:rsidR="00785C38">
        <w:rPr>
          <w:rFonts w:ascii="Arial" w:hAnsi="Arial"/>
        </w:rPr>
        <w:fldChar w:fldCharType="begin"/>
      </w:r>
      <w:r w:rsidR="00785C38">
        <w:rPr>
          <w:rFonts w:ascii="Arial" w:hAnsi="Arial"/>
        </w:rPr>
        <w:instrText xml:space="preserve"> REF _Ref536457065 \h </w:instrText>
      </w:r>
      <w:r w:rsidR="00785C38">
        <w:rPr>
          <w:rFonts w:ascii="Arial" w:hAnsi="Arial"/>
        </w:rPr>
      </w:r>
      <w:r w:rsidR="00785C38">
        <w:rPr>
          <w:rFonts w:ascii="Arial" w:hAnsi="Arial"/>
        </w:rPr>
        <w:fldChar w:fldCharType="separate"/>
      </w:r>
      <w:r w:rsidR="00703F92">
        <w:t xml:space="preserve">Figure </w:t>
      </w:r>
      <w:r w:rsidR="00703F92">
        <w:rPr>
          <w:noProof/>
        </w:rPr>
        <w:t>1</w:t>
      </w:r>
      <w:r w:rsidR="00785C38">
        <w:rPr>
          <w:rFonts w:ascii="Arial" w:hAnsi="Arial"/>
        </w:rPr>
        <w:fldChar w:fldCharType="end"/>
      </w:r>
      <w:r w:rsidR="00785C38">
        <w:rPr>
          <w:rFonts w:ascii="Arial" w:hAnsi="Arial"/>
        </w:rPr>
        <w:t xml:space="preserve">) </w:t>
      </w:r>
      <w:r>
        <w:rPr>
          <w:rFonts w:ascii="Arial" w:hAnsi="Arial"/>
        </w:rPr>
        <w:t>provides a circuit that simulates a battery with a voltage of 3.5 volts</w:t>
      </w:r>
      <w:r w:rsidR="00FC30AA">
        <w:rPr>
          <w:rFonts w:ascii="Arial" w:hAnsi="Arial"/>
        </w:rPr>
        <w:t xml:space="preserve"> and connects to the battery terminals </w:t>
      </w:r>
      <w:r w:rsidR="002249FA">
        <w:rPr>
          <w:rFonts w:ascii="Arial" w:hAnsi="Arial"/>
        </w:rPr>
        <w:t xml:space="preserve">on the Battery Board </w:t>
      </w:r>
      <w:r w:rsidR="00FC30AA">
        <w:rPr>
          <w:rFonts w:ascii="Arial" w:hAnsi="Arial"/>
        </w:rPr>
        <w:t xml:space="preserve">via pogo pins.  The battery </w:t>
      </w:r>
      <w:r>
        <w:rPr>
          <w:rFonts w:ascii="Arial" w:hAnsi="Arial"/>
        </w:rPr>
        <w:t>voltage is set</w:t>
      </w:r>
      <w:r w:rsidR="00FC30AA">
        <w:rPr>
          <w:rFonts w:ascii="Arial" w:hAnsi="Arial"/>
        </w:rPr>
        <w:t xml:space="preserve"> to 3.5 volts</w:t>
      </w:r>
      <w:r>
        <w:rPr>
          <w:rFonts w:ascii="Arial" w:hAnsi="Arial"/>
        </w:rPr>
        <w:t xml:space="preserve"> in order for the battery charger on the Battery Board to </w:t>
      </w:r>
      <w:r w:rsidR="002249FA">
        <w:rPr>
          <w:rFonts w:ascii="Arial" w:hAnsi="Arial"/>
        </w:rPr>
        <w:t xml:space="preserve">properly </w:t>
      </w:r>
      <w:r>
        <w:rPr>
          <w:rFonts w:ascii="Arial" w:hAnsi="Arial"/>
        </w:rPr>
        <w:t>activate and supply current when enabled by the CHARGE switch</w:t>
      </w:r>
      <w:r w:rsidR="002249FA">
        <w:rPr>
          <w:rFonts w:ascii="Arial" w:hAnsi="Arial"/>
        </w:rPr>
        <w:t xml:space="preserve">.  </w:t>
      </w:r>
      <w:r w:rsidR="004731F6">
        <w:rPr>
          <w:rFonts w:ascii="Arial" w:hAnsi="Arial"/>
        </w:rPr>
        <w:t>The USB adapter provides power for the charger circuit</w:t>
      </w:r>
      <w:r>
        <w:rPr>
          <w:rFonts w:ascii="Arial" w:hAnsi="Arial"/>
        </w:rPr>
        <w:t>.</w:t>
      </w:r>
    </w:p>
    <w:p w:rsidR="00FC30AA" w:rsidRDefault="002249FA" w:rsidP="00FC30AA">
      <w:pPr>
        <w:spacing w:after="120"/>
        <w:rPr>
          <w:rFonts w:ascii="Arial" w:hAnsi="Arial"/>
        </w:rPr>
      </w:pPr>
      <w:r>
        <w:rPr>
          <w:rFonts w:ascii="Arial" w:hAnsi="Arial"/>
        </w:rPr>
        <w:t>For proper operation of the Battery Board’s protection IC, t</w:t>
      </w:r>
      <w:r w:rsidR="00BB39E4">
        <w:rPr>
          <w:rFonts w:ascii="Arial" w:hAnsi="Arial"/>
        </w:rPr>
        <w:t xml:space="preserve">he battery simulator circuit </w:t>
      </w:r>
      <w:r w:rsidR="00FF1DA8">
        <w:rPr>
          <w:rFonts w:ascii="Arial" w:hAnsi="Arial"/>
        </w:rPr>
        <w:t>must</w:t>
      </w:r>
      <w:r w:rsidR="00BB39E4">
        <w:rPr>
          <w:rFonts w:ascii="Arial" w:hAnsi="Arial"/>
        </w:rPr>
        <w:t xml:space="preserve"> be isolated from other sections of the test fixture</w:t>
      </w:r>
      <w:r>
        <w:rPr>
          <w:rFonts w:ascii="Arial" w:hAnsi="Arial"/>
        </w:rPr>
        <w:t>, therefore</w:t>
      </w:r>
      <w:r w:rsidR="00BB39E4">
        <w:rPr>
          <w:rFonts w:ascii="Arial" w:hAnsi="Arial"/>
        </w:rPr>
        <w:t xml:space="preserve"> </w:t>
      </w:r>
      <w:r w:rsidR="004731F6">
        <w:rPr>
          <w:rFonts w:ascii="Arial" w:hAnsi="Arial"/>
        </w:rPr>
        <w:t>a 9-volt battery powers it</w:t>
      </w:r>
      <w:r w:rsidR="00BB39E4">
        <w:rPr>
          <w:rFonts w:ascii="Arial" w:hAnsi="Arial"/>
        </w:rPr>
        <w:t>.</w:t>
      </w:r>
      <w:r w:rsidR="00FC30AA">
        <w:rPr>
          <w:rFonts w:ascii="Arial" w:hAnsi="Arial"/>
        </w:rPr>
        <w:t xml:space="preserve">  It can source up to about </w:t>
      </w:r>
      <w:r w:rsidR="004731F6">
        <w:rPr>
          <w:rFonts w:ascii="Arial" w:hAnsi="Arial"/>
        </w:rPr>
        <w:t>100mA, which</w:t>
      </w:r>
      <w:r w:rsidR="00FC30AA">
        <w:rPr>
          <w:rFonts w:ascii="Arial" w:hAnsi="Arial"/>
        </w:rPr>
        <w:t xml:space="preserve"> is </w:t>
      </w:r>
      <w:r w:rsidR="00D91F50">
        <w:rPr>
          <w:rFonts w:ascii="Arial" w:hAnsi="Arial"/>
        </w:rPr>
        <w:t>sufficient to operate the test fixture’s circuitry</w:t>
      </w:r>
      <w:r w:rsidR="00FC30AA">
        <w:rPr>
          <w:rFonts w:ascii="Arial" w:hAnsi="Arial"/>
        </w:rPr>
        <w:t xml:space="preserve">.  </w:t>
      </w:r>
      <w:r>
        <w:rPr>
          <w:rFonts w:ascii="Arial" w:hAnsi="Arial"/>
        </w:rPr>
        <w:t>The battery simulator circuit</w:t>
      </w:r>
      <w:r w:rsidR="00FC30AA">
        <w:rPr>
          <w:rFonts w:ascii="Arial" w:hAnsi="Arial"/>
        </w:rPr>
        <w:t xml:space="preserve"> can sink the charger</w:t>
      </w:r>
      <w:r w:rsidR="00D91F50">
        <w:rPr>
          <w:rFonts w:ascii="Arial" w:hAnsi="Arial"/>
        </w:rPr>
        <w:t>’s</w:t>
      </w:r>
      <w:r w:rsidR="00FC30AA">
        <w:rPr>
          <w:rFonts w:ascii="Arial" w:hAnsi="Arial"/>
        </w:rPr>
        <w:t xml:space="preserve"> output current (up to </w:t>
      </w:r>
      <w:r w:rsidR="005006FB">
        <w:rPr>
          <w:rFonts w:ascii="Arial" w:hAnsi="Arial"/>
        </w:rPr>
        <w:t xml:space="preserve">nearly </w:t>
      </w:r>
      <w:r w:rsidR="00FC30AA">
        <w:rPr>
          <w:rFonts w:ascii="Arial" w:hAnsi="Arial"/>
        </w:rPr>
        <w:t>500mA)</w:t>
      </w:r>
      <w:r w:rsidR="00D91F50">
        <w:rPr>
          <w:rFonts w:ascii="Arial" w:hAnsi="Arial"/>
        </w:rPr>
        <w:t xml:space="preserve"> for a short </w:t>
      </w:r>
      <w:r>
        <w:rPr>
          <w:rFonts w:ascii="Arial" w:hAnsi="Arial"/>
        </w:rPr>
        <w:t>time</w:t>
      </w:r>
      <w:r w:rsidR="00D91F50">
        <w:rPr>
          <w:rFonts w:ascii="Arial" w:hAnsi="Arial"/>
        </w:rPr>
        <w:t xml:space="preserve"> (see footnote </w:t>
      </w:r>
      <w:r w:rsidR="00D91F50">
        <w:rPr>
          <w:rFonts w:ascii="Arial" w:hAnsi="Arial"/>
        </w:rPr>
        <w:fldChar w:fldCharType="begin"/>
      </w:r>
      <w:r w:rsidR="00D91F50">
        <w:rPr>
          <w:rFonts w:ascii="Arial" w:hAnsi="Arial"/>
        </w:rPr>
        <w:instrText xml:space="preserve"> NOTEREF _Ref536457353 \h </w:instrText>
      </w:r>
      <w:r w:rsidR="00D91F50">
        <w:rPr>
          <w:rFonts w:ascii="Arial" w:hAnsi="Arial"/>
        </w:rPr>
      </w:r>
      <w:r w:rsidR="00D91F50">
        <w:rPr>
          <w:rFonts w:ascii="Arial" w:hAnsi="Arial"/>
        </w:rPr>
        <w:fldChar w:fldCharType="separate"/>
      </w:r>
      <w:r w:rsidR="00703F92">
        <w:rPr>
          <w:rFonts w:ascii="Arial" w:hAnsi="Arial"/>
        </w:rPr>
        <w:t>2</w:t>
      </w:r>
      <w:r w:rsidR="00D91F50">
        <w:rPr>
          <w:rFonts w:ascii="Arial" w:hAnsi="Arial"/>
        </w:rPr>
        <w:fldChar w:fldCharType="end"/>
      </w:r>
      <w:r w:rsidR="00D91F50">
        <w:rPr>
          <w:rFonts w:ascii="Arial" w:hAnsi="Arial"/>
        </w:rPr>
        <w:t>)</w:t>
      </w:r>
      <w:r>
        <w:rPr>
          <w:rFonts w:ascii="Arial" w:hAnsi="Arial"/>
        </w:rPr>
        <w:t>.</w:t>
      </w:r>
    </w:p>
    <w:p w:rsidR="00FC30AA" w:rsidRDefault="00FC30AA" w:rsidP="00FC30AA">
      <w:pPr>
        <w:spacing w:after="120"/>
        <w:rPr>
          <w:rFonts w:ascii="Arial" w:hAnsi="Arial"/>
        </w:rPr>
      </w:pPr>
      <w:r>
        <w:rPr>
          <w:rFonts w:ascii="Arial" w:hAnsi="Arial"/>
        </w:rPr>
        <w:t>The POWER switch on the test fixture turns on/off the battery simulator.</w:t>
      </w:r>
    </w:p>
    <w:p w:rsidR="002249FA" w:rsidRDefault="00FC30AA" w:rsidP="00FC30AA">
      <w:pPr>
        <w:spacing w:after="120"/>
        <w:rPr>
          <w:rFonts w:ascii="Arial" w:hAnsi="Arial"/>
        </w:rPr>
      </w:pPr>
      <w:r>
        <w:rPr>
          <w:rFonts w:ascii="Arial" w:hAnsi="Arial"/>
        </w:rPr>
        <w:t>The CHARGE switch on the test fixture enables/disables the charger on the Battery Board.</w:t>
      </w:r>
    </w:p>
    <w:p w:rsidR="00FF1DA8" w:rsidRPr="009920C6" w:rsidRDefault="00FF1DA8" w:rsidP="00FF1DA8">
      <w:pPr>
        <w:spacing w:after="120"/>
        <w:rPr>
          <w:rFonts w:ascii="Arial" w:hAnsi="Arial"/>
          <w:i/>
        </w:rPr>
      </w:pPr>
      <w:r w:rsidRPr="009920C6">
        <w:rPr>
          <w:rFonts w:ascii="Arial" w:hAnsi="Arial"/>
          <w:i/>
          <w:color w:val="FF0000"/>
        </w:rPr>
        <w:t>Caution:</w:t>
      </w:r>
      <w:r w:rsidRPr="009920C6">
        <w:rPr>
          <w:rFonts w:ascii="Arial" w:hAnsi="Arial"/>
          <w:i/>
        </w:rPr>
        <w:t xml:space="preserve">  Use ESD Safety Procedures when using this test fixture to prevent damage.</w:t>
      </w:r>
    </w:p>
    <w:p w:rsidR="00FF1DA8" w:rsidRDefault="00FF1DA8" w:rsidP="00FF1DA8">
      <w:pPr>
        <w:rPr>
          <w:rFonts w:ascii="Arial" w:hAnsi="Arial"/>
          <w:i/>
        </w:rPr>
      </w:pPr>
      <w:r w:rsidRPr="009920C6">
        <w:rPr>
          <w:rFonts w:ascii="Arial" w:hAnsi="Arial"/>
          <w:i/>
          <w:color w:val="FF0000"/>
        </w:rPr>
        <w:t xml:space="preserve">Caution: </w:t>
      </w:r>
      <w:r w:rsidRPr="009920C6">
        <w:rPr>
          <w:rFonts w:ascii="Arial" w:hAnsi="Arial"/>
          <w:i/>
        </w:rPr>
        <w:t xml:space="preserve"> Handle the test fixture carefully to prevent physical damage.  Show special consideration to the exposed pogo contacts which are damaged or lost easily.  </w:t>
      </w:r>
    </w:p>
    <w:p w:rsidR="00FF1DA8" w:rsidRPr="00FF1DA8" w:rsidRDefault="00FF1DA8" w:rsidP="00FF1DA8">
      <w:pPr>
        <w:rPr>
          <w:rFonts w:ascii="Arial" w:hAnsi="Arial"/>
          <w:i/>
        </w:rPr>
      </w:pPr>
      <w:r w:rsidRPr="009920C6">
        <w:rPr>
          <w:rFonts w:ascii="Arial" w:hAnsi="Arial"/>
          <w:i/>
        </w:rPr>
        <w:t>Store in a protective box when not in use.</w:t>
      </w:r>
    </w:p>
    <w:p w:rsidR="0026011D" w:rsidRDefault="0026011D" w:rsidP="004C5F23">
      <w:pPr>
        <w:pStyle w:val="Heading1"/>
      </w:pPr>
      <w:r w:rsidRPr="00A65E57">
        <w:t>REFERENCE DOCUMENTS</w:t>
      </w:r>
    </w:p>
    <w:p w:rsidR="0026011D" w:rsidRDefault="00E06046" w:rsidP="00DE5D62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A730.02</w:t>
      </w:r>
      <w:r w:rsidR="0026011D">
        <w:rPr>
          <w:rFonts w:ascii="Arial" w:hAnsi="Arial"/>
        </w:rPr>
        <w:t xml:space="preserve"> </w:t>
      </w:r>
      <w:r w:rsidR="00480EB1">
        <w:rPr>
          <w:rFonts w:ascii="Arial" w:hAnsi="Arial"/>
        </w:rPr>
        <w:tab/>
      </w:r>
      <w:r>
        <w:rPr>
          <w:rFonts w:ascii="Arial" w:hAnsi="Arial"/>
        </w:rPr>
        <w:t>Battery</w:t>
      </w:r>
      <w:r w:rsidR="00894A33">
        <w:rPr>
          <w:rFonts w:ascii="Arial" w:hAnsi="Arial"/>
        </w:rPr>
        <w:t xml:space="preserve"> Board </w:t>
      </w:r>
      <w:r w:rsidR="0026011D">
        <w:rPr>
          <w:rFonts w:ascii="Arial" w:hAnsi="Arial"/>
        </w:rPr>
        <w:t>Schematic</w:t>
      </w:r>
      <w:r w:rsidR="00F93645">
        <w:rPr>
          <w:rFonts w:ascii="Arial" w:hAnsi="Arial"/>
        </w:rPr>
        <w:t>, Assembly Drawing and Bill of Manufacturing</w:t>
      </w:r>
    </w:p>
    <w:p w:rsidR="00A21492" w:rsidRDefault="00E06046" w:rsidP="00A21492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A730.07</w:t>
      </w:r>
      <w:r w:rsidR="00A21492">
        <w:rPr>
          <w:rFonts w:ascii="Arial" w:hAnsi="Arial"/>
        </w:rPr>
        <w:t xml:space="preserve"> </w:t>
      </w:r>
      <w:r w:rsidR="00480EB1">
        <w:rPr>
          <w:rFonts w:ascii="Arial" w:hAnsi="Arial"/>
        </w:rPr>
        <w:tab/>
      </w:r>
      <w:r w:rsidR="000E0BBB">
        <w:rPr>
          <w:rFonts w:ascii="Arial" w:hAnsi="Arial"/>
        </w:rPr>
        <w:t xml:space="preserve">Test fixture Schematic, </w:t>
      </w:r>
      <w:r w:rsidR="00A21492">
        <w:rPr>
          <w:rFonts w:ascii="Arial" w:hAnsi="Arial"/>
        </w:rPr>
        <w:t xml:space="preserve">Assembly Drawing </w:t>
      </w:r>
      <w:r w:rsidR="000E0BBB">
        <w:rPr>
          <w:rFonts w:ascii="Arial" w:hAnsi="Arial"/>
        </w:rPr>
        <w:t>and Bill of Manufacturing</w:t>
      </w:r>
    </w:p>
    <w:p w:rsidR="0026011D" w:rsidRDefault="0026011D" w:rsidP="0026011D">
      <w:pPr>
        <w:rPr>
          <w:rFonts w:ascii="Arial" w:hAnsi="Arial"/>
        </w:rPr>
      </w:pPr>
    </w:p>
    <w:p w:rsidR="0026011D" w:rsidRDefault="0026011D" w:rsidP="004C5F23">
      <w:pPr>
        <w:pStyle w:val="Heading1"/>
      </w:pPr>
      <w:r w:rsidRPr="00A65E57">
        <w:t>EQUIPMENT &amp; MATERIALS</w:t>
      </w:r>
    </w:p>
    <w:p w:rsidR="00480EB1" w:rsidRDefault="00480EB1" w:rsidP="00DE5D62">
      <w:pPr>
        <w:numPr>
          <w:ilvl w:val="0"/>
          <w:numId w:val="8"/>
        </w:numPr>
        <w:rPr>
          <w:rFonts w:ascii="Arial" w:hAnsi="Arial"/>
        </w:rPr>
        <w:sectPr w:rsidR="00480EB1">
          <w:headerReference w:type="default" r:id="rId10"/>
          <w:footerReference w:type="default" r:id="rId11"/>
          <w:pgSz w:w="12240" w:h="15840"/>
          <w:pgMar w:top="1440" w:right="1008" w:bottom="1008" w:left="1440" w:header="432" w:footer="576" w:gutter="0"/>
          <w:cols w:space="720"/>
        </w:sectPr>
      </w:pPr>
    </w:p>
    <w:p w:rsidR="0082436F" w:rsidRDefault="00FB21EF" w:rsidP="0082436F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 xml:space="preserve">Multi-Meter with </w:t>
      </w:r>
      <w:r w:rsidR="00556A7F">
        <w:rPr>
          <w:rFonts w:ascii="Arial" w:hAnsi="Arial"/>
        </w:rPr>
        <w:t>≥</w:t>
      </w:r>
      <w:r>
        <w:rPr>
          <w:rFonts w:ascii="Arial" w:hAnsi="Arial"/>
        </w:rPr>
        <w:t xml:space="preserve">4 ½ digits, </w:t>
      </w:r>
      <w:r w:rsidR="00E06046">
        <w:rPr>
          <w:rFonts w:ascii="Arial" w:hAnsi="Arial"/>
        </w:rPr>
        <w:t>≤</w:t>
      </w:r>
      <w:r>
        <w:rPr>
          <w:rFonts w:ascii="Arial" w:hAnsi="Arial"/>
        </w:rPr>
        <w:t>0.1% DC accuracy</w:t>
      </w:r>
      <w:r w:rsidR="00142B16">
        <w:rPr>
          <w:rFonts w:ascii="Arial" w:hAnsi="Arial"/>
        </w:rPr>
        <w:t xml:space="preserve"> (</w:t>
      </w:r>
      <w:r w:rsidR="00556A7F">
        <w:rPr>
          <w:rFonts w:ascii="Arial" w:hAnsi="Arial"/>
        </w:rPr>
        <w:t xml:space="preserve">used </w:t>
      </w:r>
      <w:r w:rsidR="00142B16">
        <w:rPr>
          <w:rFonts w:ascii="Arial" w:hAnsi="Arial"/>
        </w:rPr>
        <w:t>to verify fixture’s calibration)</w:t>
      </w:r>
    </w:p>
    <w:p w:rsidR="00E06046" w:rsidRDefault="00E06046" w:rsidP="00E06046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Test Fixture Larson-Davis T730.0</w:t>
      </w:r>
      <w:r w:rsidR="00556A7F">
        <w:rPr>
          <w:rFonts w:ascii="Arial" w:hAnsi="Arial"/>
        </w:rPr>
        <w:t>7</w:t>
      </w:r>
    </w:p>
    <w:p w:rsidR="00FF78CA" w:rsidRDefault="00E06046" w:rsidP="0082436F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Power Adapter Larson-Davis PSA029 w/ USB mini-B cable</w:t>
      </w:r>
    </w:p>
    <w:p w:rsidR="00785C38" w:rsidRDefault="00D91F50" w:rsidP="00D86B6E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9-</w:t>
      </w:r>
      <w:r w:rsidR="00785C38">
        <w:rPr>
          <w:rFonts w:ascii="Arial" w:hAnsi="Arial"/>
        </w:rPr>
        <w:t>volt battery (</w:t>
      </w:r>
      <w:r w:rsidR="00785C38" w:rsidRPr="00B75C3D">
        <w:rPr>
          <w:rFonts w:ascii="Arial" w:hAnsi="Arial"/>
        </w:rPr>
        <w:t xml:space="preserve">IEC-6LF22 </w:t>
      </w:r>
      <w:r>
        <w:rPr>
          <w:rFonts w:ascii="Arial" w:hAnsi="Arial"/>
        </w:rPr>
        <w:t xml:space="preserve">or </w:t>
      </w:r>
      <w:r w:rsidR="00785C38" w:rsidRPr="00B75C3D">
        <w:rPr>
          <w:rFonts w:ascii="Arial" w:hAnsi="Arial"/>
        </w:rPr>
        <w:t>ANSI-1604A</w:t>
      </w:r>
      <w:r w:rsidR="00785C38">
        <w:rPr>
          <w:rFonts w:ascii="Arial" w:hAnsi="Arial"/>
        </w:rPr>
        <w:t xml:space="preserve">) </w:t>
      </w:r>
    </w:p>
    <w:p w:rsidR="00D86B6E" w:rsidRDefault="00D86B6E" w:rsidP="00D86B6E">
      <w:pPr>
        <w:numPr>
          <w:ilvl w:val="0"/>
          <w:numId w:val="8"/>
        </w:numPr>
        <w:rPr>
          <w:rFonts w:ascii="Arial" w:hAnsi="Arial"/>
        </w:rPr>
      </w:pPr>
      <w:r>
        <w:rPr>
          <w:rFonts w:ascii="Arial" w:hAnsi="Arial"/>
        </w:rPr>
        <w:t>Any additional cables or adapters that may be needed (i.e., leads for voltmeter, etc.)</w:t>
      </w:r>
    </w:p>
    <w:p w:rsidR="00894A33" w:rsidRDefault="00894A33" w:rsidP="00894A33">
      <w:pPr>
        <w:ind w:left="360"/>
        <w:rPr>
          <w:rFonts w:ascii="Arial" w:hAnsi="Arial"/>
        </w:rPr>
      </w:pPr>
    </w:p>
    <w:p w:rsidR="00894A33" w:rsidRPr="00FB21EF" w:rsidRDefault="00894A33" w:rsidP="00894A33">
      <w:pPr>
        <w:ind w:left="360"/>
        <w:rPr>
          <w:rFonts w:ascii="Arial" w:hAnsi="Arial"/>
        </w:rPr>
        <w:sectPr w:rsidR="00894A33" w:rsidRPr="00FB21EF" w:rsidSect="004731F6">
          <w:type w:val="continuous"/>
          <w:pgSz w:w="12240" w:h="15840"/>
          <w:pgMar w:top="1440" w:right="1008" w:bottom="1008" w:left="1440" w:header="432" w:footer="576" w:gutter="0"/>
          <w:cols w:num="2" w:space="252"/>
        </w:sectPr>
      </w:pPr>
    </w:p>
    <w:p w:rsidR="0026011D" w:rsidRDefault="0026011D" w:rsidP="004C5F23">
      <w:pPr>
        <w:pStyle w:val="Heading1"/>
      </w:pPr>
      <w:r w:rsidRPr="00A65E57">
        <w:lastRenderedPageBreak/>
        <w:t>INSPECTION</w:t>
      </w:r>
    </w:p>
    <w:p w:rsidR="004C5F23" w:rsidRDefault="00451F01" w:rsidP="004E6881">
      <w:pPr>
        <w:pStyle w:val="ListParagraph"/>
        <w:numPr>
          <w:ilvl w:val="0"/>
          <w:numId w:val="13"/>
        </w:numPr>
        <w:spacing w:after="120"/>
        <w:rPr>
          <w:rFonts w:ascii="Arial" w:hAnsi="Arial"/>
        </w:rPr>
      </w:pPr>
      <w:r>
        <w:rPr>
          <w:rFonts w:ascii="Arial" w:hAnsi="Arial"/>
        </w:rPr>
        <w:t xml:space="preserve">Before testing the </w:t>
      </w:r>
      <w:r w:rsidR="00335453">
        <w:rPr>
          <w:rFonts w:ascii="Arial" w:hAnsi="Arial"/>
        </w:rPr>
        <w:t>Battery B</w:t>
      </w:r>
      <w:r>
        <w:rPr>
          <w:rFonts w:ascii="Arial" w:hAnsi="Arial"/>
        </w:rPr>
        <w:t>oard, visually inspect and correct component loading, polarity and missing</w:t>
      </w:r>
      <w:r w:rsidRPr="001A07A1">
        <w:rPr>
          <w:rFonts w:ascii="Arial" w:hAnsi="Arial"/>
        </w:rPr>
        <w:t xml:space="preserve"> </w:t>
      </w:r>
      <w:r>
        <w:rPr>
          <w:rFonts w:ascii="Arial" w:hAnsi="Arial"/>
        </w:rPr>
        <w:t>parts.  Note and repair defects.</w:t>
      </w:r>
    </w:p>
    <w:p w:rsidR="00D91F50" w:rsidRDefault="00D91F50" w:rsidP="004E6881">
      <w:pPr>
        <w:pStyle w:val="ListParagraph"/>
        <w:numPr>
          <w:ilvl w:val="0"/>
          <w:numId w:val="13"/>
        </w:numPr>
        <w:spacing w:after="120"/>
        <w:rPr>
          <w:rFonts w:ascii="Arial" w:hAnsi="Arial"/>
        </w:rPr>
      </w:pPr>
      <w:r>
        <w:rPr>
          <w:rFonts w:ascii="Arial" w:hAnsi="Arial"/>
        </w:rPr>
        <w:t>Before using the test fixture, ensure that the voltage of the 9-volt battery is greater than 7 volts.</w:t>
      </w:r>
    </w:p>
    <w:p w:rsidR="00335453" w:rsidRDefault="00D57D69" w:rsidP="004E6881">
      <w:pPr>
        <w:pStyle w:val="ListParagraph"/>
        <w:numPr>
          <w:ilvl w:val="0"/>
          <w:numId w:val="13"/>
        </w:numPr>
        <w:spacing w:after="120"/>
        <w:rPr>
          <w:rFonts w:ascii="Arial" w:hAnsi="Arial"/>
        </w:rPr>
      </w:pPr>
      <w:r>
        <w:rPr>
          <w:rFonts w:ascii="Arial" w:hAnsi="Arial"/>
        </w:rPr>
        <w:t xml:space="preserve">Before performing tests on a batch of Battery Boards, verify the battery </w:t>
      </w:r>
      <w:r w:rsidR="002F4029">
        <w:rPr>
          <w:rFonts w:ascii="Arial" w:hAnsi="Arial"/>
        </w:rPr>
        <w:t xml:space="preserve">simulation voltage is 3.50 as documented in </w:t>
      </w:r>
      <w:r>
        <w:rPr>
          <w:rFonts w:ascii="Arial" w:hAnsi="Arial"/>
        </w:rPr>
        <w:t xml:space="preserve">the instructions found in section 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REF _Ref536103290 \r \h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="00703F92">
        <w:rPr>
          <w:rFonts w:ascii="Arial" w:hAnsi="Arial"/>
        </w:rPr>
        <w:t>8.0</w: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 xml:space="preserve">, </w:t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REF _Ref536103103 \h </w:instrText>
      </w:r>
      <w:r>
        <w:rPr>
          <w:rFonts w:ascii="Arial" w:hAnsi="Arial"/>
        </w:rPr>
      </w:r>
      <w:r>
        <w:rPr>
          <w:rFonts w:ascii="Arial" w:hAnsi="Arial"/>
        </w:rPr>
        <w:fldChar w:fldCharType="separate"/>
      </w:r>
      <w:r w:rsidR="00703F92">
        <w:t>T730.07 Test and Calibration Procedure</w:t>
      </w:r>
      <w:r>
        <w:rPr>
          <w:rFonts w:ascii="Arial" w:hAnsi="Arial"/>
        </w:rPr>
        <w:fldChar w:fldCharType="end"/>
      </w:r>
      <w:r>
        <w:rPr>
          <w:rFonts w:ascii="Arial" w:hAnsi="Arial"/>
        </w:rPr>
        <w:t>.</w:t>
      </w:r>
    </w:p>
    <w:p w:rsidR="0026011D" w:rsidRDefault="0026011D" w:rsidP="004C5F23">
      <w:pPr>
        <w:pStyle w:val="Heading1"/>
      </w:pPr>
      <w:r w:rsidRPr="00A65E57">
        <w:t>INSTRUCTIONS</w:t>
      </w:r>
    </w:p>
    <w:p w:rsidR="00A95768" w:rsidRDefault="00A95768" w:rsidP="005A6921">
      <w:pPr>
        <w:keepNext/>
        <w:keepLines/>
        <w:numPr>
          <w:ilvl w:val="0"/>
          <w:numId w:val="3"/>
        </w:numPr>
        <w:spacing w:before="120" w:after="120"/>
        <w:rPr>
          <w:rFonts w:ascii="Arial" w:hAnsi="Arial"/>
        </w:rPr>
      </w:pPr>
      <w:r>
        <w:rPr>
          <w:rFonts w:ascii="Arial" w:hAnsi="Arial"/>
        </w:rPr>
        <w:t xml:space="preserve">Setup </w:t>
      </w:r>
      <w:r w:rsidR="00E13853">
        <w:rPr>
          <w:rFonts w:ascii="Arial" w:hAnsi="Arial"/>
        </w:rPr>
        <w:t xml:space="preserve">fixture and </w:t>
      </w:r>
      <w:r>
        <w:rPr>
          <w:rFonts w:ascii="Arial" w:hAnsi="Arial"/>
        </w:rPr>
        <w:t>test equipment</w:t>
      </w:r>
    </w:p>
    <w:p w:rsidR="001118B0" w:rsidRPr="001118B0" w:rsidRDefault="00FF78CA" w:rsidP="005A6921">
      <w:pPr>
        <w:keepNext/>
        <w:keepLines/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S</w:t>
      </w:r>
      <w:r w:rsidR="000E0AEB">
        <w:rPr>
          <w:rFonts w:ascii="Arial" w:hAnsi="Arial"/>
        </w:rPr>
        <w:t>et t</w:t>
      </w:r>
      <w:r w:rsidR="0026011D">
        <w:rPr>
          <w:rFonts w:ascii="Arial" w:hAnsi="Arial"/>
        </w:rPr>
        <w:t xml:space="preserve">he </w:t>
      </w:r>
      <w:r w:rsidR="00BC44E0">
        <w:rPr>
          <w:rFonts w:ascii="Arial" w:hAnsi="Arial"/>
        </w:rPr>
        <w:t xml:space="preserve">fixture’s </w:t>
      </w:r>
      <w:r w:rsidR="00F13129">
        <w:rPr>
          <w:rFonts w:ascii="Arial" w:hAnsi="Arial"/>
        </w:rPr>
        <w:t>POWER</w:t>
      </w:r>
      <w:r w:rsidR="00B75C3D">
        <w:rPr>
          <w:rFonts w:ascii="Arial" w:hAnsi="Arial"/>
        </w:rPr>
        <w:t xml:space="preserve"> and CHARGE</w:t>
      </w:r>
      <w:r w:rsidR="00F13129">
        <w:rPr>
          <w:rFonts w:ascii="Arial" w:hAnsi="Arial"/>
        </w:rPr>
        <w:t xml:space="preserve"> </w:t>
      </w:r>
      <w:r w:rsidR="00E13853">
        <w:rPr>
          <w:rFonts w:ascii="Arial" w:hAnsi="Arial"/>
        </w:rPr>
        <w:t>switch</w:t>
      </w:r>
      <w:r w:rsidR="00B75C3D">
        <w:rPr>
          <w:rFonts w:ascii="Arial" w:hAnsi="Arial"/>
        </w:rPr>
        <w:t>es</w:t>
      </w:r>
      <w:r w:rsidR="00E13853">
        <w:rPr>
          <w:rFonts w:ascii="Arial" w:hAnsi="Arial"/>
        </w:rPr>
        <w:t xml:space="preserve"> to</w:t>
      </w:r>
      <w:r w:rsidR="005C0588">
        <w:rPr>
          <w:rFonts w:ascii="Arial" w:hAnsi="Arial"/>
        </w:rPr>
        <w:t xml:space="preserve"> </w:t>
      </w:r>
      <w:r w:rsidR="00EC4D7B">
        <w:rPr>
          <w:rFonts w:ascii="Arial" w:hAnsi="Arial"/>
        </w:rPr>
        <w:t>OFF</w:t>
      </w:r>
    </w:p>
    <w:p w:rsidR="00FF78CA" w:rsidRDefault="00B75C3D" w:rsidP="005A6921">
      <w:pPr>
        <w:keepNext/>
        <w:keepLines/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Connect power sources to board</w:t>
      </w:r>
      <w:r w:rsidR="00F13129">
        <w:rPr>
          <w:rFonts w:ascii="Arial" w:hAnsi="Arial"/>
        </w:rPr>
        <w:t xml:space="preserve"> </w:t>
      </w:r>
    </w:p>
    <w:p w:rsidR="00FF78CA" w:rsidRDefault="00785C38" w:rsidP="005A6921">
      <w:pPr>
        <w:keepNext/>
        <w:keepLines/>
        <w:numPr>
          <w:ilvl w:val="2"/>
          <w:numId w:val="3"/>
        </w:numPr>
        <w:tabs>
          <w:tab w:val="clear" w:pos="2160"/>
          <w:tab w:val="num" w:pos="1260"/>
        </w:tabs>
        <w:spacing w:after="120"/>
        <w:ind w:left="1260"/>
        <w:rPr>
          <w:rFonts w:ascii="Arial" w:hAnsi="Arial"/>
        </w:rPr>
      </w:pPr>
      <w:r>
        <w:rPr>
          <w:rFonts w:ascii="Arial" w:hAnsi="Arial"/>
        </w:rPr>
        <w:t>Connect a 9</w:t>
      </w:r>
      <w:r w:rsidR="00D91F50">
        <w:rPr>
          <w:rFonts w:ascii="Arial" w:hAnsi="Arial"/>
        </w:rPr>
        <w:t>-v</w:t>
      </w:r>
      <w:r w:rsidR="00B75C3D">
        <w:rPr>
          <w:rFonts w:ascii="Arial" w:hAnsi="Arial"/>
        </w:rPr>
        <w:t>olt to battery clip</w:t>
      </w:r>
    </w:p>
    <w:p w:rsidR="00907924" w:rsidRDefault="00907924" w:rsidP="005A6921">
      <w:pPr>
        <w:keepNext/>
        <w:keepLines/>
        <w:numPr>
          <w:ilvl w:val="2"/>
          <w:numId w:val="3"/>
        </w:numPr>
        <w:tabs>
          <w:tab w:val="clear" w:pos="2160"/>
          <w:tab w:val="num" w:pos="1260"/>
        </w:tabs>
        <w:spacing w:after="120"/>
        <w:ind w:left="1260"/>
        <w:rPr>
          <w:rFonts w:ascii="Arial" w:hAnsi="Arial"/>
        </w:rPr>
      </w:pPr>
      <w:r>
        <w:rPr>
          <w:rFonts w:ascii="Arial" w:hAnsi="Arial"/>
        </w:rPr>
        <w:t>Connect the USB cable between the PSA029 and T730.07</w:t>
      </w:r>
    </w:p>
    <w:p w:rsidR="00907924" w:rsidRDefault="00B75C3D" w:rsidP="005A6921">
      <w:pPr>
        <w:numPr>
          <w:ilvl w:val="2"/>
          <w:numId w:val="3"/>
        </w:numPr>
        <w:tabs>
          <w:tab w:val="clear" w:pos="2160"/>
          <w:tab w:val="num" w:pos="1260"/>
        </w:tabs>
        <w:spacing w:after="120"/>
        <w:ind w:left="1267" w:hanging="187"/>
        <w:rPr>
          <w:rFonts w:ascii="Arial" w:hAnsi="Arial"/>
        </w:rPr>
      </w:pPr>
      <w:r>
        <w:rPr>
          <w:rFonts w:ascii="Arial" w:hAnsi="Arial"/>
        </w:rPr>
        <w:t xml:space="preserve">Plug the PSA029 into an </w:t>
      </w:r>
      <w:r w:rsidR="005A6921">
        <w:rPr>
          <w:rFonts w:ascii="Arial" w:hAnsi="Arial"/>
        </w:rPr>
        <w:t>AC outlet</w:t>
      </w:r>
      <w:r>
        <w:rPr>
          <w:rFonts w:ascii="Arial" w:hAnsi="Arial"/>
        </w:rPr>
        <w:t xml:space="preserve"> </w:t>
      </w:r>
    </w:p>
    <w:p w:rsidR="00B453A0" w:rsidRPr="00B206EF" w:rsidRDefault="00907924" w:rsidP="00D91F50">
      <w:pPr>
        <w:keepNext/>
        <w:numPr>
          <w:ilvl w:val="0"/>
          <w:numId w:val="3"/>
        </w:numPr>
        <w:spacing w:before="120" w:after="120"/>
        <w:rPr>
          <w:rFonts w:ascii="Arial" w:hAnsi="Arial"/>
        </w:rPr>
      </w:pPr>
      <w:bookmarkStart w:id="5" w:name="_Ref536442037"/>
      <w:r>
        <w:rPr>
          <w:rFonts w:ascii="Arial" w:hAnsi="Arial"/>
        </w:rPr>
        <w:t xml:space="preserve">Attach test </w:t>
      </w:r>
      <w:r w:rsidR="00007BE1">
        <w:rPr>
          <w:rFonts w:ascii="Arial" w:hAnsi="Arial"/>
        </w:rPr>
        <w:t>fixture</w:t>
      </w:r>
      <w:r w:rsidR="005A6921">
        <w:rPr>
          <w:rFonts w:ascii="Arial" w:hAnsi="Arial"/>
        </w:rPr>
        <w:t xml:space="preserve"> to the Battery Board</w:t>
      </w:r>
      <w:r w:rsidR="00D91F50">
        <w:rPr>
          <w:rFonts w:ascii="Arial" w:hAnsi="Arial"/>
        </w:rPr>
        <w:t xml:space="preserve"> to be tested as illustrated in </w:t>
      </w:r>
      <w:r w:rsidR="00D91F50">
        <w:rPr>
          <w:rFonts w:ascii="Arial" w:hAnsi="Arial"/>
        </w:rPr>
        <w:fldChar w:fldCharType="begin"/>
      </w:r>
      <w:r w:rsidR="00D91F50">
        <w:rPr>
          <w:rFonts w:ascii="Arial" w:hAnsi="Arial"/>
        </w:rPr>
        <w:instrText xml:space="preserve"> REF _Ref536457791 \h </w:instrText>
      </w:r>
      <w:r w:rsidR="00D91F50">
        <w:rPr>
          <w:rFonts w:ascii="Arial" w:hAnsi="Arial"/>
        </w:rPr>
      </w:r>
      <w:r w:rsidR="00D91F50">
        <w:rPr>
          <w:rFonts w:ascii="Arial" w:hAnsi="Arial"/>
        </w:rPr>
        <w:fldChar w:fldCharType="separate"/>
      </w:r>
      <w:r w:rsidR="00703F92">
        <w:t xml:space="preserve">Figure </w:t>
      </w:r>
      <w:r w:rsidR="00703F92">
        <w:rPr>
          <w:noProof/>
        </w:rPr>
        <w:t>2</w:t>
      </w:r>
      <w:r w:rsidR="00D91F50">
        <w:rPr>
          <w:rFonts w:ascii="Arial" w:hAnsi="Arial"/>
        </w:rPr>
        <w:fldChar w:fldCharType="end"/>
      </w:r>
      <w:r w:rsidR="005A6921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1" layoutInCell="1" allowOverlap="1">
                <wp:simplePos x="0" y="0"/>
                <wp:positionH relativeFrom="margin">
                  <wp:posOffset>3447415</wp:posOffset>
                </wp:positionH>
                <wp:positionV relativeFrom="paragraph">
                  <wp:posOffset>314325</wp:posOffset>
                </wp:positionV>
                <wp:extent cx="2770505" cy="3666490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3666490"/>
                          <a:chOff x="502037" y="201682"/>
                          <a:chExt cx="3515511" cy="3662293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502037" y="3602990"/>
                            <a:ext cx="3479268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06046" w:rsidRPr="009C70A6" w:rsidRDefault="00E06046" w:rsidP="00B33D1A">
                              <w:pPr>
                                <w:pStyle w:val="Caption"/>
                                <w:rPr>
                                  <w:rFonts w:ascii="Arial" w:hAnsi="Arial"/>
                                  <w:noProof/>
                                  <w:sz w:val="24"/>
                                  <w:szCs w:val="20"/>
                                </w:rPr>
                              </w:pPr>
                              <w:bookmarkStart w:id="6" w:name="_Ref536457791"/>
                              <w:r>
                                <w:t xml:space="preserve">Figure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703F92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6"/>
                              <w:r w:rsidR="00907924">
                                <w:rPr>
                                  <w:noProof/>
                                </w:rPr>
                                <w:t xml:space="preserve"> – T730.07</w:t>
                              </w:r>
                              <w:r>
                                <w:rPr>
                                  <w:noProof/>
                                </w:rPr>
                                <w:t xml:space="preserve"> Fixture </w:t>
                              </w:r>
                              <w:r w:rsidR="00907924">
                                <w:rPr>
                                  <w:noProof/>
                                </w:rPr>
                                <w:t xml:space="preserve">and A730.02 </w:t>
                              </w:r>
                              <w:r>
                                <w:rPr>
                                  <w:noProof/>
                                </w:rPr>
                                <w:t xml:space="preserve">in the </w:t>
                              </w:r>
                              <w:r w:rsidR="00907924">
                                <w:rPr>
                                  <w:noProof/>
                                </w:rPr>
                                <w:t>Attached Position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0" r="9869"/>
                          <a:stretch/>
                        </pic:blipFill>
                        <pic:spPr>
                          <a:xfrm>
                            <a:off x="561110" y="201682"/>
                            <a:ext cx="3456438" cy="3352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9" style="position:absolute;left:0;text-align:left;margin-left:271.45pt;margin-top:24.75pt;width:218.15pt;height:288.7pt;z-index:251672576;mso-position-horizontal-relative:margin;mso-width-relative:margin;mso-height-relative:margin" coordorigin="5020,2016" coordsize="35155,3662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">
                <v:shape id="Text Box 19" o:spid="_x0000_s1030" type="#_x0000_t202" style="position:absolute;left:5020;top:36029;width:3479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:rsidR="00E06046" w:rsidRPr="009C70A6" w:rsidRDefault="00E06046" w:rsidP="00B33D1A">
                        <w:pPr>
                          <w:pStyle w:val="Caption"/>
                          <w:rPr>
                            <w:rFonts w:ascii="Arial" w:hAnsi="Arial"/>
                            <w:noProof/>
                            <w:sz w:val="24"/>
                            <w:szCs w:val="20"/>
                          </w:rPr>
                        </w:pPr>
                        <w:bookmarkStart w:id="9" w:name="_Ref536457791"/>
                        <w:r>
                          <w:t xml:space="preserve">Figure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Figure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 w:rsidR="00703F92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9"/>
                        <w:r w:rsidR="00907924">
                          <w:rPr>
                            <w:noProof/>
                          </w:rPr>
                          <w:t xml:space="preserve"> – T730.07</w:t>
                        </w:r>
                        <w:r>
                          <w:rPr>
                            <w:noProof/>
                          </w:rPr>
                          <w:t xml:space="preserve"> Fixture </w:t>
                        </w:r>
                        <w:r w:rsidR="00907924">
                          <w:rPr>
                            <w:noProof/>
                          </w:rPr>
                          <w:t xml:space="preserve">and A730.02 </w:t>
                        </w:r>
                        <w:r>
                          <w:rPr>
                            <w:noProof/>
                          </w:rPr>
                          <w:t xml:space="preserve">in the </w:t>
                        </w:r>
                        <w:r w:rsidR="00907924">
                          <w:rPr>
                            <w:noProof/>
                          </w:rPr>
                          <w:t>Attached Position</w:t>
                        </w:r>
                      </w:p>
                    </w:txbxContent>
                  </v:textbox>
                </v:shape>
                <v:shape id="Picture 22" o:spid="_x0000_s1031" type="#_x0000_t75" style="position:absolute;left:5611;top:2016;width:34564;height:3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">
                  <v:imagedata r:id="rId13" o:title="" cropleft="6763f" cropright="6468f"/>
                  <v:path arrowok="t"/>
                </v:shape>
                <w10:wrap type="square" anchorx="margin"/>
                <w10:anchorlock/>
              </v:group>
            </w:pict>
          </mc:Fallback>
        </mc:AlternateContent>
      </w:r>
      <w:bookmarkEnd w:id="5"/>
    </w:p>
    <w:p w:rsidR="00EB73A1" w:rsidRDefault="00B206EF" w:rsidP="004E6881">
      <w:pPr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Place</w:t>
      </w:r>
      <w:r w:rsidR="00007BE1">
        <w:rPr>
          <w:rFonts w:ascii="Arial" w:hAnsi="Arial"/>
        </w:rPr>
        <w:t xml:space="preserve"> the </w:t>
      </w:r>
      <w:r w:rsidR="00EB73A1">
        <w:rPr>
          <w:rFonts w:ascii="Arial" w:hAnsi="Arial"/>
        </w:rPr>
        <w:t xml:space="preserve">Battery Board A730.02 </w:t>
      </w:r>
      <w:r w:rsidR="005A6921">
        <w:rPr>
          <w:rFonts w:ascii="Arial" w:hAnsi="Arial"/>
        </w:rPr>
        <w:t xml:space="preserve">onto the </w:t>
      </w:r>
      <w:r w:rsidR="00EB73A1">
        <w:rPr>
          <w:rFonts w:ascii="Arial" w:hAnsi="Arial"/>
        </w:rPr>
        <w:t>Test Fixture T730.07</w:t>
      </w:r>
    </w:p>
    <w:p w:rsidR="00EB73A1" w:rsidRDefault="00EB73A1" w:rsidP="00EB73A1">
      <w:pPr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The end opposite the connectors is held under the lip on the fixture</w:t>
      </w:r>
    </w:p>
    <w:p w:rsidR="00007BE1" w:rsidRDefault="00EB73A1" w:rsidP="00EB73A1">
      <w:pPr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Align</w:t>
      </w:r>
      <w:r w:rsidR="005A6921">
        <w:rPr>
          <w:rFonts w:ascii="Arial" w:hAnsi="Arial"/>
        </w:rPr>
        <w:t xml:space="preserve"> the</w:t>
      </w:r>
      <w:r w:rsidR="00B206EF">
        <w:rPr>
          <w:rFonts w:ascii="Arial" w:hAnsi="Arial"/>
        </w:rPr>
        <w:t xml:space="preserve"> pins of the</w:t>
      </w:r>
      <w:r w:rsidR="009B3168">
        <w:rPr>
          <w:rFonts w:ascii="Arial" w:hAnsi="Arial"/>
        </w:rPr>
        <w:t xml:space="preserve"> </w:t>
      </w:r>
      <w:r w:rsidR="00E92413">
        <w:rPr>
          <w:rFonts w:ascii="Arial" w:hAnsi="Arial"/>
        </w:rPr>
        <w:t>Battery B</w:t>
      </w:r>
      <w:r w:rsidR="00B206EF">
        <w:rPr>
          <w:rFonts w:ascii="Arial" w:hAnsi="Arial"/>
        </w:rPr>
        <w:t xml:space="preserve">oard to </w:t>
      </w:r>
      <w:r w:rsidR="00E92413">
        <w:rPr>
          <w:rFonts w:ascii="Arial" w:hAnsi="Arial"/>
        </w:rPr>
        <w:t>the Test B</w:t>
      </w:r>
      <w:r w:rsidR="00B206EF">
        <w:rPr>
          <w:rFonts w:ascii="Arial" w:hAnsi="Arial"/>
        </w:rPr>
        <w:t xml:space="preserve">oard </w:t>
      </w:r>
      <w:r w:rsidR="00007BE1">
        <w:rPr>
          <w:rFonts w:ascii="Arial" w:hAnsi="Arial"/>
        </w:rPr>
        <w:t>connectors</w:t>
      </w:r>
    </w:p>
    <w:p w:rsidR="00007BE1" w:rsidRDefault="00007BE1" w:rsidP="00EB73A1">
      <w:pPr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 xml:space="preserve">Verify that pogo </w:t>
      </w:r>
      <w:r w:rsidR="00D91F50">
        <w:rPr>
          <w:rFonts w:ascii="Arial" w:hAnsi="Arial"/>
        </w:rPr>
        <w:t>pins contact</w:t>
      </w:r>
      <w:r>
        <w:rPr>
          <w:rFonts w:ascii="Arial" w:hAnsi="Arial"/>
        </w:rPr>
        <w:t xml:space="preserve"> </w:t>
      </w:r>
      <w:r w:rsidR="005A6921">
        <w:rPr>
          <w:rFonts w:ascii="Arial" w:hAnsi="Arial"/>
        </w:rPr>
        <w:t xml:space="preserve">the battery </w:t>
      </w:r>
      <w:r w:rsidR="00730EB2">
        <w:rPr>
          <w:rFonts w:ascii="Arial" w:hAnsi="Arial"/>
        </w:rPr>
        <w:t xml:space="preserve">pads </w:t>
      </w:r>
      <w:r w:rsidR="00D91F50">
        <w:rPr>
          <w:rFonts w:ascii="Arial" w:hAnsi="Arial"/>
        </w:rPr>
        <w:t xml:space="preserve">(E1 and E3) </w:t>
      </w:r>
      <w:r w:rsidR="00730EB2">
        <w:rPr>
          <w:rFonts w:ascii="Arial" w:hAnsi="Arial"/>
        </w:rPr>
        <w:t>on the B</w:t>
      </w:r>
      <w:r w:rsidR="005A6921">
        <w:rPr>
          <w:rFonts w:ascii="Arial" w:hAnsi="Arial"/>
        </w:rPr>
        <w:t xml:space="preserve">attery </w:t>
      </w:r>
      <w:r w:rsidR="00730EB2">
        <w:rPr>
          <w:rFonts w:ascii="Arial" w:hAnsi="Arial"/>
        </w:rPr>
        <w:t>Board</w:t>
      </w:r>
    </w:p>
    <w:p w:rsidR="00EB73A1" w:rsidRDefault="00EB73A1" w:rsidP="00EB73A1">
      <w:pPr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Press the connectors together to hold the board into its final position</w:t>
      </w:r>
    </w:p>
    <w:p w:rsidR="005A6921" w:rsidRDefault="005A6921" w:rsidP="005A6921">
      <w:pPr>
        <w:spacing w:after="120"/>
        <w:ind w:left="720"/>
        <w:rPr>
          <w:rFonts w:ascii="Arial" w:hAnsi="Arial"/>
        </w:rPr>
      </w:pPr>
    </w:p>
    <w:p w:rsidR="00860568" w:rsidRDefault="0026011D" w:rsidP="00FC30AA">
      <w:pPr>
        <w:keepNext/>
        <w:keepLines/>
        <w:numPr>
          <w:ilvl w:val="0"/>
          <w:numId w:val="3"/>
        </w:numPr>
        <w:spacing w:before="120" w:after="120"/>
        <w:rPr>
          <w:rFonts w:ascii="Arial" w:hAnsi="Arial"/>
        </w:rPr>
      </w:pPr>
      <w:r>
        <w:rPr>
          <w:rFonts w:ascii="Arial" w:hAnsi="Arial"/>
        </w:rPr>
        <w:lastRenderedPageBreak/>
        <w:t xml:space="preserve">Verify </w:t>
      </w:r>
      <w:r w:rsidR="00B206EF">
        <w:rPr>
          <w:rFonts w:ascii="Arial" w:hAnsi="Arial"/>
        </w:rPr>
        <w:t>the Battery Board’s functionality</w:t>
      </w:r>
    </w:p>
    <w:p w:rsidR="00950261" w:rsidRDefault="00950261" w:rsidP="00FC30AA">
      <w:pPr>
        <w:keepNext/>
        <w:keepLines/>
        <w:numPr>
          <w:ilvl w:val="1"/>
          <w:numId w:val="3"/>
        </w:numPr>
        <w:spacing w:after="120"/>
        <w:rPr>
          <w:rFonts w:ascii="Arial" w:hAnsi="Arial"/>
        </w:rPr>
      </w:pPr>
      <w:r>
        <w:rPr>
          <w:rFonts w:ascii="Arial" w:hAnsi="Arial"/>
        </w:rPr>
        <w:t>Starting with the f</w:t>
      </w:r>
      <w:r w:rsidR="00F13129">
        <w:rPr>
          <w:rFonts w:ascii="Arial" w:hAnsi="Arial"/>
        </w:rPr>
        <w:t xml:space="preserve">ixture’s </w:t>
      </w:r>
      <w:r w:rsidR="00F13129" w:rsidRPr="00B03BF1">
        <w:rPr>
          <w:rFonts w:ascii="Arial" w:hAnsi="Arial"/>
          <w:b/>
        </w:rPr>
        <w:t>POWER</w:t>
      </w:r>
      <w:r w:rsidR="00F13129">
        <w:rPr>
          <w:rFonts w:ascii="Arial" w:hAnsi="Arial"/>
        </w:rPr>
        <w:t xml:space="preserve"> </w:t>
      </w:r>
      <w:r>
        <w:rPr>
          <w:rFonts w:ascii="Arial" w:hAnsi="Arial"/>
        </w:rPr>
        <w:t xml:space="preserve">and </w:t>
      </w:r>
      <w:r w:rsidRPr="00950261">
        <w:rPr>
          <w:rFonts w:ascii="Arial" w:hAnsi="Arial"/>
          <w:b/>
        </w:rPr>
        <w:t>CHARGE</w:t>
      </w:r>
      <w:r>
        <w:rPr>
          <w:rFonts w:ascii="Arial" w:hAnsi="Arial"/>
        </w:rPr>
        <w:t xml:space="preserve"> </w:t>
      </w:r>
      <w:r w:rsidR="00F718A0">
        <w:rPr>
          <w:rFonts w:ascii="Arial" w:hAnsi="Arial"/>
        </w:rPr>
        <w:t>switch</w:t>
      </w:r>
      <w:r>
        <w:rPr>
          <w:rFonts w:ascii="Arial" w:hAnsi="Arial"/>
        </w:rPr>
        <w:t>es</w:t>
      </w:r>
      <w:r w:rsidR="00F13129">
        <w:rPr>
          <w:rFonts w:ascii="Arial" w:hAnsi="Arial"/>
        </w:rPr>
        <w:t xml:space="preserve"> </w:t>
      </w:r>
      <w:r>
        <w:rPr>
          <w:rFonts w:ascii="Arial" w:hAnsi="Arial"/>
        </w:rPr>
        <w:t>OFF, go through the switch sequence</w:t>
      </w:r>
      <w:r w:rsidR="00F2369B">
        <w:rPr>
          <w:rFonts w:ascii="Arial" w:hAnsi="Arial"/>
        </w:rPr>
        <w:t xml:space="preserve"> A through E</w:t>
      </w:r>
      <w:r>
        <w:rPr>
          <w:rFonts w:ascii="Arial" w:hAnsi="Arial"/>
        </w:rPr>
        <w:t xml:space="preserve"> shown in</w:t>
      </w:r>
      <w:r w:rsidR="00BB39E4">
        <w:rPr>
          <w:rFonts w:ascii="Arial" w:hAnsi="Arial"/>
        </w:rPr>
        <w:t xml:space="preserve"> </w:t>
      </w:r>
      <w:r w:rsidR="00BB39E4">
        <w:rPr>
          <w:rFonts w:ascii="Arial" w:hAnsi="Arial"/>
        </w:rPr>
        <w:fldChar w:fldCharType="begin"/>
      </w:r>
      <w:r w:rsidR="00BB39E4">
        <w:rPr>
          <w:rFonts w:ascii="Arial" w:hAnsi="Arial"/>
        </w:rPr>
        <w:instrText xml:space="preserve"> REF _Ref536098757 \h </w:instrText>
      </w:r>
      <w:r w:rsidR="00BB39E4">
        <w:rPr>
          <w:rFonts w:ascii="Arial" w:hAnsi="Arial"/>
        </w:rPr>
      </w:r>
      <w:r w:rsidR="00BB39E4">
        <w:rPr>
          <w:rFonts w:ascii="Arial" w:hAnsi="Arial"/>
        </w:rPr>
        <w:fldChar w:fldCharType="separate"/>
      </w:r>
      <w:r w:rsidR="00703F92">
        <w:t xml:space="preserve">Table </w:t>
      </w:r>
      <w:r w:rsidR="00703F92">
        <w:rPr>
          <w:noProof/>
        </w:rPr>
        <w:t>1</w:t>
      </w:r>
      <w:r w:rsidR="00BB39E4">
        <w:rPr>
          <w:rFonts w:ascii="Arial" w:hAnsi="Arial"/>
        </w:rPr>
        <w:fldChar w:fldCharType="end"/>
      </w:r>
      <w:r w:rsidR="00BB39E4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F2369B">
        <w:rPr>
          <w:rFonts w:ascii="Arial" w:hAnsi="Arial"/>
        </w:rPr>
        <w:t xml:space="preserve"> Set the POWER and CHARGE switches as indicated in the “Switches” columns and verify that the LEDs are on/off as indicated in the “LED Indicators” columns.</w:t>
      </w:r>
    </w:p>
    <w:p w:rsidR="00BB39E4" w:rsidRDefault="00BB39E4" w:rsidP="00FC30AA">
      <w:pPr>
        <w:pStyle w:val="Caption"/>
        <w:keepNext/>
        <w:keepLines/>
      </w:pPr>
      <w:bookmarkStart w:id="7" w:name="_Ref536098757"/>
      <w:r>
        <w:t xml:space="preserve">Table </w:t>
      </w:r>
      <w:r w:rsidR="00CC34DF">
        <w:rPr>
          <w:noProof/>
        </w:rPr>
        <w:fldChar w:fldCharType="begin"/>
      </w:r>
      <w:r w:rsidR="00CC34DF">
        <w:rPr>
          <w:noProof/>
        </w:rPr>
        <w:instrText xml:space="preserve"> SEQ Table \* ARABIC </w:instrText>
      </w:r>
      <w:r w:rsidR="00CC34DF">
        <w:rPr>
          <w:noProof/>
        </w:rPr>
        <w:fldChar w:fldCharType="separate"/>
      </w:r>
      <w:r w:rsidR="00703F92">
        <w:rPr>
          <w:noProof/>
        </w:rPr>
        <w:t>1</w:t>
      </w:r>
      <w:r w:rsidR="00CC34DF">
        <w:rPr>
          <w:noProof/>
        </w:rPr>
        <w:fldChar w:fldCharType="end"/>
      </w:r>
      <w:bookmarkEnd w:id="7"/>
      <w:r>
        <w:t xml:space="preserve"> – Test Sequence</w:t>
      </w:r>
    </w:p>
    <w:tbl>
      <w:tblPr>
        <w:tblStyle w:val="TableGrid"/>
        <w:tblW w:w="9900" w:type="dxa"/>
        <w:tblLayout w:type="fixed"/>
        <w:tblLook w:val="04A0" w:firstRow="1" w:lastRow="0" w:firstColumn="1" w:lastColumn="0" w:noHBand="0" w:noVBand="1"/>
      </w:tblPr>
      <w:tblGrid>
        <w:gridCol w:w="778"/>
        <w:gridCol w:w="1090"/>
        <w:gridCol w:w="1192"/>
        <w:gridCol w:w="1440"/>
        <w:gridCol w:w="1440"/>
        <w:gridCol w:w="3960"/>
      </w:tblGrid>
      <w:tr w:rsidR="003845B9" w:rsidTr="00872F01">
        <w:tc>
          <w:tcPr>
            <w:tcW w:w="778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3845B9" w:rsidRDefault="003845B9" w:rsidP="00FC30AA">
            <w:pPr>
              <w:keepNext/>
              <w:keepLines/>
            </w:pPr>
          </w:p>
        </w:tc>
        <w:tc>
          <w:tcPr>
            <w:tcW w:w="228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bottom"/>
          </w:tcPr>
          <w:p w:rsidR="003845B9" w:rsidRPr="00EF3ADA" w:rsidRDefault="003845B9" w:rsidP="00FC30AA">
            <w:pPr>
              <w:keepNext/>
              <w:keepLines/>
              <w:jc w:val="center"/>
              <w:rPr>
                <w:b/>
                <w:i/>
              </w:rPr>
            </w:pPr>
            <w:r w:rsidRPr="00EF3ADA">
              <w:rPr>
                <w:b/>
                <w:i/>
              </w:rPr>
              <w:t>Switches</w:t>
            </w:r>
            <w:r>
              <w:rPr>
                <w:rStyle w:val="FootnoteReference"/>
                <w:b/>
                <w:i/>
              </w:rPr>
              <w:footnoteReference w:id="1"/>
            </w:r>
          </w:p>
        </w:tc>
        <w:tc>
          <w:tcPr>
            <w:tcW w:w="2880" w:type="dxa"/>
            <w:gridSpan w:val="2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3845B9" w:rsidRPr="00EF3ADA" w:rsidRDefault="003845B9" w:rsidP="00FC30AA">
            <w:pPr>
              <w:keepNext/>
              <w:keepLines/>
              <w:jc w:val="center"/>
              <w:rPr>
                <w:b/>
                <w:i/>
              </w:rPr>
            </w:pPr>
            <w:r w:rsidRPr="00EF3ADA">
              <w:rPr>
                <w:b/>
                <w:i/>
              </w:rPr>
              <w:t>LED Indic</w:t>
            </w:r>
            <w:r>
              <w:rPr>
                <w:b/>
                <w:i/>
              </w:rPr>
              <w:t>a</w:t>
            </w:r>
            <w:r w:rsidRPr="00EF3ADA">
              <w:rPr>
                <w:b/>
                <w:i/>
              </w:rPr>
              <w:t>tors</w:t>
            </w:r>
          </w:p>
        </w:tc>
        <w:tc>
          <w:tcPr>
            <w:tcW w:w="39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bottom"/>
          </w:tcPr>
          <w:p w:rsidR="003845B9" w:rsidRPr="00EF3ADA" w:rsidRDefault="003845B9" w:rsidP="00F406A7">
            <w:pPr>
              <w:keepNext/>
              <w:keepLines/>
              <w:jc w:val="center"/>
              <w:rPr>
                <w:b/>
                <w:i/>
              </w:rPr>
            </w:pPr>
            <w:r>
              <w:rPr>
                <w:b/>
              </w:rPr>
              <w:t>Comment</w:t>
            </w:r>
          </w:p>
        </w:tc>
      </w:tr>
      <w:tr w:rsidR="003845B9" w:rsidTr="003845B9">
        <w:tc>
          <w:tcPr>
            <w:tcW w:w="7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45B9" w:rsidRPr="009214FF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Step</w:t>
            </w:r>
          </w:p>
        </w:tc>
        <w:tc>
          <w:tcPr>
            <w:tcW w:w="109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845B9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 xml:space="preserve">Power </w:t>
            </w:r>
          </w:p>
          <w:p w:rsidR="003845B9" w:rsidRPr="009214FF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On/Off</w:t>
            </w:r>
          </w:p>
        </w:tc>
        <w:tc>
          <w:tcPr>
            <w:tcW w:w="119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845B9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 xml:space="preserve">Charge </w:t>
            </w:r>
          </w:p>
          <w:p w:rsidR="003845B9" w:rsidRPr="009214FF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On/Off</w:t>
            </w:r>
          </w:p>
        </w:tc>
        <w:tc>
          <w:tcPr>
            <w:tcW w:w="144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845B9" w:rsidRDefault="003845B9" w:rsidP="00FC30AA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Power</w:t>
            </w:r>
            <w:r>
              <w:rPr>
                <w:b/>
              </w:rPr>
              <w:t xml:space="preserve"> /</w:t>
            </w:r>
          </w:p>
          <w:p w:rsidR="003845B9" w:rsidRPr="009214FF" w:rsidRDefault="003845B9" w:rsidP="00FC30AA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Batt OK</w:t>
            </w:r>
          </w:p>
        </w:tc>
        <w:tc>
          <w:tcPr>
            <w:tcW w:w="144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845B9" w:rsidRDefault="003845B9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C</w:t>
            </w:r>
            <w:r>
              <w:rPr>
                <w:b/>
              </w:rPr>
              <w:t>urrent /</w:t>
            </w:r>
          </w:p>
          <w:p w:rsidR="003845B9" w:rsidRPr="009214FF" w:rsidRDefault="003845B9" w:rsidP="00290DD0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C</w:t>
            </w:r>
            <w:r w:rsidRPr="009214FF">
              <w:rPr>
                <w:b/>
              </w:rPr>
              <w:t xml:space="preserve">harge </w:t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845B9" w:rsidRPr="009214FF" w:rsidRDefault="003845B9" w:rsidP="00F2369B">
            <w:pPr>
              <w:keepNext/>
              <w:keepLines/>
              <w:rPr>
                <w:b/>
              </w:rPr>
            </w:pPr>
          </w:p>
        </w:tc>
      </w:tr>
      <w:tr w:rsidR="00F406A7" w:rsidTr="00DC3198">
        <w:trPr>
          <w:trHeight w:val="374"/>
        </w:trPr>
        <w:tc>
          <w:tcPr>
            <w:tcW w:w="77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A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192" w:type="dxa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BB39E4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Battery simulator and Charge</w:t>
            </w:r>
            <w:r w:rsidR="00703F92">
              <w:rPr>
                <w:rFonts w:asciiTheme="minorHAnsi" w:hAnsiTheme="minorHAnsi" w:cstheme="minorHAnsi"/>
                <w:sz w:val="20"/>
              </w:rPr>
              <w:t>r are Off, no indicators to be O</w:t>
            </w:r>
            <w:r>
              <w:rPr>
                <w:rFonts w:asciiTheme="minorHAnsi" w:hAnsiTheme="minorHAnsi" w:cstheme="minorHAnsi"/>
                <w:sz w:val="20"/>
              </w:rPr>
              <w:t>n.</w:t>
            </w:r>
          </w:p>
        </w:tc>
      </w:tr>
      <w:tr w:rsidR="00F406A7" w:rsidTr="00785C38">
        <w:trPr>
          <w:trHeight w:val="374"/>
        </w:trPr>
        <w:tc>
          <w:tcPr>
            <w:tcW w:w="778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thinThickThinSmallGap" w:sz="2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192" w:type="dxa"/>
            <w:vMerge/>
            <w:tcBorders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</w:p>
        </w:tc>
      </w:tr>
      <w:tr w:rsidR="00F406A7" w:rsidTr="00785C38">
        <w:trPr>
          <w:trHeight w:val="374"/>
        </w:trPr>
        <w:tc>
          <w:tcPr>
            <w:tcW w:w="778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B</w:t>
            </w:r>
          </w:p>
        </w:tc>
        <w:tc>
          <w:tcPr>
            <w:tcW w:w="109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 w:rsidRPr="00BB39E4">
              <w:rPr>
                <w:color w:val="FF0000"/>
              </w:rPr>
              <w:sym w:font="Wingdings" w:char="F0AE"/>
            </w:r>
            <w:r>
              <w:t xml:space="preserve">  On</w:t>
            </w:r>
          </w:p>
        </w:tc>
        <w:tc>
          <w:tcPr>
            <w:tcW w:w="1192" w:type="dxa"/>
            <w:vMerge w:val="restar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440" w:type="dxa"/>
            <w:tcBorders>
              <w:top w:val="thinThickThinSmallGap" w:sz="2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1440" w:type="dxa"/>
            <w:tcBorders>
              <w:top w:val="thinThickThinSmallGap" w:sz="2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Pr="00BB39E4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Battery simulator is on but the protection IC has not been activated.</w:t>
            </w:r>
          </w:p>
        </w:tc>
      </w:tr>
      <w:tr w:rsidR="00F406A7" w:rsidTr="00785C38">
        <w:trPr>
          <w:trHeight w:val="374"/>
        </w:trPr>
        <w:tc>
          <w:tcPr>
            <w:tcW w:w="778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:rsidR="00F406A7" w:rsidRPr="00BB39E4" w:rsidRDefault="00F406A7" w:rsidP="00290DD0">
            <w:pPr>
              <w:keepNext/>
              <w:keepLines/>
              <w:jc w:val="center"/>
              <w:rPr>
                <w:color w:val="FF0000"/>
              </w:rPr>
            </w:pPr>
          </w:p>
        </w:tc>
        <w:tc>
          <w:tcPr>
            <w:tcW w:w="1192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F406A7" w:rsidRPr="00C534D9" w:rsidRDefault="00DC3198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</w:p>
        </w:tc>
      </w:tr>
      <w:tr w:rsidR="00F406A7" w:rsidTr="00785C38">
        <w:trPr>
          <w:trHeight w:val="374"/>
        </w:trPr>
        <w:tc>
          <w:tcPr>
            <w:tcW w:w="778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C</w:t>
            </w:r>
          </w:p>
        </w:tc>
        <w:tc>
          <w:tcPr>
            <w:tcW w:w="109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 w:rsidRPr="00BB39E4">
              <w:rPr>
                <w:color w:val="FF0000"/>
              </w:rPr>
              <w:sym w:font="Wingdings" w:char="F0AE"/>
            </w:r>
            <w:r>
              <w:t xml:space="preserve">  On</w:t>
            </w:r>
          </w:p>
        </w:tc>
        <w:tc>
          <w:tcPr>
            <w:tcW w:w="1192" w:type="dxa"/>
            <w:vMerge w:val="restar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noWrap/>
            <w:tcMar>
              <w:left w:w="29" w:type="dxa"/>
              <w:right w:w="29" w:type="dxa"/>
            </w:tcMar>
            <w:vAlign w:val="bottom"/>
          </w:tcPr>
          <w:p w:rsidR="00F406A7" w:rsidRDefault="00F406A7" w:rsidP="00290DD0">
            <w:pPr>
              <w:keepNext/>
              <w:keepLines/>
              <w:jc w:val="center"/>
            </w:pPr>
            <w:r w:rsidRPr="00BB39E4">
              <w:rPr>
                <w:color w:val="FF0000"/>
              </w:rPr>
              <w:sym w:font="Wingdings" w:char="F0AE"/>
            </w:r>
            <w:r>
              <w:t xml:space="preserve">  On </w:t>
            </w:r>
            <w:bookmarkStart w:id="8" w:name="_Ref536457353"/>
            <w:r w:rsidRPr="002F4029">
              <w:rPr>
                <w:rStyle w:val="FootnoteReference"/>
                <w:rFonts w:asciiTheme="minorHAnsi" w:hAnsiTheme="minorHAnsi" w:cstheme="minorHAnsi"/>
                <w:sz w:val="20"/>
              </w:rPr>
              <w:footnoteReference w:id="2"/>
            </w:r>
            <w:bookmarkEnd w:id="8"/>
          </w:p>
          <w:p w:rsidR="00F406A7" w:rsidRPr="00D91F50" w:rsidRDefault="00F406A7" w:rsidP="003845B9">
            <w:pPr>
              <w:keepNext/>
              <w:keepLines/>
              <w:jc w:val="center"/>
              <w:rPr>
                <w:i/>
                <w:sz w:val="20"/>
              </w:rPr>
            </w:pPr>
            <w:r w:rsidRPr="00D91F50">
              <w:rPr>
                <w:b/>
                <w:i/>
                <w:color w:val="000000" w:themeColor="text1"/>
                <w:sz w:val="22"/>
                <w:szCs w:val="22"/>
              </w:rPr>
              <w:t>10s max.</w:t>
            </w:r>
          </w:p>
        </w:tc>
        <w:tc>
          <w:tcPr>
            <w:tcW w:w="1440" w:type="dxa"/>
            <w:tcBorders>
              <w:top w:val="thinThickThinSmallGap" w:sz="24" w:space="0" w:color="auto"/>
              <w:left w:val="double" w:sz="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1440" w:type="dxa"/>
            <w:tcBorders>
              <w:top w:val="thinThickThinSmallGap" w:sz="24" w:space="0" w:color="auto"/>
              <w:left w:val="sing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396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BB39E4" w:rsidRDefault="00F406A7" w:rsidP="00703F92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Charger enabled; thi</w:t>
            </w:r>
            <w:r w:rsidR="00FF1DA8">
              <w:rPr>
                <w:rFonts w:asciiTheme="minorHAnsi" w:hAnsiTheme="minorHAnsi" w:cstheme="minorHAnsi"/>
                <w:sz w:val="20"/>
              </w:rPr>
              <w:t>s activates the protection IC causing Batt Ok to come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703F92">
              <w:rPr>
                <w:rFonts w:asciiTheme="minorHAnsi" w:hAnsiTheme="minorHAnsi" w:cstheme="minorHAnsi"/>
                <w:sz w:val="20"/>
              </w:rPr>
              <w:t>On.  Charge is On, Current LED is O</w:t>
            </w:r>
            <w:r>
              <w:rPr>
                <w:rFonts w:asciiTheme="minorHAnsi" w:hAnsiTheme="minorHAnsi" w:cstheme="minorHAnsi"/>
                <w:sz w:val="20"/>
              </w:rPr>
              <w:t xml:space="preserve">n </w:t>
            </w:r>
            <w:r w:rsidR="00703F92">
              <w:rPr>
                <w:rFonts w:asciiTheme="minorHAnsi" w:hAnsiTheme="minorHAnsi" w:cstheme="minorHAnsi"/>
                <w:sz w:val="20"/>
              </w:rPr>
              <w:t>indicating ≈400mA</w:t>
            </w:r>
            <w:r w:rsidR="00F76EC0">
              <w:rPr>
                <w:rFonts w:asciiTheme="minorHAnsi" w:hAnsiTheme="minorHAnsi" w:cstheme="minorHAnsi"/>
                <w:sz w:val="20"/>
              </w:rPr>
              <w:t xml:space="preserve"> flow</w:t>
            </w:r>
            <w:r>
              <w:rPr>
                <w:rFonts w:asciiTheme="minorHAnsi" w:hAnsiTheme="minorHAnsi" w:cstheme="minorHAnsi"/>
                <w:sz w:val="20"/>
              </w:rPr>
              <w:t>.</w:t>
            </w:r>
          </w:p>
        </w:tc>
      </w:tr>
      <w:tr w:rsidR="00F406A7" w:rsidTr="00785C38">
        <w:trPr>
          <w:trHeight w:val="374"/>
        </w:trPr>
        <w:tc>
          <w:tcPr>
            <w:tcW w:w="778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thinThickThinSmallGap" w:sz="24" w:space="0" w:color="auto"/>
            </w:tcBorders>
            <w:shd w:val="clear" w:color="auto" w:fill="E1F4FF"/>
            <w:vAlign w:val="center"/>
          </w:tcPr>
          <w:p w:rsidR="00F406A7" w:rsidRPr="00BB39E4" w:rsidRDefault="00F406A7" w:rsidP="00290DD0">
            <w:pPr>
              <w:keepNext/>
              <w:keepLines/>
              <w:jc w:val="center"/>
              <w:rPr>
                <w:color w:val="FF0000"/>
              </w:rPr>
            </w:pPr>
          </w:p>
        </w:tc>
        <w:tc>
          <w:tcPr>
            <w:tcW w:w="1192" w:type="dxa"/>
            <w:vMerge/>
            <w:tcBorders>
              <w:bottom w:val="thinThickThinSmallGap" w:sz="24" w:space="0" w:color="auto"/>
              <w:right w:val="double" w:sz="4" w:space="0" w:color="auto"/>
            </w:tcBorders>
            <w:shd w:val="clear" w:color="auto" w:fill="E1F4FF"/>
            <w:noWrap/>
            <w:tcMar>
              <w:left w:w="29" w:type="dxa"/>
              <w:right w:w="29" w:type="dxa"/>
            </w:tcMar>
            <w:vAlign w:val="bottom"/>
          </w:tcPr>
          <w:p w:rsidR="00F406A7" w:rsidRPr="00BB39E4" w:rsidRDefault="00F406A7" w:rsidP="00290DD0">
            <w:pPr>
              <w:keepNext/>
              <w:keepLines/>
              <w:jc w:val="center"/>
              <w:rPr>
                <w:color w:val="FF000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</w:p>
        </w:tc>
      </w:tr>
      <w:tr w:rsidR="00F406A7" w:rsidTr="00785C38">
        <w:trPr>
          <w:trHeight w:val="374"/>
        </w:trPr>
        <w:tc>
          <w:tcPr>
            <w:tcW w:w="778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D</w:t>
            </w:r>
          </w:p>
        </w:tc>
        <w:tc>
          <w:tcPr>
            <w:tcW w:w="109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 w:rsidRPr="00BB39E4">
              <w:rPr>
                <w:color w:val="FF0000"/>
              </w:rPr>
              <w:sym w:font="Wingdings" w:char="F0AE"/>
            </w:r>
            <w:r>
              <w:t xml:space="preserve">  On</w:t>
            </w:r>
          </w:p>
        </w:tc>
        <w:tc>
          <w:tcPr>
            <w:tcW w:w="1192" w:type="dxa"/>
            <w:vMerge w:val="restar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440" w:type="dxa"/>
            <w:tcBorders>
              <w:top w:val="thinThickThinSmallGap" w:sz="2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1440" w:type="dxa"/>
            <w:tcBorders>
              <w:top w:val="thinThickThinSmallGap" w:sz="2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406A7" w:rsidRPr="00BB39E4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Charger disabled; the Ch</w:t>
            </w:r>
            <w:r w:rsidR="00703F92">
              <w:rPr>
                <w:rFonts w:asciiTheme="minorHAnsi" w:hAnsiTheme="minorHAnsi" w:cstheme="minorHAnsi"/>
                <w:sz w:val="20"/>
              </w:rPr>
              <w:t>arge and Current indicators go O</w:t>
            </w:r>
            <w:r>
              <w:rPr>
                <w:rFonts w:asciiTheme="minorHAnsi" w:hAnsiTheme="minorHAnsi" w:cstheme="minorHAnsi"/>
                <w:sz w:val="20"/>
              </w:rPr>
              <w:t>ff.</w:t>
            </w:r>
            <w:r w:rsidR="00703F92">
              <w:rPr>
                <w:rFonts w:asciiTheme="minorHAnsi" w:hAnsiTheme="minorHAnsi" w:cstheme="minorHAnsi"/>
                <w:sz w:val="20"/>
              </w:rPr>
              <w:t xml:space="preserve">  The Batt Ok remains On.</w:t>
            </w:r>
          </w:p>
        </w:tc>
      </w:tr>
      <w:tr w:rsidR="00F406A7" w:rsidTr="00785C38">
        <w:trPr>
          <w:trHeight w:val="374"/>
        </w:trPr>
        <w:tc>
          <w:tcPr>
            <w:tcW w:w="778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thinThickThinSmallGap" w:sz="24" w:space="0" w:color="auto"/>
            </w:tcBorders>
            <w:vAlign w:val="center"/>
          </w:tcPr>
          <w:p w:rsidR="00F406A7" w:rsidRPr="00BB39E4" w:rsidRDefault="00F406A7" w:rsidP="00290DD0">
            <w:pPr>
              <w:keepNext/>
              <w:keepLines/>
              <w:jc w:val="center"/>
              <w:rPr>
                <w:color w:val="FF0000"/>
              </w:rPr>
            </w:pPr>
          </w:p>
        </w:tc>
        <w:tc>
          <w:tcPr>
            <w:tcW w:w="1192" w:type="dxa"/>
            <w:vMerge/>
            <w:tcBorders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009900"/>
                <w:sz w:val="20"/>
              </w:rPr>
              <w:sym w:font="Wingdings" w:char="F0AE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F406A7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</w:p>
        </w:tc>
      </w:tr>
      <w:tr w:rsidR="00F406A7" w:rsidTr="00785C38">
        <w:trPr>
          <w:trHeight w:val="374"/>
        </w:trPr>
        <w:tc>
          <w:tcPr>
            <w:tcW w:w="778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  <w:r w:rsidRPr="009214FF">
              <w:rPr>
                <w:b/>
              </w:rPr>
              <w:t>E</w:t>
            </w:r>
          </w:p>
        </w:tc>
        <w:tc>
          <w:tcPr>
            <w:tcW w:w="109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192" w:type="dxa"/>
            <w:vMerge w:val="restart"/>
            <w:tcBorders>
              <w:top w:val="thinThickThin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  <w:r>
              <w:sym w:font="Wingdings" w:char="F0A1"/>
            </w:r>
            <w:r>
              <w:t xml:space="preserve">  Off</w:t>
            </w:r>
          </w:p>
        </w:tc>
        <w:tc>
          <w:tcPr>
            <w:tcW w:w="1440" w:type="dxa"/>
            <w:tcBorders>
              <w:top w:val="thinThickThinSmallGap" w:sz="24" w:space="0" w:color="auto"/>
              <w:left w:val="double" w:sz="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1440" w:type="dxa"/>
            <w:tcBorders>
              <w:top w:val="thinThickThinSmallGap" w:sz="24" w:space="0" w:color="auto"/>
              <w:left w:val="sing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 w:val="restart"/>
            <w:tcBorders>
              <w:top w:val="thinThickThin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BB39E4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Bat</w:t>
            </w:r>
            <w:r w:rsidR="00703F92">
              <w:rPr>
                <w:rFonts w:asciiTheme="minorHAnsi" w:hAnsiTheme="minorHAnsi" w:cstheme="minorHAnsi"/>
                <w:sz w:val="20"/>
              </w:rPr>
              <w:t>tery simulator and Charger are Off, no indicators to be O</w:t>
            </w:r>
            <w:r>
              <w:rPr>
                <w:rFonts w:asciiTheme="minorHAnsi" w:hAnsiTheme="minorHAnsi" w:cstheme="minorHAnsi"/>
                <w:sz w:val="20"/>
              </w:rPr>
              <w:t>n.</w:t>
            </w:r>
          </w:p>
        </w:tc>
      </w:tr>
      <w:tr w:rsidR="00F406A7" w:rsidTr="00DC3198">
        <w:trPr>
          <w:trHeight w:val="374"/>
        </w:trPr>
        <w:tc>
          <w:tcPr>
            <w:tcW w:w="77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9214FF" w:rsidRDefault="00F406A7" w:rsidP="00290DD0">
            <w:pPr>
              <w:keepNext/>
              <w:keepLines/>
              <w:jc w:val="center"/>
              <w:rPr>
                <w:b/>
              </w:rPr>
            </w:pPr>
          </w:p>
        </w:tc>
        <w:tc>
          <w:tcPr>
            <w:tcW w:w="1090" w:type="dxa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192" w:type="dxa"/>
            <w:vMerge/>
            <w:tcBorders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290DD0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Pr="00C534D9" w:rsidRDefault="00F406A7" w:rsidP="00F406A7">
            <w:pPr>
              <w:contextualSpacing/>
              <w:jc w:val="center"/>
              <w:rPr>
                <w:sz w:val="20"/>
              </w:rPr>
            </w:pPr>
            <w:r w:rsidRPr="00C534D9">
              <w:rPr>
                <w:rFonts w:ascii="Consolas" w:hAnsi="Consolas"/>
                <w:color w:val="7F7F7F" w:themeColor="text1" w:themeTint="80"/>
                <w:sz w:val="20"/>
              </w:rPr>
              <w:sym w:font="Wingdings" w:char="F0A1"/>
            </w:r>
          </w:p>
        </w:tc>
        <w:tc>
          <w:tcPr>
            <w:tcW w:w="396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1F4FF"/>
            <w:vAlign w:val="center"/>
          </w:tcPr>
          <w:p w:rsidR="00F406A7" w:rsidRDefault="00F406A7" w:rsidP="00290DD0">
            <w:pPr>
              <w:keepNext/>
              <w:keepLines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B90710" w:rsidRPr="009920C6" w:rsidRDefault="00FF1DA8" w:rsidP="009920C6">
      <w:pPr>
        <w:spacing w:before="120" w:after="120"/>
        <w:ind w:left="1080"/>
        <w:rPr>
          <w:rFonts w:ascii="Arial" w:hAnsi="Arial"/>
          <w:i/>
        </w:rPr>
      </w:pPr>
      <w:r w:rsidRPr="009920C6">
        <w:rPr>
          <w:rFonts w:ascii="Arial" w:hAnsi="Arial"/>
          <w:i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69464" cy="905256"/>
                <wp:effectExtent l="0" t="0" r="2540" b="9525"/>
                <wp:wrapSquare wrapText="largest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464" cy="905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265" w:type="dxa"/>
                              <w:tblBorders>
                                <w:top w:val="single" w:sz="4" w:space="0" w:color="BF95DF"/>
                                <w:left w:val="single" w:sz="4" w:space="0" w:color="BF95DF"/>
                                <w:bottom w:val="single" w:sz="4" w:space="0" w:color="BF95DF"/>
                                <w:right w:val="single" w:sz="4" w:space="0" w:color="BF95DF"/>
                                <w:insideH w:val="single" w:sz="4" w:space="0" w:color="BF95DF"/>
                                <w:insideV w:val="single" w:sz="4" w:space="0" w:color="BF95D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98"/>
                              <w:gridCol w:w="143"/>
                              <w:gridCol w:w="1012"/>
                              <w:gridCol w:w="1012"/>
                            </w:tblGrid>
                            <w:tr w:rsidR="00D91F50" w:rsidRPr="00C534D9" w:rsidTr="00D91F50"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Switches: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LED Indicators:</w:t>
                                  </w:r>
                                </w:p>
                              </w:tc>
                            </w:tr>
                            <w:tr w:rsidR="00D91F50" w:rsidRPr="00C534D9" w:rsidTr="00D91F50">
                              <w:tc>
                                <w:tcPr>
                                  <w:tcW w:w="1098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Current</w:t>
                                  </w:r>
                                </w:p>
                              </w:tc>
                            </w:tr>
                            <w:tr w:rsidR="00D91F50" w:rsidRPr="00C534D9" w:rsidTr="00D91F50"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9920C6">
                                    <w:rPr>
                                      <w:rFonts w:ascii="Consolas" w:hAnsi="Consolas"/>
                                      <w:color w:val="FF00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</w:tr>
                            <w:tr w:rsidR="00D91F50" w:rsidRPr="00C534D9" w:rsidTr="00D91F50">
                              <w:tc>
                                <w:tcPr>
                                  <w:tcW w:w="1098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POWER</w:t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Batt Ok</w:t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4" w:space="0" w:color="5F497A" w:themeColor="accent4" w:themeShade="BF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sz w:val="20"/>
                                    </w:rPr>
                                    <w:t>Charge</w:t>
                                  </w:r>
                                </w:p>
                              </w:tc>
                            </w:tr>
                            <w:tr w:rsidR="00D91F50" w:rsidRPr="00C534D9" w:rsidTr="00D91F50">
                              <w:tc>
                                <w:tcPr>
                                  <w:tcW w:w="1098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9920C6">
                                    <w:rPr>
                                      <w:rFonts w:ascii="Consolas" w:hAnsi="Consolas"/>
                                      <w:color w:val="FF0000"/>
                                      <w:sz w:val="20"/>
                                    </w:rPr>
                                    <w:sym w:font="Wingdings" w:char="F0AE"/>
                                  </w:r>
                                  <w:r w:rsidRPr="009920C6">
                                    <w:rPr>
                                      <w:rFonts w:ascii="Consolas" w:hAnsi="Consolas"/>
                                      <w:color w:val="FF0000"/>
                                      <w:sz w:val="20"/>
                                    </w:rPr>
                                    <w:sym w:font="Wingdings" w:char="F0AE"/>
                                  </w:r>
                                  <w:r w:rsidRPr="009920C6">
                                    <w:rPr>
                                      <w:rFonts w:ascii="Consolas" w:hAnsi="Consolas"/>
                                      <w:color w:val="FF00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  <w:tc>
                                <w:tcPr>
                                  <w:tcW w:w="143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nil"/>
                                    <w:right w:val="single" w:sz="4" w:space="0" w:color="5F497A" w:themeColor="accent4" w:themeShade="BF"/>
                                  </w:tcBorders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nil"/>
                                    <w:left w:val="single" w:sz="4" w:space="0" w:color="5F497A" w:themeColor="accent4" w:themeShade="BF"/>
                                    <w:bottom w:val="single" w:sz="4" w:space="0" w:color="5F497A" w:themeColor="accent4" w:themeShade="BF"/>
                                    <w:right w:val="single" w:sz="4" w:space="0" w:color="5F497A" w:themeColor="accent4" w:themeShade="BF"/>
                                  </w:tcBorders>
                                  <w:vAlign w:val="center"/>
                                </w:tcPr>
                                <w:p w:rsidR="00D91F50" w:rsidRPr="00C534D9" w:rsidRDefault="00D91F50" w:rsidP="009920C6">
                                  <w:pPr>
                                    <w:contextualSpacing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009900"/>
                                      <w:sz w:val="20"/>
                                    </w:rPr>
                                    <w:sym w:font="Wingdings" w:char="F0AE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  <w:r w:rsidRPr="00C534D9">
                                    <w:rPr>
                                      <w:rFonts w:ascii="Consolas" w:hAnsi="Consolas"/>
                                      <w:color w:val="7F7F7F" w:themeColor="text1" w:themeTint="80"/>
                                      <w:sz w:val="20"/>
                                    </w:rPr>
                                    <w:sym w:font="Wingdings" w:char="F0A1"/>
                                  </w:r>
                                </w:p>
                              </w:tc>
                            </w:tr>
                          </w:tbl>
                          <w:p w:rsidR="00D91F50" w:rsidRDefault="00D91F50" w:rsidP="009920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left:0;text-align:left;margin-left:151.1pt;margin-top:0;width:202.3pt;height:71.3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3265" w:type="dxa"/>
                        <w:tblBorders>
                          <w:top w:val="single" w:sz="4" w:space="0" w:color="BF95DF"/>
                          <w:left w:val="single" w:sz="4" w:space="0" w:color="BF95DF"/>
                          <w:bottom w:val="single" w:sz="4" w:space="0" w:color="BF95DF"/>
                          <w:right w:val="single" w:sz="4" w:space="0" w:color="BF95DF"/>
                          <w:insideH w:val="single" w:sz="4" w:space="0" w:color="BF95DF"/>
                          <w:insideV w:val="single" w:sz="4" w:space="0" w:color="BF95D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98"/>
                        <w:gridCol w:w="143"/>
                        <w:gridCol w:w="1012"/>
                        <w:gridCol w:w="1012"/>
                      </w:tblGrid>
                      <w:tr w:rsidR="00D91F50" w:rsidRPr="00C534D9" w:rsidTr="00D91F50">
                        <w:tc>
                          <w:tcPr>
                            <w:tcW w:w="109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534D9">
                              <w:rPr>
                                <w:rFonts w:ascii="Arial" w:hAnsi="Arial" w:cs="Arial"/>
                                <w:sz w:val="20"/>
                              </w:rPr>
                              <w:t>Switches: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2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534D9">
                              <w:rPr>
                                <w:rFonts w:ascii="Arial" w:hAnsi="Arial" w:cs="Arial"/>
                                <w:sz w:val="20"/>
                              </w:rPr>
                              <w:t>LED Indicators:</w:t>
                            </w:r>
                          </w:p>
                        </w:tc>
                      </w:tr>
                      <w:tr w:rsidR="00D91F50" w:rsidRPr="00C534D9" w:rsidTr="00D91F50">
                        <w:tc>
                          <w:tcPr>
                            <w:tcW w:w="1098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Current</w:t>
                            </w:r>
                          </w:p>
                        </w:tc>
                      </w:tr>
                      <w:tr w:rsidR="00D91F50" w:rsidRPr="00C534D9" w:rsidTr="00D91F50">
                        <w:tc>
                          <w:tcPr>
                            <w:tcW w:w="1098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9920C6">
                              <w:rPr>
                                <w:rFonts w:ascii="Consolas" w:hAnsi="Consolas"/>
                                <w:color w:val="FF00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</w:tr>
                      <w:tr w:rsidR="00D91F50" w:rsidRPr="00C534D9" w:rsidTr="00D91F50">
                        <w:tc>
                          <w:tcPr>
                            <w:tcW w:w="1098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POWER</w:t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Batt Ok</w:t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4" w:space="0" w:color="5F497A" w:themeColor="accent4" w:themeShade="BF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sz w:val="20"/>
                              </w:rPr>
                              <w:t>Charge</w:t>
                            </w:r>
                          </w:p>
                        </w:tc>
                      </w:tr>
                      <w:tr w:rsidR="00D91F50" w:rsidRPr="00C534D9" w:rsidTr="00D91F50">
                        <w:tc>
                          <w:tcPr>
                            <w:tcW w:w="1098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9920C6">
                              <w:rPr>
                                <w:rFonts w:ascii="Consolas" w:hAnsi="Consolas"/>
                                <w:color w:val="FF0000"/>
                                <w:sz w:val="20"/>
                              </w:rPr>
                              <w:sym w:font="Wingdings" w:char="F0AE"/>
                            </w:r>
                            <w:r w:rsidRPr="009920C6">
                              <w:rPr>
                                <w:rFonts w:ascii="Consolas" w:hAnsi="Consolas"/>
                                <w:color w:val="FF0000"/>
                                <w:sz w:val="20"/>
                              </w:rPr>
                              <w:sym w:font="Wingdings" w:char="F0AE"/>
                            </w:r>
                            <w:r w:rsidRPr="009920C6">
                              <w:rPr>
                                <w:rFonts w:ascii="Consolas" w:hAnsi="Consolas"/>
                                <w:color w:val="FF00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  <w:tc>
                          <w:tcPr>
                            <w:tcW w:w="143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nil"/>
                              <w:right w:val="single" w:sz="4" w:space="0" w:color="5F497A" w:themeColor="accent4" w:themeShade="BF"/>
                            </w:tcBorders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nil"/>
                              <w:left w:val="single" w:sz="4" w:space="0" w:color="5F497A" w:themeColor="accent4" w:themeShade="BF"/>
                              <w:bottom w:val="single" w:sz="4" w:space="0" w:color="5F497A" w:themeColor="accent4" w:themeShade="BF"/>
                              <w:right w:val="single" w:sz="4" w:space="0" w:color="5F497A" w:themeColor="accent4" w:themeShade="BF"/>
                            </w:tcBorders>
                            <w:vAlign w:val="center"/>
                          </w:tcPr>
                          <w:p w:rsidR="00D91F50" w:rsidRPr="00C534D9" w:rsidRDefault="00D91F50" w:rsidP="009920C6">
                            <w:pPr>
                              <w:contextualSpacing/>
                              <w:jc w:val="center"/>
                              <w:rPr>
                                <w:sz w:val="20"/>
                              </w:rPr>
                            </w:pP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009900"/>
                                <w:sz w:val="20"/>
                              </w:rPr>
                              <w:sym w:font="Wingdings" w:char="F0AE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  <w:r w:rsidRPr="00C534D9">
                              <w:rPr>
                                <w:rFonts w:ascii="Consolas" w:hAnsi="Consolas"/>
                                <w:color w:val="7F7F7F" w:themeColor="text1" w:themeTint="80"/>
                                <w:sz w:val="20"/>
                              </w:rPr>
                              <w:sym w:font="Wingdings" w:char="F0A1"/>
                            </w:r>
                          </w:p>
                        </w:tc>
                      </w:tr>
                    </w:tbl>
                    <w:p w:rsidR="00D91F50" w:rsidRDefault="00D91F50" w:rsidP="009920C6">
                      <w:pPr>
                        <w:jc w:val="center"/>
                      </w:pP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="00C534D9" w:rsidRPr="009920C6">
        <w:rPr>
          <w:rFonts w:ascii="Arial" w:hAnsi="Arial"/>
          <w:i/>
        </w:rPr>
        <w:t xml:space="preserve">Note: </w:t>
      </w:r>
      <w:r w:rsidR="00B90710" w:rsidRPr="009920C6">
        <w:rPr>
          <w:rFonts w:ascii="Arial" w:hAnsi="Arial"/>
          <w:i/>
        </w:rPr>
        <w:t>Label</w:t>
      </w:r>
      <w:r w:rsidR="00C534D9" w:rsidRPr="009920C6">
        <w:rPr>
          <w:rFonts w:ascii="Arial" w:hAnsi="Arial"/>
          <w:i/>
        </w:rPr>
        <w:t>s</w:t>
      </w:r>
      <w:r w:rsidR="00B90710" w:rsidRPr="009920C6">
        <w:rPr>
          <w:rFonts w:ascii="Arial" w:hAnsi="Arial"/>
          <w:i/>
        </w:rPr>
        <w:t xml:space="preserve"> on the test fixture </w:t>
      </w:r>
      <w:r w:rsidR="00C534D9" w:rsidRPr="009920C6">
        <w:rPr>
          <w:rFonts w:ascii="Arial" w:hAnsi="Arial"/>
          <w:i/>
        </w:rPr>
        <w:t>indicate</w:t>
      </w:r>
      <w:r w:rsidR="00B90710" w:rsidRPr="009920C6">
        <w:rPr>
          <w:rFonts w:ascii="Arial" w:hAnsi="Arial"/>
          <w:i/>
        </w:rPr>
        <w:t xml:space="preserve"> the</w:t>
      </w:r>
      <w:r w:rsidR="00C534D9" w:rsidRPr="009920C6">
        <w:rPr>
          <w:rFonts w:ascii="Arial" w:hAnsi="Arial"/>
          <w:i/>
        </w:rPr>
        <w:t xml:space="preserve"> switch and the</w:t>
      </w:r>
      <w:r w:rsidR="00B90710" w:rsidRPr="009920C6">
        <w:rPr>
          <w:rFonts w:ascii="Arial" w:hAnsi="Arial"/>
          <w:i/>
        </w:rPr>
        <w:t xml:space="preserve"> LED sequence proceeding from left to right for steps A through E</w:t>
      </w:r>
      <w:r w:rsidR="009920C6" w:rsidRPr="009920C6">
        <w:rPr>
          <w:rFonts w:ascii="Arial" w:hAnsi="Arial"/>
          <w:i/>
        </w:rPr>
        <w:t xml:space="preserve"> as shown </w:t>
      </w:r>
      <w:r>
        <w:rPr>
          <w:rFonts w:ascii="Arial" w:hAnsi="Arial"/>
          <w:i/>
        </w:rPr>
        <w:t>to the right.</w:t>
      </w:r>
    </w:p>
    <w:p w:rsidR="00F642FB" w:rsidRDefault="00BA34FF" w:rsidP="00C534D9">
      <w:pPr>
        <w:keepNext/>
        <w:keepLines/>
        <w:numPr>
          <w:ilvl w:val="1"/>
          <w:numId w:val="3"/>
        </w:numPr>
        <w:spacing w:before="120" w:after="120"/>
        <w:rPr>
          <w:rFonts w:ascii="Arial" w:hAnsi="Arial"/>
        </w:rPr>
      </w:pPr>
      <w:r>
        <w:rPr>
          <w:rFonts w:ascii="Arial" w:hAnsi="Arial"/>
        </w:rPr>
        <w:t>If any indicators fail</w:t>
      </w:r>
      <w:r w:rsidR="00FF1DA8">
        <w:rPr>
          <w:rFonts w:ascii="Arial" w:hAnsi="Arial"/>
        </w:rPr>
        <w:t>ed</w:t>
      </w:r>
      <w:r>
        <w:rPr>
          <w:rFonts w:ascii="Arial" w:hAnsi="Arial"/>
        </w:rPr>
        <w:t xml:space="preserve"> to show as indicated then the board has</w:t>
      </w:r>
      <w:r w:rsidR="00730EB2">
        <w:rPr>
          <w:rFonts w:ascii="Arial" w:hAnsi="Arial"/>
        </w:rPr>
        <w:t xml:space="preserve"> an issue that must be resolved</w:t>
      </w:r>
    </w:p>
    <w:p w:rsidR="0057031D" w:rsidRPr="00D91F50" w:rsidRDefault="00730EB2" w:rsidP="0057031D">
      <w:pPr>
        <w:keepNext/>
        <w:keepLines/>
        <w:numPr>
          <w:ilvl w:val="0"/>
          <w:numId w:val="3"/>
        </w:numPr>
        <w:spacing w:before="120" w:after="120"/>
        <w:rPr>
          <w:rFonts w:ascii="Arial" w:hAnsi="Arial"/>
        </w:rPr>
      </w:pPr>
      <w:bookmarkStart w:id="9" w:name="_Ref536442067"/>
      <w:r>
        <w:rPr>
          <w:rFonts w:ascii="Arial" w:hAnsi="Arial"/>
        </w:rPr>
        <w:t xml:space="preserve">Remove the Battery Board from the fixture and repeat steps </w:t>
      </w:r>
      <w:r w:rsidR="001C3E0A">
        <w:rPr>
          <w:rFonts w:ascii="Arial" w:hAnsi="Arial"/>
        </w:rPr>
        <w:fldChar w:fldCharType="begin"/>
      </w:r>
      <w:r w:rsidR="001C3E0A">
        <w:rPr>
          <w:rFonts w:ascii="Arial" w:hAnsi="Arial"/>
        </w:rPr>
        <w:instrText xml:space="preserve"> REF _Ref536442037 \r \h </w:instrText>
      </w:r>
      <w:r w:rsidR="001C3E0A">
        <w:rPr>
          <w:rFonts w:ascii="Arial" w:hAnsi="Arial"/>
        </w:rPr>
      </w:r>
      <w:r w:rsidR="001C3E0A">
        <w:rPr>
          <w:rFonts w:ascii="Arial" w:hAnsi="Arial"/>
        </w:rPr>
        <w:fldChar w:fldCharType="separate"/>
      </w:r>
      <w:r w:rsidR="00703F92">
        <w:rPr>
          <w:rFonts w:ascii="Arial" w:hAnsi="Arial"/>
        </w:rPr>
        <w:t>B</w:t>
      </w:r>
      <w:r w:rsidR="001C3E0A">
        <w:rPr>
          <w:rFonts w:ascii="Arial" w:hAnsi="Arial"/>
        </w:rPr>
        <w:fldChar w:fldCharType="end"/>
      </w:r>
      <w:r w:rsidR="001C3E0A">
        <w:rPr>
          <w:rFonts w:ascii="Arial" w:hAnsi="Arial"/>
        </w:rPr>
        <w:t xml:space="preserve"> </w:t>
      </w:r>
      <w:r>
        <w:rPr>
          <w:rFonts w:ascii="Arial" w:hAnsi="Arial"/>
        </w:rPr>
        <w:t>through</w:t>
      </w:r>
      <w:r w:rsidR="001C3E0A">
        <w:rPr>
          <w:rFonts w:ascii="Arial" w:hAnsi="Arial"/>
        </w:rPr>
        <w:t xml:space="preserve"> </w:t>
      </w:r>
      <w:r w:rsidR="001C3E0A">
        <w:rPr>
          <w:rFonts w:ascii="Arial" w:hAnsi="Arial"/>
        </w:rPr>
        <w:fldChar w:fldCharType="begin"/>
      </w:r>
      <w:r w:rsidR="001C3E0A">
        <w:rPr>
          <w:rFonts w:ascii="Arial" w:hAnsi="Arial"/>
        </w:rPr>
        <w:instrText xml:space="preserve"> REF _Ref536442067 \r \h </w:instrText>
      </w:r>
      <w:r w:rsidR="001C3E0A">
        <w:rPr>
          <w:rFonts w:ascii="Arial" w:hAnsi="Arial"/>
        </w:rPr>
      </w:r>
      <w:r w:rsidR="001C3E0A">
        <w:rPr>
          <w:rFonts w:ascii="Arial" w:hAnsi="Arial"/>
        </w:rPr>
        <w:fldChar w:fldCharType="separate"/>
      </w:r>
      <w:r w:rsidR="00703F92">
        <w:rPr>
          <w:rFonts w:ascii="Arial" w:hAnsi="Arial"/>
        </w:rPr>
        <w:t>D</w:t>
      </w:r>
      <w:r w:rsidR="001C3E0A">
        <w:rPr>
          <w:rFonts w:ascii="Arial" w:hAnsi="Arial"/>
        </w:rPr>
        <w:fldChar w:fldCharType="end"/>
      </w:r>
      <w:r>
        <w:rPr>
          <w:rFonts w:ascii="Arial" w:hAnsi="Arial"/>
        </w:rPr>
        <w:t xml:space="preserve"> for the remaining Battery Boards to be tested</w:t>
      </w:r>
      <w:bookmarkEnd w:id="9"/>
    </w:p>
    <w:p w:rsidR="000B5A09" w:rsidRDefault="000B5A09" w:rsidP="00D91F50">
      <w:pPr>
        <w:pStyle w:val="Heading1"/>
        <w:keepLines/>
      </w:pPr>
      <w:r w:rsidRPr="00F074C3">
        <w:t>RECORDS</w:t>
      </w:r>
    </w:p>
    <w:p w:rsidR="000B5A09" w:rsidRDefault="000B5A09" w:rsidP="00D91F50">
      <w:pPr>
        <w:rPr>
          <w:rFonts w:ascii="Arial" w:hAnsi="Arial"/>
        </w:rPr>
      </w:pPr>
      <w:r>
        <w:rPr>
          <w:rFonts w:ascii="Arial" w:hAnsi="Arial"/>
        </w:rPr>
        <w:t>Complete and turn in the technician inspection and rework report.</w:t>
      </w:r>
    </w:p>
    <w:p w:rsidR="000B5A09" w:rsidRDefault="000B5A09" w:rsidP="004C5F23">
      <w:pPr>
        <w:pStyle w:val="Heading1"/>
      </w:pPr>
      <w:r w:rsidRPr="00F074C3">
        <w:t>DISTRIBUTION</w:t>
      </w:r>
    </w:p>
    <w:p w:rsidR="000B5A09" w:rsidRDefault="000B5A09" w:rsidP="00D91F50">
      <w:pPr>
        <w:rPr>
          <w:rFonts w:ascii="Arial" w:hAnsi="Arial"/>
        </w:rPr>
      </w:pPr>
      <w:r>
        <w:rPr>
          <w:rFonts w:ascii="Arial" w:hAnsi="Arial"/>
        </w:rPr>
        <w:t>Manufacturing</w:t>
      </w:r>
      <w:r w:rsidR="00C862BD">
        <w:rPr>
          <w:rFonts w:ascii="Arial" w:hAnsi="Arial"/>
        </w:rPr>
        <w:t xml:space="preserve"> and contract manufacturer.</w:t>
      </w:r>
    </w:p>
    <w:p w:rsidR="003A2073" w:rsidRDefault="003A2073">
      <w:pPr>
        <w:rPr>
          <w:rFonts w:ascii="Arial" w:hAnsi="Arial"/>
          <w:b/>
        </w:rPr>
      </w:pPr>
    </w:p>
    <w:p w:rsidR="000B5A09" w:rsidRDefault="0087051E" w:rsidP="00D91F50">
      <w:pPr>
        <w:pStyle w:val="Heading1"/>
        <w:keepLines/>
        <w:pageBreakBefore/>
      </w:pPr>
      <w:bookmarkStart w:id="10" w:name="_Ref452543069"/>
      <w:bookmarkStart w:id="11" w:name="_Ref536103290"/>
      <w:r w:rsidRPr="00F074C3">
        <w:lastRenderedPageBreak/>
        <w:t>FIXTURES</w:t>
      </w:r>
      <w:bookmarkEnd w:id="10"/>
      <w:r w:rsidR="00D825AD">
        <w:t xml:space="preserve"> and TOOLS</w:t>
      </w:r>
      <w:bookmarkEnd w:id="11"/>
    </w:p>
    <w:p w:rsidR="007C60F7" w:rsidRDefault="00795B0E" w:rsidP="00795B0E">
      <w:pPr>
        <w:keepNext/>
        <w:keepLines/>
        <w:rPr>
          <w:rFonts w:ascii="Arial" w:hAnsi="Arial"/>
        </w:rPr>
      </w:pPr>
      <w:r>
        <w:rPr>
          <w:rFonts w:ascii="Arial" w:hAnsi="Arial"/>
        </w:rPr>
        <w:t xml:space="preserve">The </w:t>
      </w:r>
      <w:r w:rsidR="00465211">
        <w:rPr>
          <w:rFonts w:ascii="Arial" w:hAnsi="Arial"/>
        </w:rPr>
        <w:t>T</w:t>
      </w:r>
      <w:r>
        <w:rPr>
          <w:rFonts w:ascii="Arial" w:hAnsi="Arial"/>
        </w:rPr>
        <w:t>730.0</w:t>
      </w:r>
      <w:r w:rsidR="00BA34FF">
        <w:rPr>
          <w:rFonts w:ascii="Arial" w:hAnsi="Arial"/>
        </w:rPr>
        <w:t>7</w:t>
      </w:r>
      <w:r>
        <w:rPr>
          <w:rFonts w:ascii="Arial" w:hAnsi="Arial"/>
        </w:rPr>
        <w:t xml:space="preserve"> Test Fixture</w:t>
      </w:r>
      <w:r w:rsidR="003F0A8D">
        <w:rPr>
          <w:rFonts w:ascii="Arial" w:hAnsi="Arial"/>
        </w:rPr>
        <w:t xml:space="preserve"> (see</w:t>
      </w:r>
      <w:r w:rsidR="004F1204">
        <w:rPr>
          <w:rFonts w:ascii="Arial" w:hAnsi="Arial"/>
        </w:rPr>
        <w:t xml:space="preserve"> </w:t>
      </w:r>
      <w:r w:rsidR="004F1204">
        <w:rPr>
          <w:rFonts w:ascii="Arial" w:hAnsi="Arial"/>
        </w:rPr>
        <w:fldChar w:fldCharType="begin"/>
      </w:r>
      <w:r w:rsidR="004F1204">
        <w:rPr>
          <w:rFonts w:ascii="Arial" w:hAnsi="Arial"/>
        </w:rPr>
        <w:instrText xml:space="preserve"> REF _Ref536101772 \h </w:instrText>
      </w:r>
      <w:r w:rsidR="004F1204">
        <w:rPr>
          <w:rFonts w:ascii="Arial" w:hAnsi="Arial"/>
        </w:rPr>
      </w:r>
      <w:r w:rsidR="004F1204">
        <w:rPr>
          <w:rFonts w:ascii="Arial" w:hAnsi="Arial"/>
        </w:rPr>
        <w:fldChar w:fldCharType="separate"/>
      </w:r>
      <w:r w:rsidR="00703F92">
        <w:t>T730.07 test fixture with battery and USB power connected.</w:t>
      </w:r>
      <w:r w:rsidR="004F1204">
        <w:rPr>
          <w:rFonts w:ascii="Arial" w:hAnsi="Arial"/>
        </w:rPr>
        <w:fldChar w:fldCharType="end"/>
      </w:r>
      <w:r w:rsidR="003F0A8D">
        <w:rPr>
          <w:rFonts w:ascii="Arial" w:hAnsi="Arial"/>
        </w:rPr>
        <w:t>)</w:t>
      </w:r>
      <w:r>
        <w:rPr>
          <w:rFonts w:ascii="Arial" w:hAnsi="Arial"/>
        </w:rPr>
        <w:t xml:space="preserve"> is used to perform functional testing of the A730.0</w:t>
      </w:r>
      <w:r w:rsidR="00D57D69">
        <w:rPr>
          <w:rFonts w:ascii="Arial" w:hAnsi="Arial"/>
        </w:rPr>
        <w:t>2</w:t>
      </w:r>
      <w:r w:rsidR="00785C38">
        <w:rPr>
          <w:rFonts w:ascii="Arial" w:hAnsi="Arial"/>
        </w:rPr>
        <w:t xml:space="preserve"> Battery Board</w:t>
      </w:r>
      <w:r>
        <w:rPr>
          <w:rFonts w:ascii="Arial" w:hAnsi="Arial"/>
        </w:rPr>
        <w:t>.  This fixture provides</w:t>
      </w:r>
      <w:r w:rsidR="00D57D69">
        <w:rPr>
          <w:rFonts w:ascii="Arial" w:hAnsi="Arial"/>
        </w:rPr>
        <w:t xml:space="preserve"> two control switches and four</w:t>
      </w:r>
      <w:r>
        <w:rPr>
          <w:rFonts w:ascii="Arial" w:hAnsi="Arial"/>
        </w:rPr>
        <w:t xml:space="preserve"> LEDs t</w:t>
      </w:r>
      <w:r w:rsidR="00D57D69">
        <w:rPr>
          <w:rFonts w:ascii="Arial" w:hAnsi="Arial"/>
        </w:rPr>
        <w:t>hat</w:t>
      </w:r>
      <w:r>
        <w:rPr>
          <w:rFonts w:ascii="Arial" w:hAnsi="Arial"/>
        </w:rPr>
        <w:t xml:space="preserve"> output the status of </w:t>
      </w:r>
      <w:r w:rsidR="00D57D69">
        <w:rPr>
          <w:rFonts w:ascii="Arial" w:hAnsi="Arial"/>
        </w:rPr>
        <w:t>signals</w:t>
      </w:r>
      <w:r w:rsidR="00785C38">
        <w:rPr>
          <w:rFonts w:ascii="Arial" w:hAnsi="Arial"/>
        </w:rPr>
        <w:t xml:space="preserve"> on the Battery Board</w:t>
      </w:r>
      <w:r>
        <w:rPr>
          <w:rFonts w:ascii="Arial" w:hAnsi="Arial"/>
        </w:rPr>
        <w:t xml:space="preserve">.  </w:t>
      </w:r>
      <w:r w:rsidR="00D57D69">
        <w:rPr>
          <w:rFonts w:ascii="Arial" w:hAnsi="Arial"/>
        </w:rPr>
        <w:t xml:space="preserve">A trim resistor </w:t>
      </w:r>
      <w:r>
        <w:rPr>
          <w:rFonts w:ascii="Arial" w:hAnsi="Arial"/>
        </w:rPr>
        <w:t>adjust</w:t>
      </w:r>
      <w:r w:rsidR="00785C38">
        <w:rPr>
          <w:rFonts w:ascii="Arial" w:hAnsi="Arial"/>
        </w:rPr>
        <w:t>s</w:t>
      </w:r>
      <w:r>
        <w:rPr>
          <w:rFonts w:ascii="Arial" w:hAnsi="Arial"/>
        </w:rPr>
        <w:t xml:space="preserve"> the </w:t>
      </w:r>
      <w:r w:rsidR="00D57D69">
        <w:rPr>
          <w:rFonts w:ascii="Arial" w:hAnsi="Arial"/>
        </w:rPr>
        <w:t>battery simulator</w:t>
      </w:r>
      <w:r w:rsidR="00785C38">
        <w:rPr>
          <w:rFonts w:ascii="Arial" w:hAnsi="Arial"/>
        </w:rPr>
        <w:t xml:space="preserve"> voltage</w:t>
      </w:r>
      <w:r>
        <w:rPr>
          <w:rFonts w:ascii="Arial" w:hAnsi="Arial"/>
        </w:rPr>
        <w:t xml:space="preserve">.  </w:t>
      </w:r>
      <w:r w:rsidR="00465211">
        <w:rPr>
          <w:rFonts w:ascii="Arial" w:hAnsi="Arial"/>
        </w:rPr>
        <w:t>Detailed schematic</w:t>
      </w:r>
      <w:r>
        <w:rPr>
          <w:rFonts w:ascii="Arial" w:hAnsi="Arial"/>
        </w:rPr>
        <w:t xml:space="preserve"> and assembly drawings </w:t>
      </w:r>
      <w:r w:rsidR="00785C38">
        <w:rPr>
          <w:rFonts w:ascii="Arial" w:hAnsi="Arial"/>
        </w:rPr>
        <w:t>are</w:t>
      </w:r>
      <w:r>
        <w:rPr>
          <w:rFonts w:ascii="Arial" w:hAnsi="Arial"/>
        </w:rPr>
        <w:t xml:space="preserve"> provided with the test fixture.</w:t>
      </w:r>
    </w:p>
    <w:p w:rsidR="00A14FD3" w:rsidRDefault="00D91F50" w:rsidP="003A1C2C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172720</wp:posOffset>
                </wp:positionV>
                <wp:extent cx="2788920" cy="3064510"/>
                <wp:effectExtent l="0" t="0" r="0" b="254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920" cy="3064510"/>
                          <a:chOff x="0" y="0"/>
                          <a:chExt cx="2788920" cy="306451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2710192" cy="2743200"/>
                            <a:chOff x="0" y="0"/>
                            <a:chExt cx="2711921" cy="2742631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4" t="1051" r="1832" b="941"/>
                            <a:stretch/>
                          </pic:blipFill>
                          <pic:spPr bwMode="auto">
                            <a:xfrm>
                              <a:off x="0" y="35626"/>
                              <a:ext cx="2693670" cy="2707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Straight Arrow Connector 4"/>
                          <wps:cNvCnPr/>
                          <wps:spPr>
                            <a:xfrm flipH="1">
                              <a:off x="2141910" y="1989233"/>
                              <a:ext cx="338446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Straight Arrow Connector 5"/>
                          <wps:cNvCnPr/>
                          <wps:spPr>
                            <a:xfrm>
                              <a:off x="451262" y="124691"/>
                              <a:ext cx="385948" cy="457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2480352" y="1888293"/>
                              <a:ext cx="231569" cy="2315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:rsidR="00596C27" w:rsidRPr="00596C27" w:rsidRDefault="00596C27" w:rsidP="00596C27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 w:rsidRPr="00596C27">
                                  <w:rPr>
                                    <w:color w:val="FF000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Text Box 8"/>
                          <wps:cNvSpPr txBox="1"/>
                          <wps:spPr>
                            <a:xfrm>
                              <a:off x="219693" y="0"/>
                              <a:ext cx="231569" cy="2315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txbx>
                            <w:txbxContent>
                              <w:p w:rsidR="00596C27" w:rsidRPr="00ED1903" w:rsidRDefault="00596C27" w:rsidP="00596C27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ED1903">
                                  <w:rPr>
                                    <w:b/>
                                  </w:rPr>
                                  <w:t>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0" y="2803525"/>
                            <a:ext cx="278892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91F50" w:rsidRPr="00871B1C" w:rsidRDefault="00D91F50" w:rsidP="00D91F50">
                              <w:pPr>
                                <w:pStyle w:val="Caption"/>
                                <w:jc w:val="center"/>
                                <w:rPr>
                                  <w:rFonts w:ascii="Arial" w:hAnsi="Arial"/>
                                  <w:b/>
                                  <w:noProof/>
                                  <w:color w:val="auto"/>
                                  <w:sz w:val="24"/>
                                  <w:szCs w:val="20"/>
                                  <w:u w:val="single"/>
                                </w:rPr>
                              </w:pPr>
                              <w:bookmarkStart w:id="12" w:name="_Ref536458308"/>
                              <w:r>
                                <w:t xml:space="preserve">Figure </w: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F76EC0"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703F92">
                                <w:rPr>
                                  <w:noProof/>
                                </w:rPr>
                                <w:t>3</w:t>
                              </w:r>
                              <w:r w:rsidR="00F76EC0"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12"/>
                              <w:r>
                                <w:t xml:space="preserve"> – Test fixture component location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3" style="position:absolute;margin-left:264.6pt;margin-top:13.6pt;width:219.6pt;height:241.3pt;z-index:251687936" coordsize="27889,3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">
                <v:group id="Group 9" o:spid="_x0000_s1034" style="position:absolute;width:27101;height:27432" coordsize="27119,27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2" o:spid="_x0000_s1035" type="#_x0000_t75" style="position:absolute;top:356;width:26936;height:27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">
                    <v:imagedata r:id="rId15" o:title="" croptop="689f" cropbottom="617f" cropleft="501f" cropright="1201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6" type="#_x0000_t32" style="position:absolute;left:21419;top:19892;width:3384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" strokecolor="red">
                    <v:stroke endarrow="block"/>
                  </v:shape>
                  <v:shape id="Straight Arrow Connector 5" o:spid="_x0000_s1037" type="#_x0000_t32" style="position:absolute;left:4512;top:1246;width:3860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" strokecolor="black [3213]">
                    <v:stroke endarrow="block"/>
                  </v:shape>
                  <v:shape id="Text Box 7" o:spid="_x0000_s1038" type="#_x0000_t202" style="position:absolute;left:24803;top:18882;width:2316;height:2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" fillcolor="white [3201]" strokecolor="red" strokeweight="1pt">
                    <v:textbox inset="0,0,0,0">
                      <w:txbxContent>
                        <w:p w:rsidR="00596C27" w:rsidRPr="00596C27" w:rsidRDefault="00596C27" w:rsidP="00596C27">
                          <w:pPr>
                            <w:jc w:val="center"/>
                            <w:rPr>
                              <w:color w:val="FF0000"/>
                            </w:rPr>
                          </w:pPr>
                          <w:r w:rsidRPr="00596C27">
                            <w:rPr>
                              <w:color w:val="FF0000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8" o:spid="_x0000_s1039" type="#_x0000_t202" style="position:absolute;left:2196;width:2316;height:2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" fillcolor="white [3201]" strokecolor="black [3213]" strokeweight="1pt">
                    <v:textbox inset="0,0,0,0">
                      <w:txbxContent>
                        <w:p w:rsidR="00596C27" w:rsidRPr="00ED1903" w:rsidRDefault="00596C27" w:rsidP="00596C27">
                          <w:pPr>
                            <w:jc w:val="center"/>
                            <w:rPr>
                              <w:b/>
                            </w:rPr>
                          </w:pPr>
                          <w:r w:rsidRPr="00ED1903">
                            <w:rPr>
                              <w:b/>
                            </w:rPr>
                            <w:t>–</w:t>
                          </w:r>
                        </w:p>
                      </w:txbxContent>
                    </v:textbox>
                  </v:shape>
                </v:group>
                <v:shape id="Text Box 12" o:spid="_x0000_s1040" type="#_x0000_t202" style="position:absolute;top:28035;width:2788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" stroked="f">
                  <v:textbox style="mso-fit-shape-to-text:t" inset="0,0,0,0">
                    <w:txbxContent>
                      <w:p w:rsidR="00D91F50" w:rsidRPr="00871B1C" w:rsidRDefault="00D91F50" w:rsidP="00D91F50">
                        <w:pPr>
                          <w:pStyle w:val="Caption"/>
                          <w:jc w:val="center"/>
                          <w:rPr>
                            <w:rFonts w:ascii="Arial" w:hAnsi="Arial"/>
                            <w:b/>
                            <w:noProof/>
                            <w:color w:val="auto"/>
                            <w:sz w:val="24"/>
                            <w:szCs w:val="20"/>
                            <w:u w:val="single"/>
                          </w:rPr>
                        </w:pPr>
                        <w:bookmarkStart w:id="12" w:name="_Ref536458308"/>
                        <w:r>
                          <w:t xml:space="preserve">Figure </w:t>
                        </w:r>
                        <w:r w:rsidR="00F76EC0">
                          <w:rPr>
                            <w:noProof/>
                          </w:rPr>
                          <w:fldChar w:fldCharType="begin"/>
                        </w:r>
                        <w:r w:rsidR="00F76EC0">
                          <w:rPr>
                            <w:noProof/>
                          </w:rPr>
                          <w:instrText xml:space="preserve"> SEQ Figure \* ARABIC </w:instrText>
                        </w:r>
                        <w:r w:rsidR="00F76EC0">
                          <w:rPr>
                            <w:noProof/>
                          </w:rPr>
                          <w:fldChar w:fldCharType="separate"/>
                        </w:r>
                        <w:r w:rsidR="00703F92">
                          <w:rPr>
                            <w:noProof/>
                          </w:rPr>
                          <w:t>3</w:t>
                        </w:r>
                        <w:r w:rsidR="00F76EC0">
                          <w:rPr>
                            <w:noProof/>
                          </w:rPr>
                          <w:fldChar w:fldCharType="end"/>
                        </w:r>
                        <w:bookmarkEnd w:id="12"/>
                        <w:r>
                          <w:t xml:space="preserve"> – Test fixture component location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14FD3" w:rsidRDefault="00A14FD3" w:rsidP="00A14FD3">
      <w:pPr>
        <w:pStyle w:val="Heading2"/>
      </w:pPr>
      <w:bookmarkStart w:id="13" w:name="_Ref536103103"/>
      <w:r>
        <w:t>T730.0</w:t>
      </w:r>
      <w:r w:rsidR="00C7771E">
        <w:t>7</w:t>
      </w:r>
      <w:r>
        <w:t xml:space="preserve"> </w:t>
      </w:r>
      <w:r w:rsidR="000340EA">
        <w:t xml:space="preserve">Test and </w:t>
      </w:r>
      <w:r>
        <w:t>Calibration Procedure</w:t>
      </w:r>
      <w:bookmarkEnd w:id="13"/>
    </w:p>
    <w:p w:rsidR="00A14FD3" w:rsidRPr="00A14FD3" w:rsidRDefault="00A14FD3" w:rsidP="00A14FD3">
      <w:pPr>
        <w:rPr>
          <w:rFonts w:ascii="Arial" w:hAnsi="Arial"/>
        </w:rPr>
      </w:pPr>
    </w:p>
    <w:p w:rsidR="00795B0E" w:rsidRDefault="00A14FD3" w:rsidP="003A1C2C">
      <w:pPr>
        <w:rPr>
          <w:rFonts w:ascii="Arial" w:hAnsi="Arial"/>
        </w:rPr>
      </w:pPr>
      <w:r>
        <w:rPr>
          <w:rFonts w:ascii="Arial" w:hAnsi="Arial"/>
        </w:rPr>
        <w:t>To adjust the trim resistor</w:t>
      </w:r>
      <w:r w:rsidR="005006FB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="000E5907">
        <w:rPr>
          <w:rFonts w:ascii="Arial" w:hAnsi="Arial"/>
        </w:rPr>
        <w:t xml:space="preserve">a </w:t>
      </w:r>
      <w:r w:rsidR="00C7771E">
        <w:rPr>
          <w:rFonts w:ascii="Arial" w:hAnsi="Arial"/>
        </w:rPr>
        <w:t>4½</w:t>
      </w:r>
      <w:r w:rsidR="000E5907">
        <w:rPr>
          <w:rFonts w:ascii="Arial" w:hAnsi="Arial"/>
        </w:rPr>
        <w:t>-</w:t>
      </w:r>
      <w:r>
        <w:rPr>
          <w:rFonts w:ascii="Arial" w:hAnsi="Arial"/>
        </w:rPr>
        <w:t xml:space="preserve">digit precision digital voltmeter </w:t>
      </w:r>
      <w:r w:rsidR="00C7771E">
        <w:rPr>
          <w:rFonts w:ascii="Arial" w:hAnsi="Arial"/>
        </w:rPr>
        <w:t>is</w:t>
      </w:r>
      <w:r w:rsidR="00730EB2">
        <w:rPr>
          <w:rFonts w:ascii="Arial" w:hAnsi="Arial"/>
        </w:rPr>
        <w:t xml:space="preserve"> required</w:t>
      </w:r>
      <w:r>
        <w:rPr>
          <w:rFonts w:ascii="Arial" w:hAnsi="Arial"/>
        </w:rPr>
        <w:t>.</w:t>
      </w:r>
      <w:r w:rsidR="00B33D1A">
        <w:rPr>
          <w:rFonts w:ascii="Arial" w:hAnsi="Arial"/>
        </w:rPr>
        <w:t xml:space="preserve">  Refer to </w:t>
      </w:r>
      <w:r w:rsidR="00D91F50">
        <w:rPr>
          <w:rFonts w:ascii="Arial" w:hAnsi="Arial"/>
        </w:rPr>
        <w:fldChar w:fldCharType="begin"/>
      </w:r>
      <w:r w:rsidR="00D91F50">
        <w:rPr>
          <w:rFonts w:ascii="Arial" w:hAnsi="Arial"/>
        </w:rPr>
        <w:instrText xml:space="preserve"> REF _Ref536458308 \h </w:instrText>
      </w:r>
      <w:r w:rsidR="00D91F50">
        <w:rPr>
          <w:rFonts w:ascii="Arial" w:hAnsi="Arial"/>
        </w:rPr>
      </w:r>
      <w:r w:rsidR="00D91F50">
        <w:rPr>
          <w:rFonts w:ascii="Arial" w:hAnsi="Arial"/>
        </w:rPr>
        <w:fldChar w:fldCharType="separate"/>
      </w:r>
      <w:r w:rsidR="00703F92">
        <w:t xml:space="preserve">Figure </w:t>
      </w:r>
      <w:r w:rsidR="00703F92">
        <w:rPr>
          <w:noProof/>
        </w:rPr>
        <w:t>3</w:t>
      </w:r>
      <w:r w:rsidR="00D91F50">
        <w:rPr>
          <w:rFonts w:ascii="Arial" w:hAnsi="Arial"/>
        </w:rPr>
        <w:fldChar w:fldCharType="end"/>
      </w:r>
      <w:r w:rsidR="00D91F50">
        <w:rPr>
          <w:rFonts w:ascii="Arial" w:hAnsi="Arial"/>
        </w:rPr>
        <w:t xml:space="preserve"> </w:t>
      </w:r>
      <w:r w:rsidR="00B33D1A">
        <w:rPr>
          <w:rFonts w:ascii="Arial" w:hAnsi="Arial"/>
        </w:rPr>
        <w:t xml:space="preserve">for </w:t>
      </w:r>
      <w:r w:rsidR="00D91F50">
        <w:rPr>
          <w:rFonts w:ascii="Arial" w:hAnsi="Arial"/>
        </w:rPr>
        <w:t xml:space="preserve">voltmeter </w:t>
      </w:r>
      <w:r w:rsidR="00596C27">
        <w:rPr>
          <w:rFonts w:ascii="Arial" w:hAnsi="Arial"/>
        </w:rPr>
        <w:t>test point</w:t>
      </w:r>
      <w:r w:rsidR="00D91F50">
        <w:rPr>
          <w:rFonts w:ascii="Arial" w:hAnsi="Arial"/>
        </w:rPr>
        <w:t>s</w:t>
      </w:r>
      <w:r w:rsidR="00596C27">
        <w:rPr>
          <w:rFonts w:ascii="Arial" w:hAnsi="Arial"/>
        </w:rPr>
        <w:t xml:space="preserve"> and </w:t>
      </w:r>
      <w:r w:rsidR="00B33D1A">
        <w:rPr>
          <w:rFonts w:ascii="Arial" w:hAnsi="Arial"/>
        </w:rPr>
        <w:t>trim resistor</w:t>
      </w:r>
      <w:r w:rsidR="00730EB2">
        <w:rPr>
          <w:rFonts w:ascii="Arial" w:hAnsi="Arial"/>
        </w:rPr>
        <w:t xml:space="preserve"> R1</w:t>
      </w:r>
      <w:r w:rsidR="00B33D1A">
        <w:rPr>
          <w:rFonts w:ascii="Arial" w:hAnsi="Arial"/>
        </w:rPr>
        <w:t xml:space="preserve"> location</w:t>
      </w:r>
      <w:r w:rsidR="00596C27">
        <w:rPr>
          <w:rFonts w:ascii="Arial" w:hAnsi="Arial"/>
        </w:rPr>
        <w:t xml:space="preserve"> (see also A730.07</w:t>
      </w:r>
      <w:r w:rsidR="00596C27" w:rsidRPr="00596C27">
        <w:rPr>
          <w:rFonts w:ascii="Arial" w:hAnsi="Arial"/>
        </w:rPr>
        <w:t xml:space="preserve"> </w:t>
      </w:r>
      <w:r w:rsidR="00596C27">
        <w:rPr>
          <w:rFonts w:ascii="Arial" w:hAnsi="Arial"/>
        </w:rPr>
        <w:t>Assembly Drawing)</w:t>
      </w:r>
      <w:r w:rsidR="00B33D1A">
        <w:rPr>
          <w:rFonts w:ascii="Arial" w:hAnsi="Arial"/>
        </w:rPr>
        <w:t>.</w:t>
      </w:r>
      <w:r w:rsidR="008F5A45" w:rsidRPr="008F5A45">
        <w:rPr>
          <w:noProof/>
        </w:rPr>
        <w:t xml:space="preserve"> </w:t>
      </w:r>
    </w:p>
    <w:p w:rsidR="00730EB2" w:rsidRDefault="00730EB2" w:rsidP="003A1C2C">
      <w:pPr>
        <w:rPr>
          <w:rFonts w:ascii="Arial" w:hAnsi="Arial"/>
        </w:rPr>
      </w:pPr>
    </w:p>
    <w:p w:rsidR="001C3E0A" w:rsidRDefault="00C7771E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Begin with</w:t>
      </w:r>
      <w:r w:rsidR="001C3E0A">
        <w:rPr>
          <w:rFonts w:ascii="Arial" w:hAnsi="Arial"/>
        </w:rPr>
        <w:t>…</w:t>
      </w:r>
      <w:r>
        <w:rPr>
          <w:rFonts w:ascii="Arial" w:hAnsi="Arial"/>
        </w:rPr>
        <w:t xml:space="preserve"> </w:t>
      </w:r>
    </w:p>
    <w:p w:rsidR="00C7771E" w:rsidRDefault="00C7771E" w:rsidP="00ED1903">
      <w:pPr>
        <w:pStyle w:val="ListParagraph"/>
        <w:numPr>
          <w:ilvl w:val="1"/>
          <w:numId w:val="20"/>
        </w:numPr>
        <w:spacing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>POWER and the CHARGE switches in the OFF position (down)</w:t>
      </w:r>
    </w:p>
    <w:p w:rsidR="001C3E0A" w:rsidRDefault="001C3E0A" w:rsidP="00ED1903">
      <w:pPr>
        <w:pStyle w:val="ListParagraph"/>
        <w:numPr>
          <w:ilvl w:val="1"/>
          <w:numId w:val="20"/>
        </w:numPr>
        <w:spacing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>No Battery Board attached</w:t>
      </w:r>
    </w:p>
    <w:p w:rsidR="001C3E0A" w:rsidRDefault="001C3E0A" w:rsidP="00ED1903">
      <w:pPr>
        <w:pStyle w:val="ListParagraph"/>
        <w:numPr>
          <w:ilvl w:val="1"/>
          <w:numId w:val="20"/>
        </w:numPr>
        <w:spacing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>No connection to the USB connector</w:t>
      </w:r>
    </w:p>
    <w:p w:rsidR="001C3E0A" w:rsidRDefault="001C3E0A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Connect the voltmeter</w:t>
      </w:r>
      <w:r w:rsidR="008F5A45">
        <w:rPr>
          <w:rFonts w:ascii="Arial" w:hAnsi="Arial"/>
        </w:rPr>
        <w:t>…</w:t>
      </w:r>
    </w:p>
    <w:p w:rsidR="001C3E0A" w:rsidRDefault="001C3E0A" w:rsidP="00ED1903">
      <w:pPr>
        <w:pStyle w:val="ListParagraph"/>
        <w:numPr>
          <w:ilvl w:val="1"/>
          <w:numId w:val="20"/>
        </w:numPr>
        <w:spacing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 xml:space="preserve">Positive lead </w:t>
      </w:r>
      <w:r w:rsidR="00CC34DF" w:rsidRPr="00CC34DF">
        <w:rPr>
          <w:rFonts w:ascii="Arial" w:hAnsi="Arial"/>
          <w:color w:val="FF0000"/>
        </w:rPr>
        <w:t>[+]</w:t>
      </w:r>
      <w:r w:rsidR="00CC34DF">
        <w:rPr>
          <w:rFonts w:ascii="Arial" w:hAnsi="Arial"/>
        </w:rPr>
        <w:t xml:space="preserve"> </w:t>
      </w:r>
      <w:r>
        <w:rPr>
          <w:rFonts w:ascii="Arial" w:hAnsi="Arial"/>
        </w:rPr>
        <w:t xml:space="preserve">to TP2 </w:t>
      </w:r>
      <w:r w:rsidR="00596C27">
        <w:rPr>
          <w:rFonts w:ascii="Arial" w:hAnsi="Arial"/>
        </w:rPr>
        <w:t>(</w:t>
      </w:r>
      <w:r>
        <w:rPr>
          <w:rFonts w:ascii="Arial" w:hAnsi="Arial"/>
        </w:rPr>
        <w:t xml:space="preserve">or pogo E51 </w:t>
      </w:r>
      <w:r w:rsidR="00596C27">
        <w:rPr>
          <w:rFonts w:ascii="Arial" w:hAnsi="Arial"/>
        </w:rPr>
        <w:t xml:space="preserve">on </w:t>
      </w:r>
      <w:r w:rsidR="00CC34DF">
        <w:rPr>
          <w:rFonts w:ascii="Arial" w:hAnsi="Arial"/>
        </w:rPr>
        <w:t xml:space="preserve">the </w:t>
      </w:r>
      <w:r w:rsidR="00596C27">
        <w:rPr>
          <w:rFonts w:ascii="Arial" w:hAnsi="Arial"/>
        </w:rPr>
        <w:t>back side)</w:t>
      </w:r>
      <w:r>
        <w:rPr>
          <w:rFonts w:ascii="Arial" w:hAnsi="Arial"/>
        </w:rPr>
        <w:t xml:space="preserve"> </w:t>
      </w:r>
    </w:p>
    <w:p w:rsidR="001C3E0A" w:rsidRDefault="001C3E0A" w:rsidP="00ED1903">
      <w:pPr>
        <w:pStyle w:val="ListParagraph"/>
        <w:numPr>
          <w:ilvl w:val="1"/>
          <w:numId w:val="20"/>
        </w:numPr>
        <w:spacing w:after="120"/>
        <w:ind w:left="720"/>
        <w:contextualSpacing w:val="0"/>
        <w:rPr>
          <w:rFonts w:ascii="Arial" w:hAnsi="Arial"/>
        </w:rPr>
      </w:pPr>
      <w:r>
        <w:rPr>
          <w:rFonts w:ascii="Arial" w:hAnsi="Arial"/>
        </w:rPr>
        <w:t xml:space="preserve">Negative lead </w:t>
      </w:r>
      <w:r w:rsidR="00CC34DF">
        <w:rPr>
          <w:rFonts w:ascii="Arial" w:hAnsi="Arial"/>
        </w:rPr>
        <w:t xml:space="preserve">[–] </w:t>
      </w:r>
      <w:r>
        <w:rPr>
          <w:rFonts w:ascii="Arial" w:hAnsi="Arial"/>
        </w:rPr>
        <w:t xml:space="preserve">to MP1 </w:t>
      </w:r>
      <w:r w:rsidR="00596C27">
        <w:rPr>
          <w:rFonts w:ascii="Arial" w:hAnsi="Arial"/>
        </w:rPr>
        <w:t>(</w:t>
      </w:r>
      <w:r>
        <w:rPr>
          <w:rFonts w:ascii="Arial" w:hAnsi="Arial"/>
        </w:rPr>
        <w:t>or pogo E52</w:t>
      </w:r>
      <w:r w:rsidR="00596C27">
        <w:rPr>
          <w:rFonts w:ascii="Arial" w:hAnsi="Arial"/>
        </w:rPr>
        <w:t xml:space="preserve"> on </w:t>
      </w:r>
      <w:r w:rsidR="00CC34DF">
        <w:rPr>
          <w:rFonts w:ascii="Arial" w:hAnsi="Arial"/>
        </w:rPr>
        <w:t xml:space="preserve">the </w:t>
      </w:r>
      <w:r w:rsidR="00596C27">
        <w:rPr>
          <w:rFonts w:ascii="Arial" w:hAnsi="Arial"/>
        </w:rPr>
        <w:t>back side)</w:t>
      </w:r>
    </w:p>
    <w:p w:rsidR="003F0A8D" w:rsidRDefault="00CC34DF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Connect the 9-</w:t>
      </w:r>
      <w:r w:rsidR="00C7771E">
        <w:rPr>
          <w:rFonts w:ascii="Arial" w:hAnsi="Arial"/>
        </w:rPr>
        <w:t>volt battery to the battery clip</w:t>
      </w:r>
    </w:p>
    <w:p w:rsidR="00481576" w:rsidRDefault="001C3E0A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The voltmeter should read less than 0.1</w:t>
      </w:r>
      <w:r w:rsidR="00C7771E">
        <w:rPr>
          <w:rFonts w:ascii="Arial" w:hAnsi="Arial"/>
        </w:rPr>
        <w:t xml:space="preserve"> volts </w:t>
      </w:r>
    </w:p>
    <w:p w:rsidR="00C7771E" w:rsidRDefault="00C7771E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Turn the POWER switch ON</w:t>
      </w:r>
    </w:p>
    <w:p w:rsidR="001C3E0A" w:rsidRDefault="001C3E0A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 xml:space="preserve">Verify that the voltmeter reads between 3.49 and 3.51 volts, if the voltage is </w:t>
      </w:r>
      <w:r w:rsidR="00CC34DF">
        <w:rPr>
          <w:rFonts w:ascii="Arial" w:hAnsi="Arial"/>
        </w:rPr>
        <w:t>with</w:t>
      </w:r>
      <w:r>
        <w:rPr>
          <w:rFonts w:ascii="Arial" w:hAnsi="Arial"/>
        </w:rPr>
        <w:t xml:space="preserve">in this range then skip </w:t>
      </w:r>
      <w:r w:rsidR="005006FB">
        <w:rPr>
          <w:rFonts w:ascii="Arial" w:hAnsi="Arial"/>
        </w:rPr>
        <w:t xml:space="preserve">to </w:t>
      </w:r>
      <w:r>
        <w:rPr>
          <w:rFonts w:ascii="Arial" w:hAnsi="Arial"/>
        </w:rPr>
        <w:t>step</w:t>
      </w:r>
      <w:r w:rsidR="005006FB">
        <w:rPr>
          <w:rFonts w:ascii="Arial" w:hAnsi="Arial"/>
        </w:rPr>
        <w:t xml:space="preserve"> </w:t>
      </w:r>
      <w:r w:rsidR="005006FB">
        <w:rPr>
          <w:rFonts w:ascii="Arial" w:hAnsi="Arial"/>
        </w:rPr>
        <w:fldChar w:fldCharType="begin"/>
      </w:r>
      <w:r w:rsidR="005006FB">
        <w:rPr>
          <w:rFonts w:ascii="Arial" w:hAnsi="Arial"/>
        </w:rPr>
        <w:instrText xml:space="preserve"> REF _Ref536460397 \r \h </w:instrText>
      </w:r>
      <w:r w:rsidR="005006FB">
        <w:rPr>
          <w:rFonts w:ascii="Arial" w:hAnsi="Arial"/>
        </w:rPr>
      </w:r>
      <w:r w:rsidR="005006FB">
        <w:rPr>
          <w:rFonts w:ascii="Arial" w:hAnsi="Arial"/>
        </w:rPr>
        <w:fldChar w:fldCharType="separate"/>
      </w:r>
      <w:r w:rsidR="00703F92">
        <w:rPr>
          <w:rFonts w:ascii="Arial" w:hAnsi="Arial"/>
        </w:rPr>
        <w:t>8</w:t>
      </w:r>
      <w:r w:rsidR="005006FB">
        <w:rPr>
          <w:rFonts w:ascii="Arial" w:hAnsi="Arial"/>
        </w:rPr>
        <w:fldChar w:fldCharType="end"/>
      </w:r>
    </w:p>
    <w:p w:rsidR="00132B3F" w:rsidRDefault="001C3E0A" w:rsidP="00132B3F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Calibrate the battery simulator by a</w:t>
      </w:r>
      <w:r w:rsidR="00C7771E">
        <w:rPr>
          <w:rFonts w:ascii="Arial" w:hAnsi="Arial"/>
        </w:rPr>
        <w:t>djust</w:t>
      </w:r>
      <w:r>
        <w:rPr>
          <w:rFonts w:ascii="Arial" w:hAnsi="Arial"/>
        </w:rPr>
        <w:t>ing</w:t>
      </w:r>
      <w:r w:rsidR="00C7771E">
        <w:rPr>
          <w:rFonts w:ascii="Arial" w:hAnsi="Arial"/>
        </w:rPr>
        <w:t xml:space="preserve"> the 12-turn trim</w:t>
      </w:r>
      <w:r w:rsidR="005006FB">
        <w:rPr>
          <w:rFonts w:ascii="Arial" w:hAnsi="Arial"/>
        </w:rPr>
        <w:t xml:space="preserve"> resistor</w:t>
      </w:r>
      <w:r w:rsidR="00C7771E">
        <w:rPr>
          <w:rFonts w:ascii="Arial" w:hAnsi="Arial"/>
        </w:rPr>
        <w:t xml:space="preserve"> R1 until the voltage reading on the voltmeter is 3.50 volts</w:t>
      </w:r>
      <w:r w:rsidR="005006FB">
        <w:rPr>
          <w:rFonts w:ascii="Arial" w:hAnsi="Arial"/>
        </w:rPr>
        <w:t>;</w:t>
      </w:r>
      <w:r>
        <w:rPr>
          <w:rFonts w:ascii="Arial" w:hAnsi="Arial"/>
        </w:rPr>
        <w:t xml:space="preserve"> turn clockwise to increase </w:t>
      </w:r>
      <w:r w:rsidR="00ED1903">
        <w:rPr>
          <w:rFonts w:ascii="Arial" w:hAnsi="Arial"/>
        </w:rPr>
        <w:t>or</w:t>
      </w:r>
      <w:r>
        <w:rPr>
          <w:rFonts w:ascii="Arial" w:hAnsi="Arial"/>
        </w:rPr>
        <w:t xml:space="preserve"> counter clockwise to decrease the voltage</w:t>
      </w:r>
      <w:r w:rsidR="00D91F50">
        <w:rPr>
          <w:rFonts w:ascii="Arial" w:hAnsi="Arial"/>
        </w:rPr>
        <w:t xml:space="preserve">  </w:t>
      </w:r>
    </w:p>
    <w:p w:rsidR="00C7771E" w:rsidRDefault="00D91F50" w:rsidP="00132B3F">
      <w:pPr>
        <w:pStyle w:val="ListParagraph"/>
        <w:spacing w:after="120"/>
        <w:ind w:left="360"/>
        <w:contextualSpacing w:val="0"/>
        <w:rPr>
          <w:rFonts w:ascii="Arial" w:hAnsi="Arial"/>
        </w:rPr>
      </w:pPr>
      <w:r>
        <w:rPr>
          <w:rFonts w:ascii="Arial" w:hAnsi="Arial"/>
        </w:rPr>
        <w:t>Use a small jeweler’s screwdriver or a tuning tool to adjust</w:t>
      </w:r>
      <w:r w:rsidR="00D73019">
        <w:rPr>
          <w:rFonts w:ascii="Arial" w:hAnsi="Arial"/>
        </w:rPr>
        <w:t xml:space="preserve"> trimmer</w:t>
      </w:r>
      <w:r w:rsidR="00C26DAB">
        <w:rPr>
          <w:rFonts w:ascii="Arial" w:hAnsi="Arial"/>
        </w:rPr>
        <w:t>; a r</w:t>
      </w:r>
      <w:r w:rsidR="00132B3F">
        <w:rPr>
          <w:rFonts w:ascii="Arial" w:hAnsi="Arial"/>
        </w:rPr>
        <w:t xml:space="preserve">ecommended tuning tool is LD PN: 6485.0003, Vishay </w:t>
      </w:r>
      <w:r w:rsidR="00132B3F" w:rsidRPr="00132B3F">
        <w:rPr>
          <w:rFonts w:ascii="Arial" w:hAnsi="Arial"/>
        </w:rPr>
        <w:t>Spectrol PN: ACCTRITOB30</w:t>
      </w:r>
      <w:r w:rsidR="00132B3F">
        <w:rPr>
          <w:rFonts w:ascii="Arial" w:hAnsi="Arial"/>
        </w:rPr>
        <w:t>8</w:t>
      </w:r>
    </w:p>
    <w:p w:rsidR="00C7771E" w:rsidRDefault="00C7771E" w:rsidP="00ED1903">
      <w:pPr>
        <w:pStyle w:val="ListParagraph"/>
        <w:numPr>
          <w:ilvl w:val="0"/>
          <w:numId w:val="20"/>
        </w:numPr>
        <w:spacing w:after="120"/>
        <w:ind w:left="360"/>
        <w:contextualSpacing w:val="0"/>
        <w:rPr>
          <w:rFonts w:ascii="Arial" w:hAnsi="Arial"/>
        </w:rPr>
      </w:pPr>
      <w:bookmarkStart w:id="14" w:name="_Ref536460397"/>
      <w:r>
        <w:rPr>
          <w:rFonts w:ascii="Arial" w:hAnsi="Arial"/>
        </w:rPr>
        <w:t xml:space="preserve">Verify </w:t>
      </w:r>
      <w:r w:rsidR="001C3E0A">
        <w:rPr>
          <w:rFonts w:ascii="Arial" w:hAnsi="Arial"/>
        </w:rPr>
        <w:t xml:space="preserve">fixture </w:t>
      </w:r>
      <w:r>
        <w:rPr>
          <w:rFonts w:ascii="Arial" w:hAnsi="Arial"/>
        </w:rPr>
        <w:t>functionality using the above procedure on a known good A730.02 board</w:t>
      </w:r>
      <w:bookmarkEnd w:id="14"/>
    </w:p>
    <w:p w:rsidR="003F0A8D" w:rsidRDefault="003F0A8D" w:rsidP="003F0A8D">
      <w:pPr>
        <w:rPr>
          <w:rFonts w:ascii="Arial" w:hAnsi="Arial"/>
        </w:rPr>
      </w:pPr>
    </w:p>
    <w:p w:rsidR="003F0A8D" w:rsidRDefault="003F0A8D" w:rsidP="003F0A8D">
      <w:pPr>
        <w:rPr>
          <w:rFonts w:ascii="Arial" w:hAnsi="Arial"/>
        </w:rPr>
      </w:pPr>
    </w:p>
    <w:p w:rsidR="00A14FD3" w:rsidRPr="0093208D" w:rsidRDefault="00A14FD3" w:rsidP="003A1C2C">
      <w:pPr>
        <w:rPr>
          <w:rFonts w:ascii="Arial" w:hAnsi="Arial"/>
        </w:rPr>
      </w:pPr>
    </w:p>
    <w:p w:rsidR="000B5A09" w:rsidRPr="003240F1" w:rsidRDefault="000B5A09" w:rsidP="00132B3F">
      <w:pPr>
        <w:pStyle w:val="Heading1"/>
      </w:pPr>
      <w:r w:rsidRPr="00AE0B5B">
        <w:lastRenderedPageBreak/>
        <w:t>REVISION HISTORY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7"/>
        <w:gridCol w:w="734"/>
        <w:gridCol w:w="1418"/>
        <w:gridCol w:w="1130"/>
        <w:gridCol w:w="5641"/>
      </w:tblGrid>
      <w:tr w:rsidR="000B5A09" w:rsidTr="00132B3F">
        <w:trPr>
          <w:trHeight w:val="255"/>
          <w:jc w:val="center"/>
        </w:trPr>
        <w:tc>
          <w:tcPr>
            <w:tcW w:w="1165" w:type="dxa"/>
            <w:vAlign w:val="center"/>
          </w:tcPr>
          <w:p w:rsidR="000B5A09" w:rsidRPr="00A4649C" w:rsidRDefault="00A4649C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</w:t>
            </w:r>
            <w:r w:rsidR="000B5A09" w:rsidRPr="00A4649C">
              <w:rPr>
                <w:rFonts w:ascii="Arial" w:hAnsi="Arial"/>
                <w:sz w:val="20"/>
              </w:rPr>
              <w:t>CO #</w:t>
            </w:r>
          </w:p>
        </w:tc>
        <w:tc>
          <w:tcPr>
            <w:tcW w:w="739" w:type="dxa"/>
            <w:vAlign w:val="center"/>
          </w:tcPr>
          <w:p w:rsidR="000B5A09" w:rsidRPr="00A4649C" w:rsidRDefault="000B5A0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 w:rsidRPr="00A4649C">
              <w:rPr>
                <w:rFonts w:ascii="Arial" w:hAnsi="Arial"/>
                <w:sz w:val="20"/>
              </w:rPr>
              <w:t>REV</w:t>
            </w:r>
          </w:p>
        </w:tc>
        <w:tc>
          <w:tcPr>
            <w:tcW w:w="1429" w:type="dxa"/>
            <w:vAlign w:val="center"/>
          </w:tcPr>
          <w:p w:rsidR="000B5A09" w:rsidRPr="00A4649C" w:rsidRDefault="000B5A0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 w:rsidRPr="00A4649C">
              <w:rPr>
                <w:rFonts w:ascii="Arial" w:hAnsi="Arial"/>
                <w:sz w:val="20"/>
              </w:rPr>
              <w:t>DATE</w:t>
            </w:r>
          </w:p>
        </w:tc>
        <w:tc>
          <w:tcPr>
            <w:tcW w:w="1139" w:type="dxa"/>
            <w:vAlign w:val="center"/>
          </w:tcPr>
          <w:p w:rsidR="000B5A09" w:rsidRPr="00A4649C" w:rsidRDefault="000B5A0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 w:rsidRPr="00A4649C">
              <w:rPr>
                <w:rFonts w:ascii="Arial" w:hAnsi="Arial"/>
                <w:sz w:val="20"/>
              </w:rPr>
              <w:t>INITIALS</w:t>
            </w:r>
          </w:p>
        </w:tc>
        <w:tc>
          <w:tcPr>
            <w:tcW w:w="5693" w:type="dxa"/>
            <w:vAlign w:val="center"/>
          </w:tcPr>
          <w:p w:rsidR="000B5A09" w:rsidRPr="00A4649C" w:rsidRDefault="000B5A09" w:rsidP="009920C6">
            <w:pPr>
              <w:keepNext/>
              <w:keepLines/>
              <w:rPr>
                <w:rFonts w:ascii="Arial" w:hAnsi="Arial"/>
                <w:sz w:val="20"/>
              </w:rPr>
            </w:pPr>
            <w:r w:rsidRPr="00A4649C">
              <w:rPr>
                <w:rFonts w:ascii="Arial" w:hAnsi="Arial"/>
                <w:sz w:val="20"/>
              </w:rPr>
              <w:t>CHANGES MADE</w:t>
            </w:r>
          </w:p>
        </w:tc>
      </w:tr>
      <w:tr w:rsidR="000B5A09" w:rsidTr="00132B3F">
        <w:trPr>
          <w:trHeight w:val="360"/>
          <w:jc w:val="center"/>
        </w:trPr>
        <w:tc>
          <w:tcPr>
            <w:tcW w:w="1165" w:type="dxa"/>
            <w:vAlign w:val="center"/>
          </w:tcPr>
          <w:p w:rsidR="000B5A09" w:rsidRPr="00A4649C" w:rsidRDefault="00D91F50" w:rsidP="00AF6776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ECO </w:t>
            </w:r>
            <w:r w:rsidR="009920C6">
              <w:rPr>
                <w:rFonts w:ascii="Arial" w:hAnsi="Arial"/>
                <w:sz w:val="20"/>
              </w:rPr>
              <w:t>4778</w:t>
            </w:r>
          </w:p>
        </w:tc>
        <w:tc>
          <w:tcPr>
            <w:tcW w:w="739" w:type="dxa"/>
            <w:vAlign w:val="center"/>
          </w:tcPr>
          <w:p w:rsidR="000B5A09" w:rsidRPr="00A4649C" w:rsidRDefault="00D91F50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</w:t>
            </w:r>
          </w:p>
        </w:tc>
        <w:tc>
          <w:tcPr>
            <w:tcW w:w="1429" w:type="dxa"/>
            <w:vAlign w:val="center"/>
          </w:tcPr>
          <w:p w:rsidR="0078766C" w:rsidRPr="00A4649C" w:rsidRDefault="00556A7F" w:rsidP="00DB1BFB">
            <w:pPr>
              <w:keepNext/>
              <w:keepLines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30 Jan 2019</w:t>
            </w:r>
          </w:p>
        </w:tc>
        <w:tc>
          <w:tcPr>
            <w:tcW w:w="1139" w:type="dxa"/>
            <w:vAlign w:val="center"/>
          </w:tcPr>
          <w:p w:rsidR="000B5A09" w:rsidRPr="00A4649C" w:rsidRDefault="00E8022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AJR</w:t>
            </w:r>
          </w:p>
        </w:tc>
        <w:tc>
          <w:tcPr>
            <w:tcW w:w="5693" w:type="dxa"/>
            <w:vAlign w:val="center"/>
          </w:tcPr>
          <w:p w:rsidR="000B5A09" w:rsidRPr="00A4649C" w:rsidRDefault="00E80221" w:rsidP="00D91F50">
            <w:pPr>
              <w:keepNext/>
              <w:keepLines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Initial </w:t>
            </w:r>
            <w:r w:rsidR="00D91F50">
              <w:rPr>
                <w:rFonts w:ascii="Arial" w:hAnsi="Arial"/>
                <w:sz w:val="20"/>
              </w:rPr>
              <w:t>version</w:t>
            </w:r>
          </w:p>
        </w:tc>
      </w:tr>
      <w:tr w:rsidR="000B5A09" w:rsidTr="00132B3F">
        <w:trPr>
          <w:trHeight w:val="360"/>
          <w:jc w:val="center"/>
        </w:trPr>
        <w:tc>
          <w:tcPr>
            <w:tcW w:w="1165" w:type="dxa"/>
            <w:vAlign w:val="center"/>
          </w:tcPr>
          <w:p w:rsidR="005474ED" w:rsidRPr="00A4649C" w:rsidRDefault="00755EED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ECO 4792</w:t>
            </w:r>
          </w:p>
        </w:tc>
        <w:tc>
          <w:tcPr>
            <w:tcW w:w="739" w:type="dxa"/>
            <w:vAlign w:val="center"/>
          </w:tcPr>
          <w:p w:rsidR="000B5A09" w:rsidRPr="00A4649C" w:rsidRDefault="00755EED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</w:t>
            </w:r>
          </w:p>
        </w:tc>
        <w:tc>
          <w:tcPr>
            <w:tcW w:w="1429" w:type="dxa"/>
            <w:vAlign w:val="center"/>
          </w:tcPr>
          <w:p w:rsidR="000B5A09" w:rsidRPr="00A4649C" w:rsidRDefault="00E61129" w:rsidP="00790130">
            <w:pPr>
              <w:keepNext/>
              <w:keepLines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02 Apr 2019</w:t>
            </w:r>
          </w:p>
        </w:tc>
        <w:tc>
          <w:tcPr>
            <w:tcW w:w="1139" w:type="dxa"/>
            <w:vAlign w:val="center"/>
          </w:tcPr>
          <w:p w:rsidR="000B5A09" w:rsidRPr="00A4649C" w:rsidRDefault="00E6112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AJR</w:t>
            </w:r>
          </w:p>
        </w:tc>
        <w:tc>
          <w:tcPr>
            <w:tcW w:w="5693" w:type="dxa"/>
            <w:vAlign w:val="center"/>
          </w:tcPr>
          <w:p w:rsidR="00790130" w:rsidRPr="009A1769" w:rsidRDefault="00E61129" w:rsidP="009A1769">
            <w:pPr>
              <w:keepNext/>
              <w:keepLines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Updated to show operation with 3D printed case.</w:t>
            </w:r>
          </w:p>
        </w:tc>
      </w:tr>
      <w:tr w:rsidR="000B5A09" w:rsidTr="00132B3F">
        <w:trPr>
          <w:trHeight w:val="360"/>
          <w:jc w:val="center"/>
        </w:trPr>
        <w:tc>
          <w:tcPr>
            <w:tcW w:w="1165" w:type="dxa"/>
            <w:vAlign w:val="center"/>
          </w:tcPr>
          <w:p w:rsidR="00193DCB" w:rsidRPr="00A4649C" w:rsidRDefault="00193DCB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739" w:type="dxa"/>
            <w:vAlign w:val="center"/>
          </w:tcPr>
          <w:p w:rsidR="000B5A09" w:rsidRPr="00A4649C" w:rsidRDefault="000B5A0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29" w:type="dxa"/>
            <w:vAlign w:val="center"/>
          </w:tcPr>
          <w:p w:rsidR="000B5A09" w:rsidRPr="00A4649C" w:rsidRDefault="000B5A09" w:rsidP="006D391A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  <w:tc>
          <w:tcPr>
            <w:tcW w:w="1139" w:type="dxa"/>
            <w:vAlign w:val="center"/>
          </w:tcPr>
          <w:p w:rsidR="000B5A09" w:rsidRPr="00A4649C" w:rsidRDefault="000B5A09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5693" w:type="dxa"/>
            <w:vAlign w:val="center"/>
          </w:tcPr>
          <w:p w:rsidR="000B5A09" w:rsidRPr="00A4649C" w:rsidRDefault="000B5A09" w:rsidP="000D46C6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</w:tr>
      <w:tr w:rsidR="006F2E81" w:rsidTr="00132B3F">
        <w:trPr>
          <w:trHeight w:val="360"/>
          <w:jc w:val="center"/>
        </w:trPr>
        <w:tc>
          <w:tcPr>
            <w:tcW w:w="1165" w:type="dxa"/>
            <w:vAlign w:val="center"/>
          </w:tcPr>
          <w:p w:rsidR="006F2E81" w:rsidRDefault="006F2E8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739" w:type="dxa"/>
            <w:vAlign w:val="center"/>
          </w:tcPr>
          <w:p w:rsidR="006F2E81" w:rsidRDefault="006F2E8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29" w:type="dxa"/>
            <w:vAlign w:val="center"/>
          </w:tcPr>
          <w:p w:rsidR="006F2E81" w:rsidRDefault="006F2E81" w:rsidP="006D391A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  <w:tc>
          <w:tcPr>
            <w:tcW w:w="1139" w:type="dxa"/>
            <w:vAlign w:val="center"/>
          </w:tcPr>
          <w:p w:rsidR="006F2E81" w:rsidRDefault="006F2E8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5693" w:type="dxa"/>
            <w:vAlign w:val="center"/>
          </w:tcPr>
          <w:p w:rsidR="006F2E81" w:rsidRDefault="006F2E81" w:rsidP="00235AF7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</w:tr>
      <w:tr w:rsidR="005F1E21" w:rsidTr="00132B3F">
        <w:trPr>
          <w:trHeight w:val="360"/>
          <w:jc w:val="center"/>
        </w:trPr>
        <w:tc>
          <w:tcPr>
            <w:tcW w:w="1165" w:type="dxa"/>
            <w:vAlign w:val="center"/>
          </w:tcPr>
          <w:p w:rsidR="005F1E21" w:rsidRDefault="005F1E2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739" w:type="dxa"/>
            <w:vAlign w:val="center"/>
          </w:tcPr>
          <w:p w:rsidR="005F1E21" w:rsidRDefault="005F1E2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1429" w:type="dxa"/>
            <w:vAlign w:val="center"/>
          </w:tcPr>
          <w:p w:rsidR="005F1E21" w:rsidRDefault="005F1E21" w:rsidP="006D391A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  <w:tc>
          <w:tcPr>
            <w:tcW w:w="1139" w:type="dxa"/>
            <w:vAlign w:val="center"/>
          </w:tcPr>
          <w:p w:rsidR="005F1E21" w:rsidRDefault="005F1E21" w:rsidP="009A1769">
            <w:pPr>
              <w:keepNext/>
              <w:keepLines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5693" w:type="dxa"/>
            <w:vAlign w:val="center"/>
          </w:tcPr>
          <w:p w:rsidR="005F1E21" w:rsidRDefault="005F1E21" w:rsidP="00235AF7">
            <w:pPr>
              <w:keepNext/>
              <w:keepLines/>
              <w:rPr>
                <w:rFonts w:ascii="Arial" w:hAnsi="Arial"/>
                <w:sz w:val="20"/>
              </w:rPr>
            </w:pPr>
          </w:p>
        </w:tc>
      </w:tr>
    </w:tbl>
    <w:p w:rsidR="00DA1081" w:rsidRDefault="00DA1081" w:rsidP="009A1769">
      <w:pPr>
        <w:keepNext/>
        <w:keepLines/>
        <w:rPr>
          <w:rFonts w:ascii="Arial" w:hAnsi="Arial"/>
        </w:rPr>
      </w:pPr>
    </w:p>
    <w:sectPr w:rsidR="00DA1081" w:rsidSect="002249FA">
      <w:type w:val="continuous"/>
      <w:pgSz w:w="12240" w:h="15840" w:code="1"/>
      <w:pgMar w:top="1440" w:right="1008" w:bottom="1008" w:left="1440" w:header="432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046" w:rsidRDefault="00E06046">
      <w:r>
        <w:separator/>
      </w:r>
    </w:p>
  </w:endnote>
  <w:endnote w:type="continuationSeparator" w:id="0">
    <w:p w:rsidR="00E06046" w:rsidRDefault="00E06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46" w:rsidRDefault="00E06046">
    <w:pPr>
      <w:pStyle w:val="Footer"/>
      <w:jc w:val="center"/>
    </w:pPr>
    <w:r>
      <w:rPr>
        <w:rStyle w:val="PageNumber"/>
        <w:snapToGrid w:val="0"/>
      </w:rPr>
      <w:t xml:space="preserve">Page </w:t>
    </w:r>
    <w:r>
      <w:rPr>
        <w:rStyle w:val="PageNumber"/>
        <w:snapToGrid w:val="0"/>
      </w:rPr>
      <w:fldChar w:fldCharType="begin"/>
    </w:r>
    <w:r>
      <w:rPr>
        <w:rStyle w:val="PageNumber"/>
        <w:snapToGrid w:val="0"/>
      </w:rPr>
      <w:instrText xml:space="preserve"> PAGE </w:instrText>
    </w:r>
    <w:r>
      <w:rPr>
        <w:rStyle w:val="PageNumber"/>
        <w:snapToGrid w:val="0"/>
      </w:rPr>
      <w:fldChar w:fldCharType="separate"/>
    </w:r>
    <w:r w:rsidR="00142568">
      <w:rPr>
        <w:rStyle w:val="PageNumber"/>
        <w:noProof/>
        <w:snapToGrid w:val="0"/>
      </w:rPr>
      <w:t>1</w:t>
    </w:r>
    <w:r>
      <w:rPr>
        <w:rStyle w:val="PageNumber"/>
        <w:snapToGrid w:val="0"/>
      </w:rPr>
      <w:fldChar w:fldCharType="end"/>
    </w:r>
    <w:r>
      <w:rPr>
        <w:rStyle w:val="PageNumber"/>
        <w:snapToGrid w:val="0"/>
      </w:rPr>
      <w:t xml:space="preserve"> of </w:t>
    </w:r>
    <w:r>
      <w:rPr>
        <w:rStyle w:val="PageNumber"/>
        <w:snapToGrid w:val="0"/>
      </w:rPr>
      <w:fldChar w:fldCharType="begin"/>
    </w:r>
    <w:r>
      <w:rPr>
        <w:rStyle w:val="PageNumber"/>
        <w:snapToGrid w:val="0"/>
      </w:rPr>
      <w:instrText xml:space="preserve"> NUMPAGES </w:instrText>
    </w:r>
    <w:r>
      <w:rPr>
        <w:rStyle w:val="PageNumber"/>
        <w:snapToGrid w:val="0"/>
      </w:rPr>
      <w:fldChar w:fldCharType="separate"/>
    </w:r>
    <w:r w:rsidR="00142568">
      <w:rPr>
        <w:rStyle w:val="PageNumber"/>
        <w:noProof/>
        <w:snapToGrid w:val="0"/>
      </w:rPr>
      <w:t>5</w:t>
    </w:r>
    <w:r>
      <w:rPr>
        <w:rStyle w:val="PageNumber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046" w:rsidRDefault="00E06046">
      <w:r>
        <w:separator/>
      </w:r>
    </w:p>
  </w:footnote>
  <w:footnote w:type="continuationSeparator" w:id="0">
    <w:p w:rsidR="00E06046" w:rsidRDefault="00E06046">
      <w:r>
        <w:continuationSeparator/>
      </w:r>
    </w:p>
  </w:footnote>
  <w:footnote w:id="1">
    <w:p w:rsidR="003845B9" w:rsidRDefault="003845B9">
      <w:pPr>
        <w:pStyle w:val="FootnoteText"/>
      </w:pPr>
      <w:r>
        <w:rPr>
          <w:rStyle w:val="FootnoteReference"/>
        </w:rPr>
        <w:footnoteRef/>
      </w:r>
      <w:r>
        <w:t xml:space="preserve"> The switch is ON (</w:t>
      </w:r>
      <w:r w:rsidRPr="00BB39E4">
        <w:rPr>
          <w:color w:val="FF0000"/>
        </w:rPr>
        <w:sym w:font="Wingdings" w:char="F0AE"/>
      </w:r>
      <w:r>
        <w:t>) when in the UP position, OFF (</w:t>
      </w:r>
      <w:r>
        <w:sym w:font="Wingdings" w:char="F0A1"/>
      </w:r>
      <w:r>
        <w:t>) when in the DOWN position.</w:t>
      </w:r>
    </w:p>
  </w:footnote>
  <w:footnote w:id="2">
    <w:p w:rsidR="00F406A7" w:rsidRPr="00730EB2" w:rsidRDefault="00F406A7" w:rsidP="002F402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F4029">
        <w:rPr>
          <w:b/>
          <w:color w:val="FF0000"/>
        </w:rPr>
        <w:t>CAUTION</w:t>
      </w:r>
      <w:r w:rsidRPr="002F4029">
        <w:rPr>
          <w:color w:val="FF0000"/>
        </w:rPr>
        <w:t xml:space="preserve">:  </w:t>
      </w:r>
      <w:r w:rsidRPr="00730EB2">
        <w:t xml:space="preserve">Do not keep in the CHARGE ON state for more than 10 seconds during a 30 second period to prevent excessive heating of Q2 on the A730.07 fixture.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046" w:rsidRDefault="00E06046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noProof/>
        <w:sz w:val="20"/>
      </w:rPr>
      <w:drawing>
        <wp:anchor distT="0" distB="0" distL="114300" distR="114300" simplePos="0" relativeHeight="251657216" behindDoc="0" locked="0" layoutInCell="1" allowOverlap="1" wp14:anchorId="343FA671" wp14:editId="08E11DF0">
          <wp:simplePos x="0" y="0"/>
          <wp:positionH relativeFrom="margin">
            <wp:posOffset>4291330</wp:posOffset>
          </wp:positionH>
          <wp:positionV relativeFrom="page">
            <wp:posOffset>248285</wp:posOffset>
          </wp:positionV>
          <wp:extent cx="1926590" cy="412115"/>
          <wp:effectExtent l="0" t="0" r="0" b="6985"/>
          <wp:wrapNone/>
          <wp:docPr id="1" name="Picture 1" descr="LarsonDavi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rsonDavi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/>
          <w:sz w:val="20"/>
        </w:rPr>
        <w:id w:val="-397203752"/>
        <w:docPartObj>
          <w:docPartGallery w:val="Watermarks"/>
          <w:docPartUnique/>
        </w:docPartObj>
      </w:sdtPr>
      <w:sdtEndPr/>
      <w:sdtContent>
        <w:r w:rsidR="00142568">
          <w:rPr>
            <w:rFonts w:ascii="Arial" w:hAnsi="Arial"/>
            <w:noProof/>
            <w:sz w:val="20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91921558" o:spid="_x0000_s2049" type="#_x0000_t136" style="position:absolute;margin-left:0;margin-top:0;width:542.35pt;height:147.9pt;rotation:315;z-index:-251658240;mso-position-horizontal:center;mso-position-horizontal-relative:margin;mso-position-vertical:center;mso-position-vertical-relative:margin" o:allowincell="f" fillcolor="#ffbdbd" stroked="f">
              <v:fill opacity=".5"/>
              <v:textpath style="font-family:&quot;Calibri&quot;;font-size:1pt" string="PROPRIETARY"/>
              <w10:wrap anchorx="margin" anchory="margin"/>
            </v:shape>
          </w:pict>
        </w:r>
      </w:sdtContent>
    </w:sdt>
    <w:r>
      <w:rPr>
        <w:rFonts w:ascii="Arial" w:hAnsi="Arial"/>
        <w:sz w:val="20"/>
      </w:rPr>
      <w:t xml:space="preserve">Title: 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 DOCPROPERTY  Title  \* MERGEFORMAT </w:instrText>
    </w:r>
    <w:r>
      <w:rPr>
        <w:rFonts w:ascii="Arial" w:hAnsi="Arial"/>
        <w:sz w:val="20"/>
      </w:rPr>
      <w:fldChar w:fldCharType="separate"/>
    </w:r>
    <w:r w:rsidR="003D65D8">
      <w:rPr>
        <w:rFonts w:ascii="Arial" w:hAnsi="Arial"/>
        <w:sz w:val="20"/>
      </w:rPr>
      <w:t>A730.02 Battery Board Test Procedure</w:t>
    </w:r>
    <w:r>
      <w:rPr>
        <w:rFonts w:ascii="Arial" w:hAnsi="Arial"/>
        <w:sz w:val="20"/>
      </w:rPr>
      <w:fldChar w:fldCharType="end"/>
    </w:r>
    <w:r>
      <w:rPr>
        <w:rFonts w:ascii="Arial" w:hAnsi="Arial"/>
        <w:sz w:val="20"/>
      </w:rPr>
      <w:tab/>
    </w:r>
  </w:p>
  <w:p w:rsidR="00E06046" w:rsidRDefault="00E06046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 xml:space="preserve">DOC Number:  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 DOCPROPERTY  "Document number"  \* MERGEFORMAT </w:instrText>
    </w:r>
    <w:r>
      <w:rPr>
        <w:rFonts w:ascii="Arial" w:hAnsi="Arial"/>
        <w:sz w:val="20"/>
      </w:rPr>
      <w:fldChar w:fldCharType="separate"/>
    </w:r>
    <w:r w:rsidR="003D65D8">
      <w:rPr>
        <w:rFonts w:ascii="Arial" w:hAnsi="Arial"/>
        <w:sz w:val="20"/>
      </w:rPr>
      <w:t>D0001.8446</w:t>
    </w:r>
    <w:r>
      <w:rPr>
        <w:rFonts w:ascii="Arial" w:hAnsi="Arial"/>
        <w:sz w:val="20"/>
      </w:rPr>
      <w:fldChar w:fldCharType="end"/>
    </w:r>
  </w:p>
  <w:p w:rsidR="00E06046" w:rsidRDefault="00E06046">
    <w:pPr>
      <w:pStyle w:val="Header"/>
      <w:pBdr>
        <w:bottom w:val="single" w:sz="4" w:space="1" w:color="auto"/>
      </w:pBdr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 xml:space="preserve">Revision:  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 DOCPROPERTY  "Document revision"  \* MERGEFORMAT </w:instrText>
    </w:r>
    <w:r>
      <w:rPr>
        <w:rFonts w:ascii="Arial" w:hAnsi="Arial"/>
        <w:sz w:val="20"/>
      </w:rPr>
      <w:fldChar w:fldCharType="separate"/>
    </w:r>
    <w:r w:rsidR="003D65D8">
      <w:rPr>
        <w:rFonts w:ascii="Arial" w:hAnsi="Arial"/>
        <w:sz w:val="20"/>
      </w:rPr>
      <w:t>B</w:t>
    </w:r>
    <w:r>
      <w:rPr>
        <w:rFonts w:ascii="Arial" w:hAnsi="Arial"/>
        <w:sz w:val="20"/>
      </w:rPr>
      <w:fldChar w:fldCharType="end"/>
    </w:r>
    <w:r>
      <w:rPr>
        <w:rFonts w:ascii="Arial" w:hAnsi="Arial"/>
        <w:sz w:val="20"/>
      </w:rPr>
      <w:t xml:space="preserve">  (</w:t>
    </w:r>
    <w:r>
      <w:rPr>
        <w:rFonts w:ascii="Arial" w:hAnsi="Arial"/>
        <w:sz w:val="20"/>
      </w:rPr>
      <w:fldChar w:fldCharType="begin"/>
    </w:r>
    <w:r>
      <w:rPr>
        <w:rFonts w:ascii="Arial" w:hAnsi="Arial"/>
        <w:sz w:val="20"/>
      </w:rPr>
      <w:instrText xml:space="preserve"> DOCPROPERTY  LastSavedTime  </w:instrText>
    </w:r>
    <w:r>
      <w:rPr>
        <w:rFonts w:ascii="Segoe UI" w:hAnsi="Segoe UI" w:cs="Segoe UI"/>
        <w:color w:val="000000"/>
        <w:sz w:val="23"/>
        <w:szCs w:val="23"/>
        <w:shd w:val="clear" w:color="auto" w:fill="FFFFFF"/>
      </w:rPr>
      <w:instrText>\@ "dd MMMM yyyy"</w:instrText>
    </w:r>
    <w:r>
      <w:rPr>
        <w:rFonts w:ascii="Arial" w:hAnsi="Arial"/>
        <w:sz w:val="20"/>
      </w:rPr>
      <w:instrText xml:space="preserve"> </w:instrText>
    </w:r>
    <w:r>
      <w:rPr>
        <w:rFonts w:ascii="Arial" w:hAnsi="Arial"/>
        <w:sz w:val="20"/>
      </w:rPr>
      <w:fldChar w:fldCharType="separate"/>
    </w:r>
    <w:r w:rsidR="003D65D8">
      <w:rPr>
        <w:rFonts w:ascii="Arial" w:hAnsi="Arial"/>
        <w:sz w:val="20"/>
      </w:rPr>
      <w:t>02 April 2019</w:t>
    </w:r>
    <w:r>
      <w:rPr>
        <w:rFonts w:ascii="Arial" w:hAnsi="Arial"/>
        <w:sz w:val="20"/>
      </w:rPr>
      <w:fldChar w:fldCharType="end"/>
    </w:r>
    <w:r>
      <w:rPr>
        <w:rFonts w:ascii="Arial" w:hAnsi="Arial"/>
        <w:sz w:val="20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pt;height:21.75pt;visibility:visible;mso-wrap-style:square" o:bullet="t">
        <v:imagedata r:id="rId1" o:title=""/>
      </v:shape>
    </w:pict>
  </w:numPicBullet>
  <w:abstractNum w:abstractNumId="0" w15:restartNumberingAfterBreak="0">
    <w:nsid w:val="113D727A"/>
    <w:multiLevelType w:val="hybridMultilevel"/>
    <w:tmpl w:val="23A613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1449C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C463F5"/>
    <w:multiLevelType w:val="hybridMultilevel"/>
    <w:tmpl w:val="5184C4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282E7F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81E4D12"/>
    <w:multiLevelType w:val="hybridMultilevel"/>
    <w:tmpl w:val="CA4EC3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B34BA5"/>
    <w:multiLevelType w:val="hybridMultilevel"/>
    <w:tmpl w:val="74209320"/>
    <w:lvl w:ilvl="0" w:tplc="A3B010A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16F9C"/>
    <w:multiLevelType w:val="hybridMultilevel"/>
    <w:tmpl w:val="9E523D4E"/>
    <w:lvl w:ilvl="0" w:tplc="BE10F918">
      <w:start w:val="9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60EAA1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BC01D6"/>
    <w:multiLevelType w:val="hybridMultilevel"/>
    <w:tmpl w:val="40AC955A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D3C3189"/>
    <w:multiLevelType w:val="hybridMultilevel"/>
    <w:tmpl w:val="FD6CBB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0DD7A5A"/>
    <w:multiLevelType w:val="hybridMultilevel"/>
    <w:tmpl w:val="12C452F8"/>
    <w:lvl w:ilvl="0" w:tplc="5A328506">
      <w:start w:val="1"/>
      <w:numFmt w:val="decimal"/>
      <w:pStyle w:val="Heading1"/>
      <w:lvlText w:val="%1.0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53FF7"/>
    <w:multiLevelType w:val="hybridMultilevel"/>
    <w:tmpl w:val="5184C4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2C008C"/>
    <w:multiLevelType w:val="hybridMultilevel"/>
    <w:tmpl w:val="C04CA22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A3B010AE">
      <w:start w:val="1"/>
      <w:numFmt w:val="bullet"/>
      <w:lvlText w:val="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E8B49D3"/>
    <w:multiLevelType w:val="hybridMultilevel"/>
    <w:tmpl w:val="E62489F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32A0FC0"/>
    <w:multiLevelType w:val="hybridMultilevel"/>
    <w:tmpl w:val="FF5CFB1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292429"/>
    <w:multiLevelType w:val="hybridMultilevel"/>
    <w:tmpl w:val="F3F47764"/>
    <w:lvl w:ilvl="0" w:tplc="040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15" w15:restartNumberingAfterBreak="0">
    <w:nsid w:val="659F570E"/>
    <w:multiLevelType w:val="hybridMultilevel"/>
    <w:tmpl w:val="06927D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79222BC"/>
    <w:multiLevelType w:val="hybridMultilevel"/>
    <w:tmpl w:val="7F6261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AEA32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23F2CBD"/>
    <w:multiLevelType w:val="hybridMultilevel"/>
    <w:tmpl w:val="1BF03E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4EE17ED"/>
    <w:multiLevelType w:val="hybridMultilevel"/>
    <w:tmpl w:val="02DACB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62448"/>
    <w:multiLevelType w:val="hybridMultilevel"/>
    <w:tmpl w:val="20748D0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0"/>
  </w:num>
  <w:num w:numId="5">
    <w:abstractNumId w:val="16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  <w:num w:numId="11">
    <w:abstractNumId w:val="14"/>
  </w:num>
  <w:num w:numId="12">
    <w:abstractNumId w:val="13"/>
  </w:num>
  <w:num w:numId="13">
    <w:abstractNumId w:val="18"/>
  </w:num>
  <w:num w:numId="14">
    <w:abstractNumId w:val="4"/>
  </w:num>
  <w:num w:numId="15">
    <w:abstractNumId w:val="0"/>
  </w:num>
  <w:num w:numId="16">
    <w:abstractNumId w:val="15"/>
  </w:num>
  <w:num w:numId="17">
    <w:abstractNumId w:val="12"/>
  </w:num>
  <w:num w:numId="18">
    <w:abstractNumId w:val="17"/>
  </w:num>
  <w:num w:numId="19">
    <w:abstractNumId w:val="19"/>
  </w:num>
  <w:num w:numId="2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4"/>
  <w:drawingGridVerticalSpacing w:val="144"/>
  <w:displayHorizontalDrawingGridEvery w:val="5"/>
  <w:displayVerticalDrawingGridEvery w:val="5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081"/>
    <w:rsid w:val="00007BE1"/>
    <w:rsid w:val="00013DA0"/>
    <w:rsid w:val="00022317"/>
    <w:rsid w:val="00026309"/>
    <w:rsid w:val="000303EB"/>
    <w:rsid w:val="00030B15"/>
    <w:rsid w:val="000338F2"/>
    <w:rsid w:val="000340EA"/>
    <w:rsid w:val="00035271"/>
    <w:rsid w:val="00036380"/>
    <w:rsid w:val="00044010"/>
    <w:rsid w:val="0004748E"/>
    <w:rsid w:val="00060403"/>
    <w:rsid w:val="000705D5"/>
    <w:rsid w:val="00071053"/>
    <w:rsid w:val="00083E68"/>
    <w:rsid w:val="00090616"/>
    <w:rsid w:val="00093404"/>
    <w:rsid w:val="00096274"/>
    <w:rsid w:val="000A280D"/>
    <w:rsid w:val="000A777D"/>
    <w:rsid w:val="000B20DA"/>
    <w:rsid w:val="000B5A09"/>
    <w:rsid w:val="000D0A2B"/>
    <w:rsid w:val="000D46C6"/>
    <w:rsid w:val="000E0AEB"/>
    <w:rsid w:val="000E0BBB"/>
    <w:rsid w:val="000E5907"/>
    <w:rsid w:val="000E66A0"/>
    <w:rsid w:val="000F16C6"/>
    <w:rsid w:val="000F3C10"/>
    <w:rsid w:val="00100AF2"/>
    <w:rsid w:val="00110ACE"/>
    <w:rsid w:val="001118B0"/>
    <w:rsid w:val="00116A7C"/>
    <w:rsid w:val="00117F16"/>
    <w:rsid w:val="00123B57"/>
    <w:rsid w:val="0012449B"/>
    <w:rsid w:val="001257A1"/>
    <w:rsid w:val="00130589"/>
    <w:rsid w:val="00132B3F"/>
    <w:rsid w:val="00142568"/>
    <w:rsid w:val="00142B16"/>
    <w:rsid w:val="001474DA"/>
    <w:rsid w:val="00147536"/>
    <w:rsid w:val="001539C4"/>
    <w:rsid w:val="001566DF"/>
    <w:rsid w:val="001576F7"/>
    <w:rsid w:val="0017700B"/>
    <w:rsid w:val="001776EE"/>
    <w:rsid w:val="001801FC"/>
    <w:rsid w:val="00180EDC"/>
    <w:rsid w:val="001867D4"/>
    <w:rsid w:val="00193DCB"/>
    <w:rsid w:val="0019505A"/>
    <w:rsid w:val="00196C0E"/>
    <w:rsid w:val="001B2318"/>
    <w:rsid w:val="001C039A"/>
    <w:rsid w:val="001C15F6"/>
    <w:rsid w:val="001C3E0A"/>
    <w:rsid w:val="001C7D76"/>
    <w:rsid w:val="001D3D70"/>
    <w:rsid w:val="001D71F5"/>
    <w:rsid w:val="001D736B"/>
    <w:rsid w:val="001E2CEF"/>
    <w:rsid w:val="001F0E0C"/>
    <w:rsid w:val="001F7CCD"/>
    <w:rsid w:val="00205008"/>
    <w:rsid w:val="0021265B"/>
    <w:rsid w:val="00224612"/>
    <w:rsid w:val="002249FA"/>
    <w:rsid w:val="00235314"/>
    <w:rsid w:val="00235AF7"/>
    <w:rsid w:val="00236160"/>
    <w:rsid w:val="002374DA"/>
    <w:rsid w:val="002420F2"/>
    <w:rsid w:val="00242660"/>
    <w:rsid w:val="00252798"/>
    <w:rsid w:val="00257841"/>
    <w:rsid w:val="0026011D"/>
    <w:rsid w:val="00260CD0"/>
    <w:rsid w:val="00261BC4"/>
    <w:rsid w:val="00271A0A"/>
    <w:rsid w:val="00274E74"/>
    <w:rsid w:val="00286920"/>
    <w:rsid w:val="00290DD0"/>
    <w:rsid w:val="00296970"/>
    <w:rsid w:val="002B68C8"/>
    <w:rsid w:val="002C0884"/>
    <w:rsid w:val="002C4AB9"/>
    <w:rsid w:val="002E2A9E"/>
    <w:rsid w:val="002F4029"/>
    <w:rsid w:val="002F6618"/>
    <w:rsid w:val="002F79B3"/>
    <w:rsid w:val="003022B6"/>
    <w:rsid w:val="003240F1"/>
    <w:rsid w:val="00330269"/>
    <w:rsid w:val="00331895"/>
    <w:rsid w:val="00332214"/>
    <w:rsid w:val="00334EE2"/>
    <w:rsid w:val="00335453"/>
    <w:rsid w:val="003400AF"/>
    <w:rsid w:val="003429CF"/>
    <w:rsid w:val="00342E70"/>
    <w:rsid w:val="00343363"/>
    <w:rsid w:val="00347A1D"/>
    <w:rsid w:val="0035409C"/>
    <w:rsid w:val="003617C3"/>
    <w:rsid w:val="00362759"/>
    <w:rsid w:val="00362B5E"/>
    <w:rsid w:val="00362B72"/>
    <w:rsid w:val="00363036"/>
    <w:rsid w:val="00364CD0"/>
    <w:rsid w:val="0036641F"/>
    <w:rsid w:val="00374BDD"/>
    <w:rsid w:val="00382183"/>
    <w:rsid w:val="00383CF6"/>
    <w:rsid w:val="003845B9"/>
    <w:rsid w:val="00395B01"/>
    <w:rsid w:val="003A116B"/>
    <w:rsid w:val="003A1C2C"/>
    <w:rsid w:val="003A2073"/>
    <w:rsid w:val="003A428B"/>
    <w:rsid w:val="003B0D48"/>
    <w:rsid w:val="003B5020"/>
    <w:rsid w:val="003B78E1"/>
    <w:rsid w:val="003C0BD7"/>
    <w:rsid w:val="003D0A51"/>
    <w:rsid w:val="003D3C3C"/>
    <w:rsid w:val="003D65D8"/>
    <w:rsid w:val="003F0A8D"/>
    <w:rsid w:val="003F0C7D"/>
    <w:rsid w:val="003F3756"/>
    <w:rsid w:val="003F6F2F"/>
    <w:rsid w:val="00403553"/>
    <w:rsid w:val="0040377E"/>
    <w:rsid w:val="00405186"/>
    <w:rsid w:val="00405F24"/>
    <w:rsid w:val="0041007B"/>
    <w:rsid w:val="00416222"/>
    <w:rsid w:val="004211DD"/>
    <w:rsid w:val="00427EE6"/>
    <w:rsid w:val="0043340A"/>
    <w:rsid w:val="00441F95"/>
    <w:rsid w:val="00451F01"/>
    <w:rsid w:val="00454A3F"/>
    <w:rsid w:val="00462ADB"/>
    <w:rsid w:val="004642A3"/>
    <w:rsid w:val="00465211"/>
    <w:rsid w:val="004652B1"/>
    <w:rsid w:val="00465F4F"/>
    <w:rsid w:val="00466BBD"/>
    <w:rsid w:val="004731F6"/>
    <w:rsid w:val="00473790"/>
    <w:rsid w:val="004747A7"/>
    <w:rsid w:val="00474E1C"/>
    <w:rsid w:val="00480EB1"/>
    <w:rsid w:val="00481576"/>
    <w:rsid w:val="00485DE1"/>
    <w:rsid w:val="004918CC"/>
    <w:rsid w:val="00492535"/>
    <w:rsid w:val="00494C34"/>
    <w:rsid w:val="004B618D"/>
    <w:rsid w:val="004C0597"/>
    <w:rsid w:val="004C0C7A"/>
    <w:rsid w:val="004C44F6"/>
    <w:rsid w:val="004C5F23"/>
    <w:rsid w:val="004D6AAF"/>
    <w:rsid w:val="004D74E4"/>
    <w:rsid w:val="004E1C91"/>
    <w:rsid w:val="004E258D"/>
    <w:rsid w:val="004E459A"/>
    <w:rsid w:val="004E6881"/>
    <w:rsid w:val="004F1204"/>
    <w:rsid w:val="005006FB"/>
    <w:rsid w:val="00502748"/>
    <w:rsid w:val="00506D80"/>
    <w:rsid w:val="005144DF"/>
    <w:rsid w:val="00525D69"/>
    <w:rsid w:val="00530C15"/>
    <w:rsid w:val="00533E34"/>
    <w:rsid w:val="00537251"/>
    <w:rsid w:val="00537360"/>
    <w:rsid w:val="00542D2E"/>
    <w:rsid w:val="005473AD"/>
    <w:rsid w:val="005474ED"/>
    <w:rsid w:val="00547C6E"/>
    <w:rsid w:val="0055313A"/>
    <w:rsid w:val="00554370"/>
    <w:rsid w:val="00554386"/>
    <w:rsid w:val="00556A7F"/>
    <w:rsid w:val="00556CD9"/>
    <w:rsid w:val="0056423E"/>
    <w:rsid w:val="00565086"/>
    <w:rsid w:val="005671B4"/>
    <w:rsid w:val="0057031D"/>
    <w:rsid w:val="00571C2E"/>
    <w:rsid w:val="00582C03"/>
    <w:rsid w:val="00582E09"/>
    <w:rsid w:val="00595D57"/>
    <w:rsid w:val="00596C27"/>
    <w:rsid w:val="005977AB"/>
    <w:rsid w:val="005A6921"/>
    <w:rsid w:val="005B2CFE"/>
    <w:rsid w:val="005B6E32"/>
    <w:rsid w:val="005C0588"/>
    <w:rsid w:val="005C6AA0"/>
    <w:rsid w:val="005D121E"/>
    <w:rsid w:val="005E4FC7"/>
    <w:rsid w:val="005F0EA4"/>
    <w:rsid w:val="005F1E21"/>
    <w:rsid w:val="005F4219"/>
    <w:rsid w:val="00617829"/>
    <w:rsid w:val="00622A7A"/>
    <w:rsid w:val="006245DF"/>
    <w:rsid w:val="0063100E"/>
    <w:rsid w:val="00633D84"/>
    <w:rsid w:val="00633E47"/>
    <w:rsid w:val="006361EA"/>
    <w:rsid w:val="006458F4"/>
    <w:rsid w:val="00647059"/>
    <w:rsid w:val="00650AE5"/>
    <w:rsid w:val="0065155C"/>
    <w:rsid w:val="00653D09"/>
    <w:rsid w:val="0065558E"/>
    <w:rsid w:val="006618E7"/>
    <w:rsid w:val="0066304C"/>
    <w:rsid w:val="00663757"/>
    <w:rsid w:val="00667F62"/>
    <w:rsid w:val="0067214C"/>
    <w:rsid w:val="006839D7"/>
    <w:rsid w:val="00686F73"/>
    <w:rsid w:val="00692AC5"/>
    <w:rsid w:val="006936B1"/>
    <w:rsid w:val="006953F1"/>
    <w:rsid w:val="006B20CA"/>
    <w:rsid w:val="006B2679"/>
    <w:rsid w:val="006B492F"/>
    <w:rsid w:val="006C02A6"/>
    <w:rsid w:val="006C1429"/>
    <w:rsid w:val="006D0FE1"/>
    <w:rsid w:val="006D129A"/>
    <w:rsid w:val="006D12F3"/>
    <w:rsid w:val="006D391A"/>
    <w:rsid w:val="006D6258"/>
    <w:rsid w:val="006E0BF6"/>
    <w:rsid w:val="006F085F"/>
    <w:rsid w:val="006F232E"/>
    <w:rsid w:val="006F240A"/>
    <w:rsid w:val="006F2AE2"/>
    <w:rsid w:val="006F2E81"/>
    <w:rsid w:val="006F3666"/>
    <w:rsid w:val="0070059D"/>
    <w:rsid w:val="00700BA0"/>
    <w:rsid w:val="00702624"/>
    <w:rsid w:val="00703F92"/>
    <w:rsid w:val="00715CED"/>
    <w:rsid w:val="007202B0"/>
    <w:rsid w:val="00720D5E"/>
    <w:rsid w:val="00722728"/>
    <w:rsid w:val="00724641"/>
    <w:rsid w:val="00724D6A"/>
    <w:rsid w:val="007250A9"/>
    <w:rsid w:val="007264C1"/>
    <w:rsid w:val="00730EB2"/>
    <w:rsid w:val="007421E6"/>
    <w:rsid w:val="00755EED"/>
    <w:rsid w:val="00757BC0"/>
    <w:rsid w:val="00760812"/>
    <w:rsid w:val="007630DC"/>
    <w:rsid w:val="00763CAA"/>
    <w:rsid w:val="00773802"/>
    <w:rsid w:val="007830A6"/>
    <w:rsid w:val="00785C38"/>
    <w:rsid w:val="00785F54"/>
    <w:rsid w:val="0078766C"/>
    <w:rsid w:val="00790130"/>
    <w:rsid w:val="00795B0E"/>
    <w:rsid w:val="007A2B2D"/>
    <w:rsid w:val="007B1331"/>
    <w:rsid w:val="007C4CA5"/>
    <w:rsid w:val="007C60F7"/>
    <w:rsid w:val="007C6E82"/>
    <w:rsid w:val="007D74E9"/>
    <w:rsid w:val="007E0C89"/>
    <w:rsid w:val="007E1CE8"/>
    <w:rsid w:val="007F6E8F"/>
    <w:rsid w:val="008109CB"/>
    <w:rsid w:val="0082436F"/>
    <w:rsid w:val="00826CD0"/>
    <w:rsid w:val="008301BE"/>
    <w:rsid w:val="00834CDB"/>
    <w:rsid w:val="008517E7"/>
    <w:rsid w:val="00860568"/>
    <w:rsid w:val="00860EA4"/>
    <w:rsid w:val="00861A6C"/>
    <w:rsid w:val="00867FA8"/>
    <w:rsid w:val="0087051E"/>
    <w:rsid w:val="008706AB"/>
    <w:rsid w:val="00874B45"/>
    <w:rsid w:val="008761EE"/>
    <w:rsid w:val="008773C6"/>
    <w:rsid w:val="00894A33"/>
    <w:rsid w:val="008A5111"/>
    <w:rsid w:val="008A6785"/>
    <w:rsid w:val="008A69F2"/>
    <w:rsid w:val="008B24F2"/>
    <w:rsid w:val="008B30FE"/>
    <w:rsid w:val="008C2874"/>
    <w:rsid w:val="008C479C"/>
    <w:rsid w:val="008C5906"/>
    <w:rsid w:val="008E149D"/>
    <w:rsid w:val="008E68FC"/>
    <w:rsid w:val="008E795D"/>
    <w:rsid w:val="008F2F3C"/>
    <w:rsid w:val="008F5A45"/>
    <w:rsid w:val="008F6514"/>
    <w:rsid w:val="008F7C2D"/>
    <w:rsid w:val="00907924"/>
    <w:rsid w:val="00916AEA"/>
    <w:rsid w:val="00926FAB"/>
    <w:rsid w:val="0093208D"/>
    <w:rsid w:val="009354A5"/>
    <w:rsid w:val="00936A70"/>
    <w:rsid w:val="00941ED3"/>
    <w:rsid w:val="00944F42"/>
    <w:rsid w:val="0094683F"/>
    <w:rsid w:val="00950261"/>
    <w:rsid w:val="00953230"/>
    <w:rsid w:val="00954B90"/>
    <w:rsid w:val="00955F82"/>
    <w:rsid w:val="00962CA4"/>
    <w:rsid w:val="00965F03"/>
    <w:rsid w:val="00985BB5"/>
    <w:rsid w:val="009920C6"/>
    <w:rsid w:val="009937CE"/>
    <w:rsid w:val="009A13F5"/>
    <w:rsid w:val="009A1769"/>
    <w:rsid w:val="009A512E"/>
    <w:rsid w:val="009B3168"/>
    <w:rsid w:val="009B3C56"/>
    <w:rsid w:val="009B70BD"/>
    <w:rsid w:val="009D7FF4"/>
    <w:rsid w:val="009F00A8"/>
    <w:rsid w:val="009F283D"/>
    <w:rsid w:val="00A006AD"/>
    <w:rsid w:val="00A0441D"/>
    <w:rsid w:val="00A07800"/>
    <w:rsid w:val="00A14FD3"/>
    <w:rsid w:val="00A21492"/>
    <w:rsid w:val="00A24518"/>
    <w:rsid w:val="00A27513"/>
    <w:rsid w:val="00A31A47"/>
    <w:rsid w:val="00A4649C"/>
    <w:rsid w:val="00A46A98"/>
    <w:rsid w:val="00A51484"/>
    <w:rsid w:val="00A519F1"/>
    <w:rsid w:val="00A552BC"/>
    <w:rsid w:val="00A55500"/>
    <w:rsid w:val="00A56F88"/>
    <w:rsid w:val="00A6242C"/>
    <w:rsid w:val="00A63D38"/>
    <w:rsid w:val="00A65E57"/>
    <w:rsid w:val="00A7596D"/>
    <w:rsid w:val="00A77B16"/>
    <w:rsid w:val="00A80757"/>
    <w:rsid w:val="00A917CC"/>
    <w:rsid w:val="00A94575"/>
    <w:rsid w:val="00A95768"/>
    <w:rsid w:val="00AB529E"/>
    <w:rsid w:val="00AB53EA"/>
    <w:rsid w:val="00AB614C"/>
    <w:rsid w:val="00AC06D5"/>
    <w:rsid w:val="00AD14B4"/>
    <w:rsid w:val="00AD2D38"/>
    <w:rsid w:val="00AD304A"/>
    <w:rsid w:val="00AD47AA"/>
    <w:rsid w:val="00AD4CF0"/>
    <w:rsid w:val="00AD63FA"/>
    <w:rsid w:val="00AD7EBC"/>
    <w:rsid w:val="00AE0B5B"/>
    <w:rsid w:val="00AE1BBD"/>
    <w:rsid w:val="00AF46C3"/>
    <w:rsid w:val="00AF595D"/>
    <w:rsid w:val="00AF6776"/>
    <w:rsid w:val="00B03BF1"/>
    <w:rsid w:val="00B05377"/>
    <w:rsid w:val="00B06656"/>
    <w:rsid w:val="00B1664A"/>
    <w:rsid w:val="00B206EF"/>
    <w:rsid w:val="00B239B7"/>
    <w:rsid w:val="00B31F0A"/>
    <w:rsid w:val="00B33D1A"/>
    <w:rsid w:val="00B453A0"/>
    <w:rsid w:val="00B46506"/>
    <w:rsid w:val="00B55199"/>
    <w:rsid w:val="00B63355"/>
    <w:rsid w:val="00B677E9"/>
    <w:rsid w:val="00B750E8"/>
    <w:rsid w:val="00B75C3D"/>
    <w:rsid w:val="00B90710"/>
    <w:rsid w:val="00B92046"/>
    <w:rsid w:val="00B9433E"/>
    <w:rsid w:val="00BA34FF"/>
    <w:rsid w:val="00BA4E24"/>
    <w:rsid w:val="00BA5E51"/>
    <w:rsid w:val="00BB3987"/>
    <w:rsid w:val="00BB39E4"/>
    <w:rsid w:val="00BB5114"/>
    <w:rsid w:val="00BC1CEB"/>
    <w:rsid w:val="00BC26C3"/>
    <w:rsid w:val="00BC44E0"/>
    <w:rsid w:val="00BD32CB"/>
    <w:rsid w:val="00BD6191"/>
    <w:rsid w:val="00BE5EA4"/>
    <w:rsid w:val="00BE7B96"/>
    <w:rsid w:val="00BF75B3"/>
    <w:rsid w:val="00C02707"/>
    <w:rsid w:val="00C05632"/>
    <w:rsid w:val="00C060F2"/>
    <w:rsid w:val="00C062B4"/>
    <w:rsid w:val="00C10F8C"/>
    <w:rsid w:val="00C12933"/>
    <w:rsid w:val="00C15F31"/>
    <w:rsid w:val="00C1742E"/>
    <w:rsid w:val="00C22538"/>
    <w:rsid w:val="00C249B0"/>
    <w:rsid w:val="00C26DAB"/>
    <w:rsid w:val="00C34B2D"/>
    <w:rsid w:val="00C45483"/>
    <w:rsid w:val="00C534D9"/>
    <w:rsid w:val="00C5423C"/>
    <w:rsid w:val="00C55DEC"/>
    <w:rsid w:val="00C61DB5"/>
    <w:rsid w:val="00C626D4"/>
    <w:rsid w:val="00C6423D"/>
    <w:rsid w:val="00C66F24"/>
    <w:rsid w:val="00C7771E"/>
    <w:rsid w:val="00C862BD"/>
    <w:rsid w:val="00C950B0"/>
    <w:rsid w:val="00C955CD"/>
    <w:rsid w:val="00CA0AED"/>
    <w:rsid w:val="00CA12A4"/>
    <w:rsid w:val="00CA1EC9"/>
    <w:rsid w:val="00CB028A"/>
    <w:rsid w:val="00CB249F"/>
    <w:rsid w:val="00CB4E5A"/>
    <w:rsid w:val="00CB79C1"/>
    <w:rsid w:val="00CC0693"/>
    <w:rsid w:val="00CC34DF"/>
    <w:rsid w:val="00CC438C"/>
    <w:rsid w:val="00CD2409"/>
    <w:rsid w:val="00CE3FF5"/>
    <w:rsid w:val="00CE4C6D"/>
    <w:rsid w:val="00CF2D65"/>
    <w:rsid w:val="00CF4630"/>
    <w:rsid w:val="00D01F35"/>
    <w:rsid w:val="00D06D91"/>
    <w:rsid w:val="00D3146E"/>
    <w:rsid w:val="00D356D1"/>
    <w:rsid w:val="00D358E8"/>
    <w:rsid w:val="00D43068"/>
    <w:rsid w:val="00D57D69"/>
    <w:rsid w:val="00D57E07"/>
    <w:rsid w:val="00D627D1"/>
    <w:rsid w:val="00D7273D"/>
    <w:rsid w:val="00D73019"/>
    <w:rsid w:val="00D81AF5"/>
    <w:rsid w:val="00D825AD"/>
    <w:rsid w:val="00D86B6E"/>
    <w:rsid w:val="00D91F50"/>
    <w:rsid w:val="00D9412D"/>
    <w:rsid w:val="00D947C9"/>
    <w:rsid w:val="00DA1081"/>
    <w:rsid w:val="00DA2305"/>
    <w:rsid w:val="00DA3BFA"/>
    <w:rsid w:val="00DA411C"/>
    <w:rsid w:val="00DA5635"/>
    <w:rsid w:val="00DB0D3C"/>
    <w:rsid w:val="00DB1A14"/>
    <w:rsid w:val="00DB1BFB"/>
    <w:rsid w:val="00DB665C"/>
    <w:rsid w:val="00DB6C99"/>
    <w:rsid w:val="00DB7617"/>
    <w:rsid w:val="00DC3198"/>
    <w:rsid w:val="00DD20E7"/>
    <w:rsid w:val="00DD5FA7"/>
    <w:rsid w:val="00DE1667"/>
    <w:rsid w:val="00DE5D62"/>
    <w:rsid w:val="00DE7B06"/>
    <w:rsid w:val="00DE7B80"/>
    <w:rsid w:val="00DF26A4"/>
    <w:rsid w:val="00DF346D"/>
    <w:rsid w:val="00E02D94"/>
    <w:rsid w:val="00E06046"/>
    <w:rsid w:val="00E13853"/>
    <w:rsid w:val="00E14186"/>
    <w:rsid w:val="00E15514"/>
    <w:rsid w:val="00E16CE4"/>
    <w:rsid w:val="00E17EA4"/>
    <w:rsid w:val="00E26F4E"/>
    <w:rsid w:val="00E31A70"/>
    <w:rsid w:val="00E325CB"/>
    <w:rsid w:val="00E36346"/>
    <w:rsid w:val="00E55E2C"/>
    <w:rsid w:val="00E61129"/>
    <w:rsid w:val="00E63137"/>
    <w:rsid w:val="00E65792"/>
    <w:rsid w:val="00E80221"/>
    <w:rsid w:val="00E84C67"/>
    <w:rsid w:val="00E854A0"/>
    <w:rsid w:val="00E92413"/>
    <w:rsid w:val="00E95F79"/>
    <w:rsid w:val="00E97530"/>
    <w:rsid w:val="00EA046F"/>
    <w:rsid w:val="00EB1AA5"/>
    <w:rsid w:val="00EB73A1"/>
    <w:rsid w:val="00EC4D7B"/>
    <w:rsid w:val="00ED098D"/>
    <w:rsid w:val="00ED1903"/>
    <w:rsid w:val="00ED5D7C"/>
    <w:rsid w:val="00ED64EF"/>
    <w:rsid w:val="00ED6761"/>
    <w:rsid w:val="00EE71B5"/>
    <w:rsid w:val="00EF0E61"/>
    <w:rsid w:val="00EF551E"/>
    <w:rsid w:val="00F04137"/>
    <w:rsid w:val="00F07343"/>
    <w:rsid w:val="00F074C3"/>
    <w:rsid w:val="00F13129"/>
    <w:rsid w:val="00F15194"/>
    <w:rsid w:val="00F20A81"/>
    <w:rsid w:val="00F2369B"/>
    <w:rsid w:val="00F3383D"/>
    <w:rsid w:val="00F37965"/>
    <w:rsid w:val="00F406A7"/>
    <w:rsid w:val="00F4205C"/>
    <w:rsid w:val="00F642FB"/>
    <w:rsid w:val="00F64709"/>
    <w:rsid w:val="00F648A5"/>
    <w:rsid w:val="00F64B89"/>
    <w:rsid w:val="00F64EBB"/>
    <w:rsid w:val="00F652CD"/>
    <w:rsid w:val="00F656B5"/>
    <w:rsid w:val="00F7130B"/>
    <w:rsid w:val="00F718A0"/>
    <w:rsid w:val="00F76EC0"/>
    <w:rsid w:val="00F77DBF"/>
    <w:rsid w:val="00F83790"/>
    <w:rsid w:val="00F85019"/>
    <w:rsid w:val="00F85477"/>
    <w:rsid w:val="00F8562B"/>
    <w:rsid w:val="00F90F40"/>
    <w:rsid w:val="00F912FB"/>
    <w:rsid w:val="00F93645"/>
    <w:rsid w:val="00F95CA6"/>
    <w:rsid w:val="00F9771D"/>
    <w:rsid w:val="00FA512C"/>
    <w:rsid w:val="00FB21EF"/>
    <w:rsid w:val="00FB2AD2"/>
    <w:rsid w:val="00FB3D7B"/>
    <w:rsid w:val="00FB511C"/>
    <w:rsid w:val="00FB6023"/>
    <w:rsid w:val="00FB6269"/>
    <w:rsid w:val="00FC30AA"/>
    <w:rsid w:val="00FC4953"/>
    <w:rsid w:val="00FC692A"/>
    <w:rsid w:val="00FD27E0"/>
    <w:rsid w:val="00FD6F16"/>
    <w:rsid w:val="00FE35EC"/>
    <w:rsid w:val="00FE5304"/>
    <w:rsid w:val="00FE56C1"/>
    <w:rsid w:val="00FF0AB8"/>
    <w:rsid w:val="00FF1DA8"/>
    <w:rsid w:val="00FF65CA"/>
    <w:rsid w:val="00FF72BB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D900214E-88FA-4B79-859A-C6323803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FAB"/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qFormat/>
    <w:rsid w:val="004C5F23"/>
    <w:pPr>
      <w:keepNext/>
      <w:numPr>
        <w:numId w:val="9"/>
      </w:numPr>
      <w:spacing w:before="120" w:after="120"/>
      <w:ind w:hanging="72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C6423D"/>
    <w:pPr>
      <w:keepNext/>
      <w:outlineLvl w:val="1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sz w:val="40"/>
    </w:rPr>
  </w:style>
  <w:style w:type="paragraph" w:styleId="FootnoteText">
    <w:name w:val="footnote text"/>
    <w:basedOn w:val="Normal"/>
    <w:semiHidden/>
    <w:rsid w:val="006D129A"/>
    <w:rPr>
      <w:sz w:val="20"/>
    </w:rPr>
  </w:style>
  <w:style w:type="character" w:styleId="FootnoteReference">
    <w:name w:val="footnote reference"/>
    <w:semiHidden/>
    <w:rsid w:val="006D129A"/>
    <w:rPr>
      <w:vertAlign w:val="superscript"/>
    </w:rPr>
  </w:style>
  <w:style w:type="paragraph" w:styleId="BalloonText">
    <w:name w:val="Balloon Text"/>
    <w:basedOn w:val="Normal"/>
    <w:semiHidden/>
    <w:rsid w:val="00CD2409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286920"/>
    <w:rPr>
      <w:sz w:val="20"/>
    </w:rPr>
  </w:style>
  <w:style w:type="character" w:customStyle="1" w:styleId="EndnoteTextChar">
    <w:name w:val="Endnote Text Char"/>
    <w:link w:val="EndnoteText"/>
    <w:rsid w:val="00286920"/>
    <w:rPr>
      <w:rFonts w:ascii="Bookman Old Style" w:hAnsi="Bookman Old Style"/>
    </w:rPr>
  </w:style>
  <w:style w:type="character" w:styleId="EndnoteReference">
    <w:name w:val="endnote reference"/>
    <w:rsid w:val="00286920"/>
    <w:rPr>
      <w:vertAlign w:val="superscript"/>
    </w:rPr>
  </w:style>
  <w:style w:type="character" w:styleId="Hyperlink">
    <w:name w:val="Hyperlink"/>
    <w:uiPriority w:val="99"/>
    <w:rsid w:val="00F074C3"/>
    <w:rPr>
      <w:color w:val="0000FF"/>
      <w:u w:val="single"/>
    </w:rPr>
  </w:style>
  <w:style w:type="character" w:styleId="FollowedHyperlink">
    <w:name w:val="FollowedHyperlink"/>
    <w:rsid w:val="00F074C3"/>
    <w:rPr>
      <w:color w:val="800080"/>
      <w:u w:val="single"/>
    </w:rPr>
  </w:style>
  <w:style w:type="paragraph" w:customStyle="1" w:styleId="msolistparagraph0">
    <w:name w:val="msolistparagraph"/>
    <w:basedOn w:val="Normal"/>
    <w:rsid w:val="005474ED"/>
    <w:pPr>
      <w:ind w:left="720"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33E47"/>
    <w:pPr>
      <w:ind w:left="720"/>
      <w:contextualSpacing/>
    </w:pPr>
  </w:style>
  <w:style w:type="table" w:styleId="TableGrid">
    <w:name w:val="Table Grid"/>
    <w:basedOn w:val="TableNormal"/>
    <w:uiPriority w:val="39"/>
    <w:rsid w:val="00036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0E5907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9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harris\Local%20Settings\Temporary%20Internet%20Files\OLK32\NEW%20ISO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ECC9D-2BA5-488E-8469-407308BB6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ISO TEMPLATE.dot</Template>
  <TotalTime>0</TotalTime>
  <Pages>5</Pages>
  <Words>1134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A730.02 Battery Board Test Procedure</vt:lpstr>
    </vt:vector>
  </TitlesOfParts>
  <Manager>SMcIlrath@pcb.com</Manager>
  <Company>Larson Davis, Div. of PCB Piezotronics, Inc.</Company>
  <LinksUpToDate>false</LinksUpToDate>
  <CharactersWithSpaces>6911</CharactersWithSpaces>
  <SharedDoc>false</SharedDoc>
  <HLinks>
    <vt:vector size="18" baseType="variant">
      <vt:variant>
        <vt:i4>7143523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Loading 831 Data File Into USB Flash Drive</vt:lpwstr>
      </vt:variant>
      <vt:variant>
        <vt:i4>1835022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FIXTURES</vt:lpwstr>
      </vt:variant>
      <vt:variant>
        <vt:i4>1835022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FIXTURES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A730.02 Battery Board Test Procedure</dc:title>
  <dc:creator>ARasmussen@pcb.com</dc:creator>
  <cp:keywords>730, 730.02, Battery, Board Test, Contract Manufacturer</cp:keywords>
  <cp:lastModifiedBy>Alan Rasmussen</cp:lastModifiedBy>
  <cp:revision>2</cp:revision>
  <cp:lastPrinted>2019-01-29T00:59:00Z</cp:lastPrinted>
  <dcterms:created xsi:type="dcterms:W3CDTF">2019-04-02T19:46:00Z</dcterms:created>
  <dcterms:modified xsi:type="dcterms:W3CDTF">2019-04-02T19:46:00Z</dcterms:modified>
  <cp:category>Work Instruction, Technician</cp:category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D0001.8446</vt:lpwstr>
  </property>
  <property fmtid="{D5CDD505-2E9C-101B-9397-08002B2CF9AE}" pid="3" name="Document revision">
    <vt:lpwstr>B</vt:lpwstr>
  </property>
</Properties>
</file>