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35" w:rsidRPr="00E43FAA" w:rsidRDefault="00B21735" w:rsidP="00CB5D30">
      <w:pPr>
        <w:pStyle w:val="TOCHeading"/>
        <w:rPr>
          <w:color w:val="auto"/>
        </w:rPr>
      </w:pPr>
      <w:bookmarkStart w:id="0" w:name="_GoBack"/>
      <w:bookmarkEnd w:id="0"/>
      <w:r w:rsidRPr="00E43FAA">
        <w:rPr>
          <w:color w:val="auto"/>
        </w:rPr>
        <w:t>Contents</w:t>
      </w:r>
    </w:p>
    <w:p w:rsidR="000D6863" w:rsidRDefault="00B21735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43FAA">
        <w:fldChar w:fldCharType="begin"/>
      </w:r>
      <w:r w:rsidRPr="00E43FAA">
        <w:instrText xml:space="preserve"> TOC \o "1-2" \h \z \u </w:instrText>
      </w:r>
      <w:r w:rsidRPr="00E43FAA">
        <w:fldChar w:fldCharType="separate"/>
      </w:r>
      <w:hyperlink w:anchor="_Toc479248211" w:history="1">
        <w:r w:rsidR="000D6863" w:rsidRPr="00366607">
          <w:rPr>
            <w:rStyle w:val="Hyperlink"/>
            <w:noProof/>
          </w:rPr>
          <w:t>I.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Instructions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_Toc479248211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 w:rsidR="00392E9C">
          <w:rPr>
            <w:noProof/>
            <w:webHidden/>
          </w:rPr>
          <w:t>2</w:t>
        </w:r>
        <w:r w:rsidR="000D6863">
          <w:rPr>
            <w:noProof/>
            <w:webHidden/>
          </w:rPr>
          <w:fldChar w:fldCharType="end"/>
        </w:r>
      </w:hyperlink>
    </w:p>
    <w:p w:rsidR="000D6863" w:rsidRDefault="00392E9C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8212" w:history="1">
        <w:r w:rsidR="000D6863" w:rsidRPr="00366607">
          <w:rPr>
            <w:rStyle w:val="Hyperlink"/>
            <w:noProof/>
          </w:rPr>
          <w:t>A.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Packaging – Large Window Box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_Toc479248212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D6863">
          <w:rPr>
            <w:noProof/>
            <w:webHidden/>
          </w:rPr>
          <w:fldChar w:fldCharType="end"/>
        </w:r>
      </w:hyperlink>
    </w:p>
    <w:p w:rsidR="000D6863" w:rsidRDefault="00392E9C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8213" w:history="1">
        <w:r w:rsidR="000D6863" w:rsidRPr="00366607">
          <w:rPr>
            <w:rStyle w:val="Hyperlink"/>
            <w:noProof/>
          </w:rPr>
          <w:t>B.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Packaging – Clam Shell Box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_Toc479248213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D6863">
          <w:rPr>
            <w:noProof/>
            <w:webHidden/>
          </w:rPr>
          <w:fldChar w:fldCharType="end"/>
        </w:r>
      </w:hyperlink>
    </w:p>
    <w:p w:rsidR="000D6863" w:rsidRDefault="00392E9C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8214" w:history="1">
        <w:r w:rsidR="000D6863" w:rsidRPr="00366607">
          <w:rPr>
            <w:rStyle w:val="Hyperlink"/>
            <w:noProof/>
          </w:rPr>
          <w:t>C.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Packaging – Outside Box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_Toc479248214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D6863">
          <w:rPr>
            <w:noProof/>
            <w:webHidden/>
          </w:rPr>
          <w:fldChar w:fldCharType="end"/>
        </w:r>
      </w:hyperlink>
    </w:p>
    <w:p w:rsidR="000D6863" w:rsidRDefault="00392E9C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8215" w:history="1">
        <w:r w:rsidR="000D6863" w:rsidRPr="00366607">
          <w:rPr>
            <w:rStyle w:val="Hyperlink"/>
            <w:noProof/>
          </w:rPr>
          <w:t>D.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Packaging – High Temp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_Toc479248215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D6863">
          <w:rPr>
            <w:noProof/>
            <w:webHidden/>
          </w:rPr>
          <w:fldChar w:fldCharType="end"/>
        </w:r>
      </w:hyperlink>
    </w:p>
    <w:p w:rsidR="000D6863" w:rsidRDefault="00392E9C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8216" w:history="1">
        <w:r w:rsidR="000D6863" w:rsidRPr="00366607">
          <w:rPr>
            <w:rStyle w:val="Hyperlink"/>
            <w:noProof/>
          </w:rPr>
          <w:t>E.</w:t>
        </w:r>
        <w:r w:rsidR="000D68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D6863" w:rsidRPr="00366607">
          <w:rPr>
            <w:rStyle w:val="Hyperlink"/>
            <w:noProof/>
          </w:rPr>
          <w:t>Packaging – Seismoprobes</w:t>
        </w:r>
        <w:r w:rsidR="000D6863">
          <w:rPr>
            <w:noProof/>
            <w:webHidden/>
          </w:rPr>
          <w:tab/>
        </w:r>
        <w:r w:rsidR="000D6863">
          <w:rPr>
            <w:noProof/>
            <w:webHidden/>
          </w:rPr>
          <w:fldChar w:fldCharType="begin"/>
        </w:r>
        <w:r w:rsidR="000D6863">
          <w:rPr>
            <w:noProof/>
            <w:webHidden/>
          </w:rPr>
          <w:instrText xml:space="preserve"> PAGEREF _Toc479248216 \h </w:instrText>
        </w:r>
        <w:r w:rsidR="000D6863">
          <w:rPr>
            <w:noProof/>
            <w:webHidden/>
          </w:rPr>
        </w:r>
        <w:r w:rsidR="000D686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D6863">
          <w:rPr>
            <w:noProof/>
            <w:webHidden/>
          </w:rPr>
          <w:fldChar w:fldCharType="end"/>
        </w:r>
      </w:hyperlink>
    </w:p>
    <w:p w:rsidR="00B21735" w:rsidRPr="00E43FAA" w:rsidRDefault="00B21735">
      <w:r w:rsidRPr="00E43FAA">
        <w:fldChar w:fldCharType="end"/>
      </w:r>
    </w:p>
    <w:p w:rsidR="006B3F28" w:rsidRPr="00E43FAA" w:rsidRDefault="006B3F28"/>
    <w:p w:rsidR="006B3F28" w:rsidRPr="00E43FAA" w:rsidRDefault="006B3F28"/>
    <w:p w:rsidR="002C1004" w:rsidRPr="00E43FAA" w:rsidRDefault="002C1004" w:rsidP="002C1004"/>
    <w:p w:rsidR="00F749DB" w:rsidRPr="00E43FAA" w:rsidRDefault="00F749DB">
      <w:pPr>
        <w:overflowPunct/>
        <w:autoSpaceDE/>
        <w:autoSpaceDN/>
        <w:adjustRightInd/>
        <w:textAlignment w:val="auto"/>
      </w:pPr>
      <w:r w:rsidRPr="00E43FAA">
        <w:br w:type="page"/>
      </w:r>
    </w:p>
    <w:bookmarkStart w:id="1" w:name="_Toc411330864"/>
    <w:bookmarkStart w:id="2" w:name="_Toc478657697"/>
    <w:bookmarkStart w:id="3" w:name="_Toc479248211"/>
    <w:p w:rsidR="00767A22" w:rsidRPr="00E43FAA" w:rsidRDefault="0026091B" w:rsidP="00CB5D30">
      <w:pPr>
        <w:pStyle w:val="Heading1"/>
      </w:pPr>
      <w:r w:rsidRPr="00E43F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5118C" wp14:editId="3C8F0692">
                <wp:simplePos x="0" y="0"/>
                <wp:positionH relativeFrom="column">
                  <wp:posOffset>5232400</wp:posOffset>
                </wp:positionH>
                <wp:positionV relativeFrom="paragraph">
                  <wp:posOffset>-4445</wp:posOffset>
                </wp:positionV>
                <wp:extent cx="660400" cy="1403985"/>
                <wp:effectExtent l="0" t="0" r="2540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pt;margin-top:-.35pt;width:5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">
                <v:textbox style="mso-fit-shape-to-text:t">
                  <w:txbxContent>
                    <w:p w:rsidR="00DB3F49" w:rsidRPr="008C20B0" w:rsidRDefault="00DB3F49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Pr="00E43FAA">
        <w:rPr>
          <w:noProof/>
        </w:rPr>
        <w:drawing>
          <wp:anchor distT="0" distB="0" distL="114300" distR="114300" simplePos="0" relativeHeight="251663360" behindDoc="0" locked="0" layoutInCell="1" allowOverlap="1" wp14:anchorId="2E12D6E8" wp14:editId="23CB53A8">
            <wp:simplePos x="0" y="0"/>
            <wp:positionH relativeFrom="column">
              <wp:posOffset>5237480</wp:posOffset>
            </wp:positionH>
            <wp:positionV relativeFrom="paragraph">
              <wp:posOffset>-17145</wp:posOffset>
            </wp:positionV>
            <wp:extent cx="1508760" cy="1189990"/>
            <wp:effectExtent l="19050" t="19050" r="15240" b="1016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0" b="9155"/>
                    <a:stretch/>
                  </pic:blipFill>
                  <pic:spPr bwMode="auto">
                    <a:xfrm>
                      <a:off x="0" y="0"/>
                      <a:ext cx="1508760" cy="1189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22" w:rsidRPr="00E43FAA">
        <w:t>Instructions</w:t>
      </w:r>
      <w:bookmarkEnd w:id="1"/>
      <w:bookmarkEnd w:id="2"/>
      <w:bookmarkEnd w:id="3"/>
    </w:p>
    <w:p w:rsidR="00767A22" w:rsidRPr="00E43FAA" w:rsidRDefault="001D0DA0" w:rsidP="00776BA5">
      <w:pPr>
        <w:pStyle w:val="Heading2"/>
      </w:pPr>
      <w:bookmarkStart w:id="4" w:name="_Toc478657698"/>
      <w:bookmarkStart w:id="5" w:name="_Toc479248212"/>
      <w:bookmarkStart w:id="6" w:name="_Toc411330865"/>
      <w:r w:rsidRPr="00E43FAA">
        <w:t>Packaging – Large Window Box</w:t>
      </w:r>
      <w:bookmarkEnd w:id="4"/>
      <w:bookmarkEnd w:id="5"/>
      <w:r w:rsidRPr="00E43FAA">
        <w:t xml:space="preserve"> </w:t>
      </w:r>
      <w:bookmarkEnd w:id="6"/>
    </w:p>
    <w:p w:rsidR="00B773D6" w:rsidRPr="00E43FAA" w:rsidRDefault="00B773D6" w:rsidP="00776BA5">
      <w:pPr>
        <w:pStyle w:val="Heading3"/>
      </w:pPr>
      <w:r w:rsidRPr="00E43FAA">
        <w:t>The P</w:t>
      </w:r>
      <w:r w:rsidR="001D0DA0" w:rsidRPr="00E43FAA">
        <w:t xml:space="preserve">art </w:t>
      </w:r>
      <w:r w:rsidRPr="00E43FAA">
        <w:t>N</w:t>
      </w:r>
      <w:r w:rsidR="001D0DA0" w:rsidRPr="00E43FAA">
        <w:t>umber of the type of box is “0220604”.</w:t>
      </w:r>
    </w:p>
    <w:p w:rsidR="006F42E6" w:rsidRPr="00E43FAA" w:rsidRDefault="006F42E6" w:rsidP="006F42E6"/>
    <w:p w:rsidR="00DB3F49" w:rsidRPr="00E43FAA" w:rsidRDefault="0026091B" w:rsidP="00DB3F49">
      <w:pPr>
        <w:pStyle w:val="Heading3"/>
      </w:pPr>
      <w:r w:rsidRPr="00E43FAA">
        <w:drawing>
          <wp:anchor distT="0" distB="0" distL="114300" distR="114300" simplePos="0" relativeHeight="251659264" behindDoc="0" locked="0" layoutInCell="1" allowOverlap="1" wp14:anchorId="5CB667BC" wp14:editId="5CB66D3D">
            <wp:simplePos x="0" y="0"/>
            <wp:positionH relativeFrom="column">
              <wp:posOffset>5231130</wp:posOffset>
            </wp:positionH>
            <wp:positionV relativeFrom="paragraph">
              <wp:posOffset>394970</wp:posOffset>
            </wp:positionV>
            <wp:extent cx="1506855" cy="1398270"/>
            <wp:effectExtent l="19050" t="19050" r="17145" b="11430"/>
            <wp:wrapSquare wrapText="lef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0" t="5031" r="18502"/>
                    <a:stretch/>
                  </pic:blipFill>
                  <pic:spPr bwMode="auto">
                    <a:xfrm>
                      <a:off x="0" y="0"/>
                      <a:ext cx="1506855" cy="1398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D0A53" wp14:editId="72C1FB93">
                <wp:simplePos x="0" y="0"/>
                <wp:positionH relativeFrom="column">
                  <wp:posOffset>5222240</wp:posOffset>
                </wp:positionH>
                <wp:positionV relativeFrom="paragraph">
                  <wp:posOffset>240030</wp:posOffset>
                </wp:positionV>
                <wp:extent cx="660400" cy="1403985"/>
                <wp:effectExtent l="0" t="0" r="2540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8C20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2pt;margin-top:18.9pt;width:5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">
                <v:textbox style="mso-fit-shape-to-text:t">
                  <w:txbxContent>
                    <w:p w:rsidR="00DB3F49" w:rsidRPr="008C20B0" w:rsidRDefault="00DB3F49" w:rsidP="008C20B0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DD260C" wp14:editId="3D0966B6">
                <wp:simplePos x="0" y="0"/>
                <wp:positionH relativeFrom="column">
                  <wp:posOffset>5920740</wp:posOffset>
                </wp:positionH>
                <wp:positionV relativeFrom="paragraph">
                  <wp:posOffset>242570</wp:posOffset>
                </wp:positionV>
                <wp:extent cx="373380" cy="217170"/>
                <wp:effectExtent l="0" t="0" r="26670" b="114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466.2pt;margin-top:19.1pt;width:29.4pt;height:17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" filled="f" strokecolor="#00b050" strokeweight="2pt"/>
            </w:pict>
          </mc:Fallback>
        </mc:AlternateContent>
      </w:r>
      <w:r w:rsidR="00DB3F49" w:rsidRPr="00E43FAA">
        <w:t xml:space="preserve">The Reference (model) Number to be package in this type of box is </w:t>
      </w:r>
      <w:r w:rsidR="00EE2ADB">
        <w:t>“1</w:t>
      </w:r>
      <w:r w:rsidR="004470B9">
        <w:t>90501-00-00-10”</w:t>
      </w:r>
      <w:r w:rsidR="00EE2ADB">
        <w:t>.</w:t>
      </w:r>
    </w:p>
    <w:p w:rsidR="006F42E6" w:rsidRPr="00E43FAA" w:rsidRDefault="006F42E6" w:rsidP="006F42E6"/>
    <w:p w:rsidR="004271A8" w:rsidRPr="00F82EA1" w:rsidRDefault="004271A8" w:rsidP="00776BA5">
      <w:pPr>
        <w:pStyle w:val="Heading3"/>
      </w:pPr>
      <w:r w:rsidRPr="00E43FAA">
        <w:t xml:space="preserve">Lay the box flat on the table </w:t>
      </w:r>
      <w:r w:rsidR="003874EA" w:rsidRPr="00E43FAA">
        <w:t xml:space="preserve">with the clear window facing </w:t>
      </w:r>
      <w:r w:rsidR="003874EA" w:rsidRPr="00E43FAA">
        <w:rPr>
          <w:i/>
        </w:rPr>
        <w:t>up (see figure 1).</w:t>
      </w:r>
    </w:p>
    <w:p w:rsidR="006F42E6" w:rsidRDefault="00B94AFA" w:rsidP="00B94AFA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B62AF6" wp14:editId="749B112E">
                <wp:simplePos x="0" y="0"/>
                <wp:positionH relativeFrom="column">
                  <wp:posOffset>2692400</wp:posOffset>
                </wp:positionH>
                <wp:positionV relativeFrom="paragraph">
                  <wp:posOffset>-2540</wp:posOffset>
                </wp:positionV>
                <wp:extent cx="660400" cy="1403985"/>
                <wp:effectExtent l="0" t="0" r="25400" b="114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AFA" w:rsidRPr="008C20B0" w:rsidRDefault="00B94AFA" w:rsidP="00B94A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2pt;margin-top:-.2pt;width:52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HPJgIAAE0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">
                <v:textbox style="mso-fit-shape-to-text:t">
                  <w:txbxContent>
                    <w:p w:rsidR="00B94AFA" w:rsidRPr="008C20B0" w:rsidRDefault="00B94AFA" w:rsidP="00B94AFA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For 190501, apply the “510 Grease” lable to the inside of the box lid </w:t>
      </w:r>
      <w:r>
        <w:rPr>
          <w:i/>
        </w:rPr>
        <w:t>(see figure 2</w:t>
      </w:r>
      <w:r w:rsidRPr="00E43FAA">
        <w:rPr>
          <w:i/>
        </w:rPr>
        <w:t>)</w:t>
      </w:r>
      <w:r>
        <w:drawing>
          <wp:anchor distT="0" distB="0" distL="114300" distR="114300" simplePos="0" relativeHeight="251780096" behindDoc="0" locked="0" layoutInCell="1" allowOverlap="1" wp14:anchorId="575D4F11" wp14:editId="31AF3198">
            <wp:simplePos x="0" y="0"/>
            <wp:positionH relativeFrom="column">
              <wp:posOffset>2689860</wp:posOffset>
            </wp:positionH>
            <wp:positionV relativeFrom="paragraph">
              <wp:posOffset>27305</wp:posOffset>
            </wp:positionV>
            <wp:extent cx="2247900" cy="706755"/>
            <wp:effectExtent l="0" t="0" r="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26597" r="7519" b="11753"/>
                    <a:stretch/>
                  </pic:blipFill>
                  <pic:spPr bwMode="auto">
                    <a:xfrm>
                      <a:off x="0" y="0"/>
                      <a:ext cx="2247900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EA1" w:rsidRPr="00F82EA1" w:rsidRDefault="0026091B" w:rsidP="00B94AFA">
      <w:pPr>
        <w:pStyle w:val="Heading3"/>
        <w:numPr>
          <w:ilvl w:val="0"/>
          <w:numId w:val="0"/>
        </w:numPr>
      </w:pPr>
      <w:r w:rsidRPr="00E43FAA">
        <w:drawing>
          <wp:anchor distT="0" distB="0" distL="114300" distR="114300" simplePos="0" relativeHeight="251660288" behindDoc="0" locked="0" layoutInCell="1" allowOverlap="1" wp14:anchorId="290E55B5" wp14:editId="25FAD127">
            <wp:simplePos x="0" y="0"/>
            <wp:positionH relativeFrom="column">
              <wp:posOffset>5230495</wp:posOffset>
            </wp:positionH>
            <wp:positionV relativeFrom="paragraph">
              <wp:posOffset>381635</wp:posOffset>
            </wp:positionV>
            <wp:extent cx="1500505" cy="1325880"/>
            <wp:effectExtent l="19050" t="19050" r="23495" b="2667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325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69B30" wp14:editId="23EC47FF">
                <wp:simplePos x="0" y="0"/>
                <wp:positionH relativeFrom="column">
                  <wp:posOffset>5231765</wp:posOffset>
                </wp:positionH>
                <wp:positionV relativeFrom="paragraph">
                  <wp:posOffset>193040</wp:posOffset>
                </wp:positionV>
                <wp:extent cx="660400" cy="1403985"/>
                <wp:effectExtent l="0" t="0" r="25400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8C20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1.95pt;margin-top:15.2pt;width:5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">
                <v:textbox style="mso-fit-shape-to-text:t">
                  <w:txbxContent>
                    <w:p w:rsidR="00DB3F49" w:rsidRPr="008C20B0" w:rsidRDefault="00DB3F49" w:rsidP="008C20B0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874EA" w:rsidRPr="00E43FAA" w:rsidRDefault="004271A8" w:rsidP="003874EA">
      <w:pPr>
        <w:pStyle w:val="Heading3"/>
        <w:rPr>
          <w:i/>
        </w:rPr>
      </w:pPr>
      <w:r w:rsidRPr="00E43FAA">
        <w:t>Remove the center square carboard section</w:t>
      </w:r>
      <w:r w:rsidR="003874EA" w:rsidRPr="00E43FAA">
        <w:t xml:space="preserve"> </w:t>
      </w:r>
      <w:r w:rsidR="003874EA" w:rsidRPr="00E43FAA">
        <w:rPr>
          <w:i/>
        </w:rPr>
        <w:t>(see figure 2).</w:t>
      </w:r>
    </w:p>
    <w:p w:rsidR="004271A8" w:rsidRPr="00E43FAA" w:rsidRDefault="00CB5D30" w:rsidP="00776BA5">
      <w:pPr>
        <w:pStyle w:val="Heading3"/>
      </w:pPr>
      <w:r w:rsidRPr="00E43FAA">
        <w:t>Bend u</w:t>
      </w:r>
      <w:r w:rsidR="004271A8" w:rsidRPr="00E43FAA">
        <w:t xml:space="preserve">p the tabs of the box at the crease location as shown </w:t>
      </w:r>
      <w:r w:rsidR="003874EA" w:rsidRPr="00E43FAA">
        <w:rPr>
          <w:i/>
        </w:rPr>
        <w:t>(see figure 2).</w:t>
      </w:r>
    </w:p>
    <w:p w:rsidR="004271A8" w:rsidRPr="00E43FAA" w:rsidRDefault="004271A8" w:rsidP="00776BA5">
      <w:pPr>
        <w:pStyle w:val="Heading3"/>
      </w:pPr>
      <w:r w:rsidRPr="00E43FAA">
        <w:t>Place the part in the window with the etching information facing up</w:t>
      </w:r>
      <w:r w:rsidR="003874EA" w:rsidRPr="00E43FAA">
        <w:t xml:space="preserve"> </w:t>
      </w:r>
      <w:r w:rsidR="003874EA" w:rsidRPr="00E43FAA">
        <w:rPr>
          <w:i/>
        </w:rPr>
        <w:t>(see figure 2)</w:t>
      </w:r>
      <w:r w:rsidRPr="00E43FAA">
        <w:t>.</w:t>
      </w:r>
    </w:p>
    <w:p w:rsidR="00776BA5" w:rsidRPr="00E43FAA" w:rsidRDefault="00CB5D30" w:rsidP="00776BA5">
      <w:pPr>
        <w:pStyle w:val="Heading3"/>
      </w:pPr>
      <w:r w:rsidRPr="00E43FAA">
        <w:t xml:space="preserve">Fold up the tabs of the box </w:t>
      </w:r>
      <w:r w:rsidR="00776BA5" w:rsidRPr="00E43FAA">
        <w:t>so that the sensor in inclosed</w:t>
      </w:r>
      <w:r w:rsidR="003874EA" w:rsidRPr="00E43FAA">
        <w:t xml:space="preserve"> </w:t>
      </w:r>
      <w:r w:rsidR="003874EA" w:rsidRPr="00E43FAA">
        <w:rPr>
          <w:i/>
        </w:rPr>
        <w:t>(see figure 3)</w:t>
      </w:r>
      <w:r w:rsidR="00776BA5" w:rsidRPr="00E43FAA">
        <w:t>.</w:t>
      </w:r>
    </w:p>
    <w:p w:rsidR="00CB5D30" w:rsidRPr="00E43FAA" w:rsidRDefault="000C3E28" w:rsidP="00776BA5">
      <w:pPr>
        <w:pStyle w:val="Heading3"/>
      </w:pPr>
      <w:r w:rsidRPr="00E43FAA">
        <w:drawing>
          <wp:anchor distT="0" distB="0" distL="114300" distR="114300" simplePos="0" relativeHeight="251661312" behindDoc="0" locked="0" layoutInCell="1" allowOverlap="1" wp14:anchorId="5157F6CE" wp14:editId="36A42A15">
            <wp:simplePos x="0" y="0"/>
            <wp:positionH relativeFrom="column">
              <wp:posOffset>5214620</wp:posOffset>
            </wp:positionH>
            <wp:positionV relativeFrom="paragraph">
              <wp:posOffset>92710</wp:posOffset>
            </wp:positionV>
            <wp:extent cx="1498600" cy="1384935"/>
            <wp:effectExtent l="19050" t="19050" r="25400" b="24765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2374" r="10322" b="6899"/>
                    <a:stretch/>
                  </pic:blipFill>
                  <pic:spPr bwMode="auto">
                    <a:xfrm>
                      <a:off x="0" y="0"/>
                      <a:ext cx="1498600" cy="1384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F3794" wp14:editId="6383E23C">
                <wp:simplePos x="0" y="0"/>
                <wp:positionH relativeFrom="column">
                  <wp:posOffset>5207000</wp:posOffset>
                </wp:positionH>
                <wp:positionV relativeFrom="paragraph">
                  <wp:posOffset>24765</wp:posOffset>
                </wp:positionV>
                <wp:extent cx="660400" cy="1403985"/>
                <wp:effectExtent l="0" t="0" r="2540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8C20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0pt;margin-top:1.95pt;width:5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">
                <v:textbox style="mso-fit-shape-to-text:t">
                  <w:txbxContent>
                    <w:p w:rsidR="00DB3F49" w:rsidRPr="008C20B0" w:rsidRDefault="00DB3F49" w:rsidP="008C20B0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0B0FBE" wp14:editId="7267F06B">
                <wp:simplePos x="0" y="0"/>
                <wp:positionH relativeFrom="column">
                  <wp:posOffset>5715000</wp:posOffset>
                </wp:positionH>
                <wp:positionV relativeFrom="paragraph">
                  <wp:posOffset>487045</wp:posOffset>
                </wp:positionV>
                <wp:extent cx="495300" cy="217170"/>
                <wp:effectExtent l="0" t="0" r="19050" b="1143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90" o:spid="_x0000_s1026" style="position:absolute;margin-left:450pt;margin-top:38.35pt;width:39pt;height:17.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" filled="f" strokecolor="#00b050" strokeweight="2pt"/>
            </w:pict>
          </mc:Fallback>
        </mc:AlternateContent>
      </w:r>
      <w:r w:rsidR="00776BA5" w:rsidRPr="00E43FAA">
        <w:t>Ensure that etching of the sensor can clearly be seen in the opening</w:t>
      </w:r>
      <w:r w:rsidR="003874EA" w:rsidRPr="00E43FAA">
        <w:t xml:space="preserve"> </w:t>
      </w:r>
      <w:r w:rsidR="003874EA" w:rsidRPr="00E43FAA">
        <w:rPr>
          <w:i/>
        </w:rPr>
        <w:t>(see figure 4)</w:t>
      </w:r>
      <w:r w:rsidR="00776BA5" w:rsidRPr="00E43FAA">
        <w:t>.</w:t>
      </w:r>
    </w:p>
    <w:p w:rsidR="00776BA5" w:rsidRPr="00E43FAA" w:rsidRDefault="00776BA5" w:rsidP="00776BA5">
      <w:pPr>
        <w:pStyle w:val="Heading3"/>
      </w:pPr>
      <w:r w:rsidRPr="00E43FAA">
        <w:t>Close up the lid of the box</w:t>
      </w:r>
      <w:r w:rsidR="003874EA" w:rsidRPr="00E43FAA">
        <w:t xml:space="preserve"> </w:t>
      </w:r>
      <w:r w:rsidR="003874EA" w:rsidRPr="00E43FAA">
        <w:rPr>
          <w:i/>
        </w:rPr>
        <w:t xml:space="preserve">(see figure </w:t>
      </w:r>
      <w:r w:rsidR="00712AE8" w:rsidRPr="00E43FAA">
        <w:rPr>
          <w:i/>
        </w:rPr>
        <w:t>4</w:t>
      </w:r>
      <w:r w:rsidR="003874EA" w:rsidRPr="00E43FAA">
        <w:rPr>
          <w:i/>
        </w:rPr>
        <w:t>)</w:t>
      </w:r>
      <w:r w:rsidRPr="00E43FAA">
        <w:t>.</w:t>
      </w:r>
    </w:p>
    <w:p w:rsidR="00776BA5" w:rsidRPr="00E43FAA" w:rsidRDefault="00776BA5" w:rsidP="00F82EA1">
      <w:pPr>
        <w:pStyle w:val="Heading3"/>
      </w:pPr>
      <w:r w:rsidRPr="00E43FAA">
        <w:t>Apply the corresponding barcode label to the front of the box</w:t>
      </w:r>
      <w:r w:rsidR="003874EA" w:rsidRPr="00E43FAA">
        <w:t xml:space="preserve"> </w:t>
      </w:r>
      <w:r w:rsidR="003874EA" w:rsidRPr="00F82EA1">
        <w:rPr>
          <w:i/>
        </w:rPr>
        <w:t xml:space="preserve">(see figure </w:t>
      </w:r>
      <w:r w:rsidR="00F82EA1" w:rsidRPr="00F82EA1">
        <w:rPr>
          <w:i/>
        </w:rPr>
        <w:t>4</w:t>
      </w:r>
      <w:r w:rsidR="003874EA" w:rsidRPr="00F82EA1">
        <w:rPr>
          <w:i/>
        </w:rPr>
        <w:t>)</w:t>
      </w:r>
      <w:r w:rsidRPr="00E43FAA">
        <w:t>.</w:t>
      </w:r>
    </w:p>
    <w:p w:rsidR="004F0215" w:rsidRPr="00B94AFA" w:rsidRDefault="004F0215" w:rsidP="00F82EA1">
      <w:pPr>
        <w:pStyle w:val="Heading3"/>
      </w:pPr>
      <w:r w:rsidRPr="00E43FAA">
        <w:t xml:space="preserve">Apply the corresponding barcode label to the top and back (right </w:t>
      </w:r>
      <w:r w:rsidRPr="00B94AFA">
        <w:t>side) of the box</w:t>
      </w:r>
      <w:r w:rsidR="00B00EE8" w:rsidRPr="00B94AFA">
        <w:t xml:space="preserve"> </w:t>
      </w:r>
      <w:r w:rsidR="00B00EE8" w:rsidRPr="00B94AFA">
        <w:rPr>
          <w:i/>
        </w:rPr>
        <w:t>(see figure 5)</w:t>
      </w:r>
      <w:r w:rsidRPr="00B94AFA">
        <w:t>.</w:t>
      </w:r>
    </w:p>
    <w:p w:rsidR="00F82EA1" w:rsidRPr="00B94AFA" w:rsidRDefault="000C3E28" w:rsidP="00F82EA1">
      <w:pPr>
        <w:pStyle w:val="Heading3"/>
      </w:pPr>
      <w:r w:rsidRPr="00B94AFA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33061D" wp14:editId="407E39F0">
                <wp:simplePos x="0" y="0"/>
                <wp:positionH relativeFrom="column">
                  <wp:posOffset>5356860</wp:posOffset>
                </wp:positionH>
                <wp:positionV relativeFrom="paragraph">
                  <wp:posOffset>1093470</wp:posOffset>
                </wp:positionV>
                <wp:extent cx="853440" cy="217170"/>
                <wp:effectExtent l="0" t="0" r="22860" b="1143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89" o:spid="_x0000_s1026" style="position:absolute;margin-left:421.8pt;margin-top:86.1pt;width:67.2pt;height:17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" filled="f" strokecolor="#00b050" strokeweight="2pt"/>
            </w:pict>
          </mc:Fallback>
        </mc:AlternateContent>
      </w:r>
      <w:r w:rsidRPr="00E43FAA">
        <w:drawing>
          <wp:anchor distT="0" distB="0" distL="114300" distR="114300" simplePos="0" relativeHeight="251662336" behindDoc="0" locked="0" layoutInCell="1" allowOverlap="1" wp14:anchorId="5913877C" wp14:editId="5D418546">
            <wp:simplePos x="0" y="0"/>
            <wp:positionH relativeFrom="column">
              <wp:posOffset>5192395</wp:posOffset>
            </wp:positionH>
            <wp:positionV relativeFrom="paragraph">
              <wp:posOffset>121920</wp:posOffset>
            </wp:positionV>
            <wp:extent cx="1515745" cy="1405255"/>
            <wp:effectExtent l="19050" t="19050" r="27305" b="23495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r="6708" b="6303"/>
                    <a:stretch/>
                  </pic:blipFill>
                  <pic:spPr bwMode="auto">
                    <a:xfrm>
                      <a:off x="0" y="0"/>
                      <a:ext cx="1515745" cy="1405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14F521" wp14:editId="510CBD3E">
                <wp:simplePos x="0" y="0"/>
                <wp:positionH relativeFrom="column">
                  <wp:posOffset>5181600</wp:posOffset>
                </wp:positionH>
                <wp:positionV relativeFrom="paragraph">
                  <wp:posOffset>42545</wp:posOffset>
                </wp:positionV>
                <wp:extent cx="660400" cy="1403985"/>
                <wp:effectExtent l="0" t="0" r="2540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8C20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8pt;margin-top:3.35pt;width:52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">
                <v:textbox style="mso-fit-shape-to-text:t">
                  <w:txbxContent>
                    <w:p w:rsidR="00DB3F49" w:rsidRPr="008C20B0" w:rsidRDefault="00DB3F49" w:rsidP="008C20B0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D379E9" wp14:editId="6FF8E277">
                <wp:simplePos x="0" y="0"/>
                <wp:positionH relativeFrom="column">
                  <wp:posOffset>5834380</wp:posOffset>
                </wp:positionH>
                <wp:positionV relativeFrom="paragraph">
                  <wp:posOffset>47625</wp:posOffset>
                </wp:positionV>
                <wp:extent cx="373380" cy="217170"/>
                <wp:effectExtent l="0" t="0" r="26670" b="1143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8" o:spid="_x0000_s1026" style="position:absolute;margin-left:459.4pt;margin-top:3.75pt;width:29.4pt;height:17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" filled="f" strokecolor="#00b050" strokeweight="2pt"/>
            </w:pict>
          </mc:Fallback>
        </mc:AlternateContent>
      </w:r>
      <w:r w:rsidR="00B00EE8" w:rsidRPr="00B94AFA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AA6318" wp14:editId="44A85CE5">
                <wp:simplePos x="0" y="0"/>
                <wp:positionH relativeFrom="column">
                  <wp:posOffset>3075940</wp:posOffset>
                </wp:positionH>
                <wp:positionV relativeFrom="paragraph">
                  <wp:posOffset>-4445</wp:posOffset>
                </wp:positionV>
                <wp:extent cx="660400" cy="1403985"/>
                <wp:effectExtent l="0" t="0" r="2540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EE8" w:rsidRPr="008C20B0" w:rsidRDefault="00B00EE8" w:rsidP="00B00E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2.2pt;margin-top:-.35pt;width:52pt;height:110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0KJgIAAEw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">
                <v:textbox style="mso-fit-shape-to-text:t">
                  <w:txbxContent>
                    <w:p w:rsidR="00B00EE8" w:rsidRPr="008C20B0" w:rsidRDefault="00B00EE8" w:rsidP="00B00EE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2EA1" w:rsidRPr="00B94AFA">
        <w:drawing>
          <wp:anchor distT="0" distB="0" distL="114300" distR="114300" simplePos="0" relativeHeight="251763712" behindDoc="0" locked="0" layoutInCell="1" allowOverlap="1" wp14:anchorId="543319A1" wp14:editId="476B1120">
            <wp:simplePos x="0" y="0"/>
            <wp:positionH relativeFrom="column">
              <wp:posOffset>3084830</wp:posOffset>
            </wp:positionH>
            <wp:positionV relativeFrom="paragraph">
              <wp:posOffset>89535</wp:posOffset>
            </wp:positionV>
            <wp:extent cx="1944370" cy="944880"/>
            <wp:effectExtent l="0" t="0" r="0" b="7620"/>
            <wp:wrapSquare wrapText="left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1B" w:rsidRPr="00B94AFA">
        <w:t>Once the sensor has been received in</w:t>
      </w:r>
      <w:r w:rsidR="00B00EE8" w:rsidRPr="00B94AFA">
        <w:t>, o</w:t>
      </w:r>
      <w:r w:rsidR="0026091B" w:rsidRPr="00B94AFA">
        <w:t>pen the “Bently Ship”screen and ensure that the serial number</w:t>
      </w:r>
      <w:r w:rsidR="00186454">
        <w:t>s</w:t>
      </w:r>
      <w:r w:rsidR="0026091B" w:rsidRPr="00B94AFA">
        <w:t xml:space="preserve"> has been loaded in to the database</w:t>
      </w:r>
      <w:r w:rsidR="00F82EA1" w:rsidRPr="00B94AFA">
        <w:rPr>
          <w:i/>
        </w:rPr>
        <w:t xml:space="preserve"> </w:t>
      </w:r>
      <w:r w:rsidR="00DC0274">
        <w:rPr>
          <w:i/>
        </w:rPr>
        <w:t>(</w:t>
      </w:r>
      <w:r w:rsidR="00F82EA1" w:rsidRPr="00B94AFA">
        <w:rPr>
          <w:i/>
        </w:rPr>
        <w:t xml:space="preserve">figure </w:t>
      </w:r>
      <w:r w:rsidR="00B00EE8" w:rsidRPr="00B94AFA">
        <w:rPr>
          <w:i/>
        </w:rPr>
        <w:t>6</w:t>
      </w:r>
      <w:r w:rsidR="00F82EA1" w:rsidRPr="00B94AFA">
        <w:rPr>
          <w:i/>
        </w:rPr>
        <w:t>)</w:t>
      </w:r>
      <w:r w:rsidR="00F82EA1" w:rsidRPr="00B94AFA">
        <w:t>.</w:t>
      </w:r>
    </w:p>
    <w:p w:rsidR="00F82EA1" w:rsidRPr="00B94AFA" w:rsidRDefault="00F82EA1" w:rsidP="00F82EA1"/>
    <w:p w:rsidR="004D48CD" w:rsidRPr="00E43FAA" w:rsidRDefault="004D48CD">
      <w:pPr>
        <w:overflowPunct/>
        <w:autoSpaceDE/>
        <w:autoSpaceDN/>
        <w:adjustRightInd/>
        <w:textAlignment w:val="auto"/>
      </w:pPr>
      <w:r w:rsidRPr="00E43FAA">
        <w:br w:type="page"/>
      </w:r>
    </w:p>
    <w:p w:rsidR="005B1838" w:rsidRPr="00E43FAA" w:rsidRDefault="005B1838" w:rsidP="005B1838">
      <w:pPr>
        <w:pStyle w:val="Heading1"/>
        <w:numPr>
          <w:ilvl w:val="0"/>
          <w:numId w:val="0"/>
        </w:numPr>
      </w:pPr>
    </w:p>
    <w:p w:rsidR="005B1838" w:rsidRPr="00E43FAA" w:rsidRDefault="005B1838" w:rsidP="005B1838">
      <w:pPr>
        <w:pStyle w:val="Heading2"/>
      </w:pPr>
      <w:bookmarkStart w:id="7" w:name="_Toc478657700"/>
      <w:bookmarkStart w:id="8" w:name="_Toc479248213"/>
      <w:r w:rsidRPr="00E43FAA">
        <w:t xml:space="preserve">Packaging – </w:t>
      </w:r>
      <w:r w:rsidR="00DB3F49" w:rsidRPr="00E43FAA">
        <w:t>Clam Shell Box</w:t>
      </w:r>
      <w:bookmarkEnd w:id="7"/>
      <w:bookmarkEnd w:id="8"/>
    </w:p>
    <w:p w:rsidR="005B1838" w:rsidRPr="00E43FAA" w:rsidRDefault="00457DBA" w:rsidP="00896EE9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E8C2FF" wp14:editId="398DA6F3">
                <wp:simplePos x="0" y="0"/>
                <wp:positionH relativeFrom="column">
                  <wp:posOffset>5182870</wp:posOffset>
                </wp:positionH>
                <wp:positionV relativeFrom="paragraph">
                  <wp:posOffset>0</wp:posOffset>
                </wp:positionV>
                <wp:extent cx="660400" cy="1403985"/>
                <wp:effectExtent l="0" t="0" r="25400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5B18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8.1pt;margin-top:0;width:52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">
                <v:textbox style="mso-fit-shape-to-text:t">
                  <w:txbxContent>
                    <w:p w:rsidR="00DB3F49" w:rsidRPr="008C20B0" w:rsidRDefault="00DB3F49" w:rsidP="005B183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DB3F49" w:rsidRPr="00E43FAA">
        <w:drawing>
          <wp:anchor distT="0" distB="0" distL="114300" distR="114300" simplePos="0" relativeHeight="251656189" behindDoc="0" locked="0" layoutInCell="1" allowOverlap="1" wp14:anchorId="0A4A8ADA" wp14:editId="68BD871D">
            <wp:simplePos x="0" y="0"/>
            <wp:positionH relativeFrom="column">
              <wp:posOffset>5185410</wp:posOffset>
            </wp:positionH>
            <wp:positionV relativeFrom="paragraph">
              <wp:posOffset>-3810</wp:posOffset>
            </wp:positionV>
            <wp:extent cx="1551305" cy="1244600"/>
            <wp:effectExtent l="0" t="0" r="0" b="0"/>
            <wp:wrapSquare wrapText="left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 b="-1"/>
                    <a:stretch/>
                  </pic:blipFill>
                  <pic:spPr bwMode="auto">
                    <a:xfrm>
                      <a:off x="0" y="0"/>
                      <a:ext cx="1551305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38" w:rsidRPr="00E43FAA">
        <w:t>The Part Number of the type of box is “0220</w:t>
      </w:r>
      <w:r w:rsidR="00DB3F49" w:rsidRPr="00E43FAA">
        <w:t>0118</w:t>
      </w:r>
      <w:r w:rsidR="005B1838" w:rsidRPr="00E43FAA">
        <w:t>”.</w:t>
      </w:r>
      <w:r w:rsidR="00DB3F49" w:rsidRPr="00E43FAA">
        <w:t xml:space="preserve"> </w:t>
      </w:r>
    </w:p>
    <w:p w:rsidR="003A3047" w:rsidRPr="00E43FAA" w:rsidRDefault="005B1838" w:rsidP="00896EE9">
      <w:pPr>
        <w:pStyle w:val="Heading3"/>
      </w:pPr>
      <w:r w:rsidRPr="00E43FAA">
        <w:t xml:space="preserve">The Reference </w:t>
      </w:r>
      <w:r w:rsidR="00DB3F49" w:rsidRPr="00E43FAA">
        <w:t xml:space="preserve">(model) </w:t>
      </w:r>
      <w:r w:rsidRPr="00E43FAA">
        <w:t>Number to be package in this type of box is</w:t>
      </w:r>
      <w:r w:rsidR="003A3047" w:rsidRPr="00E43FAA">
        <w:t>:</w:t>
      </w:r>
      <w:r w:rsidRPr="00E43FAA">
        <w:t xml:space="preserve"> </w:t>
      </w:r>
    </w:p>
    <w:p w:rsidR="003A3047" w:rsidRPr="00E43FAA" w:rsidRDefault="003A3047" w:rsidP="00896EE9">
      <w:pPr>
        <w:pStyle w:val="Heading4"/>
      </w:pPr>
      <w:r w:rsidRPr="00E43FAA">
        <w:t>142536-01</w:t>
      </w:r>
    </w:p>
    <w:p w:rsidR="003A3047" w:rsidRPr="00E43FAA" w:rsidRDefault="003A3047" w:rsidP="00896EE9">
      <w:pPr>
        <w:pStyle w:val="Heading4"/>
      </w:pPr>
      <w:r w:rsidRPr="00E43FAA">
        <w:t>142536-02</w:t>
      </w:r>
    </w:p>
    <w:p w:rsidR="003A3047" w:rsidRPr="00E43FAA" w:rsidRDefault="003A3047" w:rsidP="00896EE9">
      <w:pPr>
        <w:pStyle w:val="Heading4"/>
      </w:pPr>
      <w:r w:rsidRPr="00E43FAA">
        <w:t>142758-01</w:t>
      </w:r>
    </w:p>
    <w:p w:rsidR="003A3047" w:rsidRPr="00E43FAA" w:rsidRDefault="00457DBA" w:rsidP="00896EE9">
      <w:pPr>
        <w:pStyle w:val="Heading4"/>
      </w:pPr>
      <w:r w:rsidRPr="00E43FAA">
        <w:drawing>
          <wp:anchor distT="0" distB="0" distL="114300" distR="114300" simplePos="0" relativeHeight="251657214" behindDoc="0" locked="0" layoutInCell="1" allowOverlap="1" wp14:anchorId="0BA3FACF" wp14:editId="2CD99C0F">
            <wp:simplePos x="0" y="0"/>
            <wp:positionH relativeFrom="column">
              <wp:posOffset>5181600</wp:posOffset>
            </wp:positionH>
            <wp:positionV relativeFrom="paragraph">
              <wp:posOffset>133350</wp:posOffset>
            </wp:positionV>
            <wp:extent cx="1583055" cy="1167130"/>
            <wp:effectExtent l="0" t="0" r="0" b="0"/>
            <wp:wrapSquare wrapText="left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44C284" wp14:editId="6FE71E56">
                <wp:simplePos x="0" y="0"/>
                <wp:positionH relativeFrom="column">
                  <wp:posOffset>5205730</wp:posOffset>
                </wp:positionH>
                <wp:positionV relativeFrom="paragraph">
                  <wp:posOffset>3810</wp:posOffset>
                </wp:positionV>
                <wp:extent cx="660400" cy="1403985"/>
                <wp:effectExtent l="0" t="0" r="2540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5B18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09.9pt;margin-top:.3pt;width:52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">
                <v:textbox style="mso-fit-shape-to-text:t">
                  <w:txbxContent>
                    <w:p w:rsidR="00DB3F49" w:rsidRPr="008C20B0" w:rsidRDefault="00DB3F49" w:rsidP="005B183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3047" w:rsidRPr="00E43FAA">
        <w:t>142758-02</w:t>
      </w:r>
    </w:p>
    <w:p w:rsidR="003A3047" w:rsidRPr="00E43FAA" w:rsidRDefault="003A3047" w:rsidP="00896EE9">
      <w:pPr>
        <w:pStyle w:val="Heading4"/>
      </w:pPr>
      <w:r w:rsidRPr="00E43FAA">
        <w:t>330500-00-20</w:t>
      </w:r>
    </w:p>
    <w:p w:rsidR="003A3047" w:rsidRPr="00E43FAA" w:rsidRDefault="003A3047" w:rsidP="00896EE9">
      <w:pPr>
        <w:pStyle w:val="Heading4"/>
      </w:pPr>
      <w:r w:rsidRPr="00E43FAA">
        <w:t xml:space="preserve"> 330525-10</w:t>
      </w:r>
    </w:p>
    <w:p w:rsidR="003A3047" w:rsidRPr="00E43FAA" w:rsidRDefault="003A3047" w:rsidP="00896EE9">
      <w:pPr>
        <w:pStyle w:val="Heading4"/>
      </w:pPr>
      <w:r w:rsidRPr="00E43FAA">
        <w:t>16331</w:t>
      </w:r>
    </w:p>
    <w:p w:rsidR="003A3047" w:rsidRPr="00E43FAA" w:rsidRDefault="003A3047" w:rsidP="00896EE9">
      <w:pPr>
        <w:pStyle w:val="Heading4"/>
      </w:pPr>
      <w:r w:rsidRPr="00E43FAA">
        <w:t>164738</w:t>
      </w:r>
    </w:p>
    <w:p w:rsidR="003A3047" w:rsidRPr="00E43FAA" w:rsidRDefault="00457DBA" w:rsidP="00896EE9">
      <w:pPr>
        <w:pStyle w:val="Heading4"/>
      </w:pPr>
      <w:r w:rsidRPr="00E43FAA">
        <w:drawing>
          <wp:anchor distT="0" distB="0" distL="114300" distR="114300" simplePos="0" relativeHeight="251710464" behindDoc="0" locked="0" layoutInCell="1" allowOverlap="1" wp14:anchorId="1083C806" wp14:editId="2A9D4E8B">
            <wp:simplePos x="0" y="0"/>
            <wp:positionH relativeFrom="column">
              <wp:posOffset>5190490</wp:posOffset>
            </wp:positionH>
            <wp:positionV relativeFrom="paragraph">
              <wp:posOffset>194310</wp:posOffset>
            </wp:positionV>
            <wp:extent cx="1583055" cy="1261110"/>
            <wp:effectExtent l="0" t="0" r="0" b="0"/>
            <wp:wrapSquare wrapText="left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047" w:rsidRPr="00E43FAA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DB0575" wp14:editId="406D46F9">
                <wp:simplePos x="0" y="0"/>
                <wp:positionH relativeFrom="column">
                  <wp:posOffset>5120005</wp:posOffset>
                </wp:positionH>
                <wp:positionV relativeFrom="paragraph">
                  <wp:posOffset>210820</wp:posOffset>
                </wp:positionV>
                <wp:extent cx="660400" cy="1403985"/>
                <wp:effectExtent l="0" t="0" r="2540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5B18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15pt;margin-top:16.6pt;width:52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">
                <v:textbox style="mso-fit-shape-to-text:t">
                  <w:txbxContent>
                    <w:p w:rsidR="00DB3F49" w:rsidRPr="008C20B0" w:rsidRDefault="00DB3F49" w:rsidP="005B183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A3047" w:rsidRPr="00E43FAA">
        <w:t>137442-01</w:t>
      </w:r>
    </w:p>
    <w:p w:rsidR="005B1838" w:rsidRPr="00E43FAA" w:rsidRDefault="003A3047" w:rsidP="00896EE9">
      <w:pPr>
        <w:pStyle w:val="Heading4"/>
      </w:pPr>
      <w:r w:rsidRPr="00E43FAA">
        <w:t>200350-010000</w:t>
      </w:r>
      <w:r w:rsidR="005B1838" w:rsidRPr="00E43FAA">
        <w:t>.</w:t>
      </w:r>
    </w:p>
    <w:p w:rsidR="005B1838" w:rsidRPr="00E43FAA" w:rsidRDefault="00B94AFA" w:rsidP="00896EE9">
      <w:pPr>
        <w:pStyle w:val="Heading3"/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2FE293" wp14:editId="1C141BD6">
                <wp:simplePos x="0" y="0"/>
                <wp:positionH relativeFrom="column">
                  <wp:posOffset>5387340</wp:posOffset>
                </wp:positionH>
                <wp:positionV relativeFrom="paragraph">
                  <wp:posOffset>116205</wp:posOffset>
                </wp:positionV>
                <wp:extent cx="632460" cy="335280"/>
                <wp:effectExtent l="0" t="0" r="53340" b="6477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5" o:spid="_x0000_s1026" type="#_x0000_t32" style="position:absolute;margin-left:424.2pt;margin-top:9.15pt;width:49.8pt;height:26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" strokecolor="#00b050" strokeweight="1.5pt">
                <v:stroke endarrow="open"/>
              </v:shape>
            </w:pict>
          </mc:Fallback>
        </mc:AlternateContent>
      </w:r>
      <w:r w:rsidR="005B1838" w:rsidRPr="00E43FAA">
        <w:t xml:space="preserve">Lay the box flat on the table with the clear window facing </w:t>
      </w:r>
      <w:r w:rsidR="005B1838" w:rsidRPr="00E43FAA">
        <w:rPr>
          <w:i/>
        </w:rPr>
        <w:t>up (see figure 1).</w:t>
      </w:r>
      <w:r w:rsidR="00DB3F49" w:rsidRPr="00E43FAA">
        <w:t xml:space="preserve"> </w:t>
      </w:r>
    </w:p>
    <w:p w:rsidR="005B1838" w:rsidRPr="00E43FAA" w:rsidRDefault="005B1838" w:rsidP="00896EE9">
      <w:pPr>
        <w:pStyle w:val="Heading3"/>
        <w:rPr>
          <w:i/>
        </w:rPr>
      </w:pPr>
      <w:r w:rsidRPr="00E43FAA">
        <w:t>Remove the center square</w:t>
      </w:r>
      <w:r w:rsidR="004D48CD" w:rsidRPr="00E43FAA">
        <w:t>s</w:t>
      </w:r>
      <w:r w:rsidRPr="00E43FAA">
        <w:t xml:space="preserve"> carboard section </w:t>
      </w:r>
      <w:r w:rsidRPr="00E43FAA">
        <w:rPr>
          <w:i/>
        </w:rPr>
        <w:t>(see figure 2).</w:t>
      </w:r>
    </w:p>
    <w:p w:rsidR="004D48CD" w:rsidRPr="00E43FAA" w:rsidRDefault="004D48CD" w:rsidP="00896EE9">
      <w:pPr>
        <w:pStyle w:val="Heading3"/>
      </w:pPr>
      <w:r w:rsidRPr="00E43FAA">
        <w:t xml:space="preserve">Assemble the outer box </w:t>
      </w:r>
      <w:r w:rsidRPr="00E43FAA">
        <w:rPr>
          <w:i/>
        </w:rPr>
        <w:t>(see figure 2).</w:t>
      </w:r>
    </w:p>
    <w:p w:rsidR="005B1838" w:rsidRPr="00E43FAA" w:rsidRDefault="00623EB7" w:rsidP="00896EE9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7CB2F0" wp14:editId="2CE984FE">
                <wp:simplePos x="0" y="0"/>
                <wp:positionH relativeFrom="column">
                  <wp:posOffset>6240780</wp:posOffset>
                </wp:positionH>
                <wp:positionV relativeFrom="paragraph">
                  <wp:posOffset>306705</wp:posOffset>
                </wp:positionV>
                <wp:extent cx="441960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EB7" w:rsidRPr="008C20B0" w:rsidRDefault="00623EB7" w:rsidP="00623E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91.4pt;margin-top:24.15pt;width:34.8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" filled="f" stroked="f">
                <v:textbox style="mso-fit-shape-to-text:t">
                  <w:txbxContent>
                    <w:p w:rsidR="00623EB7" w:rsidRPr="008C20B0" w:rsidRDefault="00623EB7" w:rsidP="00623E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  <w:r w:rsidR="00457DBA" w:rsidRPr="00E43FAA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9FDC04" wp14:editId="30C853D4">
                <wp:simplePos x="0" y="0"/>
                <wp:positionH relativeFrom="column">
                  <wp:posOffset>5211445</wp:posOffset>
                </wp:positionH>
                <wp:positionV relativeFrom="paragraph">
                  <wp:posOffset>249555</wp:posOffset>
                </wp:positionV>
                <wp:extent cx="660400" cy="1403985"/>
                <wp:effectExtent l="0" t="0" r="2540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5B18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0.35pt;margin-top:19.65pt;width:52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">
                <v:textbox style="mso-fit-shape-to-text:t">
                  <w:txbxContent>
                    <w:p w:rsidR="00DB3F49" w:rsidRPr="008C20B0" w:rsidRDefault="00DB3F49" w:rsidP="005B183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7DBA" w:rsidRPr="00E43FAA">
        <w:drawing>
          <wp:anchor distT="0" distB="0" distL="114300" distR="114300" simplePos="0" relativeHeight="251712512" behindDoc="0" locked="0" layoutInCell="1" allowOverlap="1" wp14:anchorId="1044C5B5" wp14:editId="3961747D">
            <wp:simplePos x="0" y="0"/>
            <wp:positionH relativeFrom="column">
              <wp:posOffset>5211445</wp:posOffset>
            </wp:positionH>
            <wp:positionV relativeFrom="paragraph">
              <wp:posOffset>252095</wp:posOffset>
            </wp:positionV>
            <wp:extent cx="1549400" cy="1481455"/>
            <wp:effectExtent l="19050" t="19050" r="12700" b="23495"/>
            <wp:wrapSquare wrapText="left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t="7500" r="20770" b="22000"/>
                    <a:stretch/>
                  </pic:blipFill>
                  <pic:spPr bwMode="auto">
                    <a:xfrm>
                      <a:off x="0" y="0"/>
                      <a:ext cx="1549400" cy="1481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38" w:rsidRPr="00E43FAA">
        <w:t xml:space="preserve">Place the part in the window with the etching information facing up </w:t>
      </w:r>
      <w:r w:rsidR="005B1838" w:rsidRPr="00E43FAA">
        <w:rPr>
          <w:i/>
        </w:rPr>
        <w:t xml:space="preserve">(see figure </w:t>
      </w:r>
      <w:r w:rsidR="004D48CD" w:rsidRPr="00E43FAA">
        <w:rPr>
          <w:i/>
        </w:rPr>
        <w:t>3</w:t>
      </w:r>
      <w:r w:rsidR="005B1838" w:rsidRPr="00E43FAA">
        <w:rPr>
          <w:i/>
        </w:rPr>
        <w:t>)</w:t>
      </w:r>
      <w:r w:rsidR="005B1838" w:rsidRPr="00E43FAA">
        <w:t>.</w:t>
      </w:r>
    </w:p>
    <w:p w:rsidR="005B1838" w:rsidRPr="00E43FAA" w:rsidRDefault="00623EB7" w:rsidP="00896EE9">
      <w:pPr>
        <w:pStyle w:val="Heading3"/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BEC10A" wp14:editId="33009079">
                <wp:simplePos x="0" y="0"/>
                <wp:positionH relativeFrom="column">
                  <wp:posOffset>5240020</wp:posOffset>
                </wp:positionH>
                <wp:positionV relativeFrom="paragraph">
                  <wp:posOffset>439420</wp:posOffset>
                </wp:positionV>
                <wp:extent cx="632460" cy="335280"/>
                <wp:effectExtent l="0" t="0" r="53340" b="6477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412.6pt;margin-top:34.6pt;width:49.8pt;height:26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" strokecolor="#00b050" strokeweight="1.5pt">
                <v:stroke endarrow="open"/>
              </v:shape>
            </w:pict>
          </mc:Fallback>
        </mc:AlternateContent>
      </w:r>
      <w:r w:rsidR="00457DBA" w:rsidRPr="00B94AFA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B344C1" wp14:editId="73616EEF">
                <wp:simplePos x="0" y="0"/>
                <wp:positionH relativeFrom="column">
                  <wp:posOffset>5562600</wp:posOffset>
                </wp:positionH>
                <wp:positionV relativeFrom="paragraph">
                  <wp:posOffset>127000</wp:posOffset>
                </wp:positionV>
                <wp:extent cx="853440" cy="217170"/>
                <wp:effectExtent l="0" t="0" r="22860" b="1143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92" o:spid="_x0000_s1026" style="position:absolute;margin-left:438pt;margin-top:10pt;width:67.2pt;height:17.1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" filled="f" strokecolor="#00b050" strokeweight="2pt"/>
            </w:pict>
          </mc:Fallback>
        </mc:AlternateContent>
      </w:r>
      <w:r w:rsidR="00DC15F8" w:rsidRPr="00B94AFA">
        <w:drawing>
          <wp:anchor distT="0" distB="0" distL="114300" distR="114300" simplePos="0" relativeHeight="251786240" behindDoc="0" locked="0" layoutInCell="1" allowOverlap="1" wp14:anchorId="7BE9CA52" wp14:editId="5303A399">
            <wp:simplePos x="0" y="0"/>
            <wp:positionH relativeFrom="column">
              <wp:posOffset>3199130</wp:posOffset>
            </wp:positionH>
            <wp:positionV relativeFrom="paragraph">
              <wp:posOffset>1854835</wp:posOffset>
            </wp:positionV>
            <wp:extent cx="1947545" cy="941705"/>
            <wp:effectExtent l="0" t="0" r="0" b="0"/>
            <wp:wrapSquare wrapText="bothSides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38" w:rsidRPr="00E43FAA">
        <w:t xml:space="preserve">Fold up the </w:t>
      </w:r>
      <w:r w:rsidR="004D48CD" w:rsidRPr="00E43FAA">
        <w:t xml:space="preserve">two halve </w:t>
      </w:r>
      <w:r w:rsidR="005B1838" w:rsidRPr="00E43FAA">
        <w:t xml:space="preserve">of the </w:t>
      </w:r>
      <w:r w:rsidR="003A3047" w:rsidRPr="00E43FAA">
        <w:t>lid</w:t>
      </w:r>
      <w:r w:rsidR="004D48CD" w:rsidRPr="00E43FAA">
        <w:t xml:space="preserve">s </w:t>
      </w:r>
      <w:r w:rsidR="005B1838" w:rsidRPr="00E43FAA">
        <w:t>that the sensor in inclosed</w:t>
      </w:r>
      <w:r w:rsidR="004D48CD" w:rsidRPr="00E43FAA">
        <w:t xml:space="preserve"> between to plastic sheets</w:t>
      </w:r>
      <w:r w:rsidR="00B94AFA">
        <w:t xml:space="preserve">.  </w:t>
      </w:r>
      <w:r w:rsidR="005B1838" w:rsidRPr="00E43FAA">
        <w:t xml:space="preserve">Ensure that </w:t>
      </w:r>
      <w:r w:rsidR="003A3047" w:rsidRPr="00E43FAA">
        <w:t xml:space="preserve">entire </w:t>
      </w:r>
      <w:r w:rsidR="005B1838" w:rsidRPr="00E43FAA">
        <w:t xml:space="preserve">etching of the sensor can clearly be seen in the </w:t>
      </w:r>
      <w:r w:rsidR="003A3047" w:rsidRPr="00E43FAA">
        <w:t>plastic</w:t>
      </w:r>
      <w:r w:rsidR="005B1838" w:rsidRPr="00E43FAA">
        <w:t xml:space="preserve"> </w:t>
      </w:r>
      <w:r w:rsidR="005B1838" w:rsidRPr="00B94AFA">
        <w:rPr>
          <w:i/>
        </w:rPr>
        <w:t xml:space="preserve">(see figure </w:t>
      </w:r>
      <w:r w:rsidR="004D48CD" w:rsidRPr="00B94AFA">
        <w:rPr>
          <w:i/>
        </w:rPr>
        <w:t>3</w:t>
      </w:r>
      <w:r w:rsidR="005B1838" w:rsidRPr="00B94AFA">
        <w:rPr>
          <w:i/>
        </w:rPr>
        <w:t>)</w:t>
      </w:r>
      <w:r w:rsidR="005B1838" w:rsidRPr="00E43FAA">
        <w:t>.</w:t>
      </w:r>
      <w:r w:rsidR="00DB3F49" w:rsidRPr="00E43FAA">
        <w:t xml:space="preserve"> </w:t>
      </w:r>
    </w:p>
    <w:p w:rsidR="004D48CD" w:rsidRPr="00E43FAA" w:rsidRDefault="004D48CD" w:rsidP="00896EE9">
      <w:pPr>
        <w:pStyle w:val="Heading3"/>
      </w:pPr>
      <w:r w:rsidRPr="00E43FAA">
        <w:t xml:space="preserve">Place the enclosed sensor in the the box ensuring that etching of the sensor can clearly be seen in the </w:t>
      </w:r>
      <w:r w:rsidR="003A3047" w:rsidRPr="00E43FAA">
        <w:t xml:space="preserve">cardboard </w:t>
      </w:r>
      <w:r w:rsidRPr="00E43FAA">
        <w:t xml:space="preserve">opening </w:t>
      </w:r>
      <w:r w:rsidRPr="00E43FAA">
        <w:rPr>
          <w:i/>
        </w:rPr>
        <w:t xml:space="preserve">(see figure </w:t>
      </w:r>
      <w:r w:rsidR="003A3047" w:rsidRPr="00E43FAA">
        <w:rPr>
          <w:i/>
        </w:rPr>
        <w:t>4</w:t>
      </w:r>
      <w:r w:rsidRPr="00E43FAA">
        <w:rPr>
          <w:i/>
        </w:rPr>
        <w:t>)</w:t>
      </w:r>
      <w:r w:rsidRPr="00E43FAA">
        <w:t>.</w:t>
      </w:r>
    </w:p>
    <w:p w:rsidR="005B1838" w:rsidRPr="00E43FAA" w:rsidRDefault="005B1838" w:rsidP="00896EE9">
      <w:pPr>
        <w:pStyle w:val="Heading3"/>
      </w:pPr>
      <w:r w:rsidRPr="00E43FAA">
        <w:t xml:space="preserve">Close up the lid of the box </w:t>
      </w:r>
      <w:r w:rsidRPr="00E43FAA">
        <w:rPr>
          <w:i/>
        </w:rPr>
        <w:t xml:space="preserve">(see figure </w:t>
      </w:r>
      <w:r w:rsidR="00B94AFA">
        <w:rPr>
          <w:i/>
        </w:rPr>
        <w:t>4</w:t>
      </w:r>
      <w:r w:rsidRPr="00E43FAA">
        <w:rPr>
          <w:i/>
        </w:rPr>
        <w:t>)</w:t>
      </w:r>
      <w:r w:rsidRPr="00E43FAA">
        <w:t>.</w:t>
      </w:r>
    </w:p>
    <w:p w:rsidR="005B1838" w:rsidRDefault="00623EB7" w:rsidP="00896EE9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A80F81" wp14:editId="4367A96C">
                <wp:simplePos x="0" y="0"/>
                <wp:positionH relativeFrom="column">
                  <wp:posOffset>5974080</wp:posOffset>
                </wp:positionH>
                <wp:positionV relativeFrom="paragraph">
                  <wp:posOffset>120650</wp:posOffset>
                </wp:positionV>
                <wp:extent cx="632460" cy="140398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EB7" w:rsidRPr="008C20B0" w:rsidRDefault="00623EB7" w:rsidP="00623E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0.4pt;margin-top:9.5pt;width:49.8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" filled="f" stroked="f">
                <v:textbox style="mso-fit-shape-to-text:t">
                  <w:txbxContent>
                    <w:p w:rsidR="00623EB7" w:rsidRPr="008C20B0" w:rsidRDefault="00623EB7" w:rsidP="00623E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Bottom</w:t>
                      </w:r>
                    </w:p>
                  </w:txbxContent>
                </v:textbox>
              </v:shape>
            </w:pict>
          </mc:Fallback>
        </mc:AlternateContent>
      </w:r>
      <w:r w:rsidR="00457DBA" w:rsidRPr="00E43FAA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DB5ABD" wp14:editId="4C3501F1">
                <wp:simplePos x="0" y="0"/>
                <wp:positionH relativeFrom="column">
                  <wp:posOffset>5211445</wp:posOffset>
                </wp:positionH>
                <wp:positionV relativeFrom="paragraph">
                  <wp:posOffset>20955</wp:posOffset>
                </wp:positionV>
                <wp:extent cx="660400" cy="1403985"/>
                <wp:effectExtent l="0" t="0" r="2540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9" w:rsidRPr="008C20B0" w:rsidRDefault="00DB3F49" w:rsidP="005B18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0.35pt;margin-top:1.65pt;width:52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">
                <v:textbox style="mso-fit-shape-to-text:t">
                  <w:txbxContent>
                    <w:p w:rsidR="00DB3F49" w:rsidRPr="008C20B0" w:rsidRDefault="00DB3F49" w:rsidP="005B183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7DBA" w:rsidRPr="00B94AFA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E27081" wp14:editId="5D03049D">
                <wp:simplePos x="0" y="0"/>
                <wp:positionH relativeFrom="column">
                  <wp:posOffset>5562600</wp:posOffset>
                </wp:positionH>
                <wp:positionV relativeFrom="paragraph">
                  <wp:posOffset>340995</wp:posOffset>
                </wp:positionV>
                <wp:extent cx="853440" cy="217170"/>
                <wp:effectExtent l="0" t="0" r="22860" b="1143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93" o:spid="_x0000_s1026" style="position:absolute;margin-left:438pt;margin-top:26.85pt;width:67.2pt;height:17.1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" filled="f" strokecolor="#00b050" strokeweight="2pt"/>
            </w:pict>
          </mc:Fallback>
        </mc:AlternateContent>
      </w:r>
      <w:r w:rsidR="00457DBA" w:rsidRPr="00E43FAA">
        <w:drawing>
          <wp:anchor distT="0" distB="0" distL="114300" distR="114300" simplePos="0" relativeHeight="251714560" behindDoc="0" locked="0" layoutInCell="1" allowOverlap="1" wp14:anchorId="57D4EFB3" wp14:editId="1EFC78C0">
            <wp:simplePos x="0" y="0"/>
            <wp:positionH relativeFrom="column">
              <wp:posOffset>5210810</wp:posOffset>
            </wp:positionH>
            <wp:positionV relativeFrom="paragraph">
              <wp:posOffset>151765</wp:posOffset>
            </wp:positionV>
            <wp:extent cx="1549400" cy="1390015"/>
            <wp:effectExtent l="19050" t="19050" r="12700" b="19685"/>
            <wp:wrapSquare wrapText="left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7344" r="4241" b="8472"/>
                    <a:stretch/>
                  </pic:blipFill>
                  <pic:spPr bwMode="auto">
                    <a:xfrm>
                      <a:off x="0" y="0"/>
                      <a:ext cx="154940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38" w:rsidRPr="00E43FAA">
        <w:t xml:space="preserve">Apply the corresponding </w:t>
      </w:r>
      <w:r w:rsidR="00B94AFA">
        <w:t xml:space="preserve">“Avery” </w:t>
      </w:r>
      <w:r w:rsidR="008F2E4D">
        <w:t>l</w:t>
      </w:r>
      <w:r w:rsidR="005B1838" w:rsidRPr="00E43FAA">
        <w:t>abel to the top of the box</w:t>
      </w:r>
      <w:r>
        <w:t xml:space="preserve"> </w:t>
      </w:r>
      <w:r w:rsidR="003A3047" w:rsidRPr="00E43FAA">
        <w:rPr>
          <w:i/>
        </w:rPr>
        <w:t xml:space="preserve">(see figure </w:t>
      </w:r>
      <w:r>
        <w:rPr>
          <w:i/>
        </w:rPr>
        <w:t>4</w:t>
      </w:r>
      <w:r w:rsidR="003A3047" w:rsidRPr="00E43FAA">
        <w:rPr>
          <w:i/>
        </w:rPr>
        <w:t>)</w:t>
      </w:r>
      <w:r>
        <w:rPr>
          <w:i/>
        </w:rPr>
        <w:t xml:space="preserve"> </w:t>
      </w:r>
      <w:r w:rsidRPr="00623EB7">
        <w:t xml:space="preserve">and the barcode </w:t>
      </w:r>
      <w:r w:rsidR="008F2E4D">
        <w:t xml:space="preserve">label </w:t>
      </w:r>
      <w:r w:rsidRPr="00623EB7">
        <w:t>to the bottom</w:t>
      </w:r>
      <w:r>
        <w:rPr>
          <w:i/>
        </w:rPr>
        <w:t xml:space="preserve"> </w:t>
      </w:r>
      <w:r w:rsidRPr="00E43FAA">
        <w:rPr>
          <w:i/>
        </w:rPr>
        <w:t xml:space="preserve">(see figure </w:t>
      </w:r>
      <w:r>
        <w:rPr>
          <w:i/>
        </w:rPr>
        <w:t>5</w:t>
      </w:r>
      <w:r w:rsidRPr="00E43FAA">
        <w:rPr>
          <w:i/>
        </w:rPr>
        <w:t>)</w:t>
      </w:r>
      <w:r w:rsidR="003A3047" w:rsidRPr="00E43FAA">
        <w:t>.</w:t>
      </w:r>
    </w:p>
    <w:p w:rsidR="00DC15F8" w:rsidRPr="00B94AFA" w:rsidRDefault="00DC15F8" w:rsidP="00896EE9">
      <w:pPr>
        <w:pStyle w:val="Heading3"/>
      </w:pPr>
      <w:r w:rsidRPr="00B94AFA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B1259B" wp14:editId="64FC8C90">
                <wp:simplePos x="0" y="0"/>
                <wp:positionH relativeFrom="column">
                  <wp:posOffset>3197860</wp:posOffset>
                </wp:positionH>
                <wp:positionV relativeFrom="paragraph">
                  <wp:posOffset>125095</wp:posOffset>
                </wp:positionV>
                <wp:extent cx="660400" cy="1403985"/>
                <wp:effectExtent l="0" t="0" r="25400" b="1143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5F8" w:rsidRPr="008C20B0" w:rsidRDefault="00DC15F8" w:rsidP="00DC15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1.8pt;margin-top:9.85pt;width:52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">
                <v:textbox style="mso-fit-shape-to-text:t">
                  <w:txbxContent>
                    <w:p w:rsidR="00DC15F8" w:rsidRPr="008C20B0" w:rsidRDefault="00DC15F8" w:rsidP="00DC15F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94AFA">
        <w:t>Once the sensor has been received in, open the “Bently Ship”screen and ensure that the serial number</w:t>
      </w:r>
      <w:r w:rsidR="00186454">
        <w:t>s</w:t>
      </w:r>
      <w:r w:rsidRPr="00B94AFA">
        <w:t xml:space="preserve"> has been loaded in to the database</w:t>
      </w:r>
      <w:r w:rsidR="00623EB7">
        <w:t xml:space="preserve"> (</w:t>
      </w:r>
      <w:r w:rsidRPr="00B94AFA">
        <w:rPr>
          <w:i/>
        </w:rPr>
        <w:t>figure 6)</w:t>
      </w:r>
      <w:r w:rsidRPr="00B94AFA">
        <w:t>.</w:t>
      </w:r>
    </w:p>
    <w:p w:rsidR="00B94AFA" w:rsidRPr="00B94AFA" w:rsidRDefault="00B94AFA" w:rsidP="00BF508D">
      <w:pPr>
        <w:pStyle w:val="Heading3"/>
        <w:numPr>
          <w:ilvl w:val="0"/>
          <w:numId w:val="0"/>
        </w:numPr>
        <w:ind w:left="1260"/>
      </w:pPr>
    </w:p>
    <w:p w:rsidR="001D5923" w:rsidRPr="00E43FAA" w:rsidRDefault="001D5923" w:rsidP="00BF508D">
      <w:pPr>
        <w:pStyle w:val="Heading3"/>
      </w:pPr>
      <w:r w:rsidRPr="00E43FAA">
        <w:br w:type="page"/>
      </w:r>
    </w:p>
    <w:p w:rsidR="001D5923" w:rsidRPr="00E43FAA" w:rsidRDefault="001D5923" w:rsidP="000D6863">
      <w:pPr>
        <w:pStyle w:val="Heading2"/>
      </w:pPr>
      <w:bookmarkStart w:id="9" w:name="_Toc479248214"/>
      <w:r w:rsidRPr="00E43FAA">
        <w:lastRenderedPageBreak/>
        <w:t xml:space="preserve">Packaging – </w:t>
      </w:r>
      <w:r w:rsidR="008C3BC0">
        <w:t>Outside Box</w:t>
      </w:r>
      <w:bookmarkEnd w:id="9"/>
    </w:p>
    <w:p w:rsidR="001D5923" w:rsidRPr="00E43FAA" w:rsidRDefault="001D5923" w:rsidP="00896EE9">
      <w:pPr>
        <w:pStyle w:val="Heading3"/>
      </w:pPr>
      <w:r w:rsidRPr="00E43FAA">
        <w:t>The Part Number of the type of box is “02200</w:t>
      </w:r>
      <w:r w:rsidR="00824C65" w:rsidRPr="00E43FAA">
        <w:t>011</w:t>
      </w:r>
      <w:r w:rsidRPr="00E43FAA">
        <w:t xml:space="preserve">”. </w:t>
      </w:r>
    </w:p>
    <w:p w:rsidR="001D5923" w:rsidRPr="00E43FAA" w:rsidRDefault="008F2E4D" w:rsidP="00896EE9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B986B4" wp14:editId="3D719FBA">
                <wp:simplePos x="0" y="0"/>
                <wp:positionH relativeFrom="column">
                  <wp:posOffset>5029200</wp:posOffset>
                </wp:positionH>
                <wp:positionV relativeFrom="paragraph">
                  <wp:posOffset>24130</wp:posOffset>
                </wp:positionV>
                <wp:extent cx="660400" cy="236855"/>
                <wp:effectExtent l="0" t="0" r="25400" b="107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23" w:rsidRPr="008C20B0" w:rsidRDefault="001D5923" w:rsidP="001D59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96pt;margin-top:1.9pt;width:52pt;height:1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z9CJgIAAE0EAAAOAAAAZHJzL2Uyb0RvYy54bWysVNuO2yAQfa/Uf0C8N3a8SZq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">
                <v:textbox>
                  <w:txbxContent>
                    <w:p w:rsidR="001D5923" w:rsidRPr="008C20B0" w:rsidRDefault="001D5923" w:rsidP="001D5923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496C36" w:rsidRPr="00E43FAA">
        <w:drawing>
          <wp:anchor distT="0" distB="0" distL="114300" distR="114300" simplePos="0" relativeHeight="251727872" behindDoc="0" locked="0" layoutInCell="1" allowOverlap="1" wp14:anchorId="4B098879" wp14:editId="47C564FF">
            <wp:simplePos x="0" y="0"/>
            <wp:positionH relativeFrom="column">
              <wp:posOffset>5029200</wp:posOffset>
            </wp:positionH>
            <wp:positionV relativeFrom="paragraph">
              <wp:posOffset>138430</wp:posOffset>
            </wp:positionV>
            <wp:extent cx="1760220" cy="1794510"/>
            <wp:effectExtent l="19050" t="19050" r="11430" b="15240"/>
            <wp:wrapSquare wrapText="left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9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23" w:rsidRPr="00E43FAA">
        <w:t xml:space="preserve">The Reference (model) Number to be package in this type of box is: </w:t>
      </w:r>
    </w:p>
    <w:p w:rsidR="00824C65" w:rsidRPr="00E43FAA" w:rsidRDefault="00824C65" w:rsidP="00BF508D">
      <w:pPr>
        <w:pStyle w:val="Heading4"/>
      </w:pPr>
      <w:r w:rsidRPr="00E43FAA">
        <w:t>177230-02</w:t>
      </w:r>
    </w:p>
    <w:p w:rsidR="00824C65" w:rsidRPr="00E43FAA" w:rsidRDefault="00824C65" w:rsidP="00BF508D">
      <w:pPr>
        <w:pStyle w:val="Heading4"/>
      </w:pPr>
      <w:r w:rsidRPr="00E43FAA">
        <w:t>177230-00-01-05</w:t>
      </w:r>
    </w:p>
    <w:p w:rsidR="00824C65" w:rsidRPr="00E43FAA" w:rsidRDefault="00824C65" w:rsidP="00BF508D">
      <w:pPr>
        <w:pStyle w:val="Heading4"/>
      </w:pPr>
      <w:r w:rsidRPr="00E43FAA">
        <w:t>177230-01-02-05</w:t>
      </w:r>
    </w:p>
    <w:p w:rsidR="00824C65" w:rsidRPr="00E43FAA" w:rsidRDefault="00824C65" w:rsidP="00BF508D">
      <w:pPr>
        <w:pStyle w:val="Heading4"/>
      </w:pPr>
      <w:r w:rsidRPr="00E43FAA">
        <w:t>177230-01-01-05</w:t>
      </w:r>
    </w:p>
    <w:p w:rsidR="00816DB4" w:rsidRPr="00E43FAA" w:rsidRDefault="004C73BD" w:rsidP="00BF508D">
      <w:pPr>
        <w:pStyle w:val="Heading4"/>
      </w:pPr>
      <w:r w:rsidRPr="00B94AFA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C058B5" wp14:editId="4018224C">
                <wp:simplePos x="0" y="0"/>
                <wp:positionH relativeFrom="column">
                  <wp:posOffset>5692140</wp:posOffset>
                </wp:positionH>
                <wp:positionV relativeFrom="paragraph">
                  <wp:posOffset>137795</wp:posOffset>
                </wp:positionV>
                <wp:extent cx="274320" cy="217170"/>
                <wp:effectExtent l="0" t="0" r="11430" b="11430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25" o:spid="_x0000_s1026" style="position:absolute;margin-left:448.2pt;margin-top:10.85pt;width:21.6pt;height:17.1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" filled="f" strokecolor="#00b050" strokeweight="2pt"/>
            </w:pict>
          </mc:Fallback>
        </mc:AlternateContent>
      </w:r>
      <w:r w:rsidR="00824C65" w:rsidRPr="00E43FAA">
        <w:t>177230-02-01-0</w:t>
      </w:r>
    </w:p>
    <w:p w:rsidR="001D5923" w:rsidRDefault="001D5923" w:rsidP="00896EE9">
      <w:pPr>
        <w:pStyle w:val="Heading3"/>
        <w:rPr>
          <w:i/>
        </w:rPr>
      </w:pPr>
      <w:r w:rsidRPr="00E43FAA">
        <w:t xml:space="preserve">Remove the center squares carboard section </w:t>
      </w:r>
      <w:r w:rsidRPr="00E43FAA">
        <w:rPr>
          <w:i/>
        </w:rPr>
        <w:t xml:space="preserve">(see figure </w:t>
      </w:r>
      <w:r w:rsidR="00496C36" w:rsidRPr="00E43FAA">
        <w:rPr>
          <w:i/>
        </w:rPr>
        <w:t>1</w:t>
      </w:r>
      <w:r w:rsidRPr="00E43FAA">
        <w:rPr>
          <w:i/>
        </w:rPr>
        <w:t>).</w:t>
      </w:r>
    </w:p>
    <w:p w:rsidR="004C73BD" w:rsidRPr="00E43FAA" w:rsidRDefault="004C73BD" w:rsidP="004C73BD">
      <w:pPr>
        <w:pStyle w:val="Heading3"/>
      </w:pPr>
      <w:r w:rsidRPr="00E43FAA">
        <w:t xml:space="preserve">Assemble the outer box </w:t>
      </w:r>
      <w:r w:rsidRPr="00E43FAA">
        <w:rPr>
          <w:i/>
        </w:rPr>
        <w:t>(see figure 1).</w:t>
      </w:r>
      <w:r w:rsidRPr="00E43FAA">
        <w:t xml:space="preserve"> </w:t>
      </w:r>
    </w:p>
    <w:p w:rsidR="004C73BD" w:rsidRPr="004C73BD" w:rsidRDefault="004C73BD" w:rsidP="004C73BD"/>
    <w:p w:rsidR="004C73BD" w:rsidRDefault="008F2E4D" w:rsidP="004C73BD">
      <w:pPr>
        <w:pStyle w:val="Heading3"/>
        <w:rPr>
          <w:i/>
        </w:rPr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E5DF2F" wp14:editId="48B009EE">
                <wp:simplePos x="0" y="0"/>
                <wp:positionH relativeFrom="column">
                  <wp:posOffset>5717540</wp:posOffset>
                </wp:positionH>
                <wp:positionV relativeFrom="paragraph">
                  <wp:posOffset>225425</wp:posOffset>
                </wp:positionV>
                <wp:extent cx="632460" cy="335280"/>
                <wp:effectExtent l="0" t="0" r="53340" b="6477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6" o:spid="_x0000_s1026" type="#_x0000_t32" style="position:absolute;margin-left:450.2pt;margin-top:17.75pt;width:49.8pt;height:26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" strokecolor="#00b050" strokeweight="1.5pt">
                <v:stroke endarrow="open"/>
              </v:shape>
            </w:pict>
          </mc:Fallback>
        </mc:AlternateContent>
      </w:r>
      <w:r w:rsidR="004C73BD" w:rsidRPr="00E43FAA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CB8790" wp14:editId="421C8A16">
                <wp:simplePos x="0" y="0"/>
                <wp:positionH relativeFrom="column">
                  <wp:posOffset>5057775</wp:posOffset>
                </wp:positionH>
                <wp:positionV relativeFrom="paragraph">
                  <wp:posOffset>11430</wp:posOffset>
                </wp:positionV>
                <wp:extent cx="660400" cy="1403985"/>
                <wp:effectExtent l="0" t="0" r="25400" b="1143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23" w:rsidRPr="008C20B0" w:rsidRDefault="001D5923" w:rsidP="001D59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8F2E4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98.25pt;margin-top:.9pt;width:52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S5KAIAAE4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">
                <v:textbox style="mso-fit-shape-to-text:t">
                  <w:txbxContent>
                    <w:p w:rsidR="001D5923" w:rsidRPr="008C20B0" w:rsidRDefault="001D5923" w:rsidP="001D5923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="008F2E4D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73BD" w:rsidRPr="00E43FAA">
        <w:drawing>
          <wp:anchor distT="0" distB="0" distL="114300" distR="114300" simplePos="0" relativeHeight="251729920" behindDoc="0" locked="0" layoutInCell="1" allowOverlap="1" wp14:anchorId="5BEA419C" wp14:editId="44E3F2C9">
            <wp:simplePos x="0" y="0"/>
            <wp:positionH relativeFrom="column">
              <wp:posOffset>5066030</wp:posOffset>
            </wp:positionH>
            <wp:positionV relativeFrom="paragraph">
              <wp:posOffset>123825</wp:posOffset>
            </wp:positionV>
            <wp:extent cx="1608455" cy="1374140"/>
            <wp:effectExtent l="19050" t="19050" r="10795" b="16510"/>
            <wp:wrapSquare wrapText="left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r="11607"/>
                    <a:stretch/>
                  </pic:blipFill>
                  <pic:spPr bwMode="auto">
                    <a:xfrm>
                      <a:off x="0" y="0"/>
                      <a:ext cx="1608455" cy="13741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3BD">
        <w:t xml:space="preserve">Place the studs (081A19) and (081M84) in the pink bag and place on plastic window on the bottom of the cardboard clamshell  </w:t>
      </w:r>
      <w:r w:rsidR="004C73BD" w:rsidRPr="00E43FAA">
        <w:rPr>
          <w:i/>
        </w:rPr>
        <w:t>(see figure 1).</w:t>
      </w:r>
    </w:p>
    <w:p w:rsidR="004C73BD" w:rsidRPr="004C73BD" w:rsidRDefault="004C73BD" w:rsidP="004C73BD"/>
    <w:p w:rsidR="001D5923" w:rsidRPr="00E43FAA" w:rsidRDefault="001D5923" w:rsidP="00896EE9">
      <w:pPr>
        <w:pStyle w:val="Heading3"/>
      </w:pPr>
      <w:r w:rsidRPr="00E43FAA">
        <w:t xml:space="preserve">Place the part in the window </w:t>
      </w:r>
      <w:r w:rsidR="004C73BD">
        <w:t xml:space="preserve">(over the pink bag with studs), ensuring the </w:t>
      </w:r>
      <w:r w:rsidRPr="00E43FAA">
        <w:t xml:space="preserve">the etching information </w:t>
      </w:r>
      <w:r w:rsidR="004C73BD">
        <w:t>is</w:t>
      </w:r>
      <w:r w:rsidRPr="00E43FAA">
        <w:t xml:space="preserve">facing up </w:t>
      </w:r>
      <w:r w:rsidRPr="00E43FAA">
        <w:rPr>
          <w:i/>
        </w:rPr>
        <w:t xml:space="preserve">(see figure </w:t>
      </w:r>
      <w:r w:rsidR="00496C36" w:rsidRPr="00E43FAA">
        <w:rPr>
          <w:i/>
        </w:rPr>
        <w:t>1</w:t>
      </w:r>
      <w:r w:rsidRPr="00E43FAA">
        <w:rPr>
          <w:i/>
        </w:rPr>
        <w:t>)</w:t>
      </w:r>
      <w:r w:rsidRPr="00E43FAA">
        <w:t>.</w:t>
      </w:r>
    </w:p>
    <w:p w:rsidR="001D5923" w:rsidRPr="00E43FAA" w:rsidRDefault="001D5923" w:rsidP="00896EE9">
      <w:pPr>
        <w:pStyle w:val="Heading3"/>
      </w:pPr>
      <w:r w:rsidRPr="00E43FAA">
        <w:t xml:space="preserve">Fold up the two halve of the lids that the sensor in inclosed between to plastic sheets (see figure </w:t>
      </w:r>
      <w:r w:rsidR="004C73BD">
        <w:t>2</w:t>
      </w:r>
      <w:r w:rsidRPr="00E43FAA">
        <w:t>).</w:t>
      </w:r>
    </w:p>
    <w:p w:rsidR="001D5923" w:rsidRPr="00E43FAA" w:rsidRDefault="004C73BD" w:rsidP="00896EE9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DF8EC6" wp14:editId="58753B76">
                <wp:simplePos x="0" y="0"/>
                <wp:positionH relativeFrom="column">
                  <wp:posOffset>5099050</wp:posOffset>
                </wp:positionH>
                <wp:positionV relativeFrom="paragraph">
                  <wp:posOffset>0</wp:posOffset>
                </wp:positionV>
                <wp:extent cx="660400" cy="1403985"/>
                <wp:effectExtent l="0" t="0" r="25400" b="1143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23" w:rsidRPr="008C20B0" w:rsidRDefault="001D5923" w:rsidP="001D59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8F2E4D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1.5pt;margin-top:0;width:52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LfKAIAAE4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">
                <v:textbox style="mso-fit-shape-to-text:t">
                  <w:txbxContent>
                    <w:p w:rsidR="001D5923" w:rsidRPr="008C20B0" w:rsidRDefault="001D5923" w:rsidP="001D5923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="008F2E4D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43FAA">
        <w:drawing>
          <wp:anchor distT="0" distB="0" distL="114300" distR="114300" simplePos="0" relativeHeight="251730944" behindDoc="0" locked="0" layoutInCell="1" allowOverlap="1" wp14:anchorId="631552AA" wp14:editId="44112C5C">
            <wp:simplePos x="0" y="0"/>
            <wp:positionH relativeFrom="column">
              <wp:posOffset>5079365</wp:posOffset>
            </wp:positionH>
            <wp:positionV relativeFrom="paragraph">
              <wp:posOffset>103505</wp:posOffset>
            </wp:positionV>
            <wp:extent cx="1614805" cy="1413510"/>
            <wp:effectExtent l="0" t="0" r="4445" b="0"/>
            <wp:wrapSquare wrapText="left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8" t="14094" r="14281" b="6040"/>
                    <a:stretch/>
                  </pic:blipFill>
                  <pic:spPr bwMode="auto">
                    <a:xfrm>
                      <a:off x="0" y="0"/>
                      <a:ext cx="1614805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23" w:rsidRPr="00E43FAA">
        <w:t xml:space="preserve">Ensure that entire etching of the sensor can clearly be seen in the plastic </w:t>
      </w:r>
      <w:r w:rsidR="001D5923" w:rsidRPr="00E43FAA">
        <w:rPr>
          <w:i/>
        </w:rPr>
        <w:t xml:space="preserve">(see figure </w:t>
      </w:r>
      <w:r w:rsidR="008F2E4D">
        <w:rPr>
          <w:i/>
        </w:rPr>
        <w:t>2</w:t>
      </w:r>
      <w:r w:rsidR="001D5923" w:rsidRPr="00E43FAA">
        <w:rPr>
          <w:i/>
        </w:rPr>
        <w:t>)</w:t>
      </w:r>
      <w:r w:rsidR="001D5923" w:rsidRPr="00E43FAA">
        <w:t xml:space="preserve">. </w:t>
      </w:r>
    </w:p>
    <w:p w:rsidR="001D5923" w:rsidRPr="00E43FAA" w:rsidRDefault="001D5923" w:rsidP="00896EE9">
      <w:pPr>
        <w:pStyle w:val="Heading3"/>
      </w:pPr>
      <w:r w:rsidRPr="00E43FAA">
        <w:t xml:space="preserve">Place the enclosed sensor in the the box ensuring that etching of the sensor can clearly be seen in the cardboard opening </w:t>
      </w:r>
      <w:r w:rsidRPr="00E43FAA">
        <w:rPr>
          <w:i/>
        </w:rPr>
        <w:t xml:space="preserve">(see figure </w:t>
      </w:r>
      <w:r w:rsidR="008F2E4D">
        <w:rPr>
          <w:i/>
        </w:rPr>
        <w:t>2</w:t>
      </w:r>
      <w:r w:rsidRPr="00E43FAA">
        <w:rPr>
          <w:i/>
        </w:rPr>
        <w:t>)</w:t>
      </w:r>
      <w:r w:rsidRPr="00E43FAA">
        <w:t>.</w:t>
      </w:r>
      <w:r w:rsidR="00816DB4" w:rsidRPr="00E43FAA">
        <w:t xml:space="preserve"> </w:t>
      </w:r>
    </w:p>
    <w:p w:rsidR="001D5923" w:rsidRPr="00E43FAA" w:rsidRDefault="001D5923" w:rsidP="00896EE9">
      <w:pPr>
        <w:pStyle w:val="Heading3"/>
      </w:pPr>
      <w:r w:rsidRPr="00E43FAA">
        <w:t xml:space="preserve">Close up the lid of the box </w:t>
      </w:r>
      <w:r w:rsidRPr="00E43FAA">
        <w:rPr>
          <w:i/>
        </w:rPr>
        <w:t xml:space="preserve">(see figure </w:t>
      </w:r>
      <w:r w:rsidR="008F2E4D">
        <w:rPr>
          <w:i/>
        </w:rPr>
        <w:t>2</w:t>
      </w:r>
      <w:r w:rsidRPr="00E43FAA">
        <w:rPr>
          <w:i/>
        </w:rPr>
        <w:t>)</w:t>
      </w:r>
      <w:r w:rsidRPr="00E43FAA">
        <w:t>.</w:t>
      </w:r>
    </w:p>
    <w:p w:rsidR="001D5923" w:rsidRPr="00E43FAA" w:rsidRDefault="001D5923" w:rsidP="008F2E4D">
      <w:pPr>
        <w:pStyle w:val="Heading3"/>
      </w:pPr>
      <w:r w:rsidRPr="00E43FAA">
        <w:t>A</w:t>
      </w:r>
      <w:r w:rsidR="008F2E4D" w:rsidRPr="00E43FAA">
        <w:t xml:space="preserve">pply the corresponding </w:t>
      </w:r>
      <w:r w:rsidR="008F2E4D">
        <w:t xml:space="preserve">“Avery” </w:t>
      </w:r>
      <w:r w:rsidR="008F2E4D" w:rsidRPr="00E43FAA">
        <w:t xml:space="preserve"> label to the </w:t>
      </w:r>
      <w:r w:rsidR="008F2E4D">
        <w:t>front</w:t>
      </w:r>
      <w:r w:rsidR="008F2E4D" w:rsidRPr="00E43FAA">
        <w:t xml:space="preserve"> of the box</w:t>
      </w:r>
      <w:r w:rsidR="008F2E4D">
        <w:t xml:space="preserve"> </w:t>
      </w:r>
      <w:r w:rsidR="008F2E4D" w:rsidRPr="00623EB7">
        <w:t xml:space="preserve">and the barcode </w:t>
      </w:r>
      <w:r w:rsidR="008F2E4D">
        <w:t xml:space="preserve">label </w:t>
      </w:r>
      <w:r w:rsidR="008F2E4D" w:rsidRPr="00623EB7">
        <w:t>to the bottom</w:t>
      </w:r>
      <w:r w:rsidR="008F2E4D">
        <w:rPr>
          <w:i/>
        </w:rPr>
        <w:t xml:space="preserve"> </w:t>
      </w:r>
      <w:r w:rsidR="008F2E4D" w:rsidRPr="00E43FAA">
        <w:rPr>
          <w:i/>
        </w:rPr>
        <w:t xml:space="preserve">(see figure </w:t>
      </w:r>
      <w:r w:rsidR="008F2E4D">
        <w:rPr>
          <w:i/>
        </w:rPr>
        <w:t>2</w:t>
      </w:r>
      <w:r w:rsidR="008F2E4D" w:rsidRPr="00E43FAA">
        <w:rPr>
          <w:i/>
        </w:rPr>
        <w:t>)</w:t>
      </w:r>
      <w:r w:rsidR="008F2E4D" w:rsidRPr="00E43FAA">
        <w:t>.</w:t>
      </w:r>
    </w:p>
    <w:p w:rsidR="00F34571" w:rsidRPr="00E43FAA" w:rsidRDefault="008F2E4D" w:rsidP="00896EE9">
      <w:pPr>
        <w:pStyle w:val="Heading3"/>
      </w:pPr>
      <w:r w:rsidRPr="00B94AFA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DF272E" wp14:editId="5AEEDA1D">
                <wp:simplePos x="0" y="0"/>
                <wp:positionH relativeFrom="column">
                  <wp:posOffset>6012180</wp:posOffset>
                </wp:positionH>
                <wp:positionV relativeFrom="paragraph">
                  <wp:posOffset>10795</wp:posOffset>
                </wp:positionV>
                <wp:extent cx="660400" cy="1403985"/>
                <wp:effectExtent l="0" t="0" r="25400" b="1143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E9" w:rsidRPr="008C20B0" w:rsidRDefault="00896EE9" w:rsidP="00896E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8F2E4D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73.4pt;margin-top:.85pt;width:52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">
                <v:textbox style="mso-fit-shape-to-text:t">
                  <w:txbxContent>
                    <w:p w:rsidR="00896EE9" w:rsidRPr="008C20B0" w:rsidRDefault="00896EE9" w:rsidP="00896EE9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="008F2E4D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73BD" w:rsidRPr="00B94AFA">
        <w:drawing>
          <wp:anchor distT="0" distB="0" distL="114300" distR="114300" simplePos="0" relativeHeight="251794432" behindDoc="0" locked="0" layoutInCell="1" allowOverlap="1" wp14:anchorId="5359A850" wp14:editId="319AD4B6">
            <wp:simplePos x="0" y="0"/>
            <wp:positionH relativeFrom="column">
              <wp:posOffset>4311015</wp:posOffset>
            </wp:positionH>
            <wp:positionV relativeFrom="paragraph">
              <wp:posOffset>173355</wp:posOffset>
            </wp:positionV>
            <wp:extent cx="2363470" cy="1143000"/>
            <wp:effectExtent l="0" t="0" r="0" b="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571" w:rsidRPr="00E43FAA">
        <w:t>Fold Calibration Certificate in half and place in a 8 1/2” X 11”pink bag</w:t>
      </w:r>
      <w:r>
        <w:t xml:space="preserve"> </w:t>
      </w:r>
      <w:r w:rsidRPr="00E43FAA">
        <w:rPr>
          <w:i/>
        </w:rPr>
        <w:t xml:space="preserve">(see figure </w:t>
      </w:r>
      <w:r>
        <w:rPr>
          <w:i/>
        </w:rPr>
        <w:t>2</w:t>
      </w:r>
      <w:r w:rsidRPr="00E43FAA">
        <w:rPr>
          <w:i/>
        </w:rPr>
        <w:t>)</w:t>
      </w:r>
      <w:r w:rsidR="00F34571" w:rsidRPr="00E43FAA">
        <w:t>.</w:t>
      </w:r>
    </w:p>
    <w:p w:rsidR="00F34571" w:rsidRDefault="00F34571" w:rsidP="00896EE9">
      <w:pPr>
        <w:pStyle w:val="Heading3"/>
      </w:pPr>
      <w:r w:rsidRPr="00E43FAA">
        <w:t xml:space="preserve">Place the boxed sensor into the pink bag (with certificate) and seal </w:t>
      </w:r>
      <w:r w:rsidRPr="00E43FAA">
        <w:rPr>
          <w:i/>
        </w:rPr>
        <w:t xml:space="preserve">(see figure </w:t>
      </w:r>
      <w:r w:rsidR="008F2E4D">
        <w:rPr>
          <w:i/>
        </w:rPr>
        <w:t>3</w:t>
      </w:r>
      <w:r w:rsidRPr="00E43FAA">
        <w:rPr>
          <w:i/>
        </w:rPr>
        <w:t>)</w:t>
      </w:r>
      <w:r w:rsidRPr="00E43FAA">
        <w:t>.</w:t>
      </w:r>
    </w:p>
    <w:p w:rsidR="00E62B1C" w:rsidRDefault="00896EE9" w:rsidP="00E62B1C">
      <w:pPr>
        <w:pStyle w:val="Heading3"/>
      </w:pPr>
      <w:r w:rsidRPr="00B94AFA">
        <w:t>Once the sensor has been received in, open the “Bently Ship”screen and ensure that the serial number</w:t>
      </w:r>
      <w:r w:rsidR="00186454">
        <w:t>s</w:t>
      </w:r>
      <w:r w:rsidRPr="00B94AFA">
        <w:t xml:space="preserve"> has been loaded in to the database</w:t>
      </w:r>
      <w:r>
        <w:t xml:space="preserve"> (</w:t>
      </w:r>
      <w:r w:rsidRPr="00E62B1C">
        <w:rPr>
          <w:i/>
        </w:rPr>
        <w:t xml:space="preserve"> figure </w:t>
      </w:r>
      <w:r w:rsidR="008F2E4D">
        <w:rPr>
          <w:i/>
        </w:rPr>
        <w:t>4</w:t>
      </w:r>
      <w:r w:rsidRPr="00E62B1C">
        <w:rPr>
          <w:i/>
        </w:rPr>
        <w:t>)</w:t>
      </w:r>
      <w:r w:rsidRPr="00B94AFA">
        <w:t>.</w:t>
      </w:r>
      <w:r w:rsidR="008F2E4D">
        <w:t xml:space="preserve"> </w:t>
      </w:r>
    </w:p>
    <w:p w:rsidR="001F3D58" w:rsidRDefault="001F3D58">
      <w:pPr>
        <w:overflowPunct/>
        <w:autoSpaceDE/>
        <w:autoSpaceDN/>
        <w:adjustRightInd/>
        <w:textAlignment w:val="auto"/>
      </w:pPr>
      <w:r>
        <w:br w:type="page"/>
      </w:r>
    </w:p>
    <w:p w:rsidR="001F3D58" w:rsidRPr="00E43FAA" w:rsidRDefault="001F3D58" w:rsidP="001F3D58">
      <w:pPr>
        <w:pStyle w:val="Heading2"/>
      </w:pPr>
      <w:bookmarkStart w:id="10" w:name="_Toc479248215"/>
      <w:r w:rsidRPr="00E43FAA">
        <w:lastRenderedPageBreak/>
        <w:t xml:space="preserve">Packaging – </w:t>
      </w:r>
      <w:r>
        <w:t>High Temp</w:t>
      </w:r>
      <w:bookmarkEnd w:id="10"/>
    </w:p>
    <w:p w:rsidR="001F3D58" w:rsidRPr="00E43FAA" w:rsidRDefault="001F3D58" w:rsidP="001F3D58">
      <w:pPr>
        <w:pStyle w:val="Heading3"/>
      </w:pPr>
      <w:r w:rsidRPr="00E43FAA">
        <w:t>The Part Number of the type of box is “</w:t>
      </w:r>
      <w:r>
        <w:t>02290124</w:t>
      </w:r>
      <w:r w:rsidRPr="00E43FAA">
        <w:t xml:space="preserve">”. </w:t>
      </w:r>
    </w:p>
    <w:p w:rsidR="001F3D58" w:rsidRPr="00E43FAA" w:rsidRDefault="000D6863" w:rsidP="001F3D58">
      <w:r>
        <w:rPr>
          <w:noProof/>
        </w:rPr>
        <w:drawing>
          <wp:anchor distT="0" distB="0" distL="114300" distR="114300" simplePos="0" relativeHeight="251746304" behindDoc="0" locked="0" layoutInCell="1" allowOverlap="1" wp14:anchorId="7A311F9E" wp14:editId="4996D6D3">
            <wp:simplePos x="0" y="0"/>
            <wp:positionH relativeFrom="column">
              <wp:posOffset>4541520</wp:posOffset>
            </wp:positionH>
            <wp:positionV relativeFrom="paragraph">
              <wp:posOffset>97155</wp:posOffset>
            </wp:positionV>
            <wp:extent cx="2103120" cy="16459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91" w:rsidRPr="00E43F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28E510" wp14:editId="7CE86329">
                <wp:simplePos x="0" y="0"/>
                <wp:positionH relativeFrom="column">
                  <wp:posOffset>4546600</wp:posOffset>
                </wp:positionH>
                <wp:positionV relativeFrom="paragraph">
                  <wp:posOffset>100330</wp:posOffset>
                </wp:positionV>
                <wp:extent cx="660400" cy="236855"/>
                <wp:effectExtent l="0" t="0" r="2540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D58" w:rsidRPr="008C20B0" w:rsidRDefault="001F3D58" w:rsidP="001F3D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58pt;margin-top:7.9pt;width:52pt;height:18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gVJgIAAEs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">
                <v:textbox>
                  <w:txbxContent>
                    <w:p w:rsidR="001F3D58" w:rsidRPr="008C20B0" w:rsidRDefault="001F3D58" w:rsidP="001F3D5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1F3D58" w:rsidRPr="00E43FAA" w:rsidRDefault="001F3D58" w:rsidP="001F3D58">
      <w:pPr>
        <w:pStyle w:val="Heading3"/>
      </w:pPr>
      <w:r w:rsidRPr="00E43FAA">
        <w:t xml:space="preserve">The Reference (model) Number to be package in this type of box is: </w:t>
      </w:r>
    </w:p>
    <w:p w:rsidR="001F3D58" w:rsidRPr="00E43FAA" w:rsidRDefault="00ED2305" w:rsidP="001F3D58">
      <w:pPr>
        <w:pStyle w:val="Heading4"/>
      </w:pPr>
      <w:r>
        <w:t>330450-XX</w:t>
      </w:r>
    </w:p>
    <w:p w:rsidR="001F3D58" w:rsidRPr="00E43FAA" w:rsidRDefault="00ED2305" w:rsidP="001F3D58">
      <w:pPr>
        <w:pStyle w:val="Heading4"/>
      </w:pPr>
      <w:r>
        <w:t>330750-XX</w:t>
      </w:r>
    </w:p>
    <w:p w:rsidR="001F3D58" w:rsidRPr="00E43FAA" w:rsidRDefault="00ED2305" w:rsidP="001F3D58">
      <w:pPr>
        <w:pStyle w:val="Heading4"/>
      </w:pPr>
      <w:r>
        <w:t>330752-XX</w:t>
      </w:r>
    </w:p>
    <w:p w:rsidR="001F3D58" w:rsidRDefault="00ED2305" w:rsidP="00123898">
      <w:pPr>
        <w:pStyle w:val="Heading4"/>
      </w:pPr>
      <w:r>
        <w:t>350900-XX</w:t>
      </w:r>
      <w:r w:rsidR="00123898">
        <w:t>X</w:t>
      </w:r>
    </w:p>
    <w:p w:rsidR="00123898" w:rsidRPr="00123898" w:rsidRDefault="00123898" w:rsidP="00123898"/>
    <w:p w:rsidR="00257FC7" w:rsidRDefault="00381FA0" w:rsidP="00257FC7">
      <w:pPr>
        <w:pStyle w:val="Heading3"/>
        <w:rPr>
          <w:i/>
        </w:rPr>
      </w:pPr>
      <w:r>
        <w:t xml:space="preserve">Place </w:t>
      </w:r>
      <w:r w:rsidR="000537C3">
        <w:t>sensor</w:t>
      </w:r>
      <w:r>
        <w:t xml:space="preserve"> in box.</w:t>
      </w:r>
      <w:r w:rsidR="001F3D58" w:rsidRPr="00E43FAA">
        <w:t xml:space="preserve"> </w:t>
      </w:r>
      <w:r w:rsidR="001F3D58" w:rsidRPr="00E43FAA">
        <w:rPr>
          <w:i/>
        </w:rPr>
        <w:t>(see figure 1).</w:t>
      </w:r>
    </w:p>
    <w:p w:rsidR="001F3D58" w:rsidRPr="00257FC7" w:rsidRDefault="000D6863" w:rsidP="00257FC7">
      <w:pPr>
        <w:pStyle w:val="Heading3"/>
        <w:numPr>
          <w:ilvl w:val="0"/>
          <w:numId w:val="0"/>
        </w:numPr>
        <w:ind w:left="1260" w:hanging="360"/>
        <w:rPr>
          <w:i/>
        </w:rPr>
      </w:pPr>
      <w:r>
        <w:drawing>
          <wp:anchor distT="0" distB="0" distL="114300" distR="114300" simplePos="0" relativeHeight="251747328" behindDoc="0" locked="0" layoutInCell="1" allowOverlap="1" wp14:anchorId="63BCF809" wp14:editId="638457EB">
            <wp:simplePos x="0" y="0"/>
            <wp:positionH relativeFrom="column">
              <wp:posOffset>4541520</wp:posOffset>
            </wp:positionH>
            <wp:positionV relativeFrom="paragraph">
              <wp:posOffset>104775</wp:posOffset>
            </wp:positionV>
            <wp:extent cx="2103120" cy="2316480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AA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9496F2" wp14:editId="506F953C">
                <wp:simplePos x="0" y="0"/>
                <wp:positionH relativeFrom="column">
                  <wp:posOffset>4545330</wp:posOffset>
                </wp:positionH>
                <wp:positionV relativeFrom="paragraph">
                  <wp:posOffset>55880</wp:posOffset>
                </wp:positionV>
                <wp:extent cx="660400" cy="1403985"/>
                <wp:effectExtent l="0" t="0" r="2540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D58" w:rsidRPr="008C20B0" w:rsidRDefault="001F3D58" w:rsidP="001F3D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57.9pt;margin-top:4.4pt;width:52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">
                <v:textbox style="mso-fit-shape-to-text:t">
                  <w:txbxContent>
                    <w:p w:rsidR="001F3D58" w:rsidRPr="008C20B0" w:rsidRDefault="001F3D58" w:rsidP="001F3D5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F3D58" w:rsidRDefault="000537C3" w:rsidP="001F3D58">
      <w:pPr>
        <w:pStyle w:val="Heading3"/>
      </w:pPr>
      <w:r>
        <w:t xml:space="preserve">Fold in left and right box flaps. </w:t>
      </w:r>
      <w:r w:rsidR="001F3D58" w:rsidRPr="00E43FAA">
        <w:rPr>
          <w:i/>
        </w:rPr>
        <w:t xml:space="preserve">(see figure </w:t>
      </w:r>
      <w:r>
        <w:rPr>
          <w:i/>
        </w:rPr>
        <w:t>2</w:t>
      </w:r>
      <w:r w:rsidR="001F3D58" w:rsidRPr="00E43FAA">
        <w:rPr>
          <w:i/>
        </w:rPr>
        <w:t>).</w:t>
      </w:r>
      <w:r w:rsidR="001F3D58" w:rsidRPr="00E43FAA">
        <w:t xml:space="preserve"> </w:t>
      </w:r>
    </w:p>
    <w:p w:rsidR="00123898" w:rsidRPr="00123898" w:rsidRDefault="00123898" w:rsidP="00123898"/>
    <w:p w:rsidR="00123898" w:rsidRDefault="00123898" w:rsidP="00123898">
      <w:pPr>
        <w:pStyle w:val="Heading3"/>
      </w:pPr>
      <w:r>
        <w:t xml:space="preserve">Fold front and back </w:t>
      </w:r>
      <w:r w:rsidR="00257FC7">
        <w:t xml:space="preserve">box </w:t>
      </w:r>
      <w:r>
        <w:t>flaps into poistion, inseting tab in slot.</w:t>
      </w:r>
    </w:p>
    <w:p w:rsidR="00123898" w:rsidRPr="00123898" w:rsidRDefault="00123898" w:rsidP="00123898"/>
    <w:p w:rsidR="00123898" w:rsidRDefault="00123898" w:rsidP="00123898">
      <w:pPr>
        <w:pStyle w:val="Heading3"/>
      </w:pPr>
      <w:r>
        <w:t xml:space="preserve">Apply the correcponding barcode label and Type S label to the front flap </w:t>
      </w:r>
      <w:r w:rsidR="00257FC7">
        <w:t>of the box</w:t>
      </w:r>
      <w:r w:rsidR="001F736D">
        <w:t>.</w:t>
      </w:r>
      <w:r w:rsidR="00257FC7">
        <w:t xml:space="preserve"> </w:t>
      </w:r>
      <w:r w:rsidR="00257FC7" w:rsidRPr="00E43FAA">
        <w:rPr>
          <w:i/>
        </w:rPr>
        <w:t>(see figure 3</w:t>
      </w:r>
      <w:r w:rsidR="00257FC7">
        <w:rPr>
          <w:i/>
        </w:rPr>
        <w:t>).</w:t>
      </w:r>
    </w:p>
    <w:p w:rsidR="001F3D58" w:rsidRDefault="00123898" w:rsidP="00123898">
      <w:pPr>
        <w:pStyle w:val="Heading3"/>
        <w:numPr>
          <w:ilvl w:val="0"/>
          <w:numId w:val="0"/>
        </w:numPr>
        <w:ind w:left="1260"/>
      </w:pPr>
      <w:r>
        <w:t xml:space="preserve">Note: “Type S” label is only used on </w:t>
      </w:r>
      <w:r w:rsidR="00880862">
        <w:t>330750 only</w:t>
      </w:r>
      <w:r>
        <w:t>.</w:t>
      </w:r>
    </w:p>
    <w:p w:rsidR="00123898" w:rsidRPr="00123898" w:rsidRDefault="000D6863" w:rsidP="00123898">
      <w:r w:rsidRPr="00E43FA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0E91BC" wp14:editId="34F9C3C5">
                <wp:simplePos x="0" y="0"/>
                <wp:positionH relativeFrom="column">
                  <wp:posOffset>3916680</wp:posOffset>
                </wp:positionH>
                <wp:positionV relativeFrom="paragraph">
                  <wp:posOffset>375920</wp:posOffset>
                </wp:positionV>
                <wp:extent cx="660400" cy="1403985"/>
                <wp:effectExtent l="0" t="0" r="2540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D58" w:rsidRPr="008C20B0" w:rsidRDefault="001F3D58" w:rsidP="001F3D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257FC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08.4pt;margin-top:29.6pt;width:52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">
                <v:textbox style="mso-fit-shape-to-text:t">
                  <w:txbxContent>
                    <w:p w:rsidR="001F3D58" w:rsidRPr="008C20B0" w:rsidRDefault="001F3D58" w:rsidP="001F3D58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="00257FC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F3D58" w:rsidRPr="000D6863" w:rsidRDefault="001F3D58" w:rsidP="000D6863">
      <w:pPr>
        <w:pStyle w:val="Heading3"/>
      </w:pPr>
      <w:r w:rsidRPr="00E43FAA">
        <w:t xml:space="preserve">Apply the corresponding barcode label to the </w:t>
      </w:r>
      <w:r w:rsidR="000537C3">
        <w:t xml:space="preserve">back of </w:t>
      </w:r>
      <w:r w:rsidRPr="00E43FAA">
        <w:t>the box</w:t>
      </w:r>
      <w:r w:rsidR="001F736D">
        <w:t>.</w:t>
      </w:r>
      <w:r w:rsidR="00123898">
        <w:t xml:space="preserve"> </w:t>
      </w:r>
      <w:r w:rsidRPr="000D6863">
        <w:rPr>
          <w:i/>
        </w:rPr>
        <w:t xml:space="preserve">(see figure </w:t>
      </w:r>
      <w:r w:rsidR="00257FC7" w:rsidRPr="000D6863">
        <w:rPr>
          <w:i/>
        </w:rPr>
        <w:t>4</w:t>
      </w:r>
      <w:r w:rsidRPr="000D6863">
        <w:rPr>
          <w:i/>
        </w:rPr>
        <w:t>)</w:t>
      </w:r>
      <w:r w:rsidR="00257FC7" w:rsidRPr="000D6863">
        <w:rPr>
          <w:i/>
        </w:rPr>
        <w:t>.</w:t>
      </w:r>
      <w:r w:rsidR="000D6863" w:rsidRPr="000D6863">
        <w:rPr>
          <w:i/>
        </w:rPr>
        <w:t xml:space="preserve">  </w:t>
      </w:r>
      <w:r w:rsidR="000D6863" w:rsidRPr="000D6863">
        <w:drawing>
          <wp:anchor distT="0" distB="0" distL="114300" distR="114300" simplePos="0" relativeHeight="251749376" behindDoc="0" locked="0" layoutInCell="1" allowOverlap="1" wp14:anchorId="6CD83AAD" wp14:editId="3E4FDE15">
            <wp:simplePos x="0" y="0"/>
            <wp:positionH relativeFrom="column">
              <wp:posOffset>3917950</wp:posOffset>
            </wp:positionH>
            <wp:positionV relativeFrom="paragraph">
              <wp:posOffset>201295</wp:posOffset>
            </wp:positionV>
            <wp:extent cx="2743200" cy="90360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98" w:rsidRPr="000D6863">
        <w:t>Note: This is placed on at final inspection.</w:t>
      </w:r>
    </w:p>
    <w:p w:rsidR="000D6863" w:rsidRDefault="00117F1A" w:rsidP="000D6863">
      <w:r w:rsidRPr="00E43FA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54A838" wp14:editId="23C647AF">
                <wp:simplePos x="0" y="0"/>
                <wp:positionH relativeFrom="column">
                  <wp:posOffset>3931920</wp:posOffset>
                </wp:positionH>
                <wp:positionV relativeFrom="paragraph">
                  <wp:posOffset>162560</wp:posOffset>
                </wp:positionV>
                <wp:extent cx="660400" cy="1403985"/>
                <wp:effectExtent l="0" t="0" r="25400" b="1143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863" w:rsidRPr="008C20B0" w:rsidRDefault="000D6863" w:rsidP="000D68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09.6pt;margin-top:12.8pt;width:52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">
                <v:textbox style="mso-fit-shape-to-text:t">
                  <w:txbxContent>
                    <w:p w:rsidR="000D6863" w:rsidRPr="008C20B0" w:rsidRDefault="000D6863" w:rsidP="000D6863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FBFC06B" wp14:editId="0A45A842">
            <wp:simplePos x="0" y="0"/>
            <wp:positionH relativeFrom="column">
              <wp:posOffset>3923030</wp:posOffset>
            </wp:positionH>
            <wp:positionV relativeFrom="paragraph">
              <wp:posOffset>162560</wp:posOffset>
            </wp:positionV>
            <wp:extent cx="2743200" cy="84074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1A" w:rsidRDefault="00117F1A" w:rsidP="000D6863"/>
    <w:p w:rsidR="00117F1A" w:rsidRDefault="00117F1A" w:rsidP="000D6863"/>
    <w:p w:rsidR="000D6863" w:rsidRDefault="000D6863" w:rsidP="000D6863"/>
    <w:p w:rsidR="000D6863" w:rsidRDefault="00117F1A" w:rsidP="000D6863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2586F5" wp14:editId="55B75BEA">
                <wp:simplePos x="0" y="0"/>
                <wp:positionH relativeFrom="column">
                  <wp:posOffset>3924300</wp:posOffset>
                </wp:positionH>
                <wp:positionV relativeFrom="paragraph">
                  <wp:posOffset>-12065</wp:posOffset>
                </wp:positionV>
                <wp:extent cx="660400" cy="1403985"/>
                <wp:effectExtent l="0" t="0" r="25400" b="1143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863" w:rsidRPr="008C20B0" w:rsidRDefault="000D6863" w:rsidP="000D68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09pt;margin-top:-.95pt;width:52pt;height:110.5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">
                <v:textbox style="mso-fit-shape-to-text:t">
                  <w:txbxContent>
                    <w:p w:rsidR="000D6863" w:rsidRPr="008C20B0" w:rsidRDefault="000D6863" w:rsidP="000D6863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94AFA">
        <w:drawing>
          <wp:anchor distT="0" distB="0" distL="114300" distR="114300" simplePos="0" relativeHeight="251804672" behindDoc="0" locked="0" layoutInCell="1" allowOverlap="1" wp14:anchorId="3A1C9DB7" wp14:editId="76DB53AA">
            <wp:simplePos x="0" y="0"/>
            <wp:positionH relativeFrom="column">
              <wp:posOffset>3931920</wp:posOffset>
            </wp:positionH>
            <wp:positionV relativeFrom="paragraph">
              <wp:posOffset>-17780</wp:posOffset>
            </wp:positionV>
            <wp:extent cx="2727960" cy="1142365"/>
            <wp:effectExtent l="0" t="0" r="0" b="635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863" w:rsidRPr="00B94AFA">
        <w:t>Once the sensor has been received in, open the “Bently Ship”screen and ensure that the serial number</w:t>
      </w:r>
      <w:r w:rsidR="00186454">
        <w:t>s</w:t>
      </w:r>
      <w:r w:rsidR="000D6863" w:rsidRPr="00B94AFA">
        <w:t xml:space="preserve"> has been loaded in to the database</w:t>
      </w:r>
      <w:r w:rsidR="000D6863">
        <w:t xml:space="preserve"> (</w:t>
      </w:r>
      <w:r w:rsidR="000D6863" w:rsidRPr="000D6863">
        <w:rPr>
          <w:i/>
        </w:rPr>
        <w:t xml:space="preserve">figure </w:t>
      </w:r>
      <w:r w:rsidR="000D6863">
        <w:rPr>
          <w:i/>
        </w:rPr>
        <w:t>5</w:t>
      </w:r>
      <w:r w:rsidR="000D6863" w:rsidRPr="000D6863">
        <w:rPr>
          <w:i/>
        </w:rPr>
        <w:t>)</w:t>
      </w:r>
      <w:r w:rsidR="000D6863" w:rsidRPr="00B94AFA">
        <w:t>.</w:t>
      </w:r>
      <w:r w:rsidR="000D6863">
        <w:t xml:space="preserve"> </w:t>
      </w:r>
    </w:p>
    <w:p w:rsidR="000D6863" w:rsidRDefault="000D6863" w:rsidP="000D6863"/>
    <w:p w:rsidR="004470B9" w:rsidRDefault="004470B9">
      <w:pPr>
        <w:overflowPunct/>
        <w:autoSpaceDE/>
        <w:autoSpaceDN/>
        <w:adjustRightInd/>
        <w:textAlignment w:val="auto"/>
      </w:pPr>
      <w:r>
        <w:br w:type="page"/>
      </w:r>
    </w:p>
    <w:p w:rsidR="004470B9" w:rsidRDefault="004470B9" w:rsidP="001D5923">
      <w:pPr>
        <w:overflowPunct/>
        <w:autoSpaceDE/>
        <w:autoSpaceDN/>
        <w:adjustRightInd/>
        <w:textAlignment w:val="auto"/>
      </w:pPr>
    </w:p>
    <w:bookmarkStart w:id="11" w:name="_Toc479248216"/>
    <w:p w:rsidR="004470B9" w:rsidRDefault="004470B9" w:rsidP="00C32AE1">
      <w:pPr>
        <w:pStyle w:val="Heading2"/>
      </w:pPr>
      <w:r w:rsidRPr="00E43FAA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02A6B0" wp14:editId="0EC18B60">
                <wp:simplePos x="0" y="0"/>
                <wp:positionH relativeFrom="column">
                  <wp:posOffset>4089400</wp:posOffset>
                </wp:positionH>
                <wp:positionV relativeFrom="paragraph">
                  <wp:posOffset>161290</wp:posOffset>
                </wp:positionV>
                <wp:extent cx="660400" cy="236855"/>
                <wp:effectExtent l="0" t="0" r="2540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0B9" w:rsidRPr="008C20B0" w:rsidRDefault="004470B9" w:rsidP="004470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22pt;margin-top:12.7pt;width:52pt;height:18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">
                <v:textbox>
                  <w:txbxContent>
                    <w:p w:rsidR="004470B9" w:rsidRPr="008C20B0" w:rsidRDefault="004470B9" w:rsidP="004470B9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6544" behindDoc="0" locked="0" layoutInCell="1" allowOverlap="1" wp14:anchorId="320CA8C2" wp14:editId="2AB2EDE0">
            <wp:simplePos x="0" y="0"/>
            <wp:positionH relativeFrom="column">
              <wp:posOffset>4086225</wp:posOffset>
            </wp:positionH>
            <wp:positionV relativeFrom="paragraph">
              <wp:posOffset>163830</wp:posOffset>
            </wp:positionV>
            <wp:extent cx="2602865" cy="2103120"/>
            <wp:effectExtent l="0" t="0" r="698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AA">
        <w:t xml:space="preserve">Packaging – </w:t>
      </w:r>
      <w:r>
        <w:t>Seismoprobes</w:t>
      </w:r>
      <w:bookmarkEnd w:id="11"/>
    </w:p>
    <w:p w:rsidR="004470B9" w:rsidRPr="004470B9" w:rsidRDefault="004470B9" w:rsidP="004470B9"/>
    <w:p w:rsidR="004470B9" w:rsidRPr="00E43FAA" w:rsidRDefault="004470B9" w:rsidP="004470B9">
      <w:pPr>
        <w:pStyle w:val="Heading3"/>
      </w:pPr>
      <w:r>
        <w:t>Packaged same as “Large Window Box” except barcode label placem</w:t>
      </w:r>
      <w:r w:rsidR="00880862">
        <w:t>e</w:t>
      </w:r>
      <w:r>
        <w:t xml:space="preserve">nt is different. </w:t>
      </w:r>
      <w:r w:rsidRPr="00E43FAA">
        <w:rPr>
          <w:i/>
        </w:rPr>
        <w:t>(see figure 1</w:t>
      </w:r>
      <w:r>
        <w:rPr>
          <w:i/>
        </w:rPr>
        <w:t xml:space="preserve"> and figure 2</w:t>
      </w:r>
      <w:r w:rsidRPr="00E43FAA">
        <w:rPr>
          <w:i/>
        </w:rPr>
        <w:t>).</w:t>
      </w:r>
      <w:r w:rsidRPr="004470B9">
        <w:t xml:space="preserve"> </w:t>
      </w:r>
    </w:p>
    <w:p w:rsidR="004470B9" w:rsidRPr="00E43FAA" w:rsidRDefault="004470B9" w:rsidP="004470B9"/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  <w:r w:rsidRPr="00E43FA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D737D7" wp14:editId="3F8601A1">
                <wp:simplePos x="0" y="0"/>
                <wp:positionH relativeFrom="column">
                  <wp:posOffset>4081780</wp:posOffset>
                </wp:positionH>
                <wp:positionV relativeFrom="paragraph">
                  <wp:posOffset>19685</wp:posOffset>
                </wp:positionV>
                <wp:extent cx="660400" cy="236855"/>
                <wp:effectExtent l="0" t="0" r="25400" b="107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0B9" w:rsidRPr="008C20B0" w:rsidRDefault="004470B9" w:rsidP="004470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1.4pt;margin-top:1.55pt;width:52pt;height:18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">
                <v:textbox>
                  <w:txbxContent>
                    <w:p w:rsidR="004470B9" w:rsidRPr="008C20B0" w:rsidRDefault="004470B9" w:rsidP="004470B9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2F9651E" wp14:editId="04A8EB65">
            <wp:simplePos x="0" y="0"/>
            <wp:positionH relativeFrom="column">
              <wp:posOffset>4086225</wp:posOffset>
            </wp:positionH>
            <wp:positionV relativeFrom="paragraph">
              <wp:posOffset>11430</wp:posOffset>
            </wp:positionV>
            <wp:extent cx="2561590" cy="21031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D5923" w:rsidRDefault="001D5923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17F1A">
      <w:pPr>
        <w:pStyle w:val="Heading3"/>
      </w:pPr>
      <w:r w:rsidRPr="00E43FAA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697FEB" wp14:editId="245D0468">
                <wp:simplePos x="0" y="0"/>
                <wp:positionH relativeFrom="column">
                  <wp:posOffset>3993408</wp:posOffset>
                </wp:positionH>
                <wp:positionV relativeFrom="paragraph">
                  <wp:posOffset>-3175</wp:posOffset>
                </wp:positionV>
                <wp:extent cx="660400" cy="236855"/>
                <wp:effectExtent l="0" t="0" r="25400" b="1079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F1A" w:rsidRPr="008C20B0" w:rsidRDefault="00117F1A" w:rsidP="00117F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20B0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14.45pt;margin-top:-.25pt;width:52pt;height:18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">
                <v:textbox>
                  <w:txbxContent>
                    <w:p w:rsidR="00117F1A" w:rsidRPr="008C20B0" w:rsidRDefault="00117F1A" w:rsidP="00117F1A">
                      <w:pPr>
                        <w:rPr>
                          <w:sz w:val="16"/>
                          <w:szCs w:val="16"/>
                        </w:rPr>
                      </w:pPr>
                      <w:r w:rsidRPr="008C20B0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17F1A">
        <w:drawing>
          <wp:anchor distT="0" distB="0" distL="114300" distR="114300" simplePos="0" relativeHeight="251810816" behindDoc="0" locked="0" layoutInCell="1" allowOverlap="1" wp14:anchorId="1ABF1E1F" wp14:editId="30F35751">
            <wp:simplePos x="0" y="0"/>
            <wp:positionH relativeFrom="column">
              <wp:posOffset>3992245</wp:posOffset>
            </wp:positionH>
            <wp:positionV relativeFrom="paragraph">
              <wp:posOffset>42545</wp:posOffset>
            </wp:positionV>
            <wp:extent cx="2632075" cy="1141095"/>
            <wp:effectExtent l="0" t="0" r="0" b="190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F1A">
        <w:t>Once the sensor has been received in, open the “Bently Ship”screen and ensure that the serial number</w:t>
      </w:r>
      <w:r w:rsidR="00186454">
        <w:t>s</w:t>
      </w:r>
      <w:r w:rsidRPr="00117F1A">
        <w:t xml:space="preserve"> has been loaded in to the database </w:t>
      </w:r>
      <w:r>
        <w:t xml:space="preserve">             </w:t>
      </w:r>
      <w:r w:rsidRPr="00117F1A">
        <w:rPr>
          <w:i/>
        </w:rPr>
        <w:t>(figure 3).</w:t>
      </w:r>
      <w:r>
        <w:t xml:space="preserve"> </w:t>
      </w: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Default="00117F1A" w:rsidP="001D5923">
      <w:pPr>
        <w:overflowPunct/>
        <w:autoSpaceDE/>
        <w:autoSpaceDN/>
        <w:adjustRightInd/>
        <w:textAlignment w:val="auto"/>
      </w:pPr>
    </w:p>
    <w:p w:rsidR="00117F1A" w:rsidRPr="00E43FAA" w:rsidRDefault="00117F1A" w:rsidP="001D5923">
      <w:pPr>
        <w:overflowPunct/>
        <w:autoSpaceDE/>
        <w:autoSpaceDN/>
        <w:adjustRightInd/>
        <w:textAlignment w:val="auto"/>
      </w:pPr>
    </w:p>
    <w:sectPr w:rsidR="00117F1A" w:rsidRPr="00E43FAA" w:rsidSect="00E86901">
      <w:headerReference w:type="default" r:id="rId32"/>
      <w:footerReference w:type="default" r:id="rId33"/>
      <w:type w:val="continuous"/>
      <w:pgSz w:w="12240" w:h="15840" w:code="1"/>
      <w:pgMar w:top="1440" w:right="720" w:bottom="144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50D" w:rsidRDefault="0020250D">
      <w:r>
        <w:separator/>
      </w:r>
    </w:p>
  </w:endnote>
  <w:endnote w:type="continuationSeparator" w:id="0">
    <w:p w:rsidR="0020250D" w:rsidRDefault="00202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672"/>
      <w:gridCol w:w="6156"/>
      <w:gridCol w:w="1188"/>
    </w:tblGrid>
    <w:tr w:rsidR="00DB3F49" w:rsidRPr="00E52623" w:rsidTr="00215FC3">
      <w:trPr>
        <w:trHeight w:val="270"/>
      </w:trPr>
      <w:tc>
        <w:tcPr>
          <w:tcW w:w="3672" w:type="dxa"/>
          <w:shd w:val="clear" w:color="auto" w:fill="auto"/>
          <w:vAlign w:val="center"/>
        </w:tcPr>
        <w:p w:rsidR="00DB3F49" w:rsidRPr="0095368D" w:rsidRDefault="00DB3F49" w:rsidP="0095368D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DB3F49" w:rsidRPr="0095368D" w:rsidRDefault="00DB3F49" w:rsidP="0095368D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95368D">
            <w:rPr>
              <w:rFonts w:cs="Arial"/>
              <w:sz w:val="16"/>
              <w:szCs w:val="16"/>
            </w:rPr>
            <w:t>Final Inspection User’s Guide</w:t>
          </w:r>
        </w:p>
      </w:tc>
      <w:tc>
        <w:tcPr>
          <w:tcW w:w="1188" w:type="dxa"/>
          <w:shd w:val="clear" w:color="auto" w:fill="auto"/>
          <w:vAlign w:val="center"/>
        </w:tcPr>
        <w:p w:rsidR="00DB3F49" w:rsidRPr="00B637AC" w:rsidRDefault="00B637AC" w:rsidP="0095368D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B637AC">
            <w:rPr>
              <w:sz w:val="16"/>
              <w:szCs w:val="16"/>
            </w:rPr>
            <w:t>QA1105</w:t>
          </w:r>
        </w:p>
      </w:tc>
    </w:tr>
    <w:tr w:rsidR="00173A61" w:rsidRPr="00173A61" w:rsidTr="0095368D">
      <w:tc>
        <w:tcPr>
          <w:tcW w:w="3672" w:type="dxa"/>
          <w:shd w:val="clear" w:color="auto" w:fill="auto"/>
          <w:vAlign w:val="center"/>
        </w:tcPr>
        <w:p w:rsidR="00DB3F49" w:rsidRPr="0095368D" w:rsidRDefault="00DB3F49" w:rsidP="007F5A88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DB3F49" w:rsidRPr="0095368D" w:rsidRDefault="00DB3F49" w:rsidP="007F5A88">
          <w:pPr>
            <w:pStyle w:val="Footer"/>
            <w:rPr>
              <w:rFonts w:cs="Arial"/>
              <w:sz w:val="16"/>
              <w:szCs w:val="16"/>
            </w:rPr>
          </w:pPr>
          <w:r w:rsidRPr="0095368D">
            <w:rPr>
              <w:rFonts w:cs="Arial"/>
              <w:sz w:val="16"/>
              <w:szCs w:val="16"/>
            </w:rPr>
            <w:t xml:space="preserve">                                    PAGE </w: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95368D">
            <w:rPr>
              <w:rStyle w:val="PageNumber"/>
              <w:rFonts w:cs="Arial"/>
              <w:sz w:val="16"/>
              <w:szCs w:val="16"/>
            </w:rPr>
            <w:instrText xml:space="preserve"> PAGE </w:instrTex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392E9C">
            <w:rPr>
              <w:rStyle w:val="PageNumber"/>
              <w:rFonts w:cs="Arial"/>
              <w:noProof/>
              <w:sz w:val="16"/>
              <w:szCs w:val="16"/>
            </w:rPr>
            <w:t>1</w: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end"/>
          </w:r>
          <w:r w:rsidRPr="0095368D">
            <w:rPr>
              <w:rStyle w:val="PageNumber"/>
              <w:rFonts w:cs="Arial"/>
              <w:sz w:val="16"/>
              <w:szCs w:val="16"/>
            </w:rPr>
            <w:t xml:space="preserve"> of </w: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95368D">
            <w:rPr>
              <w:rStyle w:val="PageNumber"/>
              <w:rFonts w:cs="Arial"/>
              <w:sz w:val="16"/>
              <w:szCs w:val="16"/>
            </w:rPr>
            <w:instrText xml:space="preserve"> NUMPAGES </w:instrTex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392E9C">
            <w:rPr>
              <w:rStyle w:val="PageNumber"/>
              <w:rFonts w:cs="Arial"/>
              <w:noProof/>
              <w:sz w:val="16"/>
              <w:szCs w:val="16"/>
            </w:rPr>
            <w:t>6</w:t>
          </w:r>
          <w:r w:rsidRPr="0095368D">
            <w:rPr>
              <w:rStyle w:val="PageNumber"/>
              <w:rFonts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shd w:val="clear" w:color="auto" w:fill="auto"/>
          <w:vAlign w:val="center"/>
        </w:tcPr>
        <w:p w:rsidR="00DB3F49" w:rsidRPr="00173A61" w:rsidRDefault="00DB3F49" w:rsidP="003313CD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173A61">
            <w:rPr>
              <w:rFonts w:cs="Arial"/>
              <w:sz w:val="16"/>
              <w:szCs w:val="16"/>
            </w:rPr>
            <w:t xml:space="preserve">REV . </w:t>
          </w:r>
          <w:r w:rsidR="003313CD" w:rsidRPr="00173A61">
            <w:rPr>
              <w:rFonts w:cs="Arial"/>
              <w:sz w:val="16"/>
              <w:szCs w:val="16"/>
            </w:rPr>
            <w:t>NR</w:t>
          </w:r>
        </w:p>
      </w:tc>
    </w:tr>
  </w:tbl>
  <w:p w:rsidR="00DB3F49" w:rsidRPr="00895072" w:rsidRDefault="00DB3F49" w:rsidP="002F533B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DB3F49" w:rsidRPr="006B663F" w:rsidRDefault="00DB3F49" w:rsidP="00C611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50D" w:rsidRDefault="0020250D">
      <w:r>
        <w:separator/>
      </w:r>
    </w:p>
  </w:footnote>
  <w:footnote w:type="continuationSeparator" w:id="0">
    <w:p w:rsidR="0020250D" w:rsidRDefault="00202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F49" w:rsidRDefault="00DB3F49">
    <w:pPr>
      <w:pStyle w:val="Header"/>
      <w:rPr>
        <w:sz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3471598" wp14:editId="1914315A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6B607F6" wp14:editId="005C400A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3F49" w:rsidRDefault="00DB3F49" w:rsidP="00895072">
    <w:pPr>
      <w:rPr>
        <w:sz w:val="28"/>
      </w:rPr>
    </w:pPr>
  </w:p>
  <w:p w:rsidR="00DB3F49" w:rsidRDefault="00DB3F49" w:rsidP="006C2FD8">
    <w:pPr>
      <w:jc w:val="center"/>
      <w:rPr>
        <w:sz w:val="28"/>
      </w:rPr>
    </w:pPr>
  </w:p>
  <w:p w:rsidR="00DB3F49" w:rsidRDefault="00DB3F49" w:rsidP="00124ED9">
    <w:pPr>
      <w:ind w:firstLine="720"/>
      <w:rPr>
        <w:sz w:val="28"/>
      </w:rPr>
    </w:pPr>
    <w:r w:rsidRPr="00D733B1">
      <w:rPr>
        <w:sz w:val="36"/>
        <w:szCs w:val="36"/>
      </w:rPr>
      <w:t>User Guide</w:t>
    </w:r>
    <w:r>
      <w:rPr>
        <w:sz w:val="36"/>
        <w:szCs w:val="36"/>
      </w:rPr>
      <w:t xml:space="preserve">:         Packaging Bently </w:t>
    </w:r>
    <w:r w:rsidR="00EE056B">
      <w:rPr>
        <w:sz w:val="36"/>
        <w:szCs w:val="36"/>
      </w:rPr>
      <w:t xml:space="preserve">Nevada </w:t>
    </w:r>
    <w:r>
      <w:rPr>
        <w:sz w:val="36"/>
        <w:szCs w:val="36"/>
      </w:rPr>
      <w:t>Product</w:t>
    </w:r>
    <w:r w:rsidR="00EE056B">
      <w:rPr>
        <w:sz w:val="36"/>
        <w:szCs w:val="36"/>
      </w:rPr>
      <w:t>s</w:t>
    </w:r>
    <w:r>
      <w:rPr>
        <w:sz w:val="36"/>
        <w:szCs w:val="36"/>
      </w:rPr>
      <w:t xml:space="preserve"> </w:t>
    </w:r>
  </w:p>
  <w:p w:rsidR="00DB3F49" w:rsidRDefault="00DB3F49" w:rsidP="006C2FD8">
    <w:pPr>
      <w:jc w:val="center"/>
      <w:rPr>
        <w:sz w:val="28"/>
      </w:rPr>
    </w:pPr>
    <w:r>
      <w:rPr>
        <w:sz w:val="28"/>
      </w:rPr>
      <w:t>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419FE"/>
    <w:multiLevelType w:val="multilevel"/>
    <w:tmpl w:val="E6D29D5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350"/>
        </w:tabs>
        <w:ind w:left="990" w:firstLine="0"/>
      </w:pPr>
      <w:rPr>
        <w:rFonts w:hint="default"/>
        <w:color w:val="auto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0D"/>
    <w:rsid w:val="00007A92"/>
    <w:rsid w:val="00010383"/>
    <w:rsid w:val="0002154E"/>
    <w:rsid w:val="00027219"/>
    <w:rsid w:val="000307EF"/>
    <w:rsid w:val="00033F5F"/>
    <w:rsid w:val="0004143C"/>
    <w:rsid w:val="00045452"/>
    <w:rsid w:val="00051163"/>
    <w:rsid w:val="000537C3"/>
    <w:rsid w:val="000567D6"/>
    <w:rsid w:val="00071FFB"/>
    <w:rsid w:val="0007327D"/>
    <w:rsid w:val="00073502"/>
    <w:rsid w:val="000826A2"/>
    <w:rsid w:val="00093E0E"/>
    <w:rsid w:val="0009448D"/>
    <w:rsid w:val="0009560F"/>
    <w:rsid w:val="000B48F6"/>
    <w:rsid w:val="000B5BC4"/>
    <w:rsid w:val="000B5EA5"/>
    <w:rsid w:val="000C3B33"/>
    <w:rsid w:val="000C3E28"/>
    <w:rsid w:val="000C6734"/>
    <w:rsid w:val="000D6863"/>
    <w:rsid w:val="000D7B18"/>
    <w:rsid w:val="000D7F9B"/>
    <w:rsid w:val="000E08D8"/>
    <w:rsid w:val="000E11E2"/>
    <w:rsid w:val="000E221F"/>
    <w:rsid w:val="000E3677"/>
    <w:rsid w:val="000E3BBF"/>
    <w:rsid w:val="000E48DD"/>
    <w:rsid w:val="000E56E3"/>
    <w:rsid w:val="000E636D"/>
    <w:rsid w:val="000E7D74"/>
    <w:rsid w:val="000F44E9"/>
    <w:rsid w:val="000F70CA"/>
    <w:rsid w:val="00106069"/>
    <w:rsid w:val="00106DDC"/>
    <w:rsid w:val="00110C91"/>
    <w:rsid w:val="0011781D"/>
    <w:rsid w:val="00117E29"/>
    <w:rsid w:val="00117F1A"/>
    <w:rsid w:val="0012291F"/>
    <w:rsid w:val="00123898"/>
    <w:rsid w:val="00123CF8"/>
    <w:rsid w:val="0012437F"/>
    <w:rsid w:val="00124ED9"/>
    <w:rsid w:val="0012574C"/>
    <w:rsid w:val="00133C8E"/>
    <w:rsid w:val="00134312"/>
    <w:rsid w:val="0013454D"/>
    <w:rsid w:val="0013482C"/>
    <w:rsid w:val="001352BA"/>
    <w:rsid w:val="00137DF0"/>
    <w:rsid w:val="00146CE6"/>
    <w:rsid w:val="00151D63"/>
    <w:rsid w:val="00161878"/>
    <w:rsid w:val="0016269D"/>
    <w:rsid w:val="00163125"/>
    <w:rsid w:val="00165F96"/>
    <w:rsid w:val="00166619"/>
    <w:rsid w:val="00173A61"/>
    <w:rsid w:val="0017539A"/>
    <w:rsid w:val="00175AC7"/>
    <w:rsid w:val="00175E59"/>
    <w:rsid w:val="00181E12"/>
    <w:rsid w:val="00186454"/>
    <w:rsid w:val="00186F41"/>
    <w:rsid w:val="00191F09"/>
    <w:rsid w:val="00194B8E"/>
    <w:rsid w:val="001A07D4"/>
    <w:rsid w:val="001A4AAB"/>
    <w:rsid w:val="001A5FD6"/>
    <w:rsid w:val="001A65E8"/>
    <w:rsid w:val="001B0817"/>
    <w:rsid w:val="001B2E59"/>
    <w:rsid w:val="001B3810"/>
    <w:rsid w:val="001C7E2F"/>
    <w:rsid w:val="001D0C60"/>
    <w:rsid w:val="001D0DA0"/>
    <w:rsid w:val="001D5923"/>
    <w:rsid w:val="001D699F"/>
    <w:rsid w:val="001E7872"/>
    <w:rsid w:val="001F0696"/>
    <w:rsid w:val="001F3C84"/>
    <w:rsid w:val="001F3D58"/>
    <w:rsid w:val="001F60A8"/>
    <w:rsid w:val="001F736D"/>
    <w:rsid w:val="0020250D"/>
    <w:rsid w:val="0020547D"/>
    <w:rsid w:val="00206ADB"/>
    <w:rsid w:val="00215FC3"/>
    <w:rsid w:val="0022277E"/>
    <w:rsid w:val="0022518E"/>
    <w:rsid w:val="00231C24"/>
    <w:rsid w:val="002429F7"/>
    <w:rsid w:val="002443BF"/>
    <w:rsid w:val="00253D85"/>
    <w:rsid w:val="00257FC7"/>
    <w:rsid w:val="0026091B"/>
    <w:rsid w:val="0026417F"/>
    <w:rsid w:val="002656EB"/>
    <w:rsid w:val="00265D33"/>
    <w:rsid w:val="00271DA3"/>
    <w:rsid w:val="0027639E"/>
    <w:rsid w:val="00282162"/>
    <w:rsid w:val="00282566"/>
    <w:rsid w:val="00294152"/>
    <w:rsid w:val="002A0B28"/>
    <w:rsid w:val="002A16CB"/>
    <w:rsid w:val="002A4273"/>
    <w:rsid w:val="002A65A3"/>
    <w:rsid w:val="002A7419"/>
    <w:rsid w:val="002B403D"/>
    <w:rsid w:val="002B550E"/>
    <w:rsid w:val="002C1004"/>
    <w:rsid w:val="002C449E"/>
    <w:rsid w:val="002D4A76"/>
    <w:rsid w:val="002D4C61"/>
    <w:rsid w:val="002D6093"/>
    <w:rsid w:val="002D732E"/>
    <w:rsid w:val="002D76B7"/>
    <w:rsid w:val="002E4CA1"/>
    <w:rsid w:val="002F1948"/>
    <w:rsid w:val="002F533B"/>
    <w:rsid w:val="002F6A26"/>
    <w:rsid w:val="00303AF8"/>
    <w:rsid w:val="003058A3"/>
    <w:rsid w:val="00306472"/>
    <w:rsid w:val="0030710F"/>
    <w:rsid w:val="00310A76"/>
    <w:rsid w:val="00311C66"/>
    <w:rsid w:val="00314D22"/>
    <w:rsid w:val="00316BC4"/>
    <w:rsid w:val="003176A6"/>
    <w:rsid w:val="00323056"/>
    <w:rsid w:val="003240CC"/>
    <w:rsid w:val="00325EE1"/>
    <w:rsid w:val="00330870"/>
    <w:rsid w:val="003313CD"/>
    <w:rsid w:val="003358A7"/>
    <w:rsid w:val="00336957"/>
    <w:rsid w:val="003411B0"/>
    <w:rsid w:val="003422DB"/>
    <w:rsid w:val="00344D30"/>
    <w:rsid w:val="00347996"/>
    <w:rsid w:val="00354945"/>
    <w:rsid w:val="00367B08"/>
    <w:rsid w:val="00370E8C"/>
    <w:rsid w:val="00371171"/>
    <w:rsid w:val="00375BD5"/>
    <w:rsid w:val="00381FA0"/>
    <w:rsid w:val="00382CDE"/>
    <w:rsid w:val="003869C1"/>
    <w:rsid w:val="003874EA"/>
    <w:rsid w:val="00392E9C"/>
    <w:rsid w:val="003A0416"/>
    <w:rsid w:val="003A1440"/>
    <w:rsid w:val="003A3047"/>
    <w:rsid w:val="003A6304"/>
    <w:rsid w:val="003B08AD"/>
    <w:rsid w:val="003B10B7"/>
    <w:rsid w:val="003B22C2"/>
    <w:rsid w:val="003B427C"/>
    <w:rsid w:val="003C0B29"/>
    <w:rsid w:val="003C360B"/>
    <w:rsid w:val="003C420B"/>
    <w:rsid w:val="003D1065"/>
    <w:rsid w:val="003D2867"/>
    <w:rsid w:val="003E2B11"/>
    <w:rsid w:val="003E3EBF"/>
    <w:rsid w:val="003F16C2"/>
    <w:rsid w:val="003F2D25"/>
    <w:rsid w:val="003F30D1"/>
    <w:rsid w:val="003F67E5"/>
    <w:rsid w:val="003F70A8"/>
    <w:rsid w:val="003F7CAB"/>
    <w:rsid w:val="0041515A"/>
    <w:rsid w:val="00422C41"/>
    <w:rsid w:val="004271A8"/>
    <w:rsid w:val="004313F1"/>
    <w:rsid w:val="00432E12"/>
    <w:rsid w:val="00436AFB"/>
    <w:rsid w:val="00440D8F"/>
    <w:rsid w:val="004443B0"/>
    <w:rsid w:val="00444957"/>
    <w:rsid w:val="0044614D"/>
    <w:rsid w:val="004470B9"/>
    <w:rsid w:val="004472EE"/>
    <w:rsid w:val="00450DC0"/>
    <w:rsid w:val="00457DBA"/>
    <w:rsid w:val="0046122C"/>
    <w:rsid w:val="004678E1"/>
    <w:rsid w:val="00472AE7"/>
    <w:rsid w:val="0047363D"/>
    <w:rsid w:val="00473B4F"/>
    <w:rsid w:val="0047625D"/>
    <w:rsid w:val="00477BD4"/>
    <w:rsid w:val="004856A3"/>
    <w:rsid w:val="004910B2"/>
    <w:rsid w:val="00496C36"/>
    <w:rsid w:val="004970F1"/>
    <w:rsid w:val="004A17D6"/>
    <w:rsid w:val="004A383E"/>
    <w:rsid w:val="004B647F"/>
    <w:rsid w:val="004C2A05"/>
    <w:rsid w:val="004C6B90"/>
    <w:rsid w:val="004C6E67"/>
    <w:rsid w:val="004C73BD"/>
    <w:rsid w:val="004D19E7"/>
    <w:rsid w:val="004D23F1"/>
    <w:rsid w:val="004D350D"/>
    <w:rsid w:val="004D48CD"/>
    <w:rsid w:val="004E616A"/>
    <w:rsid w:val="004E7A3A"/>
    <w:rsid w:val="004F0215"/>
    <w:rsid w:val="004F12A8"/>
    <w:rsid w:val="004F50B9"/>
    <w:rsid w:val="004F612C"/>
    <w:rsid w:val="00500764"/>
    <w:rsid w:val="00505E6E"/>
    <w:rsid w:val="00512FD2"/>
    <w:rsid w:val="00513942"/>
    <w:rsid w:val="0052249E"/>
    <w:rsid w:val="0052519A"/>
    <w:rsid w:val="00525B74"/>
    <w:rsid w:val="00526461"/>
    <w:rsid w:val="00561BEA"/>
    <w:rsid w:val="005651D4"/>
    <w:rsid w:val="00566A96"/>
    <w:rsid w:val="00570FFE"/>
    <w:rsid w:val="00572530"/>
    <w:rsid w:val="00577579"/>
    <w:rsid w:val="005779C1"/>
    <w:rsid w:val="00580BFE"/>
    <w:rsid w:val="00591DA1"/>
    <w:rsid w:val="005A307A"/>
    <w:rsid w:val="005A3D0C"/>
    <w:rsid w:val="005A7CD3"/>
    <w:rsid w:val="005B1838"/>
    <w:rsid w:val="005B3511"/>
    <w:rsid w:val="005B4FC9"/>
    <w:rsid w:val="005B6DF3"/>
    <w:rsid w:val="005B73D6"/>
    <w:rsid w:val="005C2007"/>
    <w:rsid w:val="005C4506"/>
    <w:rsid w:val="005D579D"/>
    <w:rsid w:val="005D5F7F"/>
    <w:rsid w:val="005D6616"/>
    <w:rsid w:val="005E245A"/>
    <w:rsid w:val="005F2C71"/>
    <w:rsid w:val="005F3EA5"/>
    <w:rsid w:val="005F4DD4"/>
    <w:rsid w:val="00601FE6"/>
    <w:rsid w:val="00606969"/>
    <w:rsid w:val="00610343"/>
    <w:rsid w:val="00614DD1"/>
    <w:rsid w:val="00623EB7"/>
    <w:rsid w:val="00631461"/>
    <w:rsid w:val="00632469"/>
    <w:rsid w:val="006357BA"/>
    <w:rsid w:val="006435C0"/>
    <w:rsid w:val="0064477F"/>
    <w:rsid w:val="00647A44"/>
    <w:rsid w:val="00652458"/>
    <w:rsid w:val="00652DE9"/>
    <w:rsid w:val="00654E13"/>
    <w:rsid w:val="00656449"/>
    <w:rsid w:val="00656BC3"/>
    <w:rsid w:val="00662032"/>
    <w:rsid w:val="00664439"/>
    <w:rsid w:val="00667BB8"/>
    <w:rsid w:val="00667FBF"/>
    <w:rsid w:val="00673452"/>
    <w:rsid w:val="00674A77"/>
    <w:rsid w:val="00681C70"/>
    <w:rsid w:val="00682953"/>
    <w:rsid w:val="00682E9C"/>
    <w:rsid w:val="006842F5"/>
    <w:rsid w:val="0069031B"/>
    <w:rsid w:val="006A0063"/>
    <w:rsid w:val="006A46D9"/>
    <w:rsid w:val="006A6F53"/>
    <w:rsid w:val="006B3484"/>
    <w:rsid w:val="006B3F28"/>
    <w:rsid w:val="006B525C"/>
    <w:rsid w:val="006B663F"/>
    <w:rsid w:val="006C2FD8"/>
    <w:rsid w:val="006C43AC"/>
    <w:rsid w:val="006C4BFE"/>
    <w:rsid w:val="006D29DB"/>
    <w:rsid w:val="006D6708"/>
    <w:rsid w:val="006E3EBE"/>
    <w:rsid w:val="006E4410"/>
    <w:rsid w:val="006F42E6"/>
    <w:rsid w:val="006F5148"/>
    <w:rsid w:val="006F5275"/>
    <w:rsid w:val="006F5CB0"/>
    <w:rsid w:val="00701229"/>
    <w:rsid w:val="00705480"/>
    <w:rsid w:val="00712AE8"/>
    <w:rsid w:val="00715E4F"/>
    <w:rsid w:val="007161EA"/>
    <w:rsid w:val="00721562"/>
    <w:rsid w:val="0072214A"/>
    <w:rsid w:val="00731FBE"/>
    <w:rsid w:val="00742BE0"/>
    <w:rsid w:val="00745AA0"/>
    <w:rsid w:val="00747995"/>
    <w:rsid w:val="00747999"/>
    <w:rsid w:val="007514F3"/>
    <w:rsid w:val="00756562"/>
    <w:rsid w:val="00757C3B"/>
    <w:rsid w:val="007610C5"/>
    <w:rsid w:val="00761E42"/>
    <w:rsid w:val="00767A22"/>
    <w:rsid w:val="007700A5"/>
    <w:rsid w:val="00770A25"/>
    <w:rsid w:val="00771736"/>
    <w:rsid w:val="007720E8"/>
    <w:rsid w:val="00774285"/>
    <w:rsid w:val="00774775"/>
    <w:rsid w:val="00776BA5"/>
    <w:rsid w:val="007873D0"/>
    <w:rsid w:val="0079010E"/>
    <w:rsid w:val="00790E13"/>
    <w:rsid w:val="00791B57"/>
    <w:rsid w:val="00792FCE"/>
    <w:rsid w:val="00793645"/>
    <w:rsid w:val="007A02D9"/>
    <w:rsid w:val="007A13EC"/>
    <w:rsid w:val="007A51A9"/>
    <w:rsid w:val="007B100B"/>
    <w:rsid w:val="007B457A"/>
    <w:rsid w:val="007B61C2"/>
    <w:rsid w:val="007B683B"/>
    <w:rsid w:val="007B6D2E"/>
    <w:rsid w:val="007C27EC"/>
    <w:rsid w:val="007D2CD2"/>
    <w:rsid w:val="007D4D07"/>
    <w:rsid w:val="007E7F12"/>
    <w:rsid w:val="007F2FF5"/>
    <w:rsid w:val="007F34B2"/>
    <w:rsid w:val="007F5599"/>
    <w:rsid w:val="007F5A88"/>
    <w:rsid w:val="007F7435"/>
    <w:rsid w:val="00804879"/>
    <w:rsid w:val="00805C6F"/>
    <w:rsid w:val="008102B0"/>
    <w:rsid w:val="0081345C"/>
    <w:rsid w:val="008152D2"/>
    <w:rsid w:val="00816DB4"/>
    <w:rsid w:val="00824541"/>
    <w:rsid w:val="00824C65"/>
    <w:rsid w:val="00826D09"/>
    <w:rsid w:val="00826DCC"/>
    <w:rsid w:val="00830CF6"/>
    <w:rsid w:val="00844F35"/>
    <w:rsid w:val="00846A21"/>
    <w:rsid w:val="00864BBA"/>
    <w:rsid w:val="00873BD4"/>
    <w:rsid w:val="0087541B"/>
    <w:rsid w:val="00877BE9"/>
    <w:rsid w:val="00880862"/>
    <w:rsid w:val="00882E3B"/>
    <w:rsid w:val="00884CFA"/>
    <w:rsid w:val="0088776A"/>
    <w:rsid w:val="00890BA1"/>
    <w:rsid w:val="00894178"/>
    <w:rsid w:val="00895072"/>
    <w:rsid w:val="00896EE9"/>
    <w:rsid w:val="00897D0D"/>
    <w:rsid w:val="008A0677"/>
    <w:rsid w:val="008A0B28"/>
    <w:rsid w:val="008A1950"/>
    <w:rsid w:val="008A24B9"/>
    <w:rsid w:val="008B1635"/>
    <w:rsid w:val="008B2DD3"/>
    <w:rsid w:val="008B54CC"/>
    <w:rsid w:val="008B7B9D"/>
    <w:rsid w:val="008C20B0"/>
    <w:rsid w:val="008C2EBA"/>
    <w:rsid w:val="008C3BC0"/>
    <w:rsid w:val="008C6615"/>
    <w:rsid w:val="008D20D9"/>
    <w:rsid w:val="008E09EB"/>
    <w:rsid w:val="008E10BB"/>
    <w:rsid w:val="008E24B0"/>
    <w:rsid w:val="008E361B"/>
    <w:rsid w:val="008E5962"/>
    <w:rsid w:val="008E6C65"/>
    <w:rsid w:val="008F2BB6"/>
    <w:rsid w:val="008F2E4D"/>
    <w:rsid w:val="008F4138"/>
    <w:rsid w:val="00900D64"/>
    <w:rsid w:val="00907285"/>
    <w:rsid w:val="00913421"/>
    <w:rsid w:val="00916EA8"/>
    <w:rsid w:val="00924A9A"/>
    <w:rsid w:val="00925050"/>
    <w:rsid w:val="00933AC7"/>
    <w:rsid w:val="009346EA"/>
    <w:rsid w:val="0093661C"/>
    <w:rsid w:val="0094214D"/>
    <w:rsid w:val="00944059"/>
    <w:rsid w:val="00951C23"/>
    <w:rsid w:val="0095368D"/>
    <w:rsid w:val="00957ACE"/>
    <w:rsid w:val="00961D60"/>
    <w:rsid w:val="00961FAE"/>
    <w:rsid w:val="009652BF"/>
    <w:rsid w:val="00974E57"/>
    <w:rsid w:val="00976906"/>
    <w:rsid w:val="00984183"/>
    <w:rsid w:val="009842AD"/>
    <w:rsid w:val="00991C41"/>
    <w:rsid w:val="0099288D"/>
    <w:rsid w:val="00996D38"/>
    <w:rsid w:val="009A3D96"/>
    <w:rsid w:val="009B3903"/>
    <w:rsid w:val="009C7C6B"/>
    <w:rsid w:val="009D0003"/>
    <w:rsid w:val="009D5E56"/>
    <w:rsid w:val="009D5E77"/>
    <w:rsid w:val="009D6B44"/>
    <w:rsid w:val="009F0917"/>
    <w:rsid w:val="009F2DBD"/>
    <w:rsid w:val="009F7D70"/>
    <w:rsid w:val="00A032A8"/>
    <w:rsid w:val="00A05B3A"/>
    <w:rsid w:val="00A10465"/>
    <w:rsid w:val="00A12CE3"/>
    <w:rsid w:val="00A16429"/>
    <w:rsid w:val="00A17B00"/>
    <w:rsid w:val="00A25E93"/>
    <w:rsid w:val="00A30F9B"/>
    <w:rsid w:val="00A33D69"/>
    <w:rsid w:val="00A33E1A"/>
    <w:rsid w:val="00A4262C"/>
    <w:rsid w:val="00A429FA"/>
    <w:rsid w:val="00A45615"/>
    <w:rsid w:val="00A46EF4"/>
    <w:rsid w:val="00A56DE5"/>
    <w:rsid w:val="00A614A2"/>
    <w:rsid w:val="00A61DC9"/>
    <w:rsid w:val="00A6329F"/>
    <w:rsid w:val="00A64682"/>
    <w:rsid w:val="00A649E6"/>
    <w:rsid w:val="00A651B9"/>
    <w:rsid w:val="00A720D5"/>
    <w:rsid w:val="00A7483B"/>
    <w:rsid w:val="00A85084"/>
    <w:rsid w:val="00A85C53"/>
    <w:rsid w:val="00A86001"/>
    <w:rsid w:val="00A912F1"/>
    <w:rsid w:val="00A9220E"/>
    <w:rsid w:val="00A94A50"/>
    <w:rsid w:val="00AA56CA"/>
    <w:rsid w:val="00AA5CB2"/>
    <w:rsid w:val="00AA6E64"/>
    <w:rsid w:val="00AB40DC"/>
    <w:rsid w:val="00AB6843"/>
    <w:rsid w:val="00AB68E9"/>
    <w:rsid w:val="00AC3276"/>
    <w:rsid w:val="00AC61AF"/>
    <w:rsid w:val="00AD15FB"/>
    <w:rsid w:val="00AD6D97"/>
    <w:rsid w:val="00AD6F47"/>
    <w:rsid w:val="00AD749B"/>
    <w:rsid w:val="00AE00DC"/>
    <w:rsid w:val="00AE3AE9"/>
    <w:rsid w:val="00AE4217"/>
    <w:rsid w:val="00AE43E8"/>
    <w:rsid w:val="00AE708A"/>
    <w:rsid w:val="00AF06BD"/>
    <w:rsid w:val="00AF30C1"/>
    <w:rsid w:val="00B00503"/>
    <w:rsid w:val="00B00EE8"/>
    <w:rsid w:val="00B0310D"/>
    <w:rsid w:val="00B058B6"/>
    <w:rsid w:val="00B059E4"/>
    <w:rsid w:val="00B13DBC"/>
    <w:rsid w:val="00B1566E"/>
    <w:rsid w:val="00B21735"/>
    <w:rsid w:val="00B27F6D"/>
    <w:rsid w:val="00B3248E"/>
    <w:rsid w:val="00B3498F"/>
    <w:rsid w:val="00B4082C"/>
    <w:rsid w:val="00B43628"/>
    <w:rsid w:val="00B44D87"/>
    <w:rsid w:val="00B4794A"/>
    <w:rsid w:val="00B53C12"/>
    <w:rsid w:val="00B53CDE"/>
    <w:rsid w:val="00B56CE1"/>
    <w:rsid w:val="00B60439"/>
    <w:rsid w:val="00B60DAD"/>
    <w:rsid w:val="00B637AC"/>
    <w:rsid w:val="00B70A14"/>
    <w:rsid w:val="00B70D23"/>
    <w:rsid w:val="00B71E75"/>
    <w:rsid w:val="00B738BA"/>
    <w:rsid w:val="00B747C7"/>
    <w:rsid w:val="00B75F7E"/>
    <w:rsid w:val="00B773D6"/>
    <w:rsid w:val="00B82BE0"/>
    <w:rsid w:val="00B85135"/>
    <w:rsid w:val="00B852C5"/>
    <w:rsid w:val="00B87125"/>
    <w:rsid w:val="00B94AFA"/>
    <w:rsid w:val="00B96494"/>
    <w:rsid w:val="00BA2EB4"/>
    <w:rsid w:val="00BA4AD3"/>
    <w:rsid w:val="00BB4667"/>
    <w:rsid w:val="00BB7BDA"/>
    <w:rsid w:val="00BC183F"/>
    <w:rsid w:val="00BD1509"/>
    <w:rsid w:val="00BD3757"/>
    <w:rsid w:val="00BE08A9"/>
    <w:rsid w:val="00BF0CC6"/>
    <w:rsid w:val="00BF49F8"/>
    <w:rsid w:val="00BF508D"/>
    <w:rsid w:val="00C004D3"/>
    <w:rsid w:val="00C01861"/>
    <w:rsid w:val="00C03305"/>
    <w:rsid w:val="00C23C65"/>
    <w:rsid w:val="00C31ED8"/>
    <w:rsid w:val="00C32AE1"/>
    <w:rsid w:val="00C348DA"/>
    <w:rsid w:val="00C405CD"/>
    <w:rsid w:val="00C40CAC"/>
    <w:rsid w:val="00C47A9E"/>
    <w:rsid w:val="00C53EA6"/>
    <w:rsid w:val="00C5607A"/>
    <w:rsid w:val="00C6118E"/>
    <w:rsid w:val="00C62695"/>
    <w:rsid w:val="00C645B2"/>
    <w:rsid w:val="00C700F2"/>
    <w:rsid w:val="00C71D48"/>
    <w:rsid w:val="00C77662"/>
    <w:rsid w:val="00C77F50"/>
    <w:rsid w:val="00C924A9"/>
    <w:rsid w:val="00C97498"/>
    <w:rsid w:val="00CA0DC1"/>
    <w:rsid w:val="00CA46C2"/>
    <w:rsid w:val="00CA6614"/>
    <w:rsid w:val="00CB5D30"/>
    <w:rsid w:val="00CC17B3"/>
    <w:rsid w:val="00CC2201"/>
    <w:rsid w:val="00CC79D9"/>
    <w:rsid w:val="00CD2070"/>
    <w:rsid w:val="00CD700B"/>
    <w:rsid w:val="00CE27E7"/>
    <w:rsid w:val="00CF47A2"/>
    <w:rsid w:val="00D018FA"/>
    <w:rsid w:val="00D029F5"/>
    <w:rsid w:val="00D03B2F"/>
    <w:rsid w:val="00D051E9"/>
    <w:rsid w:val="00D07FE3"/>
    <w:rsid w:val="00D36DE0"/>
    <w:rsid w:val="00D37AA2"/>
    <w:rsid w:val="00D449BF"/>
    <w:rsid w:val="00D50A36"/>
    <w:rsid w:val="00D56737"/>
    <w:rsid w:val="00D571F6"/>
    <w:rsid w:val="00D66185"/>
    <w:rsid w:val="00D71747"/>
    <w:rsid w:val="00D733B1"/>
    <w:rsid w:val="00D75FB2"/>
    <w:rsid w:val="00D80C5D"/>
    <w:rsid w:val="00D834FD"/>
    <w:rsid w:val="00D857FD"/>
    <w:rsid w:val="00D91357"/>
    <w:rsid w:val="00DA3990"/>
    <w:rsid w:val="00DA6310"/>
    <w:rsid w:val="00DA65A4"/>
    <w:rsid w:val="00DA7F61"/>
    <w:rsid w:val="00DB0448"/>
    <w:rsid w:val="00DB3F49"/>
    <w:rsid w:val="00DC0274"/>
    <w:rsid w:val="00DC15F8"/>
    <w:rsid w:val="00DC1ADC"/>
    <w:rsid w:val="00DC2B0C"/>
    <w:rsid w:val="00DD4935"/>
    <w:rsid w:val="00DD6C3C"/>
    <w:rsid w:val="00DD7FC5"/>
    <w:rsid w:val="00DE7D9D"/>
    <w:rsid w:val="00DF74DF"/>
    <w:rsid w:val="00DF7523"/>
    <w:rsid w:val="00E03042"/>
    <w:rsid w:val="00E10CD9"/>
    <w:rsid w:val="00E11C56"/>
    <w:rsid w:val="00E17391"/>
    <w:rsid w:val="00E21E5C"/>
    <w:rsid w:val="00E2448E"/>
    <w:rsid w:val="00E25291"/>
    <w:rsid w:val="00E264CB"/>
    <w:rsid w:val="00E34B8B"/>
    <w:rsid w:val="00E35F18"/>
    <w:rsid w:val="00E3677A"/>
    <w:rsid w:val="00E36919"/>
    <w:rsid w:val="00E43BC1"/>
    <w:rsid w:val="00E43FAA"/>
    <w:rsid w:val="00E447DB"/>
    <w:rsid w:val="00E52623"/>
    <w:rsid w:val="00E53C76"/>
    <w:rsid w:val="00E56A4A"/>
    <w:rsid w:val="00E62B1C"/>
    <w:rsid w:val="00E706E1"/>
    <w:rsid w:val="00E755FE"/>
    <w:rsid w:val="00E75AC5"/>
    <w:rsid w:val="00E83CD7"/>
    <w:rsid w:val="00E868BC"/>
    <w:rsid w:val="00E86901"/>
    <w:rsid w:val="00E935C3"/>
    <w:rsid w:val="00E97EBC"/>
    <w:rsid w:val="00EA0BB0"/>
    <w:rsid w:val="00EA37F8"/>
    <w:rsid w:val="00EA5B7E"/>
    <w:rsid w:val="00EA7AE8"/>
    <w:rsid w:val="00EA7BE1"/>
    <w:rsid w:val="00EB0FA0"/>
    <w:rsid w:val="00EB4A35"/>
    <w:rsid w:val="00EB65E9"/>
    <w:rsid w:val="00EC611A"/>
    <w:rsid w:val="00EC78F5"/>
    <w:rsid w:val="00EC7A55"/>
    <w:rsid w:val="00ED023C"/>
    <w:rsid w:val="00ED2305"/>
    <w:rsid w:val="00EE056B"/>
    <w:rsid w:val="00EE0860"/>
    <w:rsid w:val="00EE2ADB"/>
    <w:rsid w:val="00EE6C8E"/>
    <w:rsid w:val="00EE6D33"/>
    <w:rsid w:val="00EF3B5C"/>
    <w:rsid w:val="00EF3F53"/>
    <w:rsid w:val="00F00997"/>
    <w:rsid w:val="00F030CA"/>
    <w:rsid w:val="00F03282"/>
    <w:rsid w:val="00F03D2C"/>
    <w:rsid w:val="00F056FD"/>
    <w:rsid w:val="00F12AF4"/>
    <w:rsid w:val="00F22753"/>
    <w:rsid w:val="00F34571"/>
    <w:rsid w:val="00F34905"/>
    <w:rsid w:val="00F34AA4"/>
    <w:rsid w:val="00F35765"/>
    <w:rsid w:val="00F35F5C"/>
    <w:rsid w:val="00F40FA4"/>
    <w:rsid w:val="00F42D11"/>
    <w:rsid w:val="00F455BD"/>
    <w:rsid w:val="00F53273"/>
    <w:rsid w:val="00F6014A"/>
    <w:rsid w:val="00F73AF9"/>
    <w:rsid w:val="00F749D7"/>
    <w:rsid w:val="00F749DB"/>
    <w:rsid w:val="00F82EA1"/>
    <w:rsid w:val="00F83678"/>
    <w:rsid w:val="00F8647D"/>
    <w:rsid w:val="00F879A1"/>
    <w:rsid w:val="00F90054"/>
    <w:rsid w:val="00F90DF6"/>
    <w:rsid w:val="00F94A0E"/>
    <w:rsid w:val="00F95A07"/>
    <w:rsid w:val="00FA10DD"/>
    <w:rsid w:val="00FA50E8"/>
    <w:rsid w:val="00FA5861"/>
    <w:rsid w:val="00FB064F"/>
    <w:rsid w:val="00FB07CB"/>
    <w:rsid w:val="00FB1E59"/>
    <w:rsid w:val="00FC2840"/>
    <w:rsid w:val="00FC29CD"/>
    <w:rsid w:val="00FD7391"/>
    <w:rsid w:val="00FE0607"/>
    <w:rsid w:val="00FF3FC8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712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CB5D30"/>
    <w:pPr>
      <w:keepNext/>
      <w:numPr>
        <w:numId w:val="1"/>
      </w:numPr>
      <w:tabs>
        <w:tab w:val="left" w:pos="504"/>
      </w:tabs>
      <w:spacing w:before="120"/>
      <w:outlineLvl w:val="0"/>
    </w:pPr>
    <w:rPr>
      <w:rFonts w:ascii="Times New Roman" w:hAnsi="Times New Roman"/>
      <w:b/>
      <w:bCs/>
      <w:kern w:val="32"/>
      <w:szCs w:val="24"/>
    </w:rPr>
  </w:style>
  <w:style w:type="paragraph" w:styleId="Heading2">
    <w:name w:val="heading 2"/>
    <w:basedOn w:val="Normal"/>
    <w:next w:val="Heading1"/>
    <w:qFormat/>
    <w:rsid w:val="00776BA5"/>
    <w:pPr>
      <w:keepNext/>
      <w:numPr>
        <w:ilvl w:val="1"/>
        <w:numId w:val="1"/>
      </w:numPr>
      <w:tabs>
        <w:tab w:val="clear" w:pos="720"/>
        <w:tab w:val="num" w:pos="900"/>
      </w:tabs>
      <w:spacing w:before="120"/>
      <w:ind w:left="892" w:hanging="446"/>
      <w:outlineLvl w:val="1"/>
    </w:pPr>
    <w:rPr>
      <w:rFonts w:ascii="Times New Roman" w:hAnsi="Times New Roman"/>
      <w:b/>
      <w:bCs/>
      <w:iCs/>
      <w:noProof/>
      <w:szCs w:val="28"/>
    </w:rPr>
  </w:style>
  <w:style w:type="paragraph" w:styleId="Heading3">
    <w:name w:val="heading 3"/>
    <w:basedOn w:val="Normal"/>
    <w:next w:val="Normal"/>
    <w:link w:val="Heading3Char"/>
    <w:qFormat/>
    <w:rsid w:val="00776BA5"/>
    <w:pPr>
      <w:keepNext/>
      <w:keepLines/>
      <w:widowControl w:val="0"/>
      <w:numPr>
        <w:ilvl w:val="2"/>
        <w:numId w:val="1"/>
      </w:numPr>
      <w:tabs>
        <w:tab w:val="clear" w:pos="1350"/>
        <w:tab w:val="num" w:pos="1260"/>
      </w:tabs>
      <w:spacing w:after="60"/>
      <w:ind w:left="1260" w:hanging="360"/>
      <w:outlineLvl w:val="2"/>
    </w:pPr>
    <w:rPr>
      <w:rFonts w:ascii="Times New Roman" w:hAnsi="Times New Roman"/>
      <w:bCs/>
      <w:noProof/>
      <w:szCs w:val="26"/>
    </w:rPr>
  </w:style>
  <w:style w:type="paragraph" w:styleId="Heading4">
    <w:name w:val="heading 4"/>
    <w:basedOn w:val="Normal"/>
    <w:next w:val="Normal"/>
    <w:qFormat/>
    <w:rsid w:val="00496C36"/>
    <w:pPr>
      <w:keepNext/>
      <w:keepLines/>
      <w:numPr>
        <w:ilvl w:val="3"/>
        <w:numId w:val="1"/>
      </w:numPr>
      <w:tabs>
        <w:tab w:val="clear" w:pos="2520"/>
        <w:tab w:val="left" w:pos="1620"/>
      </w:tabs>
      <w:spacing w:after="60"/>
      <w:ind w:left="1620" w:hanging="360"/>
      <w:outlineLvl w:val="3"/>
    </w:pPr>
    <w:rPr>
      <w:rFonts w:ascii="Times New Roman" w:hAnsi="Times New Roman"/>
      <w:bCs/>
      <w:noProof/>
      <w:szCs w:val="24"/>
    </w:rPr>
  </w:style>
  <w:style w:type="paragraph" w:styleId="Heading5">
    <w:name w:val="heading 5"/>
    <w:basedOn w:val="Normal"/>
    <w:next w:val="Normal"/>
    <w:qFormat/>
    <w:rsid w:val="00B1566E"/>
    <w:pPr>
      <w:keepNext/>
      <w:keepLines/>
      <w:numPr>
        <w:ilvl w:val="4"/>
        <w:numId w:val="1"/>
      </w:numPr>
      <w:spacing w:after="60"/>
      <w:outlineLvl w:val="4"/>
    </w:pPr>
    <w:rPr>
      <w:bCs/>
      <w:iCs/>
      <w:szCs w:val="24"/>
    </w:rPr>
  </w:style>
  <w:style w:type="paragraph" w:styleId="Heading6">
    <w:name w:val="heading 6"/>
    <w:basedOn w:val="Normal"/>
    <w:next w:val="Normal"/>
    <w:qFormat/>
    <w:rsid w:val="00B87125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7125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B87125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B8712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A33E1A"/>
    <w:pPr>
      <w:keepNext/>
      <w:keepLines/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styleId="Hyperlink">
    <w:name w:val="Hyperlink"/>
    <w:uiPriority w:val="99"/>
    <w:rsid w:val="004A17D6"/>
    <w:rPr>
      <w:color w:val="0000FF"/>
      <w:u w:val="single"/>
    </w:rPr>
  </w:style>
  <w:style w:type="paragraph" w:customStyle="1" w:styleId="Style1">
    <w:name w:val="Style1"/>
    <w:basedOn w:val="Heading1"/>
    <w:rsid w:val="00667FBF"/>
    <w:pPr>
      <w:numPr>
        <w:numId w:val="0"/>
      </w:numPr>
    </w:pPr>
    <w:rPr>
      <w:u w:val="single"/>
    </w:rPr>
  </w:style>
  <w:style w:type="paragraph" w:styleId="BalloonText">
    <w:name w:val="Balloon Text"/>
    <w:basedOn w:val="Normal"/>
    <w:semiHidden/>
    <w:rsid w:val="007B61C2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776BA5"/>
    <w:rPr>
      <w:bCs/>
      <w:noProof/>
      <w:sz w:val="24"/>
      <w:szCs w:val="26"/>
    </w:rPr>
  </w:style>
  <w:style w:type="paragraph" w:customStyle="1" w:styleId="StyleHeading3Underline">
    <w:name w:val="Style Heading 3 + Underline"/>
    <w:basedOn w:val="Heading3"/>
    <w:rsid w:val="003F67E5"/>
    <w:pPr>
      <w:spacing w:after="0"/>
      <w:ind w:left="1267"/>
    </w:pPr>
    <w:rPr>
      <w:bCs w:val="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21735"/>
    <w:pPr>
      <w:keepLines/>
      <w:numPr>
        <w:numId w:val="0"/>
      </w:numPr>
      <w:tabs>
        <w:tab w:val="clear" w:pos="504"/>
      </w:tabs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B21735"/>
    <w:pPr>
      <w:spacing w:after="100"/>
    </w:pPr>
  </w:style>
  <w:style w:type="paragraph" w:styleId="TOC3">
    <w:name w:val="toc 3"/>
    <w:basedOn w:val="Normal"/>
    <w:next w:val="Normal"/>
    <w:autoRedefine/>
    <w:uiPriority w:val="39"/>
    <w:rsid w:val="00B21735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rsid w:val="00B21735"/>
    <w:pPr>
      <w:spacing w:after="100"/>
      <w:ind w:left="240"/>
    </w:pPr>
  </w:style>
  <w:style w:type="paragraph" w:styleId="TOC4">
    <w:name w:val="toc 4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77BE9"/>
    <w:pPr>
      <w:ind w:left="720"/>
      <w:contextualSpacing/>
    </w:pPr>
  </w:style>
  <w:style w:type="character" w:styleId="FollowedHyperlink">
    <w:name w:val="FollowedHyperlink"/>
    <w:rsid w:val="0094405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712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CB5D30"/>
    <w:pPr>
      <w:keepNext/>
      <w:numPr>
        <w:numId w:val="1"/>
      </w:numPr>
      <w:tabs>
        <w:tab w:val="left" w:pos="504"/>
      </w:tabs>
      <w:spacing w:before="120"/>
      <w:outlineLvl w:val="0"/>
    </w:pPr>
    <w:rPr>
      <w:rFonts w:ascii="Times New Roman" w:hAnsi="Times New Roman"/>
      <w:b/>
      <w:bCs/>
      <w:kern w:val="32"/>
      <w:szCs w:val="24"/>
    </w:rPr>
  </w:style>
  <w:style w:type="paragraph" w:styleId="Heading2">
    <w:name w:val="heading 2"/>
    <w:basedOn w:val="Normal"/>
    <w:next w:val="Heading1"/>
    <w:qFormat/>
    <w:rsid w:val="00776BA5"/>
    <w:pPr>
      <w:keepNext/>
      <w:numPr>
        <w:ilvl w:val="1"/>
        <w:numId w:val="1"/>
      </w:numPr>
      <w:tabs>
        <w:tab w:val="clear" w:pos="720"/>
        <w:tab w:val="num" w:pos="900"/>
      </w:tabs>
      <w:spacing w:before="120"/>
      <w:ind w:left="892" w:hanging="446"/>
      <w:outlineLvl w:val="1"/>
    </w:pPr>
    <w:rPr>
      <w:rFonts w:ascii="Times New Roman" w:hAnsi="Times New Roman"/>
      <w:b/>
      <w:bCs/>
      <w:iCs/>
      <w:noProof/>
      <w:szCs w:val="28"/>
    </w:rPr>
  </w:style>
  <w:style w:type="paragraph" w:styleId="Heading3">
    <w:name w:val="heading 3"/>
    <w:basedOn w:val="Normal"/>
    <w:next w:val="Normal"/>
    <w:link w:val="Heading3Char"/>
    <w:qFormat/>
    <w:rsid w:val="00776BA5"/>
    <w:pPr>
      <w:keepNext/>
      <w:keepLines/>
      <w:widowControl w:val="0"/>
      <w:numPr>
        <w:ilvl w:val="2"/>
        <w:numId w:val="1"/>
      </w:numPr>
      <w:tabs>
        <w:tab w:val="clear" w:pos="1350"/>
        <w:tab w:val="num" w:pos="1260"/>
      </w:tabs>
      <w:spacing w:after="60"/>
      <w:ind w:left="1260" w:hanging="360"/>
      <w:outlineLvl w:val="2"/>
    </w:pPr>
    <w:rPr>
      <w:rFonts w:ascii="Times New Roman" w:hAnsi="Times New Roman"/>
      <w:bCs/>
      <w:noProof/>
      <w:szCs w:val="26"/>
    </w:rPr>
  </w:style>
  <w:style w:type="paragraph" w:styleId="Heading4">
    <w:name w:val="heading 4"/>
    <w:basedOn w:val="Normal"/>
    <w:next w:val="Normal"/>
    <w:qFormat/>
    <w:rsid w:val="00496C36"/>
    <w:pPr>
      <w:keepNext/>
      <w:keepLines/>
      <w:numPr>
        <w:ilvl w:val="3"/>
        <w:numId w:val="1"/>
      </w:numPr>
      <w:tabs>
        <w:tab w:val="clear" w:pos="2520"/>
        <w:tab w:val="left" w:pos="1620"/>
      </w:tabs>
      <w:spacing w:after="60"/>
      <w:ind w:left="1620" w:hanging="360"/>
      <w:outlineLvl w:val="3"/>
    </w:pPr>
    <w:rPr>
      <w:rFonts w:ascii="Times New Roman" w:hAnsi="Times New Roman"/>
      <w:bCs/>
      <w:noProof/>
      <w:szCs w:val="24"/>
    </w:rPr>
  </w:style>
  <w:style w:type="paragraph" w:styleId="Heading5">
    <w:name w:val="heading 5"/>
    <w:basedOn w:val="Normal"/>
    <w:next w:val="Normal"/>
    <w:qFormat/>
    <w:rsid w:val="00B1566E"/>
    <w:pPr>
      <w:keepNext/>
      <w:keepLines/>
      <w:numPr>
        <w:ilvl w:val="4"/>
        <w:numId w:val="1"/>
      </w:numPr>
      <w:spacing w:after="60"/>
      <w:outlineLvl w:val="4"/>
    </w:pPr>
    <w:rPr>
      <w:bCs/>
      <w:iCs/>
      <w:szCs w:val="24"/>
    </w:rPr>
  </w:style>
  <w:style w:type="paragraph" w:styleId="Heading6">
    <w:name w:val="heading 6"/>
    <w:basedOn w:val="Normal"/>
    <w:next w:val="Normal"/>
    <w:qFormat/>
    <w:rsid w:val="00B87125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7125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B87125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B8712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A33E1A"/>
    <w:pPr>
      <w:keepNext/>
      <w:keepLines/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styleId="Hyperlink">
    <w:name w:val="Hyperlink"/>
    <w:uiPriority w:val="99"/>
    <w:rsid w:val="004A17D6"/>
    <w:rPr>
      <w:color w:val="0000FF"/>
      <w:u w:val="single"/>
    </w:rPr>
  </w:style>
  <w:style w:type="paragraph" w:customStyle="1" w:styleId="Style1">
    <w:name w:val="Style1"/>
    <w:basedOn w:val="Heading1"/>
    <w:rsid w:val="00667FBF"/>
    <w:pPr>
      <w:numPr>
        <w:numId w:val="0"/>
      </w:numPr>
    </w:pPr>
    <w:rPr>
      <w:u w:val="single"/>
    </w:rPr>
  </w:style>
  <w:style w:type="paragraph" w:styleId="BalloonText">
    <w:name w:val="Balloon Text"/>
    <w:basedOn w:val="Normal"/>
    <w:semiHidden/>
    <w:rsid w:val="007B61C2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776BA5"/>
    <w:rPr>
      <w:bCs/>
      <w:noProof/>
      <w:sz w:val="24"/>
      <w:szCs w:val="26"/>
    </w:rPr>
  </w:style>
  <w:style w:type="paragraph" w:customStyle="1" w:styleId="StyleHeading3Underline">
    <w:name w:val="Style Heading 3 + Underline"/>
    <w:basedOn w:val="Heading3"/>
    <w:rsid w:val="003F67E5"/>
    <w:pPr>
      <w:spacing w:after="0"/>
      <w:ind w:left="1267"/>
    </w:pPr>
    <w:rPr>
      <w:bCs w:val="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21735"/>
    <w:pPr>
      <w:keepLines/>
      <w:numPr>
        <w:numId w:val="0"/>
      </w:numPr>
      <w:tabs>
        <w:tab w:val="clear" w:pos="504"/>
      </w:tabs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B21735"/>
    <w:pPr>
      <w:spacing w:after="100"/>
    </w:pPr>
  </w:style>
  <w:style w:type="paragraph" w:styleId="TOC3">
    <w:name w:val="toc 3"/>
    <w:basedOn w:val="Normal"/>
    <w:next w:val="Normal"/>
    <w:autoRedefine/>
    <w:uiPriority w:val="39"/>
    <w:rsid w:val="00B21735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rsid w:val="00B21735"/>
    <w:pPr>
      <w:spacing w:after="100"/>
      <w:ind w:left="240"/>
    </w:pPr>
  </w:style>
  <w:style w:type="paragraph" w:styleId="TOC4">
    <w:name w:val="toc 4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21735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77BE9"/>
    <w:pPr>
      <w:ind w:left="720"/>
      <w:contextualSpacing/>
    </w:pPr>
  </w:style>
  <w:style w:type="character" w:styleId="FollowedHyperlink">
    <w:name w:val="FollowedHyperlink"/>
    <w:rsid w:val="0094405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24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25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A0F0-3039-4D4D-9D0F-8699998C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1</TotalTime>
  <Pages>6</Pages>
  <Words>936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5397</CharactersWithSpaces>
  <SharedDoc>false</SharedDoc>
  <HLinks>
    <vt:vector size="258" baseType="variant">
      <vt:variant>
        <vt:i4>7143485</vt:i4>
      </vt:variant>
      <vt:variant>
        <vt:i4>210</vt:i4>
      </vt:variant>
      <vt:variant>
        <vt:i4>0</vt:i4>
      </vt:variant>
      <vt:variant>
        <vt:i4>5</vt:i4>
      </vt:variant>
      <vt:variant>
        <vt:lpwstr>http://mypcb.pcb.com/rockwell/</vt:lpwstr>
      </vt:variant>
      <vt:variant>
        <vt:lpwstr/>
      </vt:variant>
      <vt:variant>
        <vt:i4>5046282</vt:i4>
      </vt:variant>
      <vt:variant>
        <vt:i4>207</vt:i4>
      </vt:variant>
      <vt:variant>
        <vt:i4>0</vt:i4>
      </vt:variant>
      <vt:variant>
        <vt:i4>5</vt:i4>
      </vt:variant>
      <vt:variant>
        <vt:lpwstr>\\amethyst\Shared\Quality\MW\Go To\Document Changes\TA\Process Maps\TA14 Repairs Dept..htm</vt:lpwstr>
      </vt:variant>
      <vt:variant>
        <vt:lpwstr/>
      </vt:variant>
      <vt:variant>
        <vt:i4>6750264</vt:i4>
      </vt:variant>
      <vt:variant>
        <vt:i4>204</vt:i4>
      </vt:variant>
      <vt:variant>
        <vt:i4>0</vt:i4>
      </vt:variant>
      <vt:variant>
        <vt:i4>5</vt:i4>
      </vt:variant>
      <vt:variant>
        <vt:lpwstr>\\amethyst\Shared\Quality\MW\vol2drft\Drafting - Scanned Originals\Assembly_Procedures\TA_Procedures\TA_3000\TA3088-D.pdf</vt:lpwstr>
      </vt:variant>
      <vt:variant>
        <vt:lpwstr/>
      </vt:variant>
      <vt:variant>
        <vt:i4>1441813</vt:i4>
      </vt:variant>
      <vt:variant>
        <vt:i4>201</vt:i4>
      </vt:variant>
      <vt:variant>
        <vt:i4>0</vt:i4>
      </vt:variant>
      <vt:variant>
        <vt:i4>5</vt:i4>
      </vt:variant>
      <vt:variant>
        <vt:lpwstr>C:\Users\jgarza\AppData\Local\Microsoft\Windows\TCS\SM\Forms\SM011 Product Deviation Form.doc</vt:lpwstr>
      </vt:variant>
      <vt:variant>
        <vt:lpwstr/>
      </vt:variant>
      <vt:variant>
        <vt:i4>1441829</vt:i4>
      </vt:variant>
      <vt:variant>
        <vt:i4>198</vt:i4>
      </vt:variant>
      <vt:variant>
        <vt:i4>0</vt:i4>
      </vt:variant>
      <vt:variant>
        <vt:i4>5</vt:i4>
      </vt:variant>
      <vt:variant>
        <vt:lpwstr>http://www.pcb.com/Quality/A2LA_ISO</vt:lpwstr>
      </vt:variant>
      <vt:variant>
        <vt:lpwstr/>
      </vt:variant>
      <vt:variant>
        <vt:i4>1441813</vt:i4>
      </vt:variant>
      <vt:variant>
        <vt:i4>195</vt:i4>
      </vt:variant>
      <vt:variant>
        <vt:i4>0</vt:i4>
      </vt:variant>
      <vt:variant>
        <vt:i4>5</vt:i4>
      </vt:variant>
      <vt:variant>
        <vt:lpwstr>C:\Users\jgarza\AppData\Local\Microsoft\Windows\TCS\SM\Forms\SM011 Product Deviation Form.doc</vt:lpwstr>
      </vt:variant>
      <vt:variant>
        <vt:lpwstr/>
      </vt:variant>
      <vt:variant>
        <vt:i4>1048628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_Toc435529784</vt:lpwstr>
      </vt:variant>
      <vt:variant>
        <vt:i4>1048628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_Toc435529783</vt:lpwstr>
      </vt:variant>
      <vt:variant>
        <vt:i4>1048628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_Toc435529782</vt:lpwstr>
      </vt:variant>
      <vt:variant>
        <vt:i4>1048628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_Toc435529781</vt:lpwstr>
      </vt:variant>
      <vt:variant>
        <vt:i4>1048628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_Toc435529780</vt:lpwstr>
      </vt:variant>
      <vt:variant>
        <vt:i4>2031668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_Toc435529779</vt:lpwstr>
      </vt:variant>
      <vt:variant>
        <vt:i4>2031668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_Toc435529778</vt:lpwstr>
      </vt:variant>
      <vt:variant>
        <vt:i4>2031668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_Toc435529777</vt:lpwstr>
      </vt:variant>
      <vt:variant>
        <vt:i4>2031668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_Toc435529776</vt:lpwstr>
      </vt:variant>
      <vt:variant>
        <vt:i4>2031668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_Toc435529775</vt:lpwstr>
      </vt:variant>
      <vt:variant>
        <vt:i4>2031668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_Toc435529774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_Toc435529773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_Toc435529772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_Toc435529771</vt:lpwstr>
      </vt:variant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_Toc435529770</vt:lpwstr>
      </vt:variant>
      <vt:variant>
        <vt:i4>1966132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_Toc435529769</vt:lpwstr>
      </vt:variant>
      <vt:variant>
        <vt:i4>1966132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_Toc435529768</vt:lpwstr>
      </vt:variant>
      <vt:variant>
        <vt:i4>1966132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_Toc435529767</vt:lpwstr>
      </vt:variant>
      <vt:variant>
        <vt:i4>1966132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_Toc435529766</vt:lpwstr>
      </vt:variant>
      <vt:variant>
        <vt:i4>1966132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_Toc435529765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_Toc435529764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_Toc435529763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_Toc435529762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_Toc435529761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_Toc435529760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_Toc435529759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_Toc435529758</vt:lpwstr>
      </vt:variant>
      <vt:variant>
        <vt:i4>1900596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_Toc435529757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_Toc435529756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_Toc435529755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_Toc435529754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_Toc435529753</vt:lpwstr>
      </vt:variant>
      <vt:variant>
        <vt:i4>2424901</vt:i4>
      </vt:variant>
      <vt:variant>
        <vt:i4>28424</vt:i4>
      </vt:variant>
      <vt:variant>
        <vt:i4>1025</vt:i4>
      </vt:variant>
      <vt:variant>
        <vt:i4>1</vt:i4>
      </vt:variant>
      <vt:variant>
        <vt:lpwstr>cid:image001.jpg@01D1207B.BE495C00</vt:lpwstr>
      </vt:variant>
      <vt:variant>
        <vt:lpwstr/>
      </vt:variant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Mark Wollenberg</cp:lastModifiedBy>
  <cp:revision>4</cp:revision>
  <cp:lastPrinted>2017-04-06T20:40:00Z</cp:lastPrinted>
  <dcterms:created xsi:type="dcterms:W3CDTF">2017-04-06T19:41:00Z</dcterms:created>
  <dcterms:modified xsi:type="dcterms:W3CDTF">2017-04-06T20:40:00Z</dcterms:modified>
</cp:coreProperties>
</file>