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22CFEB5" w14:textId="2369073B" w:rsidR="00926270" w:rsidRDefault="003019F9">
      <w:pPr>
        <w:pStyle w:val="TOC1"/>
        <w:rPr>
          <w:rFonts w:asciiTheme="minorHAnsi" w:eastAsiaTheme="minorEastAsia" w:hAnsiTheme="minorHAnsi" w:cstheme="minorBidi"/>
          <w:b w:val="0"/>
          <w:sz w:val="22"/>
          <w:szCs w:val="22"/>
        </w:rPr>
      </w:pPr>
      <w:r w:rsidRPr="00987B31">
        <w:rPr>
          <w:rStyle w:val="Hyperlink"/>
          <w:color w:val="auto"/>
        </w:rPr>
        <w:fldChar w:fldCharType="begin"/>
      </w:r>
      <w:r w:rsidRPr="00987B31">
        <w:rPr>
          <w:rStyle w:val="Hyperlink"/>
          <w:color w:val="auto"/>
        </w:rPr>
        <w:instrText xml:space="preserve"> TOC \o "1-2" \h \z \u </w:instrText>
      </w:r>
      <w:r w:rsidRPr="00987B31">
        <w:rPr>
          <w:rStyle w:val="Hyperlink"/>
          <w:color w:val="auto"/>
        </w:rPr>
        <w:fldChar w:fldCharType="separate"/>
      </w:r>
      <w:hyperlink w:anchor="_Toc65909457" w:history="1">
        <w:r w:rsidR="00926270" w:rsidRPr="008A5018">
          <w:rPr>
            <w:rStyle w:val="Hyperlink"/>
            <w14:scene3d>
              <w14:camera w14:prst="orthographicFront"/>
              <w14:lightRig w14:rig="threePt" w14:dir="t">
                <w14:rot w14:lat="0" w14:lon="0" w14:rev="0"/>
              </w14:lightRig>
            </w14:scene3d>
          </w:rPr>
          <w:t>1</w:t>
        </w:r>
        <w:r w:rsidR="00926270">
          <w:rPr>
            <w:rFonts w:asciiTheme="minorHAnsi" w:eastAsiaTheme="minorEastAsia" w:hAnsiTheme="minorHAnsi" w:cstheme="minorBidi"/>
            <w:b w:val="0"/>
            <w:sz w:val="22"/>
            <w:szCs w:val="22"/>
          </w:rPr>
          <w:tab/>
        </w:r>
        <w:r w:rsidR="00926270" w:rsidRPr="008A5018">
          <w:rPr>
            <w:rStyle w:val="Hyperlink"/>
          </w:rPr>
          <w:t>GENERAL WORKMANSHIP STANDARDS FOR MICROELECTRONIC TESTING</w:t>
        </w:r>
        <w:r w:rsidR="00926270">
          <w:rPr>
            <w:webHidden/>
          </w:rPr>
          <w:tab/>
        </w:r>
        <w:r w:rsidR="00926270">
          <w:rPr>
            <w:webHidden/>
          </w:rPr>
          <w:fldChar w:fldCharType="begin"/>
        </w:r>
        <w:r w:rsidR="00926270">
          <w:rPr>
            <w:webHidden/>
          </w:rPr>
          <w:instrText xml:space="preserve"> PAGEREF _Toc65909457 \h </w:instrText>
        </w:r>
        <w:r w:rsidR="00926270">
          <w:rPr>
            <w:webHidden/>
          </w:rPr>
        </w:r>
        <w:r w:rsidR="00926270">
          <w:rPr>
            <w:webHidden/>
          </w:rPr>
          <w:fldChar w:fldCharType="separate"/>
        </w:r>
        <w:r w:rsidR="00926270">
          <w:rPr>
            <w:webHidden/>
          </w:rPr>
          <w:t>2</w:t>
        </w:r>
        <w:r w:rsidR="00926270">
          <w:rPr>
            <w:webHidden/>
          </w:rPr>
          <w:fldChar w:fldCharType="end"/>
        </w:r>
      </w:hyperlink>
    </w:p>
    <w:p w14:paraId="3334261E" w14:textId="085BF665"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58" w:history="1">
        <w:r w:rsidR="00926270" w:rsidRPr="008A5018">
          <w:rPr>
            <w:rStyle w:val="Hyperlink"/>
            <w:noProof/>
            <w14:scene3d>
              <w14:camera w14:prst="orthographicFront"/>
              <w14:lightRig w14:rig="threePt" w14:dir="t">
                <w14:rot w14:lat="0" w14:lon="0" w14:rev="0"/>
              </w14:lightRig>
            </w14:scene3d>
          </w:rPr>
          <w:t>1.1</w:t>
        </w:r>
        <w:r w:rsidR="00926270">
          <w:rPr>
            <w:rFonts w:asciiTheme="minorHAnsi" w:eastAsiaTheme="minorEastAsia" w:hAnsiTheme="minorHAnsi" w:cstheme="minorBidi"/>
            <w:noProof/>
            <w:sz w:val="22"/>
            <w:szCs w:val="22"/>
          </w:rPr>
          <w:tab/>
        </w:r>
        <w:r w:rsidR="00926270" w:rsidRPr="008A5018">
          <w:rPr>
            <w:rStyle w:val="Hyperlink"/>
            <w:noProof/>
          </w:rPr>
          <w:t>Test Sequence</w:t>
        </w:r>
        <w:r w:rsidR="00926270">
          <w:rPr>
            <w:noProof/>
            <w:webHidden/>
          </w:rPr>
          <w:tab/>
        </w:r>
        <w:r w:rsidR="00926270">
          <w:rPr>
            <w:noProof/>
            <w:webHidden/>
          </w:rPr>
          <w:fldChar w:fldCharType="begin"/>
        </w:r>
        <w:r w:rsidR="00926270">
          <w:rPr>
            <w:noProof/>
            <w:webHidden/>
          </w:rPr>
          <w:instrText xml:space="preserve"> PAGEREF _Toc65909458 \h </w:instrText>
        </w:r>
        <w:r w:rsidR="00926270">
          <w:rPr>
            <w:noProof/>
            <w:webHidden/>
          </w:rPr>
        </w:r>
        <w:r w:rsidR="00926270">
          <w:rPr>
            <w:noProof/>
            <w:webHidden/>
          </w:rPr>
          <w:fldChar w:fldCharType="separate"/>
        </w:r>
        <w:r w:rsidR="00926270">
          <w:rPr>
            <w:noProof/>
            <w:webHidden/>
          </w:rPr>
          <w:t>2</w:t>
        </w:r>
        <w:r w:rsidR="00926270">
          <w:rPr>
            <w:noProof/>
            <w:webHidden/>
          </w:rPr>
          <w:fldChar w:fldCharType="end"/>
        </w:r>
      </w:hyperlink>
    </w:p>
    <w:p w14:paraId="72A727DC" w14:textId="62D51E1E"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59" w:history="1">
        <w:r w:rsidR="00926270" w:rsidRPr="008A5018">
          <w:rPr>
            <w:rStyle w:val="Hyperlink"/>
            <w:noProof/>
            <w14:scene3d>
              <w14:camera w14:prst="orthographicFront"/>
              <w14:lightRig w14:rig="threePt" w14:dir="t">
                <w14:rot w14:lat="0" w14:lon="0" w14:rev="0"/>
              </w14:lightRig>
            </w14:scene3d>
          </w:rPr>
          <w:t>1.2</w:t>
        </w:r>
        <w:r w:rsidR="00926270">
          <w:rPr>
            <w:rFonts w:asciiTheme="minorHAnsi" w:eastAsiaTheme="minorEastAsia" w:hAnsiTheme="minorHAnsi" w:cstheme="minorBidi"/>
            <w:noProof/>
            <w:sz w:val="22"/>
            <w:szCs w:val="22"/>
          </w:rPr>
          <w:tab/>
        </w:r>
        <w:r w:rsidR="00926270" w:rsidRPr="008A5018">
          <w:rPr>
            <w:rStyle w:val="Hyperlink"/>
            <w:noProof/>
          </w:rPr>
          <w:t>Data Records</w:t>
        </w:r>
        <w:r w:rsidR="00926270">
          <w:rPr>
            <w:noProof/>
            <w:webHidden/>
          </w:rPr>
          <w:tab/>
        </w:r>
        <w:r w:rsidR="00926270">
          <w:rPr>
            <w:noProof/>
            <w:webHidden/>
          </w:rPr>
          <w:fldChar w:fldCharType="begin"/>
        </w:r>
        <w:r w:rsidR="00926270">
          <w:rPr>
            <w:noProof/>
            <w:webHidden/>
          </w:rPr>
          <w:instrText xml:space="preserve"> PAGEREF _Toc65909459 \h </w:instrText>
        </w:r>
        <w:r w:rsidR="00926270">
          <w:rPr>
            <w:noProof/>
            <w:webHidden/>
          </w:rPr>
        </w:r>
        <w:r w:rsidR="00926270">
          <w:rPr>
            <w:noProof/>
            <w:webHidden/>
          </w:rPr>
          <w:fldChar w:fldCharType="separate"/>
        </w:r>
        <w:r w:rsidR="00926270">
          <w:rPr>
            <w:noProof/>
            <w:webHidden/>
          </w:rPr>
          <w:t>2</w:t>
        </w:r>
        <w:r w:rsidR="00926270">
          <w:rPr>
            <w:noProof/>
            <w:webHidden/>
          </w:rPr>
          <w:fldChar w:fldCharType="end"/>
        </w:r>
      </w:hyperlink>
    </w:p>
    <w:p w14:paraId="11B11065" w14:textId="767D410E"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60" w:history="1">
        <w:r w:rsidR="00926270" w:rsidRPr="008A5018">
          <w:rPr>
            <w:rStyle w:val="Hyperlink"/>
            <w:noProof/>
            <w14:scene3d>
              <w14:camera w14:prst="orthographicFront"/>
              <w14:lightRig w14:rig="threePt" w14:dir="t">
                <w14:rot w14:lat="0" w14:lon="0" w14:rev="0"/>
              </w14:lightRig>
            </w14:scene3d>
          </w:rPr>
          <w:t>1.3</w:t>
        </w:r>
        <w:r w:rsidR="00926270">
          <w:rPr>
            <w:rFonts w:asciiTheme="minorHAnsi" w:eastAsiaTheme="minorEastAsia" w:hAnsiTheme="minorHAnsi" w:cstheme="minorBidi"/>
            <w:noProof/>
            <w:sz w:val="22"/>
            <w:szCs w:val="22"/>
          </w:rPr>
          <w:tab/>
        </w:r>
        <w:r w:rsidR="00926270" w:rsidRPr="008A5018">
          <w:rPr>
            <w:rStyle w:val="Hyperlink"/>
            <w:noProof/>
          </w:rPr>
          <w:t>Fixture and Cable Maintenance/Cleaning</w:t>
        </w:r>
        <w:r w:rsidR="00926270">
          <w:rPr>
            <w:noProof/>
            <w:webHidden/>
          </w:rPr>
          <w:tab/>
        </w:r>
        <w:r w:rsidR="00926270">
          <w:rPr>
            <w:noProof/>
            <w:webHidden/>
          </w:rPr>
          <w:fldChar w:fldCharType="begin"/>
        </w:r>
        <w:r w:rsidR="00926270">
          <w:rPr>
            <w:noProof/>
            <w:webHidden/>
          </w:rPr>
          <w:instrText xml:space="preserve"> PAGEREF _Toc65909460 \h </w:instrText>
        </w:r>
        <w:r w:rsidR="00926270">
          <w:rPr>
            <w:noProof/>
            <w:webHidden/>
          </w:rPr>
        </w:r>
        <w:r w:rsidR="00926270">
          <w:rPr>
            <w:noProof/>
            <w:webHidden/>
          </w:rPr>
          <w:fldChar w:fldCharType="separate"/>
        </w:r>
        <w:r w:rsidR="00926270">
          <w:rPr>
            <w:noProof/>
            <w:webHidden/>
          </w:rPr>
          <w:t>3</w:t>
        </w:r>
        <w:r w:rsidR="00926270">
          <w:rPr>
            <w:noProof/>
            <w:webHidden/>
          </w:rPr>
          <w:fldChar w:fldCharType="end"/>
        </w:r>
      </w:hyperlink>
    </w:p>
    <w:p w14:paraId="50CEB4B4" w14:textId="372B846B" w:rsidR="00926270" w:rsidRDefault="004352A0">
      <w:pPr>
        <w:pStyle w:val="TOC1"/>
        <w:rPr>
          <w:rFonts w:asciiTheme="minorHAnsi" w:eastAsiaTheme="minorEastAsia" w:hAnsiTheme="minorHAnsi" w:cstheme="minorBidi"/>
          <w:b w:val="0"/>
          <w:sz w:val="22"/>
          <w:szCs w:val="22"/>
        </w:rPr>
      </w:pPr>
      <w:hyperlink w:anchor="_Toc65909461" w:history="1">
        <w:r w:rsidR="00926270" w:rsidRPr="008A5018">
          <w:rPr>
            <w:rStyle w:val="Hyperlink"/>
            <w14:scene3d>
              <w14:camera w14:prst="orthographicFront"/>
              <w14:lightRig w14:rig="threePt" w14:dir="t">
                <w14:rot w14:lat="0" w14:lon="0" w14:rev="0"/>
              </w14:lightRig>
            </w14:scene3d>
          </w:rPr>
          <w:t>2</w:t>
        </w:r>
        <w:r w:rsidR="00926270">
          <w:rPr>
            <w:rFonts w:asciiTheme="minorHAnsi" w:eastAsiaTheme="minorEastAsia" w:hAnsiTheme="minorHAnsi" w:cstheme="minorBidi"/>
            <w:b w:val="0"/>
            <w:sz w:val="22"/>
            <w:szCs w:val="22"/>
          </w:rPr>
          <w:tab/>
        </w:r>
        <w:r w:rsidR="00926270" w:rsidRPr="008A5018">
          <w:rPr>
            <w:rStyle w:val="Hyperlink"/>
          </w:rPr>
          <w:t>Amplifier Preparation Before Test</w:t>
        </w:r>
        <w:r w:rsidR="00926270">
          <w:rPr>
            <w:webHidden/>
          </w:rPr>
          <w:tab/>
        </w:r>
        <w:r w:rsidR="00926270">
          <w:rPr>
            <w:webHidden/>
          </w:rPr>
          <w:fldChar w:fldCharType="begin"/>
        </w:r>
        <w:r w:rsidR="00926270">
          <w:rPr>
            <w:webHidden/>
          </w:rPr>
          <w:instrText xml:space="preserve"> PAGEREF _Toc65909461 \h </w:instrText>
        </w:r>
        <w:r w:rsidR="00926270">
          <w:rPr>
            <w:webHidden/>
          </w:rPr>
        </w:r>
        <w:r w:rsidR="00926270">
          <w:rPr>
            <w:webHidden/>
          </w:rPr>
          <w:fldChar w:fldCharType="separate"/>
        </w:r>
        <w:r w:rsidR="00926270">
          <w:rPr>
            <w:webHidden/>
          </w:rPr>
          <w:t>4</w:t>
        </w:r>
        <w:r w:rsidR="00926270">
          <w:rPr>
            <w:webHidden/>
          </w:rPr>
          <w:fldChar w:fldCharType="end"/>
        </w:r>
      </w:hyperlink>
    </w:p>
    <w:p w14:paraId="24F73835" w14:textId="6886B1A4"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62" w:history="1">
        <w:r w:rsidR="00926270" w:rsidRPr="008A5018">
          <w:rPr>
            <w:rStyle w:val="Hyperlink"/>
            <w:noProof/>
            <w14:scene3d>
              <w14:camera w14:prst="orthographicFront"/>
              <w14:lightRig w14:rig="threePt" w14:dir="t">
                <w14:rot w14:lat="0" w14:lon="0" w14:rev="0"/>
              </w14:lightRig>
            </w14:scene3d>
          </w:rPr>
          <w:t>2.1</w:t>
        </w:r>
        <w:r w:rsidR="00926270">
          <w:rPr>
            <w:rFonts w:asciiTheme="minorHAnsi" w:eastAsiaTheme="minorEastAsia" w:hAnsiTheme="minorHAnsi" w:cstheme="minorBidi"/>
            <w:noProof/>
            <w:sz w:val="22"/>
            <w:szCs w:val="22"/>
          </w:rPr>
          <w:tab/>
        </w:r>
        <w:r w:rsidR="00926270" w:rsidRPr="008A5018">
          <w:rPr>
            <w:rStyle w:val="Hyperlink"/>
            <w:noProof/>
          </w:rPr>
          <w:t>Fly Wire Attachment</w:t>
        </w:r>
        <w:r w:rsidR="00926270">
          <w:rPr>
            <w:noProof/>
            <w:webHidden/>
          </w:rPr>
          <w:tab/>
        </w:r>
        <w:r w:rsidR="00926270">
          <w:rPr>
            <w:noProof/>
            <w:webHidden/>
          </w:rPr>
          <w:fldChar w:fldCharType="begin"/>
        </w:r>
        <w:r w:rsidR="00926270">
          <w:rPr>
            <w:noProof/>
            <w:webHidden/>
          </w:rPr>
          <w:instrText xml:space="preserve"> PAGEREF _Toc65909462 \h </w:instrText>
        </w:r>
        <w:r w:rsidR="00926270">
          <w:rPr>
            <w:noProof/>
            <w:webHidden/>
          </w:rPr>
        </w:r>
        <w:r w:rsidR="00926270">
          <w:rPr>
            <w:noProof/>
            <w:webHidden/>
          </w:rPr>
          <w:fldChar w:fldCharType="separate"/>
        </w:r>
        <w:r w:rsidR="00926270">
          <w:rPr>
            <w:noProof/>
            <w:webHidden/>
          </w:rPr>
          <w:t>4</w:t>
        </w:r>
        <w:r w:rsidR="00926270">
          <w:rPr>
            <w:noProof/>
            <w:webHidden/>
          </w:rPr>
          <w:fldChar w:fldCharType="end"/>
        </w:r>
      </w:hyperlink>
    </w:p>
    <w:p w14:paraId="3B34026D" w14:textId="322A6627"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63" w:history="1">
        <w:r w:rsidR="00926270" w:rsidRPr="008A5018">
          <w:rPr>
            <w:rStyle w:val="Hyperlink"/>
            <w:noProof/>
            <w14:scene3d>
              <w14:camera w14:prst="orthographicFront"/>
              <w14:lightRig w14:rig="threePt" w14:dir="t">
                <w14:rot w14:lat="0" w14:lon="0" w14:rev="0"/>
              </w14:lightRig>
            </w14:scene3d>
          </w:rPr>
          <w:t>2.2</w:t>
        </w:r>
        <w:r w:rsidR="00926270">
          <w:rPr>
            <w:rFonts w:asciiTheme="minorHAnsi" w:eastAsiaTheme="minorEastAsia" w:hAnsiTheme="minorHAnsi" w:cstheme="minorBidi"/>
            <w:noProof/>
            <w:sz w:val="22"/>
            <w:szCs w:val="22"/>
          </w:rPr>
          <w:tab/>
        </w:r>
        <w:r w:rsidR="00926270" w:rsidRPr="008A5018">
          <w:rPr>
            <w:rStyle w:val="Hyperlink"/>
            <w:noProof/>
          </w:rPr>
          <w:t>Panelized Amplifiers</w:t>
        </w:r>
        <w:r w:rsidR="00926270">
          <w:rPr>
            <w:noProof/>
            <w:webHidden/>
          </w:rPr>
          <w:tab/>
        </w:r>
        <w:r w:rsidR="00926270">
          <w:rPr>
            <w:noProof/>
            <w:webHidden/>
          </w:rPr>
          <w:fldChar w:fldCharType="begin"/>
        </w:r>
        <w:r w:rsidR="00926270">
          <w:rPr>
            <w:noProof/>
            <w:webHidden/>
          </w:rPr>
          <w:instrText xml:space="preserve"> PAGEREF _Toc65909463 \h </w:instrText>
        </w:r>
        <w:r w:rsidR="00926270">
          <w:rPr>
            <w:noProof/>
            <w:webHidden/>
          </w:rPr>
        </w:r>
        <w:r w:rsidR="00926270">
          <w:rPr>
            <w:noProof/>
            <w:webHidden/>
          </w:rPr>
          <w:fldChar w:fldCharType="separate"/>
        </w:r>
        <w:r w:rsidR="00926270">
          <w:rPr>
            <w:noProof/>
            <w:webHidden/>
          </w:rPr>
          <w:t>4</w:t>
        </w:r>
        <w:r w:rsidR="00926270">
          <w:rPr>
            <w:noProof/>
            <w:webHidden/>
          </w:rPr>
          <w:fldChar w:fldCharType="end"/>
        </w:r>
      </w:hyperlink>
    </w:p>
    <w:p w14:paraId="554DD9C7" w14:textId="79FBACDE" w:rsidR="00926270" w:rsidRDefault="004352A0">
      <w:pPr>
        <w:pStyle w:val="TOC1"/>
        <w:rPr>
          <w:rFonts w:asciiTheme="minorHAnsi" w:eastAsiaTheme="minorEastAsia" w:hAnsiTheme="minorHAnsi" w:cstheme="minorBidi"/>
          <w:b w:val="0"/>
          <w:sz w:val="22"/>
          <w:szCs w:val="22"/>
        </w:rPr>
      </w:pPr>
      <w:hyperlink w:anchor="_Toc65909464" w:history="1">
        <w:r w:rsidR="00926270" w:rsidRPr="008A5018">
          <w:rPr>
            <w:rStyle w:val="Hyperlink"/>
            <w14:scene3d>
              <w14:camera w14:prst="orthographicFront"/>
              <w14:lightRig w14:rig="threePt" w14:dir="t">
                <w14:rot w14:lat="0" w14:lon="0" w14:rev="0"/>
              </w14:lightRig>
            </w14:scene3d>
          </w:rPr>
          <w:t>3</w:t>
        </w:r>
        <w:r w:rsidR="00926270">
          <w:rPr>
            <w:rFonts w:asciiTheme="minorHAnsi" w:eastAsiaTheme="minorEastAsia" w:hAnsiTheme="minorHAnsi" w:cstheme="minorBidi"/>
            <w:b w:val="0"/>
            <w:sz w:val="22"/>
            <w:szCs w:val="22"/>
          </w:rPr>
          <w:tab/>
        </w:r>
        <w:r w:rsidR="00926270" w:rsidRPr="008A5018">
          <w:rPr>
            <w:rStyle w:val="Hyperlink"/>
          </w:rPr>
          <w:t>GENERAL SETUP FOR ICP</w:t>
        </w:r>
        <w:r w:rsidR="00926270" w:rsidRPr="008A5018">
          <w:rPr>
            <w:rStyle w:val="Hyperlink"/>
            <w:vertAlign w:val="superscript"/>
          </w:rPr>
          <w:sym w:font="Symbol" w:char="F0D2"/>
        </w:r>
        <w:r w:rsidR="00926270" w:rsidRPr="008A5018">
          <w:rPr>
            <w:rStyle w:val="Hyperlink"/>
          </w:rPr>
          <w:t xml:space="preserve"> ASSEMBLIES</w:t>
        </w:r>
        <w:r w:rsidR="00926270">
          <w:rPr>
            <w:webHidden/>
          </w:rPr>
          <w:tab/>
        </w:r>
        <w:r w:rsidR="00926270">
          <w:rPr>
            <w:webHidden/>
          </w:rPr>
          <w:fldChar w:fldCharType="begin"/>
        </w:r>
        <w:r w:rsidR="00926270">
          <w:rPr>
            <w:webHidden/>
          </w:rPr>
          <w:instrText xml:space="preserve"> PAGEREF _Toc65909464 \h </w:instrText>
        </w:r>
        <w:r w:rsidR="00926270">
          <w:rPr>
            <w:webHidden/>
          </w:rPr>
        </w:r>
        <w:r w:rsidR="00926270">
          <w:rPr>
            <w:webHidden/>
          </w:rPr>
          <w:fldChar w:fldCharType="separate"/>
        </w:r>
        <w:r w:rsidR="00926270">
          <w:rPr>
            <w:webHidden/>
          </w:rPr>
          <w:t>4</w:t>
        </w:r>
        <w:r w:rsidR="00926270">
          <w:rPr>
            <w:webHidden/>
          </w:rPr>
          <w:fldChar w:fldCharType="end"/>
        </w:r>
      </w:hyperlink>
    </w:p>
    <w:p w14:paraId="26A87A64" w14:textId="6D67396F"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65" w:history="1">
        <w:r w:rsidR="00926270" w:rsidRPr="008A5018">
          <w:rPr>
            <w:rStyle w:val="Hyperlink"/>
            <w:noProof/>
            <w14:scene3d>
              <w14:camera w14:prst="orthographicFront"/>
              <w14:lightRig w14:rig="threePt" w14:dir="t">
                <w14:rot w14:lat="0" w14:lon="0" w14:rev="0"/>
              </w14:lightRig>
            </w14:scene3d>
          </w:rPr>
          <w:t>3.1</w:t>
        </w:r>
        <w:r w:rsidR="00926270">
          <w:rPr>
            <w:rFonts w:asciiTheme="minorHAnsi" w:eastAsiaTheme="minorEastAsia" w:hAnsiTheme="minorHAnsi" w:cstheme="minorBidi"/>
            <w:noProof/>
            <w:sz w:val="22"/>
            <w:szCs w:val="22"/>
          </w:rPr>
          <w:tab/>
        </w:r>
        <w:r w:rsidR="00926270" w:rsidRPr="008A5018">
          <w:rPr>
            <w:rStyle w:val="Hyperlink"/>
            <w:noProof/>
          </w:rPr>
          <w:t>Important Notes Concerning Testing ICP</w:t>
        </w:r>
        <w:r w:rsidR="00926270" w:rsidRPr="008A5018">
          <w:rPr>
            <w:rStyle w:val="Hyperlink"/>
            <w:noProof/>
          </w:rPr>
          <w:sym w:font="Symbol" w:char="F0D2"/>
        </w:r>
        <w:r w:rsidR="00926270" w:rsidRPr="008A5018">
          <w:rPr>
            <w:rStyle w:val="Hyperlink"/>
            <w:noProof/>
          </w:rPr>
          <w:t xml:space="preserve"> assemblies</w:t>
        </w:r>
        <w:r w:rsidR="00926270">
          <w:rPr>
            <w:noProof/>
            <w:webHidden/>
          </w:rPr>
          <w:tab/>
        </w:r>
        <w:r w:rsidR="00926270">
          <w:rPr>
            <w:noProof/>
            <w:webHidden/>
          </w:rPr>
          <w:fldChar w:fldCharType="begin"/>
        </w:r>
        <w:r w:rsidR="00926270">
          <w:rPr>
            <w:noProof/>
            <w:webHidden/>
          </w:rPr>
          <w:instrText xml:space="preserve"> PAGEREF _Toc65909465 \h </w:instrText>
        </w:r>
        <w:r w:rsidR="00926270">
          <w:rPr>
            <w:noProof/>
            <w:webHidden/>
          </w:rPr>
        </w:r>
        <w:r w:rsidR="00926270">
          <w:rPr>
            <w:noProof/>
            <w:webHidden/>
          </w:rPr>
          <w:fldChar w:fldCharType="separate"/>
        </w:r>
        <w:r w:rsidR="00926270">
          <w:rPr>
            <w:noProof/>
            <w:webHidden/>
          </w:rPr>
          <w:t>4</w:t>
        </w:r>
        <w:r w:rsidR="00926270">
          <w:rPr>
            <w:noProof/>
            <w:webHidden/>
          </w:rPr>
          <w:fldChar w:fldCharType="end"/>
        </w:r>
      </w:hyperlink>
    </w:p>
    <w:p w14:paraId="286C12AA" w14:textId="6426CDE0" w:rsidR="00926270" w:rsidRDefault="004352A0">
      <w:pPr>
        <w:pStyle w:val="TOC1"/>
        <w:rPr>
          <w:rFonts w:asciiTheme="minorHAnsi" w:eastAsiaTheme="minorEastAsia" w:hAnsiTheme="minorHAnsi" w:cstheme="minorBidi"/>
          <w:b w:val="0"/>
          <w:sz w:val="22"/>
          <w:szCs w:val="22"/>
        </w:rPr>
      </w:pPr>
      <w:hyperlink w:anchor="_Toc65909466" w:history="1">
        <w:r w:rsidR="00926270" w:rsidRPr="008A5018">
          <w:rPr>
            <w:rStyle w:val="Hyperlink"/>
            <w14:scene3d>
              <w14:camera w14:prst="orthographicFront"/>
              <w14:lightRig w14:rig="threePt" w14:dir="t">
                <w14:rot w14:lat="0" w14:lon="0" w14:rev="0"/>
              </w14:lightRig>
            </w14:scene3d>
          </w:rPr>
          <w:t>4</w:t>
        </w:r>
        <w:r w:rsidR="00926270">
          <w:rPr>
            <w:rFonts w:asciiTheme="minorHAnsi" w:eastAsiaTheme="minorEastAsia" w:hAnsiTheme="minorHAnsi" w:cstheme="minorBidi"/>
            <w:b w:val="0"/>
            <w:sz w:val="22"/>
            <w:szCs w:val="22"/>
          </w:rPr>
          <w:tab/>
        </w:r>
        <w:r w:rsidR="00926270" w:rsidRPr="008A5018">
          <w:rPr>
            <w:rStyle w:val="Hyperlink"/>
          </w:rPr>
          <w:t>MANUAL BIAS/GAIN TESTING</w:t>
        </w:r>
        <w:r w:rsidR="00926270">
          <w:rPr>
            <w:webHidden/>
          </w:rPr>
          <w:tab/>
        </w:r>
        <w:r w:rsidR="00926270">
          <w:rPr>
            <w:webHidden/>
          </w:rPr>
          <w:fldChar w:fldCharType="begin"/>
        </w:r>
        <w:r w:rsidR="00926270">
          <w:rPr>
            <w:webHidden/>
          </w:rPr>
          <w:instrText xml:space="preserve"> PAGEREF _Toc65909466 \h </w:instrText>
        </w:r>
        <w:r w:rsidR="00926270">
          <w:rPr>
            <w:webHidden/>
          </w:rPr>
        </w:r>
        <w:r w:rsidR="00926270">
          <w:rPr>
            <w:webHidden/>
          </w:rPr>
          <w:fldChar w:fldCharType="separate"/>
        </w:r>
        <w:r w:rsidR="00926270">
          <w:rPr>
            <w:webHidden/>
          </w:rPr>
          <w:t>6</w:t>
        </w:r>
        <w:r w:rsidR="00926270">
          <w:rPr>
            <w:webHidden/>
          </w:rPr>
          <w:fldChar w:fldCharType="end"/>
        </w:r>
      </w:hyperlink>
    </w:p>
    <w:p w14:paraId="5514D069" w14:textId="60802807"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67" w:history="1">
        <w:r w:rsidR="00926270" w:rsidRPr="008A5018">
          <w:rPr>
            <w:rStyle w:val="Hyperlink"/>
            <w:noProof/>
            <w14:scene3d>
              <w14:camera w14:prst="orthographicFront"/>
              <w14:lightRig w14:rig="threePt" w14:dir="t">
                <w14:rot w14:lat="0" w14:lon="0" w14:rev="0"/>
              </w14:lightRig>
            </w14:scene3d>
          </w:rPr>
          <w:t>4.1</w:t>
        </w:r>
        <w:r w:rsidR="00926270">
          <w:rPr>
            <w:rFonts w:asciiTheme="minorHAnsi" w:eastAsiaTheme="minorEastAsia" w:hAnsiTheme="minorHAnsi" w:cstheme="minorBidi"/>
            <w:noProof/>
            <w:sz w:val="22"/>
            <w:szCs w:val="22"/>
          </w:rPr>
          <w:tab/>
        </w:r>
        <w:r w:rsidR="00926270" w:rsidRPr="008A5018">
          <w:rPr>
            <w:rStyle w:val="Hyperlink"/>
            <w:noProof/>
          </w:rPr>
          <w:t>General setup for manual testing, including fixture selection.</w:t>
        </w:r>
        <w:r w:rsidR="00926270">
          <w:rPr>
            <w:noProof/>
            <w:webHidden/>
          </w:rPr>
          <w:tab/>
        </w:r>
        <w:r w:rsidR="00926270">
          <w:rPr>
            <w:noProof/>
            <w:webHidden/>
          </w:rPr>
          <w:fldChar w:fldCharType="begin"/>
        </w:r>
        <w:r w:rsidR="00926270">
          <w:rPr>
            <w:noProof/>
            <w:webHidden/>
          </w:rPr>
          <w:instrText xml:space="preserve"> PAGEREF _Toc65909467 \h </w:instrText>
        </w:r>
        <w:r w:rsidR="00926270">
          <w:rPr>
            <w:noProof/>
            <w:webHidden/>
          </w:rPr>
        </w:r>
        <w:r w:rsidR="00926270">
          <w:rPr>
            <w:noProof/>
            <w:webHidden/>
          </w:rPr>
          <w:fldChar w:fldCharType="separate"/>
        </w:r>
        <w:r w:rsidR="00926270">
          <w:rPr>
            <w:noProof/>
            <w:webHidden/>
          </w:rPr>
          <w:t>6</w:t>
        </w:r>
        <w:r w:rsidR="00926270">
          <w:rPr>
            <w:noProof/>
            <w:webHidden/>
          </w:rPr>
          <w:fldChar w:fldCharType="end"/>
        </w:r>
      </w:hyperlink>
    </w:p>
    <w:p w14:paraId="1A8C1F05" w14:textId="3D18D2FA"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68" w:history="1">
        <w:r w:rsidR="00926270" w:rsidRPr="008A5018">
          <w:rPr>
            <w:rStyle w:val="Hyperlink"/>
            <w:noProof/>
            <w14:scene3d>
              <w14:camera w14:prst="orthographicFront"/>
              <w14:lightRig w14:rig="threePt" w14:dir="t">
                <w14:rot w14:lat="0" w14:lon="0" w14:rev="0"/>
              </w14:lightRig>
            </w14:scene3d>
          </w:rPr>
          <w:t>4.2</w:t>
        </w:r>
        <w:r w:rsidR="00926270">
          <w:rPr>
            <w:rFonts w:asciiTheme="minorHAnsi" w:eastAsiaTheme="minorEastAsia" w:hAnsiTheme="minorHAnsi" w:cstheme="minorBidi"/>
            <w:noProof/>
            <w:sz w:val="22"/>
            <w:szCs w:val="22"/>
          </w:rPr>
          <w:tab/>
        </w:r>
        <w:r w:rsidR="00926270" w:rsidRPr="008A5018">
          <w:rPr>
            <w:rStyle w:val="Hyperlink"/>
            <w:noProof/>
          </w:rPr>
          <w:t>Testing Standard ICP Amplifiers</w:t>
        </w:r>
        <w:r w:rsidR="00926270">
          <w:rPr>
            <w:noProof/>
            <w:webHidden/>
          </w:rPr>
          <w:tab/>
        </w:r>
        <w:r w:rsidR="00926270">
          <w:rPr>
            <w:noProof/>
            <w:webHidden/>
          </w:rPr>
          <w:fldChar w:fldCharType="begin"/>
        </w:r>
        <w:r w:rsidR="00926270">
          <w:rPr>
            <w:noProof/>
            <w:webHidden/>
          </w:rPr>
          <w:instrText xml:space="preserve"> PAGEREF _Toc65909468 \h </w:instrText>
        </w:r>
        <w:r w:rsidR="00926270">
          <w:rPr>
            <w:noProof/>
            <w:webHidden/>
          </w:rPr>
        </w:r>
        <w:r w:rsidR="00926270">
          <w:rPr>
            <w:noProof/>
            <w:webHidden/>
          </w:rPr>
          <w:fldChar w:fldCharType="separate"/>
        </w:r>
        <w:r w:rsidR="00926270">
          <w:rPr>
            <w:noProof/>
            <w:webHidden/>
          </w:rPr>
          <w:t>6</w:t>
        </w:r>
        <w:r w:rsidR="00926270">
          <w:rPr>
            <w:noProof/>
            <w:webHidden/>
          </w:rPr>
          <w:fldChar w:fldCharType="end"/>
        </w:r>
      </w:hyperlink>
    </w:p>
    <w:p w14:paraId="0C8EB240" w14:textId="2334EA54"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69" w:history="1">
        <w:r w:rsidR="00926270" w:rsidRPr="008A5018">
          <w:rPr>
            <w:rStyle w:val="Hyperlink"/>
            <w:noProof/>
            <w14:scene3d>
              <w14:camera w14:prst="orthographicFront"/>
              <w14:lightRig w14:rig="threePt" w14:dir="t">
                <w14:rot w14:lat="0" w14:lon="0" w14:rev="0"/>
              </w14:lightRig>
            </w14:scene3d>
          </w:rPr>
          <w:t>4.3</w:t>
        </w:r>
        <w:r w:rsidR="00926270">
          <w:rPr>
            <w:rFonts w:asciiTheme="minorHAnsi" w:eastAsiaTheme="minorEastAsia" w:hAnsiTheme="minorHAnsi" w:cstheme="minorBidi"/>
            <w:noProof/>
            <w:sz w:val="22"/>
            <w:szCs w:val="22"/>
          </w:rPr>
          <w:tab/>
        </w:r>
        <w:r w:rsidR="00926270" w:rsidRPr="008A5018">
          <w:rPr>
            <w:rStyle w:val="Hyperlink"/>
            <w:noProof/>
          </w:rPr>
          <w:t>Testing ICP Amplifiers on T05 Headers</w:t>
        </w:r>
        <w:r w:rsidR="00926270">
          <w:rPr>
            <w:noProof/>
            <w:webHidden/>
          </w:rPr>
          <w:tab/>
        </w:r>
        <w:r w:rsidR="00926270">
          <w:rPr>
            <w:noProof/>
            <w:webHidden/>
          </w:rPr>
          <w:fldChar w:fldCharType="begin"/>
        </w:r>
        <w:r w:rsidR="00926270">
          <w:rPr>
            <w:noProof/>
            <w:webHidden/>
          </w:rPr>
          <w:instrText xml:space="preserve"> PAGEREF _Toc65909469 \h </w:instrText>
        </w:r>
        <w:r w:rsidR="00926270">
          <w:rPr>
            <w:noProof/>
            <w:webHidden/>
          </w:rPr>
        </w:r>
        <w:r w:rsidR="00926270">
          <w:rPr>
            <w:noProof/>
            <w:webHidden/>
          </w:rPr>
          <w:fldChar w:fldCharType="separate"/>
        </w:r>
        <w:r w:rsidR="00926270">
          <w:rPr>
            <w:noProof/>
            <w:webHidden/>
          </w:rPr>
          <w:t>7</w:t>
        </w:r>
        <w:r w:rsidR="00926270">
          <w:rPr>
            <w:noProof/>
            <w:webHidden/>
          </w:rPr>
          <w:fldChar w:fldCharType="end"/>
        </w:r>
      </w:hyperlink>
    </w:p>
    <w:p w14:paraId="5958F3E6" w14:textId="1D596254"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70" w:history="1">
        <w:r w:rsidR="00926270" w:rsidRPr="008A5018">
          <w:rPr>
            <w:rStyle w:val="Hyperlink"/>
            <w:noProof/>
            <w14:scene3d>
              <w14:camera w14:prst="orthographicFront"/>
              <w14:lightRig w14:rig="threePt" w14:dir="t">
                <w14:rot w14:lat="0" w14:lon="0" w14:rev="0"/>
              </w14:lightRig>
            </w14:scene3d>
          </w:rPr>
          <w:t>4.4</w:t>
        </w:r>
        <w:r w:rsidR="00926270">
          <w:rPr>
            <w:rFonts w:asciiTheme="minorHAnsi" w:eastAsiaTheme="minorEastAsia" w:hAnsiTheme="minorHAnsi" w:cstheme="minorBidi"/>
            <w:noProof/>
            <w:sz w:val="22"/>
            <w:szCs w:val="22"/>
          </w:rPr>
          <w:tab/>
        </w:r>
        <w:r w:rsidR="00926270" w:rsidRPr="008A5018">
          <w:rPr>
            <w:rStyle w:val="Hyperlink"/>
            <w:noProof/>
          </w:rPr>
          <w:t>Testing 24297-XX-XXX-XXX Amplifiers</w:t>
        </w:r>
        <w:r w:rsidR="00926270">
          <w:rPr>
            <w:noProof/>
            <w:webHidden/>
          </w:rPr>
          <w:tab/>
        </w:r>
        <w:r w:rsidR="00926270">
          <w:rPr>
            <w:noProof/>
            <w:webHidden/>
          </w:rPr>
          <w:fldChar w:fldCharType="begin"/>
        </w:r>
        <w:r w:rsidR="00926270">
          <w:rPr>
            <w:noProof/>
            <w:webHidden/>
          </w:rPr>
          <w:instrText xml:space="preserve"> PAGEREF _Toc65909470 \h </w:instrText>
        </w:r>
        <w:r w:rsidR="00926270">
          <w:rPr>
            <w:noProof/>
            <w:webHidden/>
          </w:rPr>
        </w:r>
        <w:r w:rsidR="00926270">
          <w:rPr>
            <w:noProof/>
            <w:webHidden/>
          </w:rPr>
          <w:fldChar w:fldCharType="separate"/>
        </w:r>
        <w:r w:rsidR="00926270">
          <w:rPr>
            <w:noProof/>
            <w:webHidden/>
          </w:rPr>
          <w:t>7</w:t>
        </w:r>
        <w:r w:rsidR="00926270">
          <w:rPr>
            <w:noProof/>
            <w:webHidden/>
          </w:rPr>
          <w:fldChar w:fldCharType="end"/>
        </w:r>
      </w:hyperlink>
    </w:p>
    <w:p w14:paraId="4491B6AA" w14:textId="0B7067BA" w:rsidR="00926270" w:rsidRDefault="004352A0">
      <w:pPr>
        <w:pStyle w:val="TOC1"/>
        <w:rPr>
          <w:rFonts w:asciiTheme="minorHAnsi" w:eastAsiaTheme="minorEastAsia" w:hAnsiTheme="minorHAnsi" w:cstheme="minorBidi"/>
          <w:b w:val="0"/>
          <w:sz w:val="22"/>
          <w:szCs w:val="22"/>
        </w:rPr>
      </w:pPr>
      <w:hyperlink w:anchor="_Toc65909471" w:history="1">
        <w:r w:rsidR="00926270" w:rsidRPr="008A5018">
          <w:rPr>
            <w:rStyle w:val="Hyperlink"/>
            <w14:scene3d>
              <w14:camera w14:prst="orthographicFront"/>
              <w14:lightRig w14:rig="threePt" w14:dir="t">
                <w14:rot w14:lat="0" w14:lon="0" w14:rev="0"/>
              </w14:lightRig>
            </w14:scene3d>
          </w:rPr>
          <w:t>5</w:t>
        </w:r>
        <w:r w:rsidR="00926270">
          <w:rPr>
            <w:rFonts w:asciiTheme="minorHAnsi" w:eastAsiaTheme="minorEastAsia" w:hAnsiTheme="minorHAnsi" w:cstheme="minorBidi"/>
            <w:b w:val="0"/>
            <w:sz w:val="22"/>
            <w:szCs w:val="22"/>
          </w:rPr>
          <w:tab/>
        </w:r>
        <w:r w:rsidR="00926270" w:rsidRPr="008A5018">
          <w:rPr>
            <w:rStyle w:val="Hyperlink"/>
          </w:rPr>
          <w:t>BIAS/GAIN TESTING ON ATE SYSTEM</w:t>
        </w:r>
        <w:r w:rsidR="00926270">
          <w:rPr>
            <w:webHidden/>
          </w:rPr>
          <w:tab/>
        </w:r>
        <w:r w:rsidR="00926270">
          <w:rPr>
            <w:webHidden/>
          </w:rPr>
          <w:fldChar w:fldCharType="begin"/>
        </w:r>
        <w:r w:rsidR="00926270">
          <w:rPr>
            <w:webHidden/>
          </w:rPr>
          <w:instrText xml:space="preserve"> PAGEREF _Toc65909471 \h </w:instrText>
        </w:r>
        <w:r w:rsidR="00926270">
          <w:rPr>
            <w:webHidden/>
          </w:rPr>
        </w:r>
        <w:r w:rsidR="00926270">
          <w:rPr>
            <w:webHidden/>
          </w:rPr>
          <w:fldChar w:fldCharType="separate"/>
        </w:r>
        <w:r w:rsidR="00926270">
          <w:rPr>
            <w:webHidden/>
          </w:rPr>
          <w:t>10</w:t>
        </w:r>
        <w:r w:rsidR="00926270">
          <w:rPr>
            <w:webHidden/>
          </w:rPr>
          <w:fldChar w:fldCharType="end"/>
        </w:r>
      </w:hyperlink>
    </w:p>
    <w:p w14:paraId="2519781E" w14:textId="352F419D"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72" w:history="1">
        <w:r w:rsidR="00926270" w:rsidRPr="008A5018">
          <w:rPr>
            <w:rStyle w:val="Hyperlink"/>
            <w:noProof/>
            <w14:scene3d>
              <w14:camera w14:prst="orthographicFront"/>
              <w14:lightRig w14:rig="threePt" w14:dir="t">
                <w14:rot w14:lat="0" w14:lon="0" w14:rev="0"/>
              </w14:lightRig>
            </w14:scene3d>
          </w:rPr>
          <w:t>5.1</w:t>
        </w:r>
        <w:r w:rsidR="00926270">
          <w:rPr>
            <w:rFonts w:asciiTheme="minorHAnsi" w:eastAsiaTheme="minorEastAsia" w:hAnsiTheme="minorHAnsi" w:cstheme="minorBidi"/>
            <w:noProof/>
            <w:sz w:val="22"/>
            <w:szCs w:val="22"/>
          </w:rPr>
          <w:tab/>
        </w:r>
        <w:r w:rsidR="00926270" w:rsidRPr="008A5018">
          <w:rPr>
            <w:rStyle w:val="Hyperlink"/>
            <w:noProof/>
          </w:rPr>
          <w:t>ATE Overview, And When To Use ATE</w:t>
        </w:r>
        <w:r w:rsidR="00926270">
          <w:rPr>
            <w:noProof/>
            <w:webHidden/>
          </w:rPr>
          <w:tab/>
        </w:r>
        <w:r w:rsidR="00926270">
          <w:rPr>
            <w:noProof/>
            <w:webHidden/>
          </w:rPr>
          <w:fldChar w:fldCharType="begin"/>
        </w:r>
        <w:r w:rsidR="00926270">
          <w:rPr>
            <w:noProof/>
            <w:webHidden/>
          </w:rPr>
          <w:instrText xml:space="preserve"> PAGEREF _Toc65909472 \h </w:instrText>
        </w:r>
        <w:r w:rsidR="00926270">
          <w:rPr>
            <w:noProof/>
            <w:webHidden/>
          </w:rPr>
        </w:r>
        <w:r w:rsidR="00926270">
          <w:rPr>
            <w:noProof/>
            <w:webHidden/>
          </w:rPr>
          <w:fldChar w:fldCharType="separate"/>
        </w:r>
        <w:r w:rsidR="00926270">
          <w:rPr>
            <w:noProof/>
            <w:webHidden/>
          </w:rPr>
          <w:t>10</w:t>
        </w:r>
        <w:r w:rsidR="00926270">
          <w:rPr>
            <w:noProof/>
            <w:webHidden/>
          </w:rPr>
          <w:fldChar w:fldCharType="end"/>
        </w:r>
      </w:hyperlink>
    </w:p>
    <w:p w14:paraId="5D21E100" w14:textId="05F19808" w:rsidR="00926270" w:rsidRDefault="004352A0">
      <w:pPr>
        <w:pStyle w:val="TOC1"/>
        <w:rPr>
          <w:rFonts w:asciiTheme="minorHAnsi" w:eastAsiaTheme="minorEastAsia" w:hAnsiTheme="minorHAnsi" w:cstheme="minorBidi"/>
          <w:b w:val="0"/>
          <w:sz w:val="22"/>
          <w:szCs w:val="22"/>
        </w:rPr>
      </w:pPr>
      <w:hyperlink w:anchor="_Toc65909473" w:history="1">
        <w:r w:rsidR="00926270" w:rsidRPr="008A5018">
          <w:rPr>
            <w:rStyle w:val="Hyperlink"/>
            <w14:scene3d>
              <w14:camera w14:prst="orthographicFront"/>
              <w14:lightRig w14:rig="threePt" w14:dir="t">
                <w14:rot w14:lat="0" w14:lon="0" w14:rev="0"/>
              </w14:lightRig>
            </w14:scene3d>
          </w:rPr>
          <w:t>6</w:t>
        </w:r>
        <w:r w:rsidR="00926270">
          <w:rPr>
            <w:rFonts w:asciiTheme="minorHAnsi" w:eastAsiaTheme="minorEastAsia" w:hAnsiTheme="minorHAnsi" w:cstheme="minorBidi"/>
            <w:b w:val="0"/>
            <w:sz w:val="22"/>
            <w:szCs w:val="22"/>
          </w:rPr>
          <w:tab/>
        </w:r>
        <w:r w:rsidR="00926270" w:rsidRPr="008A5018">
          <w:rPr>
            <w:rStyle w:val="Hyperlink"/>
          </w:rPr>
          <w:t>DIP TESTING OF CRYOGENIC AMPLIFIERS</w:t>
        </w:r>
        <w:r w:rsidR="00926270">
          <w:rPr>
            <w:webHidden/>
          </w:rPr>
          <w:tab/>
        </w:r>
        <w:r w:rsidR="00926270">
          <w:rPr>
            <w:webHidden/>
          </w:rPr>
          <w:fldChar w:fldCharType="begin"/>
        </w:r>
        <w:r w:rsidR="00926270">
          <w:rPr>
            <w:webHidden/>
          </w:rPr>
          <w:instrText xml:space="preserve"> PAGEREF _Toc65909473 \h </w:instrText>
        </w:r>
        <w:r w:rsidR="00926270">
          <w:rPr>
            <w:webHidden/>
          </w:rPr>
        </w:r>
        <w:r w:rsidR="00926270">
          <w:rPr>
            <w:webHidden/>
          </w:rPr>
          <w:fldChar w:fldCharType="separate"/>
        </w:r>
        <w:r w:rsidR="00926270">
          <w:rPr>
            <w:webHidden/>
          </w:rPr>
          <w:t>11</w:t>
        </w:r>
        <w:r w:rsidR="00926270">
          <w:rPr>
            <w:webHidden/>
          </w:rPr>
          <w:fldChar w:fldCharType="end"/>
        </w:r>
      </w:hyperlink>
    </w:p>
    <w:p w14:paraId="77C1AF7D" w14:textId="670EEFF1"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74" w:history="1">
        <w:r w:rsidR="00926270" w:rsidRPr="008A5018">
          <w:rPr>
            <w:rStyle w:val="Hyperlink"/>
            <w:noProof/>
            <w14:scene3d>
              <w14:camera w14:prst="orthographicFront"/>
              <w14:lightRig w14:rig="threePt" w14:dir="t">
                <w14:rot w14:lat="0" w14:lon="0" w14:rev="0"/>
              </w14:lightRig>
            </w14:scene3d>
          </w:rPr>
          <w:t>6.1</w:t>
        </w:r>
        <w:r w:rsidR="00926270">
          <w:rPr>
            <w:rFonts w:asciiTheme="minorHAnsi" w:eastAsiaTheme="minorEastAsia" w:hAnsiTheme="minorHAnsi" w:cstheme="minorBidi"/>
            <w:noProof/>
            <w:sz w:val="22"/>
            <w:szCs w:val="22"/>
          </w:rPr>
          <w:tab/>
        </w:r>
        <w:r w:rsidR="00926270" w:rsidRPr="008A5018">
          <w:rPr>
            <w:rStyle w:val="Hyperlink"/>
            <w:noProof/>
          </w:rPr>
          <w:t>When to Perform Test</w:t>
        </w:r>
        <w:r w:rsidR="00926270">
          <w:rPr>
            <w:noProof/>
            <w:webHidden/>
          </w:rPr>
          <w:tab/>
        </w:r>
        <w:r w:rsidR="00926270">
          <w:rPr>
            <w:noProof/>
            <w:webHidden/>
          </w:rPr>
          <w:fldChar w:fldCharType="begin"/>
        </w:r>
        <w:r w:rsidR="00926270">
          <w:rPr>
            <w:noProof/>
            <w:webHidden/>
          </w:rPr>
          <w:instrText xml:space="preserve"> PAGEREF _Toc65909474 \h </w:instrText>
        </w:r>
        <w:r w:rsidR="00926270">
          <w:rPr>
            <w:noProof/>
            <w:webHidden/>
          </w:rPr>
        </w:r>
        <w:r w:rsidR="00926270">
          <w:rPr>
            <w:noProof/>
            <w:webHidden/>
          </w:rPr>
          <w:fldChar w:fldCharType="separate"/>
        </w:r>
        <w:r w:rsidR="00926270">
          <w:rPr>
            <w:noProof/>
            <w:webHidden/>
          </w:rPr>
          <w:t>11</w:t>
        </w:r>
        <w:r w:rsidR="00926270">
          <w:rPr>
            <w:noProof/>
            <w:webHidden/>
          </w:rPr>
          <w:fldChar w:fldCharType="end"/>
        </w:r>
      </w:hyperlink>
    </w:p>
    <w:p w14:paraId="5C763D3A" w14:textId="17298A42"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75" w:history="1">
        <w:r w:rsidR="00926270" w:rsidRPr="008A5018">
          <w:rPr>
            <w:rStyle w:val="Hyperlink"/>
            <w:noProof/>
            <w14:scene3d>
              <w14:camera w14:prst="orthographicFront"/>
              <w14:lightRig w14:rig="threePt" w14:dir="t">
                <w14:rot w14:lat="0" w14:lon="0" w14:rev="0"/>
              </w14:lightRig>
            </w14:scene3d>
          </w:rPr>
          <w:t>6.2</w:t>
        </w:r>
        <w:r w:rsidR="00926270">
          <w:rPr>
            <w:rFonts w:asciiTheme="minorHAnsi" w:eastAsiaTheme="minorEastAsia" w:hAnsiTheme="minorHAnsi" w:cstheme="minorBidi"/>
            <w:noProof/>
            <w:sz w:val="22"/>
            <w:szCs w:val="22"/>
          </w:rPr>
          <w:tab/>
        </w:r>
        <w:r w:rsidR="00926270" w:rsidRPr="008A5018">
          <w:rPr>
            <w:rStyle w:val="Hyperlink"/>
            <w:noProof/>
          </w:rPr>
          <w:t>Dip Test Process</w:t>
        </w:r>
        <w:r w:rsidR="00926270">
          <w:rPr>
            <w:noProof/>
            <w:webHidden/>
          </w:rPr>
          <w:tab/>
        </w:r>
        <w:r w:rsidR="00926270">
          <w:rPr>
            <w:noProof/>
            <w:webHidden/>
          </w:rPr>
          <w:fldChar w:fldCharType="begin"/>
        </w:r>
        <w:r w:rsidR="00926270">
          <w:rPr>
            <w:noProof/>
            <w:webHidden/>
          </w:rPr>
          <w:instrText xml:space="preserve"> PAGEREF _Toc65909475 \h </w:instrText>
        </w:r>
        <w:r w:rsidR="00926270">
          <w:rPr>
            <w:noProof/>
            <w:webHidden/>
          </w:rPr>
        </w:r>
        <w:r w:rsidR="00926270">
          <w:rPr>
            <w:noProof/>
            <w:webHidden/>
          </w:rPr>
          <w:fldChar w:fldCharType="separate"/>
        </w:r>
        <w:r w:rsidR="00926270">
          <w:rPr>
            <w:noProof/>
            <w:webHidden/>
          </w:rPr>
          <w:t>11</w:t>
        </w:r>
        <w:r w:rsidR="00926270">
          <w:rPr>
            <w:noProof/>
            <w:webHidden/>
          </w:rPr>
          <w:fldChar w:fldCharType="end"/>
        </w:r>
      </w:hyperlink>
    </w:p>
    <w:p w14:paraId="3F17CCC9" w14:textId="6ACED91E" w:rsidR="00926270" w:rsidRDefault="004352A0">
      <w:pPr>
        <w:pStyle w:val="TOC1"/>
        <w:rPr>
          <w:rFonts w:asciiTheme="minorHAnsi" w:eastAsiaTheme="minorEastAsia" w:hAnsiTheme="minorHAnsi" w:cstheme="minorBidi"/>
          <w:b w:val="0"/>
          <w:sz w:val="22"/>
          <w:szCs w:val="22"/>
        </w:rPr>
      </w:pPr>
      <w:hyperlink w:anchor="_Toc65909476" w:history="1">
        <w:r w:rsidR="00926270" w:rsidRPr="008A5018">
          <w:rPr>
            <w:rStyle w:val="Hyperlink"/>
            <w14:scene3d>
              <w14:camera w14:prst="orthographicFront"/>
              <w14:lightRig w14:rig="threePt" w14:dir="t">
                <w14:rot w14:lat="0" w14:lon="0" w14:rev="0"/>
              </w14:lightRig>
            </w14:scene3d>
          </w:rPr>
          <w:t>7</w:t>
        </w:r>
        <w:r w:rsidR="00926270">
          <w:rPr>
            <w:rFonts w:asciiTheme="minorHAnsi" w:eastAsiaTheme="minorEastAsia" w:hAnsiTheme="minorHAnsi" w:cstheme="minorBidi"/>
            <w:b w:val="0"/>
            <w:sz w:val="22"/>
            <w:szCs w:val="22"/>
          </w:rPr>
          <w:tab/>
        </w:r>
        <w:r w:rsidR="00926270" w:rsidRPr="008A5018">
          <w:rPr>
            <w:rStyle w:val="Hyperlink"/>
          </w:rPr>
          <w:t>TEDS MEMORY CHIP TESTING</w:t>
        </w:r>
        <w:r w:rsidR="00926270">
          <w:rPr>
            <w:webHidden/>
          </w:rPr>
          <w:tab/>
        </w:r>
        <w:r w:rsidR="00926270">
          <w:rPr>
            <w:webHidden/>
          </w:rPr>
          <w:fldChar w:fldCharType="begin"/>
        </w:r>
        <w:r w:rsidR="00926270">
          <w:rPr>
            <w:webHidden/>
          </w:rPr>
          <w:instrText xml:space="preserve"> PAGEREF _Toc65909476 \h </w:instrText>
        </w:r>
        <w:r w:rsidR="00926270">
          <w:rPr>
            <w:webHidden/>
          </w:rPr>
        </w:r>
        <w:r w:rsidR="00926270">
          <w:rPr>
            <w:webHidden/>
          </w:rPr>
          <w:fldChar w:fldCharType="separate"/>
        </w:r>
        <w:r w:rsidR="00926270">
          <w:rPr>
            <w:webHidden/>
          </w:rPr>
          <w:t>11</w:t>
        </w:r>
        <w:r w:rsidR="00926270">
          <w:rPr>
            <w:webHidden/>
          </w:rPr>
          <w:fldChar w:fldCharType="end"/>
        </w:r>
      </w:hyperlink>
    </w:p>
    <w:p w14:paraId="0F181862" w14:textId="1C7FCE30"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77" w:history="1">
        <w:r w:rsidR="00926270" w:rsidRPr="008A5018">
          <w:rPr>
            <w:rStyle w:val="Hyperlink"/>
            <w:noProof/>
            <w14:scene3d>
              <w14:camera w14:prst="orthographicFront"/>
              <w14:lightRig w14:rig="threePt" w14:dir="t">
                <w14:rot w14:lat="0" w14:lon="0" w14:rev="0"/>
              </w14:lightRig>
            </w14:scene3d>
          </w:rPr>
          <w:t>7.1</w:t>
        </w:r>
        <w:r w:rsidR="00926270">
          <w:rPr>
            <w:rFonts w:asciiTheme="minorHAnsi" w:eastAsiaTheme="minorEastAsia" w:hAnsiTheme="minorHAnsi" w:cstheme="minorBidi"/>
            <w:noProof/>
            <w:sz w:val="22"/>
            <w:szCs w:val="22"/>
          </w:rPr>
          <w:tab/>
        </w:r>
        <w:r w:rsidR="00926270" w:rsidRPr="008A5018">
          <w:rPr>
            <w:rStyle w:val="Hyperlink"/>
            <w:noProof/>
          </w:rPr>
          <w:t>Test Setup</w:t>
        </w:r>
        <w:r w:rsidR="00926270">
          <w:rPr>
            <w:noProof/>
            <w:webHidden/>
          </w:rPr>
          <w:tab/>
        </w:r>
        <w:r w:rsidR="00926270">
          <w:rPr>
            <w:noProof/>
            <w:webHidden/>
          </w:rPr>
          <w:fldChar w:fldCharType="begin"/>
        </w:r>
        <w:r w:rsidR="00926270">
          <w:rPr>
            <w:noProof/>
            <w:webHidden/>
          </w:rPr>
          <w:instrText xml:space="preserve"> PAGEREF _Toc65909477 \h </w:instrText>
        </w:r>
        <w:r w:rsidR="00926270">
          <w:rPr>
            <w:noProof/>
            <w:webHidden/>
          </w:rPr>
        </w:r>
        <w:r w:rsidR="00926270">
          <w:rPr>
            <w:noProof/>
            <w:webHidden/>
          </w:rPr>
          <w:fldChar w:fldCharType="separate"/>
        </w:r>
        <w:r w:rsidR="00926270">
          <w:rPr>
            <w:noProof/>
            <w:webHidden/>
          </w:rPr>
          <w:t>11</w:t>
        </w:r>
        <w:r w:rsidR="00926270">
          <w:rPr>
            <w:noProof/>
            <w:webHidden/>
          </w:rPr>
          <w:fldChar w:fldCharType="end"/>
        </w:r>
      </w:hyperlink>
    </w:p>
    <w:p w14:paraId="2A6C2784" w14:textId="64CEBE91"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78" w:history="1">
        <w:r w:rsidR="00926270" w:rsidRPr="008A5018">
          <w:rPr>
            <w:rStyle w:val="Hyperlink"/>
            <w:noProof/>
            <w14:scene3d>
              <w14:camera w14:prst="orthographicFront"/>
              <w14:lightRig w14:rig="threePt" w14:dir="t">
                <w14:rot w14:lat="0" w14:lon="0" w14:rev="0"/>
              </w14:lightRig>
            </w14:scene3d>
          </w:rPr>
          <w:t>7.2</w:t>
        </w:r>
        <w:r w:rsidR="00926270">
          <w:rPr>
            <w:rFonts w:asciiTheme="minorHAnsi" w:eastAsiaTheme="minorEastAsia" w:hAnsiTheme="minorHAnsi" w:cstheme="minorBidi"/>
            <w:noProof/>
            <w:sz w:val="22"/>
            <w:szCs w:val="22"/>
          </w:rPr>
          <w:tab/>
        </w:r>
        <w:r w:rsidR="00926270" w:rsidRPr="008A5018">
          <w:rPr>
            <w:rStyle w:val="Hyperlink"/>
            <w:noProof/>
          </w:rPr>
          <w:t>Test Process</w:t>
        </w:r>
        <w:r w:rsidR="00926270">
          <w:rPr>
            <w:noProof/>
            <w:webHidden/>
          </w:rPr>
          <w:tab/>
        </w:r>
        <w:r w:rsidR="00926270">
          <w:rPr>
            <w:noProof/>
            <w:webHidden/>
          </w:rPr>
          <w:fldChar w:fldCharType="begin"/>
        </w:r>
        <w:r w:rsidR="00926270">
          <w:rPr>
            <w:noProof/>
            <w:webHidden/>
          </w:rPr>
          <w:instrText xml:space="preserve"> PAGEREF _Toc65909478 \h </w:instrText>
        </w:r>
        <w:r w:rsidR="00926270">
          <w:rPr>
            <w:noProof/>
            <w:webHidden/>
          </w:rPr>
        </w:r>
        <w:r w:rsidR="00926270">
          <w:rPr>
            <w:noProof/>
            <w:webHidden/>
          </w:rPr>
          <w:fldChar w:fldCharType="separate"/>
        </w:r>
        <w:r w:rsidR="00926270">
          <w:rPr>
            <w:noProof/>
            <w:webHidden/>
          </w:rPr>
          <w:t>13</w:t>
        </w:r>
        <w:r w:rsidR="00926270">
          <w:rPr>
            <w:noProof/>
            <w:webHidden/>
          </w:rPr>
          <w:fldChar w:fldCharType="end"/>
        </w:r>
      </w:hyperlink>
    </w:p>
    <w:p w14:paraId="1234CA79" w14:textId="0C8FE375" w:rsidR="00926270" w:rsidRDefault="004352A0">
      <w:pPr>
        <w:pStyle w:val="TOC1"/>
        <w:rPr>
          <w:rFonts w:asciiTheme="minorHAnsi" w:eastAsiaTheme="minorEastAsia" w:hAnsiTheme="minorHAnsi" w:cstheme="minorBidi"/>
          <w:b w:val="0"/>
          <w:sz w:val="22"/>
          <w:szCs w:val="22"/>
        </w:rPr>
      </w:pPr>
      <w:hyperlink w:anchor="_Toc65909479" w:history="1">
        <w:r w:rsidR="00926270" w:rsidRPr="008A5018">
          <w:rPr>
            <w:rStyle w:val="Hyperlink"/>
            <w14:scene3d>
              <w14:camera w14:prst="orthographicFront"/>
              <w14:lightRig w14:rig="threePt" w14:dir="t">
                <w14:rot w14:lat="0" w14:lon="0" w14:rev="0"/>
              </w14:lightRig>
            </w14:scene3d>
          </w:rPr>
          <w:t>8</w:t>
        </w:r>
        <w:r w:rsidR="00926270">
          <w:rPr>
            <w:rFonts w:asciiTheme="minorHAnsi" w:eastAsiaTheme="minorEastAsia" w:hAnsiTheme="minorHAnsi" w:cstheme="minorBidi"/>
            <w:b w:val="0"/>
            <w:sz w:val="22"/>
            <w:szCs w:val="22"/>
          </w:rPr>
          <w:tab/>
        </w:r>
        <w:r w:rsidR="00926270" w:rsidRPr="008A5018">
          <w:rPr>
            <w:rStyle w:val="Hyperlink"/>
          </w:rPr>
          <w:t>BIAS CHECK AT TEMPERATURE</w:t>
        </w:r>
        <w:r w:rsidR="00926270">
          <w:rPr>
            <w:webHidden/>
          </w:rPr>
          <w:tab/>
        </w:r>
        <w:r w:rsidR="00926270">
          <w:rPr>
            <w:webHidden/>
          </w:rPr>
          <w:fldChar w:fldCharType="begin"/>
        </w:r>
        <w:r w:rsidR="00926270">
          <w:rPr>
            <w:webHidden/>
          </w:rPr>
          <w:instrText xml:space="preserve"> PAGEREF _Toc65909479 \h </w:instrText>
        </w:r>
        <w:r w:rsidR="00926270">
          <w:rPr>
            <w:webHidden/>
          </w:rPr>
        </w:r>
        <w:r w:rsidR="00926270">
          <w:rPr>
            <w:webHidden/>
          </w:rPr>
          <w:fldChar w:fldCharType="separate"/>
        </w:r>
        <w:r w:rsidR="00926270">
          <w:rPr>
            <w:webHidden/>
          </w:rPr>
          <w:t>15</w:t>
        </w:r>
        <w:r w:rsidR="00926270">
          <w:rPr>
            <w:webHidden/>
          </w:rPr>
          <w:fldChar w:fldCharType="end"/>
        </w:r>
      </w:hyperlink>
    </w:p>
    <w:p w14:paraId="0E483D6E" w14:textId="03ECCBD7"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80" w:history="1">
        <w:r w:rsidR="00926270" w:rsidRPr="008A5018">
          <w:rPr>
            <w:rStyle w:val="Hyperlink"/>
            <w:noProof/>
            <w14:scene3d>
              <w14:camera w14:prst="orthographicFront"/>
              <w14:lightRig w14:rig="threePt" w14:dir="t">
                <w14:rot w14:lat="0" w14:lon="0" w14:rev="0"/>
              </w14:lightRig>
            </w14:scene3d>
          </w:rPr>
          <w:t>8.1</w:t>
        </w:r>
        <w:r w:rsidR="00926270">
          <w:rPr>
            <w:rFonts w:asciiTheme="minorHAnsi" w:eastAsiaTheme="minorEastAsia" w:hAnsiTheme="minorHAnsi" w:cstheme="minorBidi"/>
            <w:noProof/>
            <w:sz w:val="22"/>
            <w:szCs w:val="22"/>
          </w:rPr>
          <w:tab/>
        </w:r>
        <w:r w:rsidR="00926270" w:rsidRPr="008A5018">
          <w:rPr>
            <w:rStyle w:val="Hyperlink"/>
            <w:noProof/>
          </w:rPr>
          <w:t>General Information and Hardware/Fixture Setup</w:t>
        </w:r>
        <w:r w:rsidR="00926270">
          <w:rPr>
            <w:noProof/>
            <w:webHidden/>
          </w:rPr>
          <w:tab/>
        </w:r>
        <w:r w:rsidR="00926270">
          <w:rPr>
            <w:noProof/>
            <w:webHidden/>
          </w:rPr>
          <w:fldChar w:fldCharType="begin"/>
        </w:r>
        <w:r w:rsidR="00926270">
          <w:rPr>
            <w:noProof/>
            <w:webHidden/>
          </w:rPr>
          <w:instrText xml:space="preserve"> PAGEREF _Toc65909480 \h </w:instrText>
        </w:r>
        <w:r w:rsidR="00926270">
          <w:rPr>
            <w:noProof/>
            <w:webHidden/>
          </w:rPr>
        </w:r>
        <w:r w:rsidR="00926270">
          <w:rPr>
            <w:noProof/>
            <w:webHidden/>
          </w:rPr>
          <w:fldChar w:fldCharType="separate"/>
        </w:r>
        <w:r w:rsidR="00926270">
          <w:rPr>
            <w:noProof/>
            <w:webHidden/>
          </w:rPr>
          <w:t>15</w:t>
        </w:r>
        <w:r w:rsidR="00926270">
          <w:rPr>
            <w:noProof/>
            <w:webHidden/>
          </w:rPr>
          <w:fldChar w:fldCharType="end"/>
        </w:r>
      </w:hyperlink>
    </w:p>
    <w:p w14:paraId="046964A7" w14:textId="691233F7"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81" w:history="1">
        <w:r w:rsidR="00926270" w:rsidRPr="008A5018">
          <w:rPr>
            <w:rStyle w:val="Hyperlink"/>
            <w:noProof/>
            <w14:scene3d>
              <w14:camera w14:prst="orthographicFront"/>
              <w14:lightRig w14:rig="threePt" w14:dir="t">
                <w14:rot w14:lat="0" w14:lon="0" w14:rev="0"/>
              </w14:lightRig>
            </w14:scene3d>
          </w:rPr>
          <w:t>8.2</w:t>
        </w:r>
        <w:r w:rsidR="00926270">
          <w:rPr>
            <w:rFonts w:asciiTheme="minorHAnsi" w:eastAsiaTheme="minorEastAsia" w:hAnsiTheme="minorHAnsi" w:cstheme="minorBidi"/>
            <w:noProof/>
            <w:sz w:val="22"/>
            <w:szCs w:val="22"/>
          </w:rPr>
          <w:tab/>
        </w:r>
        <w:r w:rsidR="00926270" w:rsidRPr="008A5018">
          <w:rPr>
            <w:rStyle w:val="Hyperlink"/>
            <w:noProof/>
          </w:rPr>
          <w:t>Using Temperature Station Software</w:t>
        </w:r>
        <w:r w:rsidR="00926270">
          <w:rPr>
            <w:noProof/>
            <w:webHidden/>
          </w:rPr>
          <w:tab/>
        </w:r>
        <w:r w:rsidR="00926270">
          <w:rPr>
            <w:noProof/>
            <w:webHidden/>
          </w:rPr>
          <w:fldChar w:fldCharType="begin"/>
        </w:r>
        <w:r w:rsidR="00926270">
          <w:rPr>
            <w:noProof/>
            <w:webHidden/>
          </w:rPr>
          <w:instrText xml:space="preserve"> PAGEREF _Toc65909481 \h </w:instrText>
        </w:r>
        <w:r w:rsidR="00926270">
          <w:rPr>
            <w:noProof/>
            <w:webHidden/>
          </w:rPr>
        </w:r>
        <w:r w:rsidR="00926270">
          <w:rPr>
            <w:noProof/>
            <w:webHidden/>
          </w:rPr>
          <w:fldChar w:fldCharType="separate"/>
        </w:r>
        <w:r w:rsidR="00926270">
          <w:rPr>
            <w:noProof/>
            <w:webHidden/>
          </w:rPr>
          <w:t>16</w:t>
        </w:r>
        <w:r w:rsidR="00926270">
          <w:rPr>
            <w:noProof/>
            <w:webHidden/>
          </w:rPr>
          <w:fldChar w:fldCharType="end"/>
        </w:r>
      </w:hyperlink>
    </w:p>
    <w:p w14:paraId="5A471D47" w14:textId="36875EEA" w:rsidR="00926270" w:rsidRDefault="004352A0">
      <w:pPr>
        <w:pStyle w:val="TOC1"/>
        <w:rPr>
          <w:rFonts w:asciiTheme="minorHAnsi" w:eastAsiaTheme="minorEastAsia" w:hAnsiTheme="minorHAnsi" w:cstheme="minorBidi"/>
          <w:b w:val="0"/>
          <w:sz w:val="22"/>
          <w:szCs w:val="22"/>
        </w:rPr>
      </w:pPr>
      <w:hyperlink w:anchor="_Toc65909482" w:history="1">
        <w:r w:rsidR="00926270" w:rsidRPr="008A5018">
          <w:rPr>
            <w:rStyle w:val="Hyperlink"/>
            <w14:scene3d>
              <w14:camera w14:prst="orthographicFront"/>
              <w14:lightRig w14:rig="threePt" w14:dir="t">
                <w14:rot w14:lat="0" w14:lon="0" w14:rev="0"/>
              </w14:lightRig>
            </w14:scene3d>
          </w:rPr>
          <w:t>9</w:t>
        </w:r>
        <w:r w:rsidR="00926270">
          <w:rPr>
            <w:rFonts w:asciiTheme="minorHAnsi" w:eastAsiaTheme="minorEastAsia" w:hAnsiTheme="minorHAnsi" w:cstheme="minorBidi"/>
            <w:b w:val="0"/>
            <w:sz w:val="22"/>
            <w:szCs w:val="22"/>
          </w:rPr>
          <w:tab/>
        </w:r>
        <w:r w:rsidR="00926270" w:rsidRPr="008A5018">
          <w:rPr>
            <w:rStyle w:val="Hyperlink"/>
          </w:rPr>
          <w:t>HI-MEG RESISTOR TESTING</w:t>
        </w:r>
        <w:r w:rsidR="00926270">
          <w:rPr>
            <w:webHidden/>
          </w:rPr>
          <w:tab/>
        </w:r>
        <w:r w:rsidR="00926270">
          <w:rPr>
            <w:webHidden/>
          </w:rPr>
          <w:fldChar w:fldCharType="begin"/>
        </w:r>
        <w:r w:rsidR="00926270">
          <w:rPr>
            <w:webHidden/>
          </w:rPr>
          <w:instrText xml:space="preserve"> PAGEREF _Toc65909482 \h </w:instrText>
        </w:r>
        <w:r w:rsidR="00926270">
          <w:rPr>
            <w:webHidden/>
          </w:rPr>
        </w:r>
        <w:r w:rsidR="00926270">
          <w:rPr>
            <w:webHidden/>
          </w:rPr>
          <w:fldChar w:fldCharType="separate"/>
        </w:r>
        <w:r w:rsidR="00926270">
          <w:rPr>
            <w:webHidden/>
          </w:rPr>
          <w:t>20</w:t>
        </w:r>
        <w:r w:rsidR="00926270">
          <w:rPr>
            <w:webHidden/>
          </w:rPr>
          <w:fldChar w:fldCharType="end"/>
        </w:r>
      </w:hyperlink>
    </w:p>
    <w:p w14:paraId="753B18FD" w14:textId="20A0B64A"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83" w:history="1">
        <w:r w:rsidR="00926270" w:rsidRPr="008A5018">
          <w:rPr>
            <w:rStyle w:val="Hyperlink"/>
            <w:noProof/>
            <w14:scene3d>
              <w14:camera w14:prst="orthographicFront"/>
              <w14:lightRig w14:rig="threePt" w14:dir="t">
                <w14:rot w14:lat="0" w14:lon="0" w14:rev="0"/>
              </w14:lightRig>
            </w14:scene3d>
          </w:rPr>
          <w:t>9.1</w:t>
        </w:r>
        <w:r w:rsidR="00926270">
          <w:rPr>
            <w:rFonts w:asciiTheme="minorHAnsi" w:eastAsiaTheme="minorEastAsia" w:hAnsiTheme="minorHAnsi" w:cstheme="minorBidi"/>
            <w:noProof/>
            <w:sz w:val="22"/>
            <w:szCs w:val="22"/>
          </w:rPr>
          <w:tab/>
        </w:r>
        <w:r w:rsidR="00926270" w:rsidRPr="008A5018">
          <w:rPr>
            <w:rStyle w:val="Hyperlink"/>
            <w:noProof/>
          </w:rPr>
          <w:t>When to Perform the Test</w:t>
        </w:r>
        <w:r w:rsidR="00926270">
          <w:rPr>
            <w:noProof/>
            <w:webHidden/>
          </w:rPr>
          <w:tab/>
        </w:r>
        <w:r w:rsidR="00926270">
          <w:rPr>
            <w:noProof/>
            <w:webHidden/>
          </w:rPr>
          <w:fldChar w:fldCharType="begin"/>
        </w:r>
        <w:r w:rsidR="00926270">
          <w:rPr>
            <w:noProof/>
            <w:webHidden/>
          </w:rPr>
          <w:instrText xml:space="preserve"> PAGEREF _Toc65909483 \h </w:instrText>
        </w:r>
        <w:r w:rsidR="00926270">
          <w:rPr>
            <w:noProof/>
            <w:webHidden/>
          </w:rPr>
        </w:r>
        <w:r w:rsidR="00926270">
          <w:rPr>
            <w:noProof/>
            <w:webHidden/>
          </w:rPr>
          <w:fldChar w:fldCharType="separate"/>
        </w:r>
        <w:r w:rsidR="00926270">
          <w:rPr>
            <w:noProof/>
            <w:webHidden/>
          </w:rPr>
          <w:t>20</w:t>
        </w:r>
        <w:r w:rsidR="00926270">
          <w:rPr>
            <w:noProof/>
            <w:webHidden/>
          </w:rPr>
          <w:fldChar w:fldCharType="end"/>
        </w:r>
      </w:hyperlink>
    </w:p>
    <w:p w14:paraId="773A86D6" w14:textId="3A78A05B"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84" w:history="1">
        <w:r w:rsidR="00926270" w:rsidRPr="008A5018">
          <w:rPr>
            <w:rStyle w:val="Hyperlink"/>
            <w:noProof/>
            <w14:scene3d>
              <w14:camera w14:prst="orthographicFront"/>
              <w14:lightRig w14:rig="threePt" w14:dir="t">
                <w14:rot w14:lat="0" w14:lon="0" w14:rev="0"/>
              </w14:lightRig>
            </w14:scene3d>
          </w:rPr>
          <w:t>9.2</w:t>
        </w:r>
        <w:r w:rsidR="00926270">
          <w:rPr>
            <w:rFonts w:asciiTheme="minorHAnsi" w:eastAsiaTheme="minorEastAsia" w:hAnsiTheme="minorHAnsi" w:cstheme="minorBidi"/>
            <w:noProof/>
            <w:sz w:val="22"/>
            <w:szCs w:val="22"/>
          </w:rPr>
          <w:tab/>
        </w:r>
        <w:r w:rsidR="00926270" w:rsidRPr="008A5018">
          <w:rPr>
            <w:rStyle w:val="Hyperlink"/>
            <w:noProof/>
          </w:rPr>
          <w:t>Test Setup and Process</w:t>
        </w:r>
        <w:r w:rsidR="00926270">
          <w:rPr>
            <w:noProof/>
            <w:webHidden/>
          </w:rPr>
          <w:tab/>
        </w:r>
        <w:r w:rsidR="00926270">
          <w:rPr>
            <w:noProof/>
            <w:webHidden/>
          </w:rPr>
          <w:fldChar w:fldCharType="begin"/>
        </w:r>
        <w:r w:rsidR="00926270">
          <w:rPr>
            <w:noProof/>
            <w:webHidden/>
          </w:rPr>
          <w:instrText xml:space="preserve"> PAGEREF _Toc65909484 \h </w:instrText>
        </w:r>
        <w:r w:rsidR="00926270">
          <w:rPr>
            <w:noProof/>
            <w:webHidden/>
          </w:rPr>
        </w:r>
        <w:r w:rsidR="00926270">
          <w:rPr>
            <w:noProof/>
            <w:webHidden/>
          </w:rPr>
          <w:fldChar w:fldCharType="separate"/>
        </w:r>
        <w:r w:rsidR="00926270">
          <w:rPr>
            <w:noProof/>
            <w:webHidden/>
          </w:rPr>
          <w:t>20</w:t>
        </w:r>
        <w:r w:rsidR="00926270">
          <w:rPr>
            <w:noProof/>
            <w:webHidden/>
          </w:rPr>
          <w:fldChar w:fldCharType="end"/>
        </w:r>
      </w:hyperlink>
    </w:p>
    <w:p w14:paraId="1B53B35C" w14:textId="3DB491C3" w:rsidR="00926270" w:rsidRDefault="004352A0">
      <w:pPr>
        <w:pStyle w:val="TOC1"/>
        <w:rPr>
          <w:rFonts w:asciiTheme="minorHAnsi" w:eastAsiaTheme="minorEastAsia" w:hAnsiTheme="minorHAnsi" w:cstheme="minorBidi"/>
          <w:b w:val="0"/>
          <w:sz w:val="22"/>
          <w:szCs w:val="22"/>
        </w:rPr>
      </w:pPr>
      <w:hyperlink w:anchor="_Toc65909485" w:history="1">
        <w:r w:rsidR="00926270" w:rsidRPr="008A5018">
          <w:rPr>
            <w:rStyle w:val="Hyperlink"/>
            <w14:scene3d>
              <w14:camera w14:prst="orthographicFront"/>
              <w14:lightRig w14:rig="threePt" w14:dir="t">
                <w14:rot w14:lat="0" w14:lon="0" w14:rev="0"/>
              </w14:lightRig>
            </w14:scene3d>
          </w:rPr>
          <w:t>10</w:t>
        </w:r>
        <w:r w:rsidR="00926270">
          <w:rPr>
            <w:rFonts w:asciiTheme="minorHAnsi" w:eastAsiaTheme="minorEastAsia" w:hAnsiTheme="minorHAnsi" w:cstheme="minorBidi"/>
            <w:b w:val="0"/>
            <w:sz w:val="22"/>
            <w:szCs w:val="22"/>
          </w:rPr>
          <w:tab/>
        </w:r>
        <w:r w:rsidR="00926270" w:rsidRPr="008A5018">
          <w:rPr>
            <w:rStyle w:val="Hyperlink"/>
          </w:rPr>
          <w:t>DYNAMIC RANGE TESTING</w:t>
        </w:r>
        <w:r w:rsidR="00926270">
          <w:rPr>
            <w:webHidden/>
          </w:rPr>
          <w:tab/>
        </w:r>
        <w:r w:rsidR="00926270">
          <w:rPr>
            <w:webHidden/>
          </w:rPr>
          <w:fldChar w:fldCharType="begin"/>
        </w:r>
        <w:r w:rsidR="00926270">
          <w:rPr>
            <w:webHidden/>
          </w:rPr>
          <w:instrText xml:space="preserve"> PAGEREF _Toc65909485 \h </w:instrText>
        </w:r>
        <w:r w:rsidR="00926270">
          <w:rPr>
            <w:webHidden/>
          </w:rPr>
        </w:r>
        <w:r w:rsidR="00926270">
          <w:rPr>
            <w:webHidden/>
          </w:rPr>
          <w:fldChar w:fldCharType="separate"/>
        </w:r>
        <w:r w:rsidR="00926270">
          <w:rPr>
            <w:webHidden/>
          </w:rPr>
          <w:t>23</w:t>
        </w:r>
        <w:r w:rsidR="00926270">
          <w:rPr>
            <w:webHidden/>
          </w:rPr>
          <w:fldChar w:fldCharType="end"/>
        </w:r>
      </w:hyperlink>
    </w:p>
    <w:p w14:paraId="75148E62" w14:textId="310DB553"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86" w:history="1">
        <w:r w:rsidR="00926270" w:rsidRPr="008A5018">
          <w:rPr>
            <w:rStyle w:val="Hyperlink"/>
            <w:noProof/>
            <w14:scene3d>
              <w14:camera w14:prst="orthographicFront"/>
              <w14:lightRig w14:rig="threePt" w14:dir="t">
                <w14:rot w14:lat="0" w14:lon="0" w14:rev="0"/>
              </w14:lightRig>
            </w14:scene3d>
          </w:rPr>
          <w:t>10.1</w:t>
        </w:r>
        <w:r w:rsidR="00926270">
          <w:rPr>
            <w:rFonts w:asciiTheme="minorHAnsi" w:eastAsiaTheme="minorEastAsia" w:hAnsiTheme="minorHAnsi" w:cstheme="minorBidi"/>
            <w:noProof/>
            <w:sz w:val="22"/>
            <w:szCs w:val="22"/>
          </w:rPr>
          <w:tab/>
        </w:r>
        <w:r w:rsidR="00926270" w:rsidRPr="008A5018">
          <w:rPr>
            <w:rStyle w:val="Hyperlink"/>
            <w:noProof/>
          </w:rPr>
          <w:t>Testing Process</w:t>
        </w:r>
        <w:r w:rsidR="00926270">
          <w:rPr>
            <w:noProof/>
            <w:webHidden/>
          </w:rPr>
          <w:tab/>
        </w:r>
        <w:r w:rsidR="00926270">
          <w:rPr>
            <w:noProof/>
            <w:webHidden/>
          </w:rPr>
          <w:fldChar w:fldCharType="begin"/>
        </w:r>
        <w:r w:rsidR="00926270">
          <w:rPr>
            <w:noProof/>
            <w:webHidden/>
          </w:rPr>
          <w:instrText xml:space="preserve"> PAGEREF _Toc65909486 \h </w:instrText>
        </w:r>
        <w:r w:rsidR="00926270">
          <w:rPr>
            <w:noProof/>
            <w:webHidden/>
          </w:rPr>
        </w:r>
        <w:r w:rsidR="00926270">
          <w:rPr>
            <w:noProof/>
            <w:webHidden/>
          </w:rPr>
          <w:fldChar w:fldCharType="separate"/>
        </w:r>
        <w:r w:rsidR="00926270">
          <w:rPr>
            <w:noProof/>
            <w:webHidden/>
          </w:rPr>
          <w:t>23</w:t>
        </w:r>
        <w:r w:rsidR="00926270">
          <w:rPr>
            <w:noProof/>
            <w:webHidden/>
          </w:rPr>
          <w:fldChar w:fldCharType="end"/>
        </w:r>
      </w:hyperlink>
    </w:p>
    <w:p w14:paraId="30A74E1F" w14:textId="076610D4" w:rsidR="00926270" w:rsidRDefault="004352A0">
      <w:pPr>
        <w:pStyle w:val="TOC1"/>
        <w:rPr>
          <w:rFonts w:asciiTheme="minorHAnsi" w:eastAsiaTheme="minorEastAsia" w:hAnsiTheme="minorHAnsi" w:cstheme="minorBidi"/>
          <w:b w:val="0"/>
          <w:sz w:val="22"/>
          <w:szCs w:val="22"/>
        </w:rPr>
      </w:pPr>
      <w:hyperlink w:anchor="_Toc65909487" w:history="1">
        <w:r w:rsidR="00926270" w:rsidRPr="008A5018">
          <w:rPr>
            <w:rStyle w:val="Hyperlink"/>
            <w14:scene3d>
              <w14:camera w14:prst="orthographicFront"/>
              <w14:lightRig w14:rig="threePt" w14:dir="t">
                <w14:rot w14:lat="0" w14:lon="0" w14:rev="0"/>
              </w14:lightRig>
            </w14:scene3d>
          </w:rPr>
          <w:t>11</w:t>
        </w:r>
        <w:r w:rsidR="00926270">
          <w:rPr>
            <w:rFonts w:asciiTheme="minorHAnsi" w:eastAsiaTheme="minorEastAsia" w:hAnsiTheme="minorHAnsi" w:cstheme="minorBidi"/>
            <w:b w:val="0"/>
            <w:sz w:val="22"/>
            <w:szCs w:val="22"/>
          </w:rPr>
          <w:tab/>
        </w:r>
        <w:r w:rsidR="00926270" w:rsidRPr="008A5018">
          <w:rPr>
            <w:rStyle w:val="Hyperlink"/>
          </w:rPr>
          <w:t>FREQUENCY RESPONSE TESTING</w:t>
        </w:r>
        <w:r w:rsidR="00926270">
          <w:rPr>
            <w:webHidden/>
          </w:rPr>
          <w:tab/>
        </w:r>
        <w:r w:rsidR="00926270">
          <w:rPr>
            <w:webHidden/>
          </w:rPr>
          <w:fldChar w:fldCharType="begin"/>
        </w:r>
        <w:r w:rsidR="00926270">
          <w:rPr>
            <w:webHidden/>
          </w:rPr>
          <w:instrText xml:space="preserve"> PAGEREF _Toc65909487 \h </w:instrText>
        </w:r>
        <w:r w:rsidR="00926270">
          <w:rPr>
            <w:webHidden/>
          </w:rPr>
        </w:r>
        <w:r w:rsidR="00926270">
          <w:rPr>
            <w:webHidden/>
          </w:rPr>
          <w:fldChar w:fldCharType="separate"/>
        </w:r>
        <w:r w:rsidR="00926270">
          <w:rPr>
            <w:webHidden/>
          </w:rPr>
          <w:t>23</w:t>
        </w:r>
        <w:r w:rsidR="00926270">
          <w:rPr>
            <w:webHidden/>
          </w:rPr>
          <w:fldChar w:fldCharType="end"/>
        </w:r>
      </w:hyperlink>
    </w:p>
    <w:p w14:paraId="1D6CD34E" w14:textId="007FF1F6"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88" w:history="1">
        <w:r w:rsidR="00926270" w:rsidRPr="008A5018">
          <w:rPr>
            <w:rStyle w:val="Hyperlink"/>
            <w:noProof/>
            <w14:scene3d>
              <w14:camera w14:prst="orthographicFront"/>
              <w14:lightRig w14:rig="threePt" w14:dir="t">
                <w14:rot w14:lat="0" w14:lon="0" w14:rev="0"/>
              </w14:lightRig>
            </w14:scene3d>
          </w:rPr>
          <w:t>11.1</w:t>
        </w:r>
        <w:r w:rsidR="00926270">
          <w:rPr>
            <w:rFonts w:asciiTheme="minorHAnsi" w:eastAsiaTheme="minorEastAsia" w:hAnsiTheme="minorHAnsi" w:cstheme="minorBidi"/>
            <w:noProof/>
            <w:sz w:val="22"/>
            <w:szCs w:val="22"/>
          </w:rPr>
          <w:tab/>
        </w:r>
        <w:r w:rsidR="00926270" w:rsidRPr="008A5018">
          <w:rPr>
            <w:rStyle w:val="Hyperlink"/>
            <w:noProof/>
          </w:rPr>
          <w:t>When to Use This Test</w:t>
        </w:r>
        <w:r w:rsidR="00926270">
          <w:rPr>
            <w:noProof/>
            <w:webHidden/>
          </w:rPr>
          <w:tab/>
        </w:r>
        <w:r w:rsidR="00926270">
          <w:rPr>
            <w:noProof/>
            <w:webHidden/>
          </w:rPr>
          <w:fldChar w:fldCharType="begin"/>
        </w:r>
        <w:r w:rsidR="00926270">
          <w:rPr>
            <w:noProof/>
            <w:webHidden/>
          </w:rPr>
          <w:instrText xml:space="preserve"> PAGEREF _Toc65909488 \h </w:instrText>
        </w:r>
        <w:r w:rsidR="00926270">
          <w:rPr>
            <w:noProof/>
            <w:webHidden/>
          </w:rPr>
        </w:r>
        <w:r w:rsidR="00926270">
          <w:rPr>
            <w:noProof/>
            <w:webHidden/>
          </w:rPr>
          <w:fldChar w:fldCharType="separate"/>
        </w:r>
        <w:r w:rsidR="00926270">
          <w:rPr>
            <w:noProof/>
            <w:webHidden/>
          </w:rPr>
          <w:t>23</w:t>
        </w:r>
        <w:r w:rsidR="00926270">
          <w:rPr>
            <w:noProof/>
            <w:webHidden/>
          </w:rPr>
          <w:fldChar w:fldCharType="end"/>
        </w:r>
      </w:hyperlink>
    </w:p>
    <w:p w14:paraId="72F31B38" w14:textId="04842EA4"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89" w:history="1">
        <w:r w:rsidR="00926270" w:rsidRPr="008A5018">
          <w:rPr>
            <w:rStyle w:val="Hyperlink"/>
            <w:noProof/>
            <w14:scene3d>
              <w14:camera w14:prst="orthographicFront"/>
              <w14:lightRig w14:rig="threePt" w14:dir="t">
                <w14:rot w14:lat="0" w14:lon="0" w14:rev="0"/>
              </w14:lightRig>
            </w14:scene3d>
          </w:rPr>
          <w:t>11.2</w:t>
        </w:r>
        <w:r w:rsidR="00926270">
          <w:rPr>
            <w:rFonts w:asciiTheme="minorHAnsi" w:eastAsiaTheme="minorEastAsia" w:hAnsiTheme="minorHAnsi" w:cstheme="minorBidi"/>
            <w:noProof/>
            <w:sz w:val="22"/>
            <w:szCs w:val="22"/>
          </w:rPr>
          <w:tab/>
        </w:r>
        <w:r w:rsidR="00926270" w:rsidRPr="008A5018">
          <w:rPr>
            <w:rStyle w:val="Hyperlink"/>
            <w:noProof/>
          </w:rPr>
          <w:t>Test Process</w:t>
        </w:r>
        <w:r w:rsidR="00926270">
          <w:rPr>
            <w:noProof/>
            <w:webHidden/>
          </w:rPr>
          <w:tab/>
        </w:r>
        <w:r w:rsidR="00926270">
          <w:rPr>
            <w:noProof/>
            <w:webHidden/>
          </w:rPr>
          <w:fldChar w:fldCharType="begin"/>
        </w:r>
        <w:r w:rsidR="00926270">
          <w:rPr>
            <w:noProof/>
            <w:webHidden/>
          </w:rPr>
          <w:instrText xml:space="preserve"> PAGEREF _Toc65909489 \h </w:instrText>
        </w:r>
        <w:r w:rsidR="00926270">
          <w:rPr>
            <w:noProof/>
            <w:webHidden/>
          </w:rPr>
        </w:r>
        <w:r w:rsidR="00926270">
          <w:rPr>
            <w:noProof/>
            <w:webHidden/>
          </w:rPr>
          <w:fldChar w:fldCharType="separate"/>
        </w:r>
        <w:r w:rsidR="00926270">
          <w:rPr>
            <w:noProof/>
            <w:webHidden/>
          </w:rPr>
          <w:t>24</w:t>
        </w:r>
        <w:r w:rsidR="00926270">
          <w:rPr>
            <w:noProof/>
            <w:webHidden/>
          </w:rPr>
          <w:fldChar w:fldCharType="end"/>
        </w:r>
      </w:hyperlink>
    </w:p>
    <w:p w14:paraId="736822E9" w14:textId="30D61B10" w:rsidR="00926270" w:rsidRDefault="004352A0">
      <w:pPr>
        <w:pStyle w:val="TOC1"/>
        <w:rPr>
          <w:rFonts w:asciiTheme="minorHAnsi" w:eastAsiaTheme="minorEastAsia" w:hAnsiTheme="minorHAnsi" w:cstheme="minorBidi"/>
          <w:b w:val="0"/>
          <w:sz w:val="22"/>
          <w:szCs w:val="22"/>
        </w:rPr>
      </w:pPr>
      <w:hyperlink w:anchor="_Toc65909490" w:history="1">
        <w:r w:rsidR="00926270" w:rsidRPr="008A5018">
          <w:rPr>
            <w:rStyle w:val="Hyperlink"/>
            <w14:scene3d>
              <w14:camera w14:prst="orthographicFront"/>
              <w14:lightRig w14:rig="threePt" w14:dir="t">
                <w14:rot w14:lat="0" w14:lon="0" w14:rev="0"/>
              </w14:lightRig>
            </w14:scene3d>
          </w:rPr>
          <w:t>12</w:t>
        </w:r>
        <w:r w:rsidR="00926270">
          <w:rPr>
            <w:rFonts w:asciiTheme="minorHAnsi" w:eastAsiaTheme="minorEastAsia" w:hAnsiTheme="minorHAnsi" w:cstheme="minorBidi"/>
            <w:b w:val="0"/>
            <w:sz w:val="22"/>
            <w:szCs w:val="22"/>
          </w:rPr>
          <w:tab/>
        </w:r>
        <w:r w:rsidR="00926270" w:rsidRPr="008A5018">
          <w:rPr>
            <w:rStyle w:val="Hyperlink"/>
          </w:rPr>
          <w:t>NOISE TESTING</w:t>
        </w:r>
        <w:r w:rsidR="00926270">
          <w:rPr>
            <w:webHidden/>
          </w:rPr>
          <w:tab/>
        </w:r>
        <w:r w:rsidR="00926270">
          <w:rPr>
            <w:webHidden/>
          </w:rPr>
          <w:fldChar w:fldCharType="begin"/>
        </w:r>
        <w:r w:rsidR="00926270">
          <w:rPr>
            <w:webHidden/>
          </w:rPr>
          <w:instrText xml:space="preserve"> PAGEREF _Toc65909490 \h </w:instrText>
        </w:r>
        <w:r w:rsidR="00926270">
          <w:rPr>
            <w:webHidden/>
          </w:rPr>
        </w:r>
        <w:r w:rsidR="00926270">
          <w:rPr>
            <w:webHidden/>
          </w:rPr>
          <w:fldChar w:fldCharType="separate"/>
        </w:r>
        <w:r w:rsidR="00926270">
          <w:rPr>
            <w:webHidden/>
          </w:rPr>
          <w:t>26</w:t>
        </w:r>
        <w:r w:rsidR="00926270">
          <w:rPr>
            <w:webHidden/>
          </w:rPr>
          <w:fldChar w:fldCharType="end"/>
        </w:r>
      </w:hyperlink>
    </w:p>
    <w:p w14:paraId="7D103050" w14:textId="1219ADA4"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91" w:history="1">
        <w:r w:rsidR="00926270" w:rsidRPr="008A5018">
          <w:rPr>
            <w:rStyle w:val="Hyperlink"/>
            <w:noProof/>
            <w14:scene3d>
              <w14:camera w14:prst="orthographicFront"/>
              <w14:lightRig w14:rig="threePt" w14:dir="t">
                <w14:rot w14:lat="0" w14:lon="0" w14:rev="0"/>
              </w14:lightRig>
            </w14:scene3d>
          </w:rPr>
          <w:t>12.1</w:t>
        </w:r>
        <w:r w:rsidR="00926270">
          <w:rPr>
            <w:rFonts w:asciiTheme="minorHAnsi" w:eastAsiaTheme="minorEastAsia" w:hAnsiTheme="minorHAnsi" w:cstheme="minorBidi"/>
            <w:noProof/>
            <w:sz w:val="22"/>
            <w:szCs w:val="22"/>
          </w:rPr>
          <w:tab/>
        </w:r>
        <w:r w:rsidR="00926270" w:rsidRPr="008A5018">
          <w:rPr>
            <w:rStyle w:val="Hyperlink"/>
            <w:noProof/>
          </w:rPr>
          <w:t>Test Process</w:t>
        </w:r>
        <w:r w:rsidR="00926270">
          <w:rPr>
            <w:noProof/>
            <w:webHidden/>
          </w:rPr>
          <w:tab/>
        </w:r>
        <w:r w:rsidR="00926270">
          <w:rPr>
            <w:noProof/>
            <w:webHidden/>
          </w:rPr>
          <w:fldChar w:fldCharType="begin"/>
        </w:r>
        <w:r w:rsidR="00926270">
          <w:rPr>
            <w:noProof/>
            <w:webHidden/>
          </w:rPr>
          <w:instrText xml:space="preserve"> PAGEREF _Toc65909491 \h </w:instrText>
        </w:r>
        <w:r w:rsidR="00926270">
          <w:rPr>
            <w:noProof/>
            <w:webHidden/>
          </w:rPr>
        </w:r>
        <w:r w:rsidR="00926270">
          <w:rPr>
            <w:noProof/>
            <w:webHidden/>
          </w:rPr>
          <w:fldChar w:fldCharType="separate"/>
        </w:r>
        <w:r w:rsidR="00926270">
          <w:rPr>
            <w:noProof/>
            <w:webHidden/>
          </w:rPr>
          <w:t>26</w:t>
        </w:r>
        <w:r w:rsidR="00926270">
          <w:rPr>
            <w:noProof/>
            <w:webHidden/>
          </w:rPr>
          <w:fldChar w:fldCharType="end"/>
        </w:r>
      </w:hyperlink>
    </w:p>
    <w:p w14:paraId="711A6E03" w14:textId="50C0DBCF"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92" w:history="1">
        <w:r w:rsidR="00926270" w:rsidRPr="008A5018">
          <w:rPr>
            <w:rStyle w:val="Hyperlink"/>
            <w:noProof/>
            <w14:scene3d>
              <w14:camera w14:prst="orthographicFront"/>
              <w14:lightRig w14:rig="threePt" w14:dir="t">
                <w14:rot w14:lat="0" w14:lon="0" w14:rev="0"/>
              </w14:lightRig>
            </w14:scene3d>
          </w:rPr>
          <w:t>12.2</w:t>
        </w:r>
        <w:r w:rsidR="00926270">
          <w:rPr>
            <w:rFonts w:asciiTheme="minorHAnsi" w:eastAsiaTheme="minorEastAsia" w:hAnsiTheme="minorHAnsi" w:cstheme="minorBidi"/>
            <w:noProof/>
            <w:sz w:val="22"/>
            <w:szCs w:val="22"/>
          </w:rPr>
          <w:tab/>
        </w:r>
        <w:r w:rsidR="00926270" w:rsidRPr="008A5018">
          <w:rPr>
            <w:rStyle w:val="Hyperlink"/>
            <w:noProof/>
          </w:rPr>
          <w:t>Data Analysis of Results</w:t>
        </w:r>
        <w:r w:rsidR="00926270">
          <w:rPr>
            <w:noProof/>
            <w:webHidden/>
          </w:rPr>
          <w:tab/>
        </w:r>
        <w:r w:rsidR="00926270">
          <w:rPr>
            <w:noProof/>
            <w:webHidden/>
          </w:rPr>
          <w:fldChar w:fldCharType="begin"/>
        </w:r>
        <w:r w:rsidR="00926270">
          <w:rPr>
            <w:noProof/>
            <w:webHidden/>
          </w:rPr>
          <w:instrText xml:space="preserve"> PAGEREF _Toc65909492 \h </w:instrText>
        </w:r>
        <w:r w:rsidR="00926270">
          <w:rPr>
            <w:noProof/>
            <w:webHidden/>
          </w:rPr>
        </w:r>
        <w:r w:rsidR="00926270">
          <w:rPr>
            <w:noProof/>
            <w:webHidden/>
          </w:rPr>
          <w:fldChar w:fldCharType="separate"/>
        </w:r>
        <w:r w:rsidR="00926270">
          <w:rPr>
            <w:noProof/>
            <w:webHidden/>
          </w:rPr>
          <w:t>28</w:t>
        </w:r>
        <w:r w:rsidR="00926270">
          <w:rPr>
            <w:noProof/>
            <w:webHidden/>
          </w:rPr>
          <w:fldChar w:fldCharType="end"/>
        </w:r>
      </w:hyperlink>
    </w:p>
    <w:p w14:paraId="1DFB5A29" w14:textId="7A2F7822" w:rsidR="00926270" w:rsidRDefault="004352A0">
      <w:pPr>
        <w:pStyle w:val="TOC1"/>
        <w:rPr>
          <w:rFonts w:asciiTheme="minorHAnsi" w:eastAsiaTheme="minorEastAsia" w:hAnsiTheme="minorHAnsi" w:cstheme="minorBidi"/>
          <w:b w:val="0"/>
          <w:sz w:val="22"/>
          <w:szCs w:val="22"/>
        </w:rPr>
      </w:pPr>
      <w:hyperlink w:anchor="_Toc65909493" w:history="1">
        <w:r w:rsidR="00926270" w:rsidRPr="008A5018">
          <w:rPr>
            <w:rStyle w:val="Hyperlink"/>
            <w14:scene3d>
              <w14:camera w14:prst="orthographicFront"/>
              <w14:lightRig w14:rig="threePt" w14:dir="t">
                <w14:rot w14:lat="0" w14:lon="0" w14:rev="0"/>
              </w14:lightRig>
            </w14:scene3d>
          </w:rPr>
          <w:t>13</w:t>
        </w:r>
        <w:r w:rsidR="00926270">
          <w:rPr>
            <w:rFonts w:asciiTheme="minorHAnsi" w:eastAsiaTheme="minorEastAsia" w:hAnsiTheme="minorHAnsi" w:cstheme="minorBidi"/>
            <w:b w:val="0"/>
            <w:sz w:val="22"/>
            <w:szCs w:val="22"/>
          </w:rPr>
          <w:tab/>
        </w:r>
        <w:r w:rsidR="00926270" w:rsidRPr="008A5018">
          <w:rPr>
            <w:rStyle w:val="Hyperlink"/>
          </w:rPr>
          <w:t>BROADBAND NOISE TESTING</w:t>
        </w:r>
        <w:r w:rsidR="00926270">
          <w:rPr>
            <w:webHidden/>
          </w:rPr>
          <w:tab/>
        </w:r>
        <w:r w:rsidR="00926270">
          <w:rPr>
            <w:webHidden/>
          </w:rPr>
          <w:fldChar w:fldCharType="begin"/>
        </w:r>
        <w:r w:rsidR="00926270">
          <w:rPr>
            <w:webHidden/>
          </w:rPr>
          <w:instrText xml:space="preserve"> PAGEREF _Toc65909493 \h </w:instrText>
        </w:r>
        <w:r w:rsidR="00926270">
          <w:rPr>
            <w:webHidden/>
          </w:rPr>
        </w:r>
        <w:r w:rsidR="00926270">
          <w:rPr>
            <w:webHidden/>
          </w:rPr>
          <w:fldChar w:fldCharType="separate"/>
        </w:r>
        <w:r w:rsidR="00926270">
          <w:rPr>
            <w:webHidden/>
          </w:rPr>
          <w:t>28</w:t>
        </w:r>
        <w:r w:rsidR="00926270">
          <w:rPr>
            <w:webHidden/>
          </w:rPr>
          <w:fldChar w:fldCharType="end"/>
        </w:r>
      </w:hyperlink>
    </w:p>
    <w:p w14:paraId="4EBE8E1E" w14:textId="31C5E3D8"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94" w:history="1">
        <w:r w:rsidR="00926270" w:rsidRPr="008A5018">
          <w:rPr>
            <w:rStyle w:val="Hyperlink"/>
            <w:noProof/>
            <w14:scene3d>
              <w14:camera w14:prst="orthographicFront"/>
              <w14:lightRig w14:rig="threePt" w14:dir="t">
                <w14:rot w14:lat="0" w14:lon="0" w14:rev="0"/>
              </w14:lightRig>
            </w14:scene3d>
          </w:rPr>
          <w:t>13.1</w:t>
        </w:r>
        <w:r w:rsidR="00926270">
          <w:rPr>
            <w:rFonts w:asciiTheme="minorHAnsi" w:eastAsiaTheme="minorEastAsia" w:hAnsiTheme="minorHAnsi" w:cstheme="minorBidi"/>
            <w:noProof/>
            <w:sz w:val="22"/>
            <w:szCs w:val="22"/>
          </w:rPr>
          <w:tab/>
        </w:r>
        <w:r w:rsidR="00926270" w:rsidRPr="008A5018">
          <w:rPr>
            <w:rStyle w:val="Hyperlink"/>
            <w:noProof/>
          </w:rPr>
          <w:t>Test Process</w:t>
        </w:r>
        <w:r w:rsidR="00926270">
          <w:rPr>
            <w:noProof/>
            <w:webHidden/>
          </w:rPr>
          <w:tab/>
        </w:r>
        <w:r w:rsidR="00926270">
          <w:rPr>
            <w:noProof/>
            <w:webHidden/>
          </w:rPr>
          <w:fldChar w:fldCharType="begin"/>
        </w:r>
        <w:r w:rsidR="00926270">
          <w:rPr>
            <w:noProof/>
            <w:webHidden/>
          </w:rPr>
          <w:instrText xml:space="preserve"> PAGEREF _Toc65909494 \h </w:instrText>
        </w:r>
        <w:r w:rsidR="00926270">
          <w:rPr>
            <w:noProof/>
            <w:webHidden/>
          </w:rPr>
        </w:r>
        <w:r w:rsidR="00926270">
          <w:rPr>
            <w:noProof/>
            <w:webHidden/>
          </w:rPr>
          <w:fldChar w:fldCharType="separate"/>
        </w:r>
        <w:r w:rsidR="00926270">
          <w:rPr>
            <w:noProof/>
            <w:webHidden/>
          </w:rPr>
          <w:t>28</w:t>
        </w:r>
        <w:r w:rsidR="00926270">
          <w:rPr>
            <w:noProof/>
            <w:webHidden/>
          </w:rPr>
          <w:fldChar w:fldCharType="end"/>
        </w:r>
      </w:hyperlink>
    </w:p>
    <w:p w14:paraId="7F5EE9B7" w14:textId="73827801" w:rsidR="00926270" w:rsidRDefault="004352A0">
      <w:pPr>
        <w:pStyle w:val="TOC1"/>
        <w:rPr>
          <w:rFonts w:asciiTheme="minorHAnsi" w:eastAsiaTheme="minorEastAsia" w:hAnsiTheme="minorHAnsi" w:cstheme="minorBidi"/>
          <w:b w:val="0"/>
          <w:sz w:val="22"/>
          <w:szCs w:val="22"/>
        </w:rPr>
      </w:pPr>
      <w:hyperlink w:anchor="_Toc65909495" w:history="1">
        <w:r w:rsidR="00926270" w:rsidRPr="008A5018">
          <w:rPr>
            <w:rStyle w:val="Hyperlink"/>
            <w14:scene3d>
              <w14:camera w14:prst="orthographicFront"/>
              <w14:lightRig w14:rig="threePt" w14:dir="t">
                <w14:rot w14:lat="0" w14:lon="0" w14:rev="0"/>
              </w14:lightRig>
            </w14:scene3d>
          </w:rPr>
          <w:t>14</w:t>
        </w:r>
        <w:r w:rsidR="00926270">
          <w:rPr>
            <w:rFonts w:asciiTheme="minorHAnsi" w:eastAsiaTheme="minorEastAsia" w:hAnsiTheme="minorHAnsi" w:cstheme="minorBidi"/>
            <w:b w:val="0"/>
            <w:sz w:val="22"/>
            <w:szCs w:val="22"/>
          </w:rPr>
          <w:tab/>
        </w:r>
        <w:r w:rsidR="00926270" w:rsidRPr="008A5018">
          <w:rPr>
            <w:rStyle w:val="Hyperlink"/>
          </w:rPr>
          <w:t>Surface Mount MEMS Testing</w:t>
        </w:r>
        <w:r w:rsidR="00926270">
          <w:rPr>
            <w:webHidden/>
          </w:rPr>
          <w:tab/>
        </w:r>
        <w:r w:rsidR="00926270">
          <w:rPr>
            <w:webHidden/>
          </w:rPr>
          <w:fldChar w:fldCharType="begin"/>
        </w:r>
        <w:r w:rsidR="00926270">
          <w:rPr>
            <w:webHidden/>
          </w:rPr>
          <w:instrText xml:space="preserve"> PAGEREF _Toc65909495 \h </w:instrText>
        </w:r>
        <w:r w:rsidR="00926270">
          <w:rPr>
            <w:webHidden/>
          </w:rPr>
        </w:r>
        <w:r w:rsidR="00926270">
          <w:rPr>
            <w:webHidden/>
          </w:rPr>
          <w:fldChar w:fldCharType="separate"/>
        </w:r>
        <w:r w:rsidR="00926270">
          <w:rPr>
            <w:webHidden/>
          </w:rPr>
          <w:t>29</w:t>
        </w:r>
        <w:r w:rsidR="00926270">
          <w:rPr>
            <w:webHidden/>
          </w:rPr>
          <w:fldChar w:fldCharType="end"/>
        </w:r>
      </w:hyperlink>
    </w:p>
    <w:p w14:paraId="773902FE" w14:textId="3F2637B2"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96" w:history="1">
        <w:r w:rsidR="00926270" w:rsidRPr="008A5018">
          <w:rPr>
            <w:rStyle w:val="Hyperlink"/>
            <w:noProof/>
            <w14:scene3d>
              <w14:camera w14:prst="orthographicFront"/>
              <w14:lightRig w14:rig="threePt" w14:dir="t">
                <w14:rot w14:lat="0" w14:lon="0" w14:rev="0"/>
              </w14:lightRig>
            </w14:scene3d>
          </w:rPr>
          <w:t>14.1</w:t>
        </w:r>
        <w:r w:rsidR="00926270">
          <w:rPr>
            <w:rFonts w:asciiTheme="minorHAnsi" w:eastAsiaTheme="minorEastAsia" w:hAnsiTheme="minorHAnsi" w:cstheme="minorBidi"/>
            <w:noProof/>
            <w:sz w:val="22"/>
            <w:szCs w:val="22"/>
          </w:rPr>
          <w:tab/>
        </w:r>
        <w:r w:rsidR="00926270" w:rsidRPr="008A5018">
          <w:rPr>
            <w:rStyle w:val="Hyperlink"/>
            <w:noProof/>
          </w:rPr>
          <w:t>Test Setup</w:t>
        </w:r>
        <w:r w:rsidR="00926270">
          <w:rPr>
            <w:noProof/>
            <w:webHidden/>
          </w:rPr>
          <w:tab/>
        </w:r>
        <w:r w:rsidR="00926270">
          <w:rPr>
            <w:noProof/>
            <w:webHidden/>
          </w:rPr>
          <w:fldChar w:fldCharType="begin"/>
        </w:r>
        <w:r w:rsidR="00926270">
          <w:rPr>
            <w:noProof/>
            <w:webHidden/>
          </w:rPr>
          <w:instrText xml:space="preserve"> PAGEREF _Toc65909496 \h </w:instrText>
        </w:r>
        <w:r w:rsidR="00926270">
          <w:rPr>
            <w:noProof/>
            <w:webHidden/>
          </w:rPr>
        </w:r>
        <w:r w:rsidR="00926270">
          <w:rPr>
            <w:noProof/>
            <w:webHidden/>
          </w:rPr>
          <w:fldChar w:fldCharType="separate"/>
        </w:r>
        <w:r w:rsidR="00926270">
          <w:rPr>
            <w:noProof/>
            <w:webHidden/>
          </w:rPr>
          <w:t>29</w:t>
        </w:r>
        <w:r w:rsidR="00926270">
          <w:rPr>
            <w:noProof/>
            <w:webHidden/>
          </w:rPr>
          <w:fldChar w:fldCharType="end"/>
        </w:r>
      </w:hyperlink>
    </w:p>
    <w:p w14:paraId="6134D1AB" w14:textId="0AF52D16"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97" w:history="1">
        <w:r w:rsidR="00926270" w:rsidRPr="008A5018">
          <w:rPr>
            <w:rStyle w:val="Hyperlink"/>
            <w:noProof/>
            <w14:scene3d>
              <w14:camera w14:prst="orthographicFront"/>
              <w14:lightRig w14:rig="threePt" w14:dir="t">
                <w14:rot w14:lat="0" w14:lon="0" w14:rev="0"/>
              </w14:lightRig>
            </w14:scene3d>
          </w:rPr>
          <w:t>14.2</w:t>
        </w:r>
        <w:r w:rsidR="00926270">
          <w:rPr>
            <w:rFonts w:asciiTheme="minorHAnsi" w:eastAsiaTheme="minorEastAsia" w:hAnsiTheme="minorHAnsi" w:cstheme="minorBidi"/>
            <w:noProof/>
            <w:sz w:val="22"/>
            <w:szCs w:val="22"/>
          </w:rPr>
          <w:tab/>
        </w:r>
        <w:r w:rsidR="00926270" w:rsidRPr="008A5018">
          <w:rPr>
            <w:rStyle w:val="Hyperlink"/>
            <w:noProof/>
          </w:rPr>
          <w:t>Running The Test</w:t>
        </w:r>
        <w:r w:rsidR="00926270">
          <w:rPr>
            <w:noProof/>
            <w:webHidden/>
          </w:rPr>
          <w:tab/>
        </w:r>
        <w:r w:rsidR="00926270">
          <w:rPr>
            <w:noProof/>
            <w:webHidden/>
          </w:rPr>
          <w:fldChar w:fldCharType="begin"/>
        </w:r>
        <w:r w:rsidR="00926270">
          <w:rPr>
            <w:noProof/>
            <w:webHidden/>
          </w:rPr>
          <w:instrText xml:space="preserve"> PAGEREF _Toc65909497 \h </w:instrText>
        </w:r>
        <w:r w:rsidR="00926270">
          <w:rPr>
            <w:noProof/>
            <w:webHidden/>
          </w:rPr>
        </w:r>
        <w:r w:rsidR="00926270">
          <w:rPr>
            <w:noProof/>
            <w:webHidden/>
          </w:rPr>
          <w:fldChar w:fldCharType="separate"/>
        </w:r>
        <w:r w:rsidR="00926270">
          <w:rPr>
            <w:noProof/>
            <w:webHidden/>
          </w:rPr>
          <w:t>32</w:t>
        </w:r>
        <w:r w:rsidR="00926270">
          <w:rPr>
            <w:noProof/>
            <w:webHidden/>
          </w:rPr>
          <w:fldChar w:fldCharType="end"/>
        </w:r>
      </w:hyperlink>
    </w:p>
    <w:p w14:paraId="425C6FA7" w14:textId="407C9FD2" w:rsidR="00926270" w:rsidRDefault="004352A0">
      <w:pPr>
        <w:pStyle w:val="TOC1"/>
        <w:rPr>
          <w:rFonts w:asciiTheme="minorHAnsi" w:eastAsiaTheme="minorEastAsia" w:hAnsiTheme="minorHAnsi" w:cstheme="minorBidi"/>
          <w:b w:val="0"/>
          <w:sz w:val="22"/>
          <w:szCs w:val="22"/>
        </w:rPr>
      </w:pPr>
      <w:hyperlink w:anchor="_Toc65909498" w:history="1">
        <w:r w:rsidR="00926270" w:rsidRPr="008A5018">
          <w:rPr>
            <w:rStyle w:val="Hyperlink"/>
            <w14:scene3d>
              <w14:camera w14:prst="orthographicFront"/>
              <w14:lightRig w14:rig="threePt" w14:dir="t">
                <w14:rot w14:lat="0" w14:lon="0" w14:rev="0"/>
              </w14:lightRig>
            </w14:scene3d>
          </w:rPr>
          <w:t>15</w:t>
        </w:r>
        <w:r w:rsidR="00926270">
          <w:rPr>
            <w:rFonts w:asciiTheme="minorHAnsi" w:eastAsiaTheme="minorEastAsia" w:hAnsiTheme="minorHAnsi" w:cstheme="minorBidi"/>
            <w:b w:val="0"/>
            <w:sz w:val="22"/>
            <w:szCs w:val="22"/>
          </w:rPr>
          <w:tab/>
        </w:r>
        <w:r w:rsidR="00926270" w:rsidRPr="008A5018">
          <w:rPr>
            <w:rStyle w:val="Hyperlink"/>
          </w:rPr>
          <w:t>PACKAGING</w:t>
        </w:r>
        <w:r w:rsidR="00926270">
          <w:rPr>
            <w:webHidden/>
          </w:rPr>
          <w:tab/>
        </w:r>
        <w:r w:rsidR="00926270">
          <w:rPr>
            <w:webHidden/>
          </w:rPr>
          <w:fldChar w:fldCharType="begin"/>
        </w:r>
        <w:r w:rsidR="00926270">
          <w:rPr>
            <w:webHidden/>
          </w:rPr>
          <w:instrText xml:space="preserve"> PAGEREF _Toc65909498 \h </w:instrText>
        </w:r>
        <w:r w:rsidR="00926270">
          <w:rPr>
            <w:webHidden/>
          </w:rPr>
        </w:r>
        <w:r w:rsidR="00926270">
          <w:rPr>
            <w:webHidden/>
          </w:rPr>
          <w:fldChar w:fldCharType="separate"/>
        </w:r>
        <w:r w:rsidR="00926270">
          <w:rPr>
            <w:webHidden/>
          </w:rPr>
          <w:t>33</w:t>
        </w:r>
        <w:r w:rsidR="00926270">
          <w:rPr>
            <w:webHidden/>
          </w:rPr>
          <w:fldChar w:fldCharType="end"/>
        </w:r>
      </w:hyperlink>
    </w:p>
    <w:p w14:paraId="6F342E09" w14:textId="6CB38C5A"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499" w:history="1">
        <w:r w:rsidR="00926270" w:rsidRPr="008A5018">
          <w:rPr>
            <w:rStyle w:val="Hyperlink"/>
            <w:noProof/>
            <w14:scene3d>
              <w14:camera w14:prst="orthographicFront"/>
              <w14:lightRig w14:rig="threePt" w14:dir="t">
                <w14:rot w14:lat="0" w14:lon="0" w14:rev="0"/>
              </w14:lightRig>
            </w14:scene3d>
          </w:rPr>
          <w:t>15.1</w:t>
        </w:r>
        <w:r w:rsidR="00926270">
          <w:rPr>
            <w:rFonts w:asciiTheme="minorHAnsi" w:eastAsiaTheme="minorEastAsia" w:hAnsiTheme="minorHAnsi" w:cstheme="minorBidi"/>
            <w:noProof/>
            <w:sz w:val="22"/>
            <w:szCs w:val="22"/>
          </w:rPr>
          <w:tab/>
        </w:r>
        <w:r w:rsidR="00926270" w:rsidRPr="008A5018">
          <w:rPr>
            <w:rStyle w:val="Hyperlink"/>
            <w:noProof/>
          </w:rPr>
          <w:t>Pre-Package Inspection</w:t>
        </w:r>
        <w:r w:rsidR="00926270">
          <w:rPr>
            <w:noProof/>
            <w:webHidden/>
          </w:rPr>
          <w:tab/>
        </w:r>
        <w:r w:rsidR="00926270">
          <w:rPr>
            <w:noProof/>
            <w:webHidden/>
          </w:rPr>
          <w:fldChar w:fldCharType="begin"/>
        </w:r>
        <w:r w:rsidR="00926270">
          <w:rPr>
            <w:noProof/>
            <w:webHidden/>
          </w:rPr>
          <w:instrText xml:space="preserve"> PAGEREF _Toc65909499 \h </w:instrText>
        </w:r>
        <w:r w:rsidR="00926270">
          <w:rPr>
            <w:noProof/>
            <w:webHidden/>
          </w:rPr>
        </w:r>
        <w:r w:rsidR="00926270">
          <w:rPr>
            <w:noProof/>
            <w:webHidden/>
          </w:rPr>
          <w:fldChar w:fldCharType="separate"/>
        </w:r>
        <w:r w:rsidR="00926270">
          <w:rPr>
            <w:noProof/>
            <w:webHidden/>
          </w:rPr>
          <w:t>33</w:t>
        </w:r>
        <w:r w:rsidR="00926270">
          <w:rPr>
            <w:noProof/>
            <w:webHidden/>
          </w:rPr>
          <w:fldChar w:fldCharType="end"/>
        </w:r>
      </w:hyperlink>
    </w:p>
    <w:p w14:paraId="3FD6FD57" w14:textId="61BFA452"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500" w:history="1">
        <w:r w:rsidR="00926270" w:rsidRPr="008A5018">
          <w:rPr>
            <w:rStyle w:val="Hyperlink"/>
            <w:noProof/>
            <w14:scene3d>
              <w14:camera w14:prst="orthographicFront"/>
              <w14:lightRig w14:rig="threePt" w14:dir="t">
                <w14:rot w14:lat="0" w14:lon="0" w14:rev="0"/>
              </w14:lightRig>
            </w14:scene3d>
          </w:rPr>
          <w:t>15.2</w:t>
        </w:r>
        <w:r w:rsidR="00926270">
          <w:rPr>
            <w:rFonts w:asciiTheme="minorHAnsi" w:eastAsiaTheme="minorEastAsia" w:hAnsiTheme="minorHAnsi" w:cstheme="minorBidi"/>
            <w:noProof/>
            <w:sz w:val="22"/>
            <w:szCs w:val="22"/>
          </w:rPr>
          <w:tab/>
        </w:r>
        <w:r w:rsidR="00926270" w:rsidRPr="008A5018">
          <w:rPr>
            <w:rStyle w:val="Hyperlink"/>
            <w:noProof/>
          </w:rPr>
          <w:t>Acetic Acid Clean</w:t>
        </w:r>
        <w:r w:rsidR="00926270">
          <w:rPr>
            <w:noProof/>
            <w:webHidden/>
          </w:rPr>
          <w:tab/>
        </w:r>
        <w:r w:rsidR="00926270">
          <w:rPr>
            <w:noProof/>
            <w:webHidden/>
          </w:rPr>
          <w:fldChar w:fldCharType="begin"/>
        </w:r>
        <w:r w:rsidR="00926270">
          <w:rPr>
            <w:noProof/>
            <w:webHidden/>
          </w:rPr>
          <w:instrText xml:space="preserve"> PAGEREF _Toc65909500 \h </w:instrText>
        </w:r>
        <w:r w:rsidR="00926270">
          <w:rPr>
            <w:noProof/>
            <w:webHidden/>
          </w:rPr>
        </w:r>
        <w:r w:rsidR="00926270">
          <w:rPr>
            <w:noProof/>
            <w:webHidden/>
          </w:rPr>
          <w:fldChar w:fldCharType="separate"/>
        </w:r>
        <w:r w:rsidR="00926270">
          <w:rPr>
            <w:noProof/>
            <w:webHidden/>
          </w:rPr>
          <w:t>34</w:t>
        </w:r>
        <w:r w:rsidR="00926270">
          <w:rPr>
            <w:noProof/>
            <w:webHidden/>
          </w:rPr>
          <w:fldChar w:fldCharType="end"/>
        </w:r>
      </w:hyperlink>
    </w:p>
    <w:p w14:paraId="35C1C600" w14:textId="3A95DFFB"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501" w:history="1">
        <w:r w:rsidR="00926270" w:rsidRPr="008A5018">
          <w:rPr>
            <w:rStyle w:val="Hyperlink"/>
            <w:noProof/>
            <w14:scene3d>
              <w14:camera w14:prst="orthographicFront"/>
              <w14:lightRig w14:rig="threePt" w14:dir="t">
                <w14:rot w14:lat="0" w14:lon="0" w14:rev="0"/>
              </w14:lightRig>
            </w14:scene3d>
          </w:rPr>
          <w:t>15.3</w:t>
        </w:r>
        <w:r w:rsidR="00926270">
          <w:rPr>
            <w:rFonts w:asciiTheme="minorHAnsi" w:eastAsiaTheme="minorEastAsia" w:hAnsiTheme="minorHAnsi" w:cstheme="minorBidi"/>
            <w:noProof/>
            <w:sz w:val="22"/>
            <w:szCs w:val="22"/>
          </w:rPr>
          <w:tab/>
        </w:r>
        <w:r w:rsidR="00926270" w:rsidRPr="008A5018">
          <w:rPr>
            <w:rStyle w:val="Hyperlink"/>
            <w:noProof/>
          </w:rPr>
          <w:t>Types of Containers Used to Package Amplifiers.</w:t>
        </w:r>
        <w:r w:rsidR="00926270">
          <w:rPr>
            <w:noProof/>
            <w:webHidden/>
          </w:rPr>
          <w:tab/>
        </w:r>
        <w:r w:rsidR="00926270">
          <w:rPr>
            <w:noProof/>
            <w:webHidden/>
          </w:rPr>
          <w:fldChar w:fldCharType="begin"/>
        </w:r>
        <w:r w:rsidR="00926270">
          <w:rPr>
            <w:noProof/>
            <w:webHidden/>
          </w:rPr>
          <w:instrText xml:space="preserve"> PAGEREF _Toc65909501 \h </w:instrText>
        </w:r>
        <w:r w:rsidR="00926270">
          <w:rPr>
            <w:noProof/>
            <w:webHidden/>
          </w:rPr>
        </w:r>
        <w:r w:rsidR="00926270">
          <w:rPr>
            <w:noProof/>
            <w:webHidden/>
          </w:rPr>
          <w:fldChar w:fldCharType="separate"/>
        </w:r>
        <w:r w:rsidR="00926270">
          <w:rPr>
            <w:noProof/>
            <w:webHidden/>
          </w:rPr>
          <w:t>34</w:t>
        </w:r>
        <w:r w:rsidR="00926270">
          <w:rPr>
            <w:noProof/>
            <w:webHidden/>
          </w:rPr>
          <w:fldChar w:fldCharType="end"/>
        </w:r>
      </w:hyperlink>
    </w:p>
    <w:p w14:paraId="65D5CE35" w14:textId="47EA8C79"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502" w:history="1">
        <w:r w:rsidR="00926270" w:rsidRPr="008A5018">
          <w:rPr>
            <w:rStyle w:val="Hyperlink"/>
            <w:noProof/>
            <w14:scene3d>
              <w14:camera w14:prst="orthographicFront"/>
              <w14:lightRig w14:rig="threePt" w14:dir="t">
                <w14:rot w14:lat="0" w14:lon="0" w14:rev="0"/>
              </w14:lightRig>
            </w14:scene3d>
          </w:rPr>
          <w:t>15.4</w:t>
        </w:r>
        <w:r w:rsidR="00926270">
          <w:rPr>
            <w:rFonts w:asciiTheme="minorHAnsi" w:eastAsiaTheme="minorEastAsia" w:hAnsiTheme="minorHAnsi" w:cstheme="minorBidi"/>
            <w:noProof/>
            <w:sz w:val="22"/>
            <w:szCs w:val="22"/>
          </w:rPr>
          <w:tab/>
        </w:r>
        <w:r w:rsidR="00926270" w:rsidRPr="008A5018">
          <w:rPr>
            <w:rStyle w:val="Hyperlink"/>
            <w:noProof/>
          </w:rPr>
          <w:t>Labeling</w:t>
        </w:r>
        <w:r w:rsidR="00926270">
          <w:rPr>
            <w:noProof/>
            <w:webHidden/>
          </w:rPr>
          <w:tab/>
        </w:r>
        <w:r w:rsidR="00926270">
          <w:rPr>
            <w:noProof/>
            <w:webHidden/>
          </w:rPr>
          <w:fldChar w:fldCharType="begin"/>
        </w:r>
        <w:r w:rsidR="00926270">
          <w:rPr>
            <w:noProof/>
            <w:webHidden/>
          </w:rPr>
          <w:instrText xml:space="preserve"> PAGEREF _Toc65909502 \h </w:instrText>
        </w:r>
        <w:r w:rsidR="00926270">
          <w:rPr>
            <w:noProof/>
            <w:webHidden/>
          </w:rPr>
        </w:r>
        <w:r w:rsidR="00926270">
          <w:rPr>
            <w:noProof/>
            <w:webHidden/>
          </w:rPr>
          <w:fldChar w:fldCharType="separate"/>
        </w:r>
        <w:r w:rsidR="00926270">
          <w:rPr>
            <w:noProof/>
            <w:webHidden/>
          </w:rPr>
          <w:t>35</w:t>
        </w:r>
        <w:r w:rsidR="00926270">
          <w:rPr>
            <w:noProof/>
            <w:webHidden/>
          </w:rPr>
          <w:fldChar w:fldCharType="end"/>
        </w:r>
      </w:hyperlink>
    </w:p>
    <w:p w14:paraId="5654A9C9" w14:textId="0D4B21D4" w:rsidR="00926270" w:rsidRDefault="004352A0">
      <w:pPr>
        <w:pStyle w:val="TOC1"/>
        <w:rPr>
          <w:rFonts w:asciiTheme="minorHAnsi" w:eastAsiaTheme="minorEastAsia" w:hAnsiTheme="minorHAnsi" w:cstheme="minorBidi"/>
          <w:b w:val="0"/>
          <w:sz w:val="22"/>
          <w:szCs w:val="22"/>
        </w:rPr>
      </w:pPr>
      <w:hyperlink w:anchor="_Toc65909503" w:history="1">
        <w:r w:rsidR="00926270" w:rsidRPr="008A5018">
          <w:rPr>
            <w:rStyle w:val="Hyperlink"/>
            <w14:scene3d>
              <w14:camera w14:prst="orthographicFront"/>
              <w14:lightRig w14:rig="threePt" w14:dir="t">
                <w14:rot w14:lat="0" w14:lon="0" w14:rev="0"/>
              </w14:lightRig>
            </w14:scene3d>
          </w:rPr>
          <w:t>16</w:t>
        </w:r>
        <w:r w:rsidR="00926270">
          <w:rPr>
            <w:rFonts w:asciiTheme="minorHAnsi" w:eastAsiaTheme="minorEastAsia" w:hAnsiTheme="minorHAnsi" w:cstheme="minorBidi"/>
            <w:b w:val="0"/>
            <w:sz w:val="22"/>
            <w:szCs w:val="22"/>
          </w:rPr>
          <w:tab/>
        </w:r>
        <w:r w:rsidR="00926270" w:rsidRPr="008A5018">
          <w:rPr>
            <w:rStyle w:val="Hyperlink"/>
          </w:rPr>
          <w:t>DELIVERY AND JOB PAPERWORK</w:t>
        </w:r>
        <w:r w:rsidR="00926270">
          <w:rPr>
            <w:webHidden/>
          </w:rPr>
          <w:tab/>
        </w:r>
        <w:r w:rsidR="00926270">
          <w:rPr>
            <w:webHidden/>
          </w:rPr>
          <w:fldChar w:fldCharType="begin"/>
        </w:r>
        <w:r w:rsidR="00926270">
          <w:rPr>
            <w:webHidden/>
          </w:rPr>
          <w:instrText xml:space="preserve"> PAGEREF _Toc65909503 \h </w:instrText>
        </w:r>
        <w:r w:rsidR="00926270">
          <w:rPr>
            <w:webHidden/>
          </w:rPr>
        </w:r>
        <w:r w:rsidR="00926270">
          <w:rPr>
            <w:webHidden/>
          </w:rPr>
          <w:fldChar w:fldCharType="separate"/>
        </w:r>
        <w:r w:rsidR="00926270">
          <w:rPr>
            <w:webHidden/>
          </w:rPr>
          <w:t>36</w:t>
        </w:r>
        <w:r w:rsidR="00926270">
          <w:rPr>
            <w:webHidden/>
          </w:rPr>
          <w:fldChar w:fldCharType="end"/>
        </w:r>
      </w:hyperlink>
    </w:p>
    <w:p w14:paraId="09025864" w14:textId="7AB0E514"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504" w:history="1">
        <w:r w:rsidR="00926270" w:rsidRPr="008A5018">
          <w:rPr>
            <w:rStyle w:val="Hyperlink"/>
            <w:noProof/>
            <w14:scene3d>
              <w14:camera w14:prst="orthographicFront"/>
              <w14:lightRig w14:rig="threePt" w14:dir="t">
                <w14:rot w14:lat="0" w14:lon="0" w14:rev="0"/>
              </w14:lightRig>
            </w14:scene3d>
          </w:rPr>
          <w:t>16.1</w:t>
        </w:r>
        <w:r w:rsidR="00926270">
          <w:rPr>
            <w:rFonts w:asciiTheme="minorHAnsi" w:eastAsiaTheme="minorEastAsia" w:hAnsiTheme="minorHAnsi" w:cstheme="minorBidi"/>
            <w:noProof/>
            <w:sz w:val="22"/>
            <w:szCs w:val="22"/>
          </w:rPr>
          <w:tab/>
        </w:r>
        <w:r w:rsidR="00926270" w:rsidRPr="008A5018">
          <w:rPr>
            <w:rStyle w:val="Hyperlink"/>
            <w:noProof/>
          </w:rPr>
          <w:t>Delivery</w:t>
        </w:r>
        <w:r w:rsidR="00926270">
          <w:rPr>
            <w:noProof/>
            <w:webHidden/>
          </w:rPr>
          <w:tab/>
        </w:r>
        <w:r w:rsidR="00926270">
          <w:rPr>
            <w:noProof/>
            <w:webHidden/>
          </w:rPr>
          <w:fldChar w:fldCharType="begin"/>
        </w:r>
        <w:r w:rsidR="00926270">
          <w:rPr>
            <w:noProof/>
            <w:webHidden/>
          </w:rPr>
          <w:instrText xml:space="preserve"> PAGEREF _Toc65909504 \h </w:instrText>
        </w:r>
        <w:r w:rsidR="00926270">
          <w:rPr>
            <w:noProof/>
            <w:webHidden/>
          </w:rPr>
        </w:r>
        <w:r w:rsidR="00926270">
          <w:rPr>
            <w:noProof/>
            <w:webHidden/>
          </w:rPr>
          <w:fldChar w:fldCharType="separate"/>
        </w:r>
        <w:r w:rsidR="00926270">
          <w:rPr>
            <w:noProof/>
            <w:webHidden/>
          </w:rPr>
          <w:t>36</w:t>
        </w:r>
        <w:r w:rsidR="00926270">
          <w:rPr>
            <w:noProof/>
            <w:webHidden/>
          </w:rPr>
          <w:fldChar w:fldCharType="end"/>
        </w:r>
      </w:hyperlink>
    </w:p>
    <w:p w14:paraId="3A05BC09" w14:textId="3E1B8B77" w:rsidR="00926270" w:rsidRDefault="004352A0">
      <w:pPr>
        <w:pStyle w:val="TOC2"/>
        <w:tabs>
          <w:tab w:val="left" w:pos="880"/>
          <w:tab w:val="right" w:leader="dot" w:pos="10502"/>
        </w:tabs>
        <w:rPr>
          <w:rFonts w:asciiTheme="minorHAnsi" w:eastAsiaTheme="minorEastAsia" w:hAnsiTheme="minorHAnsi" w:cstheme="minorBidi"/>
          <w:noProof/>
          <w:sz w:val="22"/>
          <w:szCs w:val="22"/>
        </w:rPr>
      </w:pPr>
      <w:hyperlink w:anchor="_Toc65909505" w:history="1">
        <w:r w:rsidR="00926270" w:rsidRPr="008A5018">
          <w:rPr>
            <w:rStyle w:val="Hyperlink"/>
            <w:noProof/>
            <w14:scene3d>
              <w14:camera w14:prst="orthographicFront"/>
              <w14:lightRig w14:rig="threePt" w14:dir="t">
                <w14:rot w14:lat="0" w14:lon="0" w14:rev="0"/>
              </w14:lightRig>
            </w14:scene3d>
          </w:rPr>
          <w:t>16.2</w:t>
        </w:r>
        <w:r w:rsidR="00926270">
          <w:rPr>
            <w:rFonts w:asciiTheme="minorHAnsi" w:eastAsiaTheme="minorEastAsia" w:hAnsiTheme="minorHAnsi" w:cstheme="minorBidi"/>
            <w:noProof/>
            <w:sz w:val="22"/>
            <w:szCs w:val="22"/>
          </w:rPr>
          <w:tab/>
        </w:r>
        <w:r w:rsidR="00926270" w:rsidRPr="008A5018">
          <w:rPr>
            <w:rStyle w:val="Hyperlink"/>
            <w:noProof/>
          </w:rPr>
          <w:t>Job Paperwork</w:t>
        </w:r>
        <w:r w:rsidR="00926270">
          <w:rPr>
            <w:noProof/>
            <w:webHidden/>
          </w:rPr>
          <w:tab/>
        </w:r>
        <w:r w:rsidR="00926270">
          <w:rPr>
            <w:noProof/>
            <w:webHidden/>
          </w:rPr>
          <w:fldChar w:fldCharType="begin"/>
        </w:r>
        <w:r w:rsidR="00926270">
          <w:rPr>
            <w:noProof/>
            <w:webHidden/>
          </w:rPr>
          <w:instrText xml:space="preserve"> PAGEREF _Toc65909505 \h </w:instrText>
        </w:r>
        <w:r w:rsidR="00926270">
          <w:rPr>
            <w:noProof/>
            <w:webHidden/>
          </w:rPr>
        </w:r>
        <w:r w:rsidR="00926270">
          <w:rPr>
            <w:noProof/>
            <w:webHidden/>
          </w:rPr>
          <w:fldChar w:fldCharType="separate"/>
        </w:r>
        <w:r w:rsidR="00926270">
          <w:rPr>
            <w:noProof/>
            <w:webHidden/>
          </w:rPr>
          <w:t>36</w:t>
        </w:r>
        <w:r w:rsidR="00926270">
          <w:rPr>
            <w:noProof/>
            <w:webHidden/>
          </w:rPr>
          <w:fldChar w:fldCharType="end"/>
        </w:r>
      </w:hyperlink>
    </w:p>
    <w:p w14:paraId="7C0B7C4C" w14:textId="37DC86D2" w:rsidR="00AB4102" w:rsidRPr="00987B31" w:rsidRDefault="003019F9" w:rsidP="00CE2CD5">
      <w:pPr>
        <w:pStyle w:val="TOC1"/>
        <w:tabs>
          <w:tab w:val="clear" w:pos="480"/>
          <w:tab w:val="left" w:pos="180"/>
        </w:tabs>
        <w:rPr>
          <w:rStyle w:val="Hyperlink"/>
          <w:color w:val="auto"/>
        </w:rPr>
      </w:pPr>
      <w:r w:rsidRPr="00987B31">
        <w:rPr>
          <w:rStyle w:val="Hyperlink"/>
          <w:color w:val="auto"/>
        </w:rPr>
        <w:lastRenderedPageBreak/>
        <w:fldChar w:fldCharType="end"/>
      </w:r>
    </w:p>
    <w:p w14:paraId="5FAC5EE0" w14:textId="77777777" w:rsidR="00BF52C3" w:rsidRPr="00987B31" w:rsidRDefault="00BF52C3" w:rsidP="00834669"/>
    <w:p w14:paraId="72C0AD89" w14:textId="77777777" w:rsidR="00723322" w:rsidRPr="00987B31" w:rsidRDefault="00723322" w:rsidP="00CE2CD5">
      <w:pPr>
        <w:pStyle w:val="Heading1"/>
        <w:tabs>
          <w:tab w:val="num" w:pos="576"/>
        </w:tabs>
      </w:pPr>
      <w:bookmarkStart w:id="1" w:name="_Toc65909457"/>
      <w:r w:rsidRPr="00987B31">
        <w:t>GENERAL WORKMANSHIP STANDARDS FOR MICROELECTRONIC TESTING</w:t>
      </w:r>
      <w:bookmarkEnd w:id="1"/>
    </w:p>
    <w:p w14:paraId="64CE4BC4" w14:textId="77777777" w:rsidR="00723322" w:rsidRPr="00987B31" w:rsidRDefault="00723322" w:rsidP="003773E1">
      <w:pPr>
        <w:pStyle w:val="Heading2"/>
      </w:pPr>
      <w:bookmarkStart w:id="2" w:name="_Toc65909458"/>
      <w:r w:rsidRPr="00987B31">
        <w:t>Test Sequence</w:t>
      </w:r>
      <w:bookmarkEnd w:id="2"/>
    </w:p>
    <w:p w14:paraId="593D86BA" w14:textId="77777777" w:rsidR="00EF229D" w:rsidRPr="00987B31" w:rsidRDefault="00723322" w:rsidP="003773E1">
      <w:pPr>
        <w:pStyle w:val="Heading3"/>
      </w:pPr>
      <w:r w:rsidRPr="00987B31">
        <w:t xml:space="preserve">Job </w:t>
      </w:r>
      <w:r w:rsidR="00ED16F3" w:rsidRPr="00987B31">
        <w:t>operations</w:t>
      </w:r>
      <w:r w:rsidRPr="00987B31">
        <w:t xml:space="preserve"> </w:t>
      </w:r>
      <w:r w:rsidR="000E6033" w:rsidRPr="00987B31">
        <w:t>up to and including operation 36</w:t>
      </w:r>
      <w:r w:rsidRPr="00987B31">
        <w:t>0 within the MICROT and MI-TST workcenters may be performed out of o</w:t>
      </w:r>
      <w:r w:rsidR="00734E4B" w:rsidRPr="00987B31">
        <w:t xml:space="preserve">rder so long </w:t>
      </w:r>
      <w:r w:rsidR="002E3411" w:rsidRPr="00987B31">
        <w:t xml:space="preserve">as the </w:t>
      </w:r>
      <w:r w:rsidR="00ED16F3" w:rsidRPr="00987B31">
        <w:t>workcenter remains</w:t>
      </w:r>
      <w:r w:rsidR="00734E4B" w:rsidRPr="00987B31">
        <w:t xml:space="preserve"> </w:t>
      </w:r>
      <w:r w:rsidR="000F5180" w:rsidRPr="00987B31">
        <w:t>constant</w:t>
      </w:r>
      <w:r w:rsidR="00734E4B" w:rsidRPr="00987B31">
        <w:t xml:space="preserve"> for the sequence of operations.</w:t>
      </w:r>
      <w:r w:rsidRPr="00987B31">
        <w:t xml:space="preserve"> </w:t>
      </w:r>
      <w:r w:rsidR="00734E4B" w:rsidRPr="00987B31">
        <w:t>This alternate order</w:t>
      </w:r>
      <w:r w:rsidR="00E0717E" w:rsidRPr="00987B31">
        <w:t xml:space="preserve"> (alternate from the job</w:t>
      </w:r>
      <w:r w:rsidR="002E3411" w:rsidRPr="00987B31">
        <w:t xml:space="preserve"> router)</w:t>
      </w:r>
      <w:r w:rsidR="00734E4B" w:rsidRPr="00987B31">
        <w:t xml:space="preserve"> may be </w:t>
      </w:r>
      <w:r w:rsidRPr="00987B31">
        <w:t xml:space="preserve">determined </w:t>
      </w:r>
      <w:r w:rsidR="00734E4B" w:rsidRPr="00987B31">
        <w:t xml:space="preserve">as </w:t>
      </w:r>
      <w:r w:rsidRPr="00987B31">
        <w:t>necessary by the test technician</w:t>
      </w:r>
      <w:r w:rsidR="00734E4B" w:rsidRPr="00987B31">
        <w:t xml:space="preserve"> </w:t>
      </w:r>
      <w:r w:rsidR="002E3411" w:rsidRPr="00987B31">
        <w:t>and/or Microelectronic Supervisor based on priority and</w:t>
      </w:r>
      <w:r w:rsidR="00FA630E" w:rsidRPr="00987B31">
        <w:t>/or</w:t>
      </w:r>
      <w:r w:rsidR="002E3411" w:rsidRPr="00987B31">
        <w:t xml:space="preserve"> test station availability</w:t>
      </w:r>
      <w:r w:rsidR="00EF229D" w:rsidRPr="00987B31">
        <w:t>.</w:t>
      </w:r>
    </w:p>
    <w:p w14:paraId="28667652" w14:textId="77777777" w:rsidR="00EF229D" w:rsidRPr="00987B31" w:rsidRDefault="00EF229D" w:rsidP="003773E1">
      <w:pPr>
        <w:pStyle w:val="Heading2"/>
      </w:pPr>
      <w:bookmarkStart w:id="3" w:name="_Toc65909459"/>
      <w:r w:rsidRPr="00987B31">
        <w:t>Data Records</w:t>
      </w:r>
      <w:bookmarkEnd w:id="3"/>
    </w:p>
    <w:p w14:paraId="7DD5FF14" w14:textId="77777777" w:rsidR="00FB72A2" w:rsidRPr="00987B31" w:rsidRDefault="005F7098" w:rsidP="0069522D">
      <w:pPr>
        <w:pStyle w:val="Heading3"/>
      </w:pPr>
      <w:r w:rsidRPr="00987B31">
        <w:t xml:space="preserve">For each </w:t>
      </w:r>
      <w:r w:rsidR="00E50CAA" w:rsidRPr="00987B31">
        <w:t>job</w:t>
      </w:r>
      <w:r w:rsidR="001B3337" w:rsidRPr="00987B31">
        <w:t xml:space="preserve"> </w:t>
      </w:r>
      <w:r w:rsidR="00E50CAA" w:rsidRPr="00987B31">
        <w:t>of</w:t>
      </w:r>
      <w:r w:rsidR="001B3337" w:rsidRPr="00987B31">
        <w:t xml:space="preserve"> </w:t>
      </w:r>
      <w:r w:rsidR="00E823DD" w:rsidRPr="00987B31">
        <w:t>amplifiers</w:t>
      </w:r>
      <w:r w:rsidR="00E50CAA" w:rsidRPr="00987B31">
        <w:t xml:space="preserve"> that is</w:t>
      </w:r>
      <w:r w:rsidR="00E823DD" w:rsidRPr="00987B31">
        <w:t xml:space="preserve"> tested in Micro, a log of this testing </w:t>
      </w:r>
      <w:r w:rsidRPr="00987B31">
        <w:t>shall be created</w:t>
      </w:r>
      <w:r w:rsidR="00956712" w:rsidRPr="00987B31">
        <w:t xml:space="preserve"> and stored</w:t>
      </w:r>
      <w:r w:rsidR="00E823DD" w:rsidRPr="00987B31">
        <w:t>.</w:t>
      </w:r>
      <w:r w:rsidR="00956712" w:rsidRPr="00987B31">
        <w:t xml:space="preserve"> TA027 - Amplifier Data Log is a template of </w:t>
      </w:r>
      <w:r w:rsidR="00411124" w:rsidRPr="00987B31">
        <w:t xml:space="preserve">the </w:t>
      </w:r>
      <w:r w:rsidR="00956712" w:rsidRPr="00987B31">
        <w:t xml:space="preserve">data fields that will be captured for each </w:t>
      </w:r>
      <w:r w:rsidR="001844B4" w:rsidRPr="00987B31">
        <w:t>Microelectronics</w:t>
      </w:r>
      <w:r w:rsidR="00956712" w:rsidRPr="00987B31">
        <w:t xml:space="preserve"> job tested. Th</w:t>
      </w:r>
      <w:r w:rsidR="00411124" w:rsidRPr="00987B31">
        <w:t>e</w:t>
      </w:r>
      <w:r w:rsidR="00956712" w:rsidRPr="00987B31">
        <w:t xml:space="preserve"> </w:t>
      </w:r>
      <w:r w:rsidR="001844B4" w:rsidRPr="00987B31">
        <w:t>referenced</w:t>
      </w:r>
      <w:r w:rsidR="00411124" w:rsidRPr="00987B31">
        <w:t xml:space="preserve"> </w:t>
      </w:r>
      <w:r w:rsidR="00956712" w:rsidRPr="00987B31">
        <w:t xml:space="preserve">data is </w:t>
      </w:r>
      <w:r w:rsidR="00C35C91" w:rsidRPr="00987B31">
        <w:t>input</w:t>
      </w:r>
      <w:r w:rsidR="00956712" w:rsidRPr="00987B31">
        <w:t xml:space="preserve"> through a</w:t>
      </w:r>
      <w:r w:rsidR="00411124" w:rsidRPr="00987B31">
        <w:t xml:space="preserve"> </w:t>
      </w:r>
      <w:r w:rsidR="00956712" w:rsidRPr="00987B31">
        <w:t xml:space="preserve">web based form that </w:t>
      </w:r>
      <w:r w:rsidR="00411124" w:rsidRPr="00987B31">
        <w:t>will in turn store</w:t>
      </w:r>
      <w:r w:rsidR="00956712" w:rsidRPr="00987B31">
        <w:t xml:space="preserve"> all the collected data into a </w:t>
      </w:r>
      <w:r w:rsidR="00411124" w:rsidRPr="00987B31">
        <w:t xml:space="preserve">network </w:t>
      </w:r>
      <w:r w:rsidR="00956712" w:rsidRPr="00987B31">
        <w:t xml:space="preserve">database.  </w:t>
      </w:r>
      <w:r w:rsidR="00E823DD" w:rsidRPr="00987B31">
        <w:t xml:space="preserve"> To do this, open </w:t>
      </w:r>
      <w:r w:rsidR="00E50CAA" w:rsidRPr="00987B31">
        <w:t>the TA027 web based form</w:t>
      </w:r>
      <w:r w:rsidR="00411124" w:rsidRPr="00987B31">
        <w:t xml:space="preserve"> </w:t>
      </w:r>
      <w:r w:rsidR="00E50CAA" w:rsidRPr="00987B31">
        <w:t xml:space="preserve">which can be accessed on the PCB intranet at </w:t>
      </w:r>
      <w:hyperlink r:id="rId8" w:history="1">
        <w:r w:rsidR="00E50CAA" w:rsidRPr="00987B31">
          <w:rPr>
            <w:rStyle w:val="Hyperlink"/>
            <w:color w:val="auto"/>
          </w:rPr>
          <w:t>forms.pcb.com</w:t>
        </w:r>
      </w:hyperlink>
      <w:r w:rsidR="00E50CAA" w:rsidRPr="00987B31">
        <w:t>. When accessing this</w:t>
      </w:r>
      <w:r w:rsidR="00572349" w:rsidRPr="00987B31">
        <w:t xml:space="preserve"> web</w:t>
      </w:r>
      <w:r w:rsidR="005E66D4" w:rsidRPr="00987B31">
        <w:t xml:space="preserve"> form, the default view</w:t>
      </w:r>
      <w:r w:rsidR="00E50CAA" w:rsidRPr="00987B31">
        <w:t xml:space="preserve"> display</w:t>
      </w:r>
      <w:r w:rsidR="005E66D4" w:rsidRPr="00987B31">
        <w:t>s all test</w:t>
      </w:r>
      <w:r w:rsidR="00E50CAA" w:rsidRPr="00987B31">
        <w:t xml:space="preserve"> records entered that day. </w:t>
      </w:r>
      <w:r w:rsidR="00572349" w:rsidRPr="00987B31">
        <w:t>Adding new entries to this form shall b</w:t>
      </w:r>
      <w:r w:rsidR="00411124" w:rsidRPr="00987B31">
        <w:t>e initiated by pressing the “NEW</w:t>
      </w:r>
      <w:r w:rsidR="00572349" w:rsidRPr="00987B31">
        <w:t>” button</w:t>
      </w:r>
      <w:r w:rsidR="00411124" w:rsidRPr="00987B31">
        <w:t xml:space="preserve"> and filling in all of the </w:t>
      </w:r>
      <w:r w:rsidR="001844B4" w:rsidRPr="00987B31">
        <w:t>fields</w:t>
      </w:r>
      <w:r w:rsidR="005E66D4" w:rsidRPr="00987B31">
        <w:t xml:space="preserve"> required for the job being tested. Below is</w:t>
      </w:r>
      <w:r w:rsidR="00C35C91" w:rsidRPr="00987B31">
        <w:t xml:space="preserve"> list of some of the fields and</w:t>
      </w:r>
      <w:r w:rsidR="005E66D4" w:rsidRPr="00987B31">
        <w:t xml:space="preserve"> clarification with regard to the data that is expected to be entered</w:t>
      </w:r>
      <w:r w:rsidR="00E823DD" w:rsidRPr="00987B31">
        <w:t>:</w:t>
      </w:r>
      <w:r w:rsidR="00640CA0" w:rsidRPr="00987B31">
        <w:t xml:space="preserve"> </w:t>
      </w:r>
    </w:p>
    <w:p w14:paraId="15A7938F" w14:textId="77777777" w:rsidR="00FB72A2" w:rsidRPr="00987B31" w:rsidRDefault="00640CA0" w:rsidP="00CE677C">
      <w:pPr>
        <w:keepNext/>
        <w:numPr>
          <w:ilvl w:val="0"/>
          <w:numId w:val="3"/>
        </w:numPr>
        <w:ind w:left="2520" w:firstLine="0"/>
      </w:pPr>
      <w:r w:rsidRPr="00987B31">
        <w:t>DATE</w:t>
      </w:r>
      <w:r w:rsidR="00DB5F2D" w:rsidRPr="00987B31">
        <w:t xml:space="preserve"> (today’s date)</w:t>
      </w:r>
    </w:p>
    <w:p w14:paraId="58D4A100" w14:textId="77777777" w:rsidR="00572349" w:rsidRPr="00987B31" w:rsidRDefault="00572349" w:rsidP="00CE677C">
      <w:pPr>
        <w:keepNext/>
        <w:numPr>
          <w:ilvl w:val="0"/>
          <w:numId w:val="3"/>
        </w:numPr>
        <w:ind w:left="2520" w:firstLine="0"/>
      </w:pPr>
      <w:r w:rsidRPr="00987B31">
        <w:t>JOB#(job number)</w:t>
      </w:r>
    </w:p>
    <w:p w14:paraId="703164D9" w14:textId="77777777" w:rsidR="00572349" w:rsidRPr="00987B31" w:rsidRDefault="00640CA0" w:rsidP="00CE677C">
      <w:pPr>
        <w:keepNext/>
        <w:numPr>
          <w:ilvl w:val="0"/>
          <w:numId w:val="3"/>
        </w:numPr>
        <w:ind w:left="2520" w:firstLine="0"/>
      </w:pPr>
      <w:r w:rsidRPr="00987B31">
        <w:t>PART#</w:t>
      </w:r>
      <w:r w:rsidR="00DB5F2D" w:rsidRPr="00987B31">
        <w:t xml:space="preserve"> (item number)</w:t>
      </w:r>
    </w:p>
    <w:p w14:paraId="31F6CF98" w14:textId="77777777" w:rsidR="00572349" w:rsidRPr="00987B31" w:rsidRDefault="00572349" w:rsidP="00CE677C">
      <w:pPr>
        <w:keepNext/>
        <w:numPr>
          <w:ilvl w:val="0"/>
          <w:numId w:val="3"/>
        </w:numPr>
        <w:ind w:left="2520" w:firstLine="0"/>
      </w:pPr>
      <w:r w:rsidRPr="00987B31">
        <w:t>PLT (plate letter)</w:t>
      </w:r>
    </w:p>
    <w:p w14:paraId="6486D04F" w14:textId="77777777" w:rsidR="00FB72A2" w:rsidRPr="00987B31" w:rsidRDefault="00640CA0" w:rsidP="00CE677C">
      <w:pPr>
        <w:keepNext/>
        <w:numPr>
          <w:ilvl w:val="0"/>
          <w:numId w:val="3"/>
        </w:numPr>
        <w:ind w:left="2520" w:firstLine="0"/>
      </w:pPr>
      <w:r w:rsidRPr="00987B31">
        <w:t>QTY (</w:t>
      </w:r>
      <w:r w:rsidR="00572349" w:rsidRPr="00987B31">
        <w:t>original released quantity</w:t>
      </w:r>
      <w:r w:rsidRPr="00987B31">
        <w:t>)</w:t>
      </w:r>
    </w:p>
    <w:p w14:paraId="22F25B97" w14:textId="77777777" w:rsidR="00FB72A2" w:rsidRPr="00987B31" w:rsidRDefault="00640CA0" w:rsidP="00CE677C">
      <w:pPr>
        <w:keepNext/>
        <w:numPr>
          <w:ilvl w:val="0"/>
          <w:numId w:val="3"/>
        </w:numPr>
        <w:ind w:left="2520" w:firstLine="0"/>
      </w:pPr>
      <w:r w:rsidRPr="00987B31">
        <w:t>GOOD (</w:t>
      </w:r>
      <w:r w:rsidR="00DB5F2D" w:rsidRPr="00987B31">
        <w:t xml:space="preserve">final </w:t>
      </w:r>
      <w:r w:rsidRPr="00987B31">
        <w:t>yield qty</w:t>
      </w:r>
      <w:r w:rsidR="00E6030A" w:rsidRPr="00987B31">
        <w:t xml:space="preserve"> – do not fill in until all tests are complete</w:t>
      </w:r>
      <w:r w:rsidR="00FB72A2" w:rsidRPr="00987B31">
        <w:t>)</w:t>
      </w:r>
    </w:p>
    <w:p w14:paraId="46B0711E" w14:textId="77777777" w:rsidR="00FB72A2" w:rsidRPr="00987B31" w:rsidRDefault="00640CA0" w:rsidP="00CE677C">
      <w:pPr>
        <w:keepNext/>
        <w:numPr>
          <w:ilvl w:val="0"/>
          <w:numId w:val="3"/>
        </w:numPr>
        <w:ind w:left="2520" w:firstLine="0"/>
      </w:pPr>
      <w:r w:rsidRPr="00987B31">
        <w:t>YIELD</w:t>
      </w:r>
      <w:r w:rsidR="002004EE" w:rsidRPr="00987B31">
        <w:t xml:space="preserve"> (</w:t>
      </w:r>
      <w:r w:rsidR="00DB5F2D" w:rsidRPr="00987B31">
        <w:t xml:space="preserve">% - </w:t>
      </w:r>
      <w:r w:rsidR="002004EE" w:rsidRPr="00987B31">
        <w:t>auto calculated field</w:t>
      </w:r>
      <w:r w:rsidRPr="00987B31">
        <w:t>)</w:t>
      </w:r>
    </w:p>
    <w:p w14:paraId="79F06DC0" w14:textId="77777777" w:rsidR="00FB72A2" w:rsidRPr="00987B31" w:rsidRDefault="00640CA0" w:rsidP="00CE677C">
      <w:pPr>
        <w:keepNext/>
        <w:numPr>
          <w:ilvl w:val="0"/>
          <w:numId w:val="3"/>
        </w:numPr>
        <w:ind w:left="2520" w:firstLine="0"/>
      </w:pPr>
      <w:r w:rsidRPr="00987B31">
        <w:t>GAIN W/C</w:t>
      </w:r>
      <w:r w:rsidR="00FB72A2" w:rsidRPr="00987B31">
        <w:t xml:space="preserve"> (</w:t>
      </w:r>
      <w:r w:rsidR="00DB5F2D" w:rsidRPr="00987B31">
        <w:t xml:space="preserve">gain </w:t>
      </w:r>
      <w:r w:rsidR="00FB72A2" w:rsidRPr="00987B31">
        <w:t>with input cap)</w:t>
      </w:r>
    </w:p>
    <w:p w14:paraId="17AF677F" w14:textId="77777777" w:rsidR="00FB72A2" w:rsidRPr="00987B31" w:rsidRDefault="00640CA0" w:rsidP="00CE677C">
      <w:pPr>
        <w:keepNext/>
        <w:numPr>
          <w:ilvl w:val="0"/>
          <w:numId w:val="3"/>
        </w:numPr>
        <w:ind w:left="2520" w:firstLine="0"/>
      </w:pPr>
      <w:r w:rsidRPr="00987B31">
        <w:t>GAIN WO/</w:t>
      </w:r>
      <w:r w:rsidR="00FB72A2" w:rsidRPr="00987B31">
        <w:t>C (</w:t>
      </w:r>
      <w:r w:rsidR="00DB5F2D" w:rsidRPr="00987B31">
        <w:t xml:space="preserve">gain </w:t>
      </w:r>
      <w:r w:rsidR="00FB72A2" w:rsidRPr="00987B31">
        <w:t>without input cap)</w:t>
      </w:r>
    </w:p>
    <w:p w14:paraId="3F2239A5" w14:textId="77777777" w:rsidR="00FB72A2" w:rsidRPr="00987B31" w:rsidRDefault="00640CA0" w:rsidP="00CE677C">
      <w:pPr>
        <w:keepNext/>
        <w:numPr>
          <w:ilvl w:val="0"/>
          <w:numId w:val="3"/>
        </w:numPr>
        <w:ind w:left="2520" w:firstLine="0"/>
      </w:pPr>
      <w:r w:rsidRPr="00987B31">
        <w:t>BIAS W/C</w:t>
      </w:r>
      <w:r w:rsidR="00FB72A2" w:rsidRPr="00987B31">
        <w:t xml:space="preserve"> (</w:t>
      </w:r>
      <w:r w:rsidR="00DB5F2D" w:rsidRPr="00987B31">
        <w:t xml:space="preserve">bias </w:t>
      </w:r>
      <w:r w:rsidR="00FB72A2" w:rsidRPr="00987B31">
        <w:t>with input cap)</w:t>
      </w:r>
    </w:p>
    <w:p w14:paraId="1F0A45DC" w14:textId="77777777" w:rsidR="00FB72A2" w:rsidRPr="00987B31" w:rsidRDefault="00640CA0" w:rsidP="00CE677C">
      <w:pPr>
        <w:keepNext/>
        <w:numPr>
          <w:ilvl w:val="0"/>
          <w:numId w:val="3"/>
        </w:numPr>
        <w:ind w:left="2520" w:firstLine="0"/>
      </w:pPr>
      <w:r w:rsidRPr="00987B31">
        <w:t>BIAS WO/</w:t>
      </w:r>
      <w:r w:rsidR="00FB72A2" w:rsidRPr="00987B31">
        <w:t>C (</w:t>
      </w:r>
      <w:r w:rsidR="00DB5F2D" w:rsidRPr="00987B31">
        <w:t xml:space="preserve">bias </w:t>
      </w:r>
      <w:r w:rsidR="00FB72A2" w:rsidRPr="00987B31">
        <w:t>without input cap)</w:t>
      </w:r>
    </w:p>
    <w:p w14:paraId="6826D75F" w14:textId="77777777" w:rsidR="00FB72A2" w:rsidRPr="00987B31" w:rsidRDefault="00640CA0" w:rsidP="00CE677C">
      <w:pPr>
        <w:keepNext/>
        <w:numPr>
          <w:ilvl w:val="0"/>
          <w:numId w:val="3"/>
        </w:numPr>
        <w:ind w:left="2520" w:firstLine="0"/>
      </w:pPr>
      <w:r w:rsidRPr="00987B31">
        <w:t>STATUS COLUMN</w:t>
      </w:r>
      <w:r w:rsidR="002004EE" w:rsidRPr="00987B31">
        <w:t xml:space="preserve"> (auto calcula</w:t>
      </w:r>
      <w:r w:rsidR="00FB72A2" w:rsidRPr="00987B31">
        <w:t>ted field with notes for tech</w:t>
      </w:r>
      <w:r w:rsidR="005E66D4" w:rsidRPr="00987B31">
        <w:t>.</w:t>
      </w:r>
      <w:r w:rsidR="00FB72A2" w:rsidRPr="00987B31">
        <w:t>)</w:t>
      </w:r>
    </w:p>
    <w:p w14:paraId="3521382C" w14:textId="77777777" w:rsidR="005E66D4" w:rsidRPr="00987B31" w:rsidRDefault="005E66D4" w:rsidP="00CE677C">
      <w:pPr>
        <w:keepNext/>
        <w:numPr>
          <w:ilvl w:val="4"/>
          <w:numId w:val="3"/>
        </w:numPr>
      </w:pPr>
      <w:r w:rsidRPr="00987B31">
        <w:t>(If the final yield is below 80%, the status column will indicate to “SAVE FAILURES IN HOLD AREA!” – at this point</w:t>
      </w:r>
      <w:r w:rsidR="00BC38B3" w:rsidRPr="00987B31">
        <w:t>,</w:t>
      </w:r>
      <w:r w:rsidRPr="00987B31">
        <w:t xml:space="preserve"> any scrap from this job</w:t>
      </w:r>
      <w:r w:rsidR="00BC38B3" w:rsidRPr="00987B31">
        <w:t xml:space="preserve"> that has not already been placed into the scrap bin</w:t>
      </w:r>
      <w:r w:rsidRPr="00987B31">
        <w:t xml:space="preserve"> shall be placed into a container or tin with the item</w:t>
      </w:r>
      <w:r w:rsidR="00C35C91" w:rsidRPr="00987B31">
        <w:t xml:space="preserve"> #</w:t>
      </w:r>
      <w:r w:rsidRPr="00987B31">
        <w:t xml:space="preserve">, job #, and failure mode if known and </w:t>
      </w:r>
      <w:r w:rsidR="00BC38B3" w:rsidRPr="00987B31">
        <w:t xml:space="preserve">then be </w:t>
      </w:r>
      <w:r w:rsidR="00C47D42" w:rsidRPr="00987B31">
        <w:t xml:space="preserve">placed </w:t>
      </w:r>
      <w:r w:rsidRPr="00987B31">
        <w:t>onto the shelf labeled</w:t>
      </w:r>
      <w:r w:rsidR="00BC38B3" w:rsidRPr="00987B31">
        <w:t xml:space="preserve"> “Less than 80% yield test scrap for engineering review” which is located in the nitrogen cabinet </w:t>
      </w:r>
      <w:r w:rsidR="00C47D42" w:rsidRPr="00987B31">
        <w:t xml:space="preserve">in Micro Test </w:t>
      </w:r>
      <w:r w:rsidR="00BC38B3" w:rsidRPr="00987B31">
        <w:t>below the non-conforming hold area. As t</w:t>
      </w:r>
      <w:r w:rsidR="00C47D42" w:rsidRPr="00987B31">
        <w:t>his material is already scrap</w:t>
      </w:r>
      <w:r w:rsidR="00BC38B3" w:rsidRPr="00987B31">
        <w:t xml:space="preserve"> and cannot be reworked, a TA081 form is not required. Eng</w:t>
      </w:r>
      <w:r w:rsidR="00C47D42" w:rsidRPr="00987B31">
        <w:t>ineering will then perform a failure analysis as needed and subsequently route the scrap to the scrap bin</w:t>
      </w:r>
      <w:r w:rsidRPr="00987B31">
        <w:t xml:space="preserve">.  </w:t>
      </w:r>
    </w:p>
    <w:p w14:paraId="5674AF99" w14:textId="77777777" w:rsidR="00FB72A2" w:rsidRPr="00987B31" w:rsidRDefault="00640CA0" w:rsidP="00CE677C">
      <w:pPr>
        <w:keepNext/>
        <w:numPr>
          <w:ilvl w:val="0"/>
          <w:numId w:val="3"/>
        </w:numPr>
        <w:ind w:left="2520" w:firstLine="0"/>
      </w:pPr>
      <w:r w:rsidRPr="00987B31">
        <w:t>INPUT Ω</w:t>
      </w:r>
      <w:r w:rsidR="00FB72A2" w:rsidRPr="00987B31">
        <w:t xml:space="preserve"> (MEMS</w:t>
      </w:r>
      <w:r w:rsidR="00DB5F2D" w:rsidRPr="00987B31">
        <w:t xml:space="preserve"> resistance</w:t>
      </w:r>
      <w:r w:rsidR="00FB72A2" w:rsidRPr="00987B31">
        <w:t>)</w:t>
      </w:r>
    </w:p>
    <w:p w14:paraId="55816296" w14:textId="77777777" w:rsidR="00FB72A2" w:rsidRPr="00987B31" w:rsidRDefault="00640CA0" w:rsidP="00CE677C">
      <w:pPr>
        <w:keepNext/>
        <w:numPr>
          <w:ilvl w:val="0"/>
          <w:numId w:val="3"/>
        </w:numPr>
        <w:ind w:left="2520" w:firstLine="0"/>
      </w:pPr>
      <w:r w:rsidRPr="00987B31">
        <w:t>OUTPUT Ω</w:t>
      </w:r>
      <w:r w:rsidR="00FB72A2" w:rsidRPr="00987B31">
        <w:t xml:space="preserve"> (MEMS</w:t>
      </w:r>
      <w:r w:rsidR="00DB5F2D" w:rsidRPr="00987B31">
        <w:t xml:space="preserve"> resistance</w:t>
      </w:r>
      <w:r w:rsidR="00FB72A2" w:rsidRPr="00987B31">
        <w:t>)</w:t>
      </w:r>
    </w:p>
    <w:p w14:paraId="5FB004CF" w14:textId="77777777" w:rsidR="00DB5F2D" w:rsidRPr="00987B31" w:rsidRDefault="00640CA0" w:rsidP="00CE677C">
      <w:pPr>
        <w:keepNext/>
        <w:numPr>
          <w:ilvl w:val="0"/>
          <w:numId w:val="3"/>
        </w:numPr>
        <w:ind w:left="2520" w:firstLine="0"/>
      </w:pPr>
      <w:r w:rsidRPr="00987B31">
        <w:t>5%</w:t>
      </w:r>
      <w:r w:rsidR="00DB5F2D" w:rsidRPr="00987B31">
        <w:t xml:space="preserve"> (general frequency response)</w:t>
      </w:r>
    </w:p>
    <w:p w14:paraId="7EB55DC0" w14:textId="77777777" w:rsidR="00FB72A2" w:rsidRPr="00987B31" w:rsidRDefault="00640CA0" w:rsidP="00CE677C">
      <w:pPr>
        <w:keepNext/>
        <w:numPr>
          <w:ilvl w:val="0"/>
          <w:numId w:val="3"/>
        </w:numPr>
        <w:ind w:left="2520" w:firstLine="0"/>
      </w:pPr>
      <w:r w:rsidRPr="00987B31">
        <w:t>-3dB</w:t>
      </w:r>
      <w:r w:rsidR="002004EE" w:rsidRPr="00987B31">
        <w:t xml:space="preserve"> </w:t>
      </w:r>
      <w:r w:rsidR="00FB72A2" w:rsidRPr="00987B31">
        <w:t>(</w:t>
      </w:r>
      <w:r w:rsidR="00DB5F2D" w:rsidRPr="00987B31">
        <w:t xml:space="preserve">general </w:t>
      </w:r>
      <w:r w:rsidR="00FB72A2" w:rsidRPr="00987B31">
        <w:t>frequency response)</w:t>
      </w:r>
    </w:p>
    <w:p w14:paraId="0EDA85D0" w14:textId="77777777" w:rsidR="0045650E" w:rsidRPr="00987B31" w:rsidRDefault="00640CA0" w:rsidP="00CE677C">
      <w:pPr>
        <w:keepNext/>
        <w:numPr>
          <w:ilvl w:val="0"/>
          <w:numId w:val="3"/>
        </w:numPr>
        <w:ind w:left="2520" w:firstLine="0"/>
      </w:pPr>
      <w:r w:rsidRPr="00987B31">
        <w:t>Broadband</w:t>
      </w:r>
      <w:r w:rsidR="002004EE" w:rsidRPr="00987B31">
        <w:t xml:space="preserve"> </w:t>
      </w:r>
      <w:r w:rsidR="00FB72A2" w:rsidRPr="00987B31">
        <w:t>Noise (noise)</w:t>
      </w:r>
    </w:p>
    <w:p w14:paraId="704C482A" w14:textId="77777777" w:rsidR="00DB5F2D" w:rsidRPr="00987B31" w:rsidRDefault="007A4AF7" w:rsidP="00CE677C">
      <w:pPr>
        <w:keepNext/>
        <w:numPr>
          <w:ilvl w:val="0"/>
          <w:numId w:val="3"/>
        </w:numPr>
        <w:ind w:left="2520" w:firstLine="0"/>
      </w:pPr>
      <w:r w:rsidRPr="00987B31">
        <w:t>3</w:t>
      </w:r>
      <w:r w:rsidR="00C53CEB" w:rsidRPr="00987B31">
        <w:t xml:space="preserve"> </w:t>
      </w:r>
      <w:r w:rsidR="002004EE" w:rsidRPr="00987B31">
        <w:t>Hz</w:t>
      </w:r>
      <w:r w:rsidRPr="00987B31">
        <w:t>-100</w:t>
      </w:r>
      <w:r w:rsidR="00C53CEB" w:rsidRPr="00987B31">
        <w:t xml:space="preserve"> </w:t>
      </w:r>
      <w:r w:rsidRPr="00987B31">
        <w:t>Hz Abs. Max.</w:t>
      </w:r>
      <w:r w:rsidR="002004EE" w:rsidRPr="00987B31">
        <w:t xml:space="preserve"> </w:t>
      </w:r>
      <w:r w:rsidR="00DB5F2D" w:rsidRPr="00987B31">
        <w:t xml:space="preserve"> (55430 frequency response)</w:t>
      </w:r>
    </w:p>
    <w:p w14:paraId="397957AA" w14:textId="77777777" w:rsidR="00DB5F2D" w:rsidRPr="00987B31" w:rsidRDefault="002004EE" w:rsidP="00CE677C">
      <w:pPr>
        <w:keepNext/>
        <w:numPr>
          <w:ilvl w:val="0"/>
          <w:numId w:val="3"/>
        </w:numPr>
        <w:ind w:left="2520" w:firstLine="0"/>
      </w:pPr>
      <w:r w:rsidRPr="00987B31">
        <w:t>5</w:t>
      </w:r>
      <w:r w:rsidR="00C53CEB" w:rsidRPr="00987B31">
        <w:t xml:space="preserve"> </w:t>
      </w:r>
      <w:r w:rsidRPr="00987B31">
        <w:t>Hz</w:t>
      </w:r>
      <w:r w:rsidR="007A4AF7" w:rsidRPr="00987B31">
        <w:t>-100</w:t>
      </w:r>
      <w:r w:rsidR="00C53CEB" w:rsidRPr="00987B31">
        <w:t xml:space="preserve"> </w:t>
      </w:r>
      <w:r w:rsidR="007A4AF7" w:rsidRPr="00987B31">
        <w:t>Hz Abs. Max.</w:t>
      </w:r>
      <w:r w:rsidR="00DB5F2D" w:rsidRPr="00987B31">
        <w:t xml:space="preserve"> (55430 frequency response)</w:t>
      </w:r>
    </w:p>
    <w:p w14:paraId="7F24D784" w14:textId="77777777" w:rsidR="007A4AF7" w:rsidRPr="00987B31" w:rsidRDefault="007A4AF7" w:rsidP="00CE677C">
      <w:pPr>
        <w:keepNext/>
        <w:numPr>
          <w:ilvl w:val="0"/>
          <w:numId w:val="3"/>
        </w:numPr>
        <w:ind w:left="2520" w:firstLine="0"/>
      </w:pPr>
      <w:r w:rsidRPr="00987B31">
        <w:t>100</w:t>
      </w:r>
      <w:r w:rsidR="00C53CEB" w:rsidRPr="00987B31">
        <w:t xml:space="preserve"> </w:t>
      </w:r>
      <w:r w:rsidR="00640CA0" w:rsidRPr="00987B31">
        <w:t>Hz</w:t>
      </w:r>
      <w:r w:rsidRPr="00987B31">
        <w:t>-10</w:t>
      </w:r>
      <w:r w:rsidR="00C53CEB" w:rsidRPr="00987B31">
        <w:t xml:space="preserve"> k</w:t>
      </w:r>
      <w:r w:rsidRPr="00987B31">
        <w:t>Hz Abs. Max</w:t>
      </w:r>
      <w:r w:rsidR="00FB72A2" w:rsidRPr="00987B31">
        <w:t xml:space="preserve"> (55430 frequency response</w:t>
      </w:r>
      <w:r w:rsidRPr="00987B31">
        <w:t>)</w:t>
      </w:r>
    </w:p>
    <w:p w14:paraId="436CDD16" w14:textId="77777777" w:rsidR="007A4AF7" w:rsidRPr="00987B31" w:rsidRDefault="007A4AF7" w:rsidP="00CE677C">
      <w:pPr>
        <w:keepNext/>
        <w:numPr>
          <w:ilvl w:val="0"/>
          <w:numId w:val="3"/>
        </w:numPr>
        <w:ind w:left="2520" w:firstLine="0"/>
      </w:pPr>
      <w:r w:rsidRPr="00987B31">
        <w:t>10</w:t>
      </w:r>
      <w:r w:rsidR="00C53CEB" w:rsidRPr="00987B31">
        <w:t xml:space="preserve"> </w:t>
      </w:r>
      <w:r w:rsidRPr="00987B31">
        <w:t>Hz-1</w:t>
      </w:r>
      <w:r w:rsidR="00C53CEB" w:rsidRPr="00987B31">
        <w:t xml:space="preserve"> k</w:t>
      </w:r>
      <w:r w:rsidRPr="00987B31">
        <w:t>Hz Abs. Max. (9815 frequency response</w:t>
      </w:r>
      <w:r w:rsidR="00FB72A2" w:rsidRPr="00987B31">
        <w:t>)</w:t>
      </w:r>
    </w:p>
    <w:p w14:paraId="426A71D4" w14:textId="77777777" w:rsidR="00DB5F2D" w:rsidRPr="00987B31" w:rsidRDefault="00640CA0" w:rsidP="00CE677C">
      <w:pPr>
        <w:keepNext/>
        <w:numPr>
          <w:ilvl w:val="0"/>
          <w:numId w:val="3"/>
        </w:numPr>
        <w:ind w:left="2520" w:firstLine="0"/>
      </w:pPr>
      <w:r w:rsidRPr="00987B31">
        <w:t>Typical Gain at 1Vrms Input</w:t>
      </w:r>
      <w:r w:rsidR="002004EE" w:rsidRPr="00987B31">
        <w:t xml:space="preserve"> (dynamic range)</w:t>
      </w:r>
    </w:p>
    <w:p w14:paraId="089DADE2" w14:textId="77777777" w:rsidR="00DB5F2D" w:rsidRPr="00987B31" w:rsidRDefault="00640CA0" w:rsidP="00CE677C">
      <w:pPr>
        <w:keepNext/>
        <w:numPr>
          <w:ilvl w:val="0"/>
          <w:numId w:val="3"/>
        </w:numPr>
        <w:ind w:left="2520" w:firstLine="0"/>
      </w:pPr>
      <w:r w:rsidRPr="00987B31">
        <w:t>Typical Gain at Full Scale Output</w:t>
      </w:r>
      <w:r w:rsidR="002004EE" w:rsidRPr="00987B31">
        <w:t xml:space="preserve"> (dynamic range)</w:t>
      </w:r>
    </w:p>
    <w:p w14:paraId="24245EBE" w14:textId="77777777" w:rsidR="00DB5F2D" w:rsidRPr="00987B31" w:rsidRDefault="00640CA0" w:rsidP="00CE677C">
      <w:pPr>
        <w:keepNext/>
        <w:numPr>
          <w:ilvl w:val="0"/>
          <w:numId w:val="3"/>
        </w:numPr>
        <w:ind w:left="2520" w:firstLine="0"/>
      </w:pPr>
      <w:r w:rsidRPr="00987B31">
        <w:t>% Linear</w:t>
      </w:r>
      <w:r w:rsidR="002004EE" w:rsidRPr="00987B31">
        <w:t xml:space="preserve"> (dynamic range – manually calculated)</w:t>
      </w:r>
    </w:p>
    <w:p w14:paraId="225355E0" w14:textId="77777777" w:rsidR="00956712" w:rsidRPr="00987B31" w:rsidRDefault="00956712" w:rsidP="00CE677C">
      <w:pPr>
        <w:keepNext/>
        <w:numPr>
          <w:ilvl w:val="0"/>
          <w:numId w:val="3"/>
        </w:numPr>
        <w:ind w:left="2520" w:firstLine="0"/>
      </w:pPr>
      <w:r w:rsidRPr="00987B31">
        <w:t>INPUT Ω (17275-XX)</w:t>
      </w:r>
    </w:p>
    <w:p w14:paraId="72122459" w14:textId="77777777" w:rsidR="00956712" w:rsidRPr="00987B31" w:rsidRDefault="00956712" w:rsidP="00CE677C">
      <w:pPr>
        <w:keepNext/>
        <w:numPr>
          <w:ilvl w:val="0"/>
          <w:numId w:val="3"/>
        </w:numPr>
        <w:ind w:left="2520" w:firstLine="0"/>
      </w:pPr>
      <w:r w:rsidRPr="00987B31">
        <w:t>Misc. Comments</w:t>
      </w:r>
    </w:p>
    <w:p w14:paraId="3D097074" w14:textId="77777777" w:rsidR="00EF229D" w:rsidRPr="00987B31" w:rsidRDefault="00640CA0" w:rsidP="00CE677C">
      <w:pPr>
        <w:keepNext/>
        <w:numPr>
          <w:ilvl w:val="0"/>
          <w:numId w:val="3"/>
        </w:numPr>
        <w:ind w:left="2520" w:firstLine="0"/>
      </w:pPr>
      <w:r w:rsidRPr="00987B31">
        <w:t>LAST UPDATED</w:t>
      </w:r>
      <w:r w:rsidR="002004EE" w:rsidRPr="00987B31">
        <w:t xml:space="preserve"> (</w:t>
      </w:r>
      <w:r w:rsidR="00DB5F2D" w:rsidRPr="00987B31">
        <w:t xml:space="preserve">date and time GOOD qty is entered - </w:t>
      </w:r>
      <w:r w:rsidR="002004EE" w:rsidRPr="00987B31">
        <w:t>auto calculated field</w:t>
      </w:r>
      <w:r w:rsidR="00DB5F2D" w:rsidRPr="00987B31">
        <w:t>)</w:t>
      </w:r>
    </w:p>
    <w:p w14:paraId="2E2BF160" w14:textId="77777777" w:rsidR="009831F3" w:rsidRPr="00987B31" w:rsidRDefault="005C74BE" w:rsidP="003773E1">
      <w:pPr>
        <w:pStyle w:val="Heading3"/>
      </w:pPr>
      <w:r w:rsidRPr="00987B31">
        <w:t>When processing jobs at an ATE station in Microelectronics, the test data acquired will be stored in a</w:t>
      </w:r>
      <w:r w:rsidR="001A302E" w:rsidRPr="00987B31">
        <w:t>n</w:t>
      </w:r>
      <w:r w:rsidRPr="00987B31">
        <w:t xml:space="preserve"> database controlled by the ATE group and/or engineering and does not need to be recorded in TA027. A record of the job being processed stil</w:t>
      </w:r>
      <w:r w:rsidR="00E6030A" w:rsidRPr="00987B31">
        <w:t>l needs to be captured in TA027</w:t>
      </w:r>
      <w:r w:rsidRPr="00987B31">
        <w:t xml:space="preserve"> with Date, Part#</w:t>
      </w:r>
      <w:r w:rsidR="00E6030A" w:rsidRPr="00987B31">
        <w:t>,</w:t>
      </w:r>
      <w:r w:rsidRPr="00987B31">
        <w:t xml:space="preserve"> QTY, GOOD, PLT, &amp; JOB#. </w:t>
      </w:r>
      <w:r w:rsidR="00E6030A" w:rsidRPr="00987B31">
        <w:t>Entries of jobs that were tested v</w:t>
      </w:r>
      <w:r w:rsidR="001A302E" w:rsidRPr="00987B31">
        <w:t>ia ATE can be identified by having</w:t>
      </w:r>
      <w:r w:rsidR="00E6030A" w:rsidRPr="00987B31">
        <w:t xml:space="preserve"> no test data and a GOOD quantity listed. </w:t>
      </w:r>
      <w:r w:rsidRPr="00987B31">
        <w:t>Hardcopies and/or handwritten data</w:t>
      </w:r>
      <w:r w:rsidR="00E6030A" w:rsidRPr="00987B31">
        <w:t xml:space="preserve"> from ATE</w:t>
      </w:r>
      <w:r w:rsidRPr="00987B31">
        <w:t xml:space="preserve"> may be provided via special request</w:t>
      </w:r>
      <w:r w:rsidR="009831F3" w:rsidRPr="00987B31">
        <w:t>.</w:t>
      </w:r>
    </w:p>
    <w:p w14:paraId="66D7C48B" w14:textId="77777777" w:rsidR="00550C99" w:rsidRPr="00987B31" w:rsidRDefault="009831F3" w:rsidP="003773E1">
      <w:pPr>
        <w:pStyle w:val="Heading3"/>
      </w:pPr>
      <w:r w:rsidRPr="00987B31">
        <w:t xml:space="preserve">Data that is not collected via ATE (i.e. from the Manual Test station) shall be recorded in TA027 - Amplifier Data Log under the heading that matches the test being performed. For each amplifier lot (job) tested, unless required via special instructions, only one sample value of each field tested needs to be recorded. Perform tests as required per </w:t>
      </w:r>
      <w:r w:rsidR="00F31CF5" w:rsidRPr="00987B31">
        <w:t>The Micro Spec Database</w:t>
      </w:r>
      <w:r w:rsidRPr="00987B31">
        <w:t xml:space="preserve"> and/or via special instructions. If there are no specs or instructions related to a specific test parameter provided, this parameter does not need to be tested</w:t>
      </w:r>
      <w:r w:rsidR="00550C99" w:rsidRPr="00987B31">
        <w:t>.</w:t>
      </w:r>
    </w:p>
    <w:p w14:paraId="7E9BEC13" w14:textId="77777777" w:rsidR="00E719AF" w:rsidRPr="00987B31" w:rsidRDefault="00E719AF" w:rsidP="003773E1">
      <w:pPr>
        <w:pStyle w:val="Heading2"/>
      </w:pPr>
      <w:bookmarkStart w:id="4" w:name="_Toc65909460"/>
      <w:r w:rsidRPr="00987B31">
        <w:t xml:space="preserve">Fixture </w:t>
      </w:r>
      <w:r w:rsidR="00CB3E99" w:rsidRPr="00987B31">
        <w:t xml:space="preserve">and Cable </w:t>
      </w:r>
      <w:r w:rsidRPr="00987B31">
        <w:t>Maintenance</w:t>
      </w:r>
      <w:r w:rsidR="00D75844" w:rsidRPr="00987B31">
        <w:t>/Cleaning</w:t>
      </w:r>
      <w:bookmarkEnd w:id="4"/>
    </w:p>
    <w:p w14:paraId="3EBC7E1A" w14:textId="77777777" w:rsidR="00CB3E99" w:rsidRPr="00987B31" w:rsidRDefault="00E719AF" w:rsidP="003773E1">
      <w:pPr>
        <w:pStyle w:val="Heading3"/>
      </w:pPr>
      <w:r w:rsidRPr="00987B31">
        <w:t>All fixtures used during test shall be inspected and clean per TA1039. Preventive Maintenance schedules are also in place for additional cleaning and maintenance</w:t>
      </w:r>
      <w:r w:rsidR="00D75844" w:rsidRPr="00987B31">
        <w:t xml:space="preserve"> where required</w:t>
      </w:r>
      <w:r w:rsidR="00CB3E99" w:rsidRPr="00987B31">
        <w:t>.</w:t>
      </w:r>
    </w:p>
    <w:p w14:paraId="603E862F" w14:textId="77777777" w:rsidR="00CB3E99" w:rsidRPr="00987B31" w:rsidRDefault="00CB3E99" w:rsidP="00834669">
      <w:pPr>
        <w:pStyle w:val="Heading4"/>
      </w:pPr>
      <w:r w:rsidRPr="00987B31">
        <w:t>For all Test System Connectors use TA1061. Process G.</w:t>
      </w:r>
    </w:p>
    <w:p w14:paraId="59AE91A3" w14:textId="77777777" w:rsidR="00E719AF" w:rsidRPr="00987B31" w:rsidRDefault="00CB3E99" w:rsidP="003773E1">
      <w:pPr>
        <w:pStyle w:val="Heading3"/>
      </w:pPr>
      <w:r w:rsidRPr="00987B31">
        <w:t>For ATE cables use TA</w:t>
      </w:r>
      <w:r w:rsidR="00CC53E3" w:rsidRPr="00987B31">
        <w:t>1051, Process A, only steps 1-12</w:t>
      </w:r>
      <w:r w:rsidRPr="00987B31">
        <w:t xml:space="preserve">, then bake out at 180F </w:t>
      </w:r>
      <w:r w:rsidR="00505737" w:rsidRPr="00987B31">
        <w:t xml:space="preserve">for a minimum of 10 minutes. </w:t>
      </w:r>
      <w:r w:rsidRPr="00987B31">
        <w:t>(Do not bake at 250F, this will damage the cable!)</w:t>
      </w:r>
      <w:r w:rsidR="00E719AF" w:rsidRPr="00987B31">
        <w:t>.</w:t>
      </w:r>
    </w:p>
    <w:p w14:paraId="19160EE2" w14:textId="77777777" w:rsidR="00D75844" w:rsidRPr="00987B31" w:rsidRDefault="00E719AF" w:rsidP="003773E1">
      <w:pPr>
        <w:pStyle w:val="Heading3"/>
      </w:pPr>
      <w:r w:rsidRPr="00987B31">
        <w:t xml:space="preserve">T-05 Header fixtures shall be cleaned of all </w:t>
      </w:r>
      <w:r w:rsidR="00D75844" w:rsidRPr="00987B31">
        <w:t xml:space="preserve">solder </w:t>
      </w:r>
      <w:r w:rsidRPr="00987B31">
        <w:t xml:space="preserve">flux before being recycled to </w:t>
      </w:r>
      <w:r w:rsidR="00D75844" w:rsidRPr="00987B31">
        <w:t xml:space="preserve">Micro </w:t>
      </w:r>
      <w:r w:rsidRPr="00987B31">
        <w:t>production. Flux that cannot be removed with TA1051</w:t>
      </w:r>
      <w:r w:rsidR="00B95C6A" w:rsidRPr="00987B31">
        <w:t xml:space="preserve"> or</w:t>
      </w:r>
      <w:r w:rsidR="00D85637" w:rsidRPr="00987B31">
        <w:t xml:space="preserve"> TA1061</w:t>
      </w:r>
      <w:r w:rsidRPr="00987B31">
        <w:t xml:space="preserve"> processes</w:t>
      </w:r>
      <w:r w:rsidR="00D75844" w:rsidRPr="00987B31">
        <w:t xml:space="preserve"> (i.e. baked on flux)</w:t>
      </w:r>
      <w:r w:rsidRPr="00987B31">
        <w:t xml:space="preserve"> may require additional cleaning by other means. See supervision or engineering</w:t>
      </w:r>
      <w:r w:rsidR="00D85637" w:rsidRPr="00987B31">
        <w:t xml:space="preserve"> for assessment</w:t>
      </w:r>
      <w:r w:rsidR="00D75844" w:rsidRPr="00987B31">
        <w:t xml:space="preserve"> with each instance</w:t>
      </w:r>
      <w:r w:rsidRPr="00987B31">
        <w:t>.</w:t>
      </w:r>
    </w:p>
    <w:p w14:paraId="7E45A075" w14:textId="77777777" w:rsidR="00D75844" w:rsidRPr="00987B31" w:rsidRDefault="00AD1E21" w:rsidP="00CE2CD5">
      <w:pPr>
        <w:pStyle w:val="Heading1"/>
        <w:tabs>
          <w:tab w:val="num" w:pos="576"/>
        </w:tabs>
      </w:pPr>
      <w:bookmarkStart w:id="5" w:name="_Toc65909461"/>
      <w:r w:rsidRPr="00987B31">
        <w:t>Amplifier</w:t>
      </w:r>
      <w:r w:rsidR="00D75844" w:rsidRPr="00987B31">
        <w:t xml:space="preserve"> </w:t>
      </w:r>
      <w:r w:rsidRPr="00987B31">
        <w:t>Preparation</w:t>
      </w:r>
      <w:r w:rsidR="00D75844" w:rsidRPr="00987B31">
        <w:t xml:space="preserve"> Before Test</w:t>
      </w:r>
      <w:bookmarkEnd w:id="5"/>
    </w:p>
    <w:p w14:paraId="502996B9" w14:textId="77777777" w:rsidR="00D75844" w:rsidRPr="00987B31" w:rsidRDefault="00D75844" w:rsidP="003773E1">
      <w:pPr>
        <w:pStyle w:val="Heading2"/>
      </w:pPr>
      <w:bookmarkStart w:id="6" w:name="_Toc65909462"/>
      <w:r w:rsidRPr="00987B31">
        <w:t>Fly Wire Attachment</w:t>
      </w:r>
      <w:bookmarkEnd w:id="6"/>
    </w:p>
    <w:p w14:paraId="66881889" w14:textId="77777777" w:rsidR="00970EBB" w:rsidRPr="00987B31" w:rsidRDefault="00D75844" w:rsidP="003773E1">
      <w:pPr>
        <w:pStyle w:val="Heading3"/>
      </w:pPr>
      <w:r w:rsidRPr="00987B31">
        <w:t xml:space="preserve">Some amplifiers </w:t>
      </w:r>
      <w:r w:rsidR="001F63F3" w:rsidRPr="00987B31">
        <w:t>require an additional wire to be soldered on in order to be tested. This requirement is noted on the amplifier drawing and will remain on the amplifier after being tested. Attachment of the wire shall be done by following TA1004 Hand Soldering User Guide</w:t>
      </w:r>
      <w:r w:rsidR="00970EBB" w:rsidRPr="00987B31">
        <w:t>.</w:t>
      </w:r>
    </w:p>
    <w:p w14:paraId="0E223E1A" w14:textId="77777777" w:rsidR="007A0DFB" w:rsidRPr="00987B31" w:rsidRDefault="00970EBB" w:rsidP="003773E1">
      <w:pPr>
        <w:pStyle w:val="Heading3"/>
      </w:pPr>
      <w:r w:rsidRPr="00987B31">
        <w:t>For all cases where fly wires are attached in the test area use TA1061, Process B</w:t>
      </w:r>
      <w:r w:rsidR="003C0C00" w:rsidRPr="00987B31">
        <w:t xml:space="preserve"> Steps 1-4</w:t>
      </w:r>
      <w:r w:rsidRPr="00987B31">
        <w:t xml:space="preserve"> followed by TA1051, Process A</w:t>
      </w:r>
      <w:r w:rsidR="003C0C00" w:rsidRPr="00987B31">
        <w:t xml:space="preserve"> steps 1-12, then bake out at 250F</w:t>
      </w:r>
      <w:r w:rsidR="00505737" w:rsidRPr="00987B31">
        <w:t xml:space="preserve"> for a minimum of 10 minutes</w:t>
      </w:r>
      <w:r w:rsidR="003C0C00" w:rsidRPr="00987B31">
        <w:t>.</w:t>
      </w:r>
    </w:p>
    <w:p w14:paraId="52B5285C" w14:textId="77777777" w:rsidR="007A0DFB" w:rsidRPr="00987B31" w:rsidRDefault="007A0DFB" w:rsidP="003773E1">
      <w:pPr>
        <w:pStyle w:val="Heading2"/>
      </w:pPr>
      <w:bookmarkStart w:id="7" w:name="_Toc65909463"/>
      <w:r w:rsidRPr="00987B31">
        <w:t>Panelized Amplifiers</w:t>
      </w:r>
      <w:bookmarkEnd w:id="7"/>
    </w:p>
    <w:p w14:paraId="0ADA451D" w14:textId="77777777" w:rsidR="00405A52" w:rsidRPr="00987B31" w:rsidRDefault="00F60726" w:rsidP="003773E1">
      <w:pPr>
        <w:pStyle w:val="Heading3"/>
      </w:pPr>
      <w:r w:rsidRPr="00987B31">
        <w:t>Panelized</w:t>
      </w:r>
      <w:r w:rsidR="002F1661" w:rsidRPr="00987B31">
        <w:t xml:space="preserve"> a</w:t>
      </w:r>
      <w:r w:rsidR="007A0DFB" w:rsidRPr="00987B31">
        <w:t xml:space="preserve">mplifiers </w:t>
      </w:r>
      <w:r w:rsidR="002F1661" w:rsidRPr="00987B31">
        <w:t xml:space="preserve">that arrive in test </w:t>
      </w:r>
      <w:r w:rsidR="00405A52" w:rsidRPr="00987B31">
        <w:t>may need to remain in panel form through all or a por</w:t>
      </w:r>
      <w:r w:rsidR="00C44791" w:rsidRPr="00987B31">
        <w:t>tion of the testing process. This</w:t>
      </w:r>
      <w:r w:rsidR="00405A52" w:rsidRPr="00987B31">
        <w:t xml:space="preserve"> requirement to remain </w:t>
      </w:r>
      <w:r w:rsidRPr="00987B31">
        <w:t>penalized</w:t>
      </w:r>
      <w:r w:rsidR="00405A52" w:rsidRPr="00987B31">
        <w:t xml:space="preserve"> will be if the test equipment/fixture tests in an array form</w:t>
      </w:r>
      <w:r w:rsidR="00C44791" w:rsidRPr="00987B31">
        <w:t xml:space="preserve"> and will be determined by the technician at the time of test</w:t>
      </w:r>
      <w:r w:rsidR="00405A52" w:rsidRPr="00987B31">
        <w:t>.</w:t>
      </w:r>
    </w:p>
    <w:p w14:paraId="729A2E64" w14:textId="77777777" w:rsidR="007A0DFB" w:rsidRPr="00987B31" w:rsidRDefault="007625A8" w:rsidP="003773E1">
      <w:pPr>
        <w:pStyle w:val="Heading3"/>
      </w:pPr>
      <w:r w:rsidRPr="00987B31">
        <w:t>Once</w:t>
      </w:r>
      <w:r w:rsidR="00405A52" w:rsidRPr="00987B31">
        <w:t xml:space="preserve"> </w:t>
      </w:r>
      <w:r w:rsidR="00AD1E21" w:rsidRPr="00987B31">
        <w:t>p</w:t>
      </w:r>
      <w:r w:rsidR="00860F58" w:rsidRPr="00987B31">
        <w:t>ane</w:t>
      </w:r>
      <w:r w:rsidR="00AD1E21" w:rsidRPr="00987B31">
        <w:t>lized</w:t>
      </w:r>
      <w:r w:rsidR="00405A52" w:rsidRPr="00987B31">
        <w:t xml:space="preserve"> testing is complete, the amplifiers shall be singulated</w:t>
      </w:r>
      <w:r w:rsidR="009E4E95" w:rsidRPr="00987B31">
        <w:t xml:space="preserve"> for </w:t>
      </w:r>
      <w:r w:rsidRPr="00987B31">
        <w:t>additional testing</w:t>
      </w:r>
      <w:r w:rsidR="009E4E95" w:rsidRPr="00987B31">
        <w:t xml:space="preserve"> and/or packaging</w:t>
      </w:r>
      <w:r w:rsidR="00405A52" w:rsidRPr="00987B31">
        <w:t xml:space="preserve">. </w:t>
      </w:r>
      <w:r w:rsidRPr="00987B31">
        <w:t>To do this, i</w:t>
      </w:r>
      <w:r w:rsidR="00405A52" w:rsidRPr="00987B31">
        <w:t xml:space="preserve">nspect each panel to determine the location of the intended break point. This break point is a </w:t>
      </w:r>
      <w:r w:rsidR="007A6420" w:rsidRPr="00987B31">
        <w:t>scribe/score line, usually</w:t>
      </w:r>
      <w:r w:rsidRPr="00987B31">
        <w:t xml:space="preserve"> perforat</w:t>
      </w:r>
      <w:r w:rsidR="00405A52" w:rsidRPr="00987B31">
        <w:t xml:space="preserve">ed, on only one side of the panel. All breaks shall be conducted </w:t>
      </w:r>
      <w:r w:rsidR="0065462A" w:rsidRPr="00987B31">
        <w:t>such that forces applied will cause the scribe line to continue to crack</w:t>
      </w:r>
      <w:r w:rsidR="007A6420" w:rsidRPr="00987B31">
        <w:t xml:space="preserve"> toward the opposite side of the panel making</w:t>
      </w:r>
      <w:r w:rsidR="0065462A" w:rsidRPr="00987B31">
        <w:t xml:space="preserve"> a clean break. This is d</w:t>
      </w:r>
      <w:r w:rsidR="00DE3223" w:rsidRPr="00987B31">
        <w:t>one by supporting the panel at</w:t>
      </w:r>
      <w:r w:rsidR="0065462A" w:rsidRPr="00987B31">
        <w:t xml:space="preserve"> the back side of the scribe line and applying </w:t>
      </w:r>
      <w:r w:rsidR="00DE3223" w:rsidRPr="00987B31">
        <w:t xml:space="preserve">a </w:t>
      </w:r>
      <w:r w:rsidR="0065462A" w:rsidRPr="00987B31">
        <w:t>force</w:t>
      </w:r>
      <w:r w:rsidR="00DE3223" w:rsidRPr="00987B31">
        <w:t>,</w:t>
      </w:r>
      <w:r w:rsidR="0065462A" w:rsidRPr="00987B31">
        <w:t xml:space="preserve"> </w:t>
      </w:r>
      <w:r w:rsidR="00DE3223" w:rsidRPr="00987B31">
        <w:t xml:space="preserve">furthest from the scribe line as possible, </w:t>
      </w:r>
      <w:r w:rsidR="007A6420" w:rsidRPr="00987B31">
        <w:t>on</w:t>
      </w:r>
      <w:r w:rsidR="0065462A" w:rsidRPr="00987B31">
        <w:t xml:space="preserve"> the side of the substrate that has the scribe line</w:t>
      </w:r>
      <w:r w:rsidR="00DE3223" w:rsidRPr="00987B31">
        <w:t xml:space="preserve">. </w:t>
      </w:r>
      <w:r w:rsidR="007A6420" w:rsidRPr="00987B31">
        <w:t xml:space="preserve">DO NOT break in the other direction. </w:t>
      </w:r>
      <w:r w:rsidR="00DE3223" w:rsidRPr="00987B31">
        <w:t>Excessive force required may be an indicator of breaking from the wrong side.</w:t>
      </w:r>
      <w:r w:rsidR="0065462A" w:rsidRPr="00987B31">
        <w:t xml:space="preserve"> Breaking from the back of the scribe line rather than the front of the scribe line will cause an uncontrolled crack that may not break where intended</w:t>
      </w:r>
      <w:r w:rsidR="007A0DFB" w:rsidRPr="00987B31">
        <w:t>.</w:t>
      </w:r>
      <w:r w:rsidR="00DE3223" w:rsidRPr="00987B31">
        <w:t xml:space="preserve"> </w:t>
      </w:r>
      <w:r w:rsidR="00AD1E21" w:rsidRPr="00987B31">
        <w:t>Inconsistent</w:t>
      </w:r>
      <w:r w:rsidR="00DE3223" w:rsidRPr="00987B31">
        <w:t xml:space="preserve"> or non-straight breaks may also be an indicator of breaking from the wrong side.</w:t>
      </w:r>
    </w:p>
    <w:p w14:paraId="1FF2AFC3" w14:textId="77777777" w:rsidR="00AB4102" w:rsidRPr="00987B31" w:rsidRDefault="00DB4651" w:rsidP="00CE2CD5">
      <w:pPr>
        <w:pStyle w:val="Heading1"/>
        <w:tabs>
          <w:tab w:val="num" w:pos="576"/>
        </w:tabs>
      </w:pPr>
      <w:bookmarkStart w:id="8" w:name="_Toc65909464"/>
      <w:r w:rsidRPr="00987B31">
        <w:t>GENERAL SETUP FOR ICP</w:t>
      </w:r>
      <w:r w:rsidRPr="00987B31">
        <w:rPr>
          <w:vertAlign w:val="superscript"/>
        </w:rPr>
        <w:sym w:font="Symbol" w:char="F0D2"/>
      </w:r>
      <w:r w:rsidRPr="00987B31">
        <w:t xml:space="preserve"> ASSEMBLIES</w:t>
      </w:r>
      <w:bookmarkEnd w:id="8"/>
    </w:p>
    <w:p w14:paraId="3C4D8203" w14:textId="77777777" w:rsidR="0045650E" w:rsidRPr="00987B31" w:rsidRDefault="006925B9" w:rsidP="003773E1">
      <w:pPr>
        <w:pStyle w:val="Heading2"/>
      </w:pPr>
      <w:bookmarkStart w:id="9" w:name="_Toc65909465"/>
      <w:r w:rsidRPr="00987B31">
        <w:t>Important Notes Concerning Testing ICP</w:t>
      </w:r>
      <w:r w:rsidRPr="00987B31">
        <w:sym w:font="Symbol" w:char="F0D2"/>
      </w:r>
      <w:r w:rsidRPr="00987B31">
        <w:t xml:space="preserve"> assemblies</w:t>
      </w:r>
      <w:bookmarkEnd w:id="9"/>
    </w:p>
    <w:p w14:paraId="55CB8062" w14:textId="222FDFB8" w:rsidR="00DB7874" w:rsidRPr="00987B31" w:rsidRDefault="00DC2FE6" w:rsidP="00DB7874">
      <w:pPr>
        <w:pStyle w:val="Heading3"/>
      </w:pPr>
      <w:r w:rsidRPr="00987B31">
        <w:t>Many of the amplifiers that PCB uses are ICP</w:t>
      </w:r>
      <w:r w:rsidRPr="00987B31">
        <w:rPr>
          <w:vertAlign w:val="superscript"/>
        </w:rPr>
        <w:sym w:font="Symbol" w:char="F0D2"/>
      </w:r>
      <w:r w:rsidRPr="00987B31">
        <w:t xml:space="preserve"> devices.  They are designed to use a special type of power called ICP</w:t>
      </w:r>
      <w:r w:rsidRPr="00987B31">
        <w:rPr>
          <w:vertAlign w:val="superscript"/>
        </w:rPr>
        <w:sym w:font="Symbol" w:char="F0D2"/>
      </w:r>
      <w:r w:rsidRPr="00987B31">
        <w:t xml:space="preserve">.   </w:t>
      </w:r>
      <w:r w:rsidR="00DB4651" w:rsidRPr="00987B31">
        <w:t>Each ICP</w:t>
      </w:r>
      <w:r w:rsidR="00DB4651" w:rsidRPr="00987B31">
        <w:rPr>
          <w:vertAlign w:val="superscript"/>
        </w:rPr>
        <w:sym w:font="Symbol" w:char="F0D2"/>
      </w:r>
      <w:r w:rsidR="00DB4651" w:rsidRPr="00987B31">
        <w:t xml:space="preserve"> amplifier assembly shall be powered with a compatible ICP</w:t>
      </w:r>
      <w:r w:rsidR="00DB4651" w:rsidRPr="00987B31">
        <w:rPr>
          <w:vertAlign w:val="superscript"/>
        </w:rPr>
        <w:sym w:font="Symbol" w:char="F0D2"/>
      </w:r>
      <w:r w:rsidR="00DB4651" w:rsidRPr="00987B31">
        <w:t xml:space="preserve"> power supply set to 2mA </w:t>
      </w:r>
      <w:r w:rsidR="00BA166E" w:rsidRPr="00987B31">
        <w:t xml:space="preserve">± 0.1mA </w:t>
      </w:r>
      <w:r w:rsidR="00DB4651" w:rsidRPr="00987B31">
        <w:t>current supply</w:t>
      </w:r>
      <w:r w:rsidR="0012729D" w:rsidRPr="00987B31">
        <w:t xml:space="preserve"> unless another current is noted in </w:t>
      </w:r>
      <w:r w:rsidR="00F31CF5" w:rsidRPr="00987B31">
        <w:t>the Micro Spec Database</w:t>
      </w:r>
      <w:r w:rsidR="00DB4651" w:rsidRPr="00987B31">
        <w:t>.  When connecting an ICP</w:t>
      </w:r>
      <w:r w:rsidR="00DB4651" w:rsidRPr="00987B31">
        <w:rPr>
          <w:vertAlign w:val="superscript"/>
        </w:rPr>
        <w:sym w:font="Symbol" w:char="F0D2"/>
      </w:r>
      <w:r w:rsidR="00DB4651" w:rsidRPr="00987B31">
        <w:t xml:space="preserve"> amplifier assembly to the test setup, the ICP</w:t>
      </w:r>
      <w:r w:rsidR="00DB4651" w:rsidRPr="00987B31">
        <w:rPr>
          <w:vertAlign w:val="superscript"/>
        </w:rPr>
        <w:sym w:font="Symbol" w:char="F0D2"/>
      </w:r>
      <w:r w:rsidR="00DB4651" w:rsidRPr="00987B31">
        <w:rPr>
          <w:vertAlign w:val="superscript"/>
        </w:rPr>
        <w:t xml:space="preserve"> </w:t>
      </w:r>
      <w:r w:rsidR="00DB4651" w:rsidRPr="00987B31">
        <w:t>power supply connects to the output lead</w:t>
      </w:r>
      <w:r w:rsidR="00A83793" w:rsidRPr="00987B31">
        <w:t xml:space="preserve"> of the amplifier</w:t>
      </w:r>
      <w:r w:rsidR="00DB4651" w:rsidRPr="00987B31">
        <w:t xml:space="preserve">.  </w:t>
      </w:r>
      <w:r w:rsidR="00A83793" w:rsidRPr="00987B31">
        <w:t xml:space="preserve">Where applicable, use 72671-01 </w:t>
      </w:r>
      <w:r w:rsidR="00E40D32" w:rsidRPr="00987B31">
        <w:t>switch box to interface between the ICP power supply and amplifier output</w:t>
      </w:r>
      <w:r w:rsidR="00A83793" w:rsidRPr="00987B31">
        <w:t xml:space="preserve">.  </w:t>
      </w:r>
      <w:r w:rsidR="00DB4651" w:rsidRPr="00987B31">
        <w:t>The readout equipment also connects to the output lead.</w:t>
      </w:r>
      <w:r w:rsidRPr="00987B31">
        <w:t xml:space="preserve">  </w:t>
      </w:r>
      <w:r w:rsidR="00FA0238" w:rsidRPr="00987B31">
        <w:t>See Figure 3-</w:t>
      </w:r>
      <w:r w:rsidR="00F53B59" w:rsidRPr="00987B31">
        <w:t>1</w:t>
      </w:r>
      <w:r w:rsidR="00DB4651" w:rsidRPr="00987B31">
        <w:t>.</w:t>
      </w:r>
    </w:p>
    <w:p w14:paraId="247305AE" w14:textId="2EA8AE72" w:rsidR="00667345" w:rsidRPr="00987B31" w:rsidRDefault="00DB7874" w:rsidP="00667345">
      <w:pPr>
        <w:pStyle w:val="Heading3"/>
      </w:pPr>
      <w:r w:rsidRPr="00987B31">
        <w:t xml:space="preserve">72671-01 is a </w:t>
      </w:r>
      <w:r w:rsidR="004C0E76" w:rsidRPr="00987B31">
        <w:t>5</w:t>
      </w:r>
      <w:r w:rsidRPr="00987B31">
        <w:t>-input, 1-output switch box. It should be used to select between different ICP</w:t>
      </w:r>
      <w:r w:rsidRPr="00987B31">
        <w:rPr>
          <w:vertAlign w:val="superscript"/>
        </w:rPr>
        <w:sym w:font="Symbol" w:char="F0D2"/>
      </w:r>
      <w:r w:rsidRPr="00987B31">
        <w:rPr>
          <w:vertAlign w:val="superscript"/>
        </w:rPr>
        <w:t xml:space="preserve"> </w:t>
      </w:r>
      <w:r w:rsidRPr="00987B31">
        <w:t>current settings</w:t>
      </w:r>
      <w:r w:rsidR="00E56077" w:rsidRPr="00987B31">
        <w:t xml:space="preserve"> to power </w:t>
      </w:r>
      <w:r w:rsidR="004F2203" w:rsidRPr="00987B31">
        <w:t xml:space="preserve">up </w:t>
      </w:r>
      <w:r w:rsidR="00A6488C" w:rsidRPr="00987B31">
        <w:t>amplifiers</w:t>
      </w:r>
      <w:r w:rsidRPr="00987B31">
        <w:t xml:space="preserve">. </w:t>
      </w:r>
      <w:r w:rsidR="0084083B" w:rsidRPr="00987B31">
        <w:t>Four ICP</w:t>
      </w:r>
      <w:r w:rsidR="0084083B" w:rsidRPr="00987B31">
        <w:rPr>
          <w:vertAlign w:val="superscript"/>
        </w:rPr>
        <w:sym w:font="Symbol" w:char="F0D2"/>
      </w:r>
      <w:r w:rsidR="0084083B" w:rsidRPr="00987B31">
        <w:rPr>
          <w:vertAlign w:val="superscript"/>
        </w:rPr>
        <w:t xml:space="preserve"> </w:t>
      </w:r>
      <w:r w:rsidR="0084083B" w:rsidRPr="00987B31">
        <w:t>power supplies should be connected to the rear BNC</w:t>
      </w:r>
      <w:r w:rsidR="00A6488C" w:rsidRPr="00987B31">
        <w:t xml:space="preserve"> connectors</w:t>
      </w:r>
      <w:r w:rsidR="0084083B" w:rsidRPr="00987B31">
        <w:t xml:space="preserve"> corresponding to the labeled curr</w:t>
      </w:r>
      <w:r w:rsidR="00667345" w:rsidRPr="00987B31">
        <w:t xml:space="preserve">ent settings. </w:t>
      </w:r>
      <w:r w:rsidR="00A6488C" w:rsidRPr="00987B31">
        <w:t>The</w:t>
      </w:r>
      <w:r w:rsidR="0084083B" w:rsidRPr="00987B31">
        <w:t xml:space="preserve"> “EXT” </w:t>
      </w:r>
      <w:r w:rsidR="00A6488C" w:rsidRPr="00987B31">
        <w:t xml:space="preserve">BNC </w:t>
      </w:r>
      <w:r w:rsidR="0084083B" w:rsidRPr="00987B31">
        <w:t>can be used to connect an external power supply</w:t>
      </w:r>
      <w:r w:rsidR="00515AC5" w:rsidRPr="00987B31">
        <w:t xml:space="preserve"> if desired</w:t>
      </w:r>
      <w:r w:rsidR="00A6488C" w:rsidRPr="00987B31">
        <w:t>. The “OUT” BNC should be connected to the amplifier’s output.</w:t>
      </w:r>
      <w:r w:rsidR="00515AC5" w:rsidRPr="00987B31">
        <w:t xml:space="preserve"> Turning the knob on the front panel will route the selected ICP</w:t>
      </w:r>
      <w:r w:rsidR="00515AC5" w:rsidRPr="00987B31">
        <w:rPr>
          <w:vertAlign w:val="superscript"/>
        </w:rPr>
        <w:sym w:font="Symbol" w:char="F0D2"/>
      </w:r>
      <w:r w:rsidR="00515AC5" w:rsidRPr="00987B31">
        <w:rPr>
          <w:vertAlign w:val="superscript"/>
        </w:rPr>
        <w:t xml:space="preserve"> </w:t>
      </w:r>
      <w:r w:rsidR="00515AC5" w:rsidRPr="00987B31">
        <w:t>current supply to the output BNC. The “NC” setting will disconnect the output from any ICP</w:t>
      </w:r>
      <w:r w:rsidR="00515AC5" w:rsidRPr="00987B31">
        <w:rPr>
          <w:vertAlign w:val="superscript"/>
        </w:rPr>
        <w:sym w:font="Symbol" w:char="F0D2"/>
      </w:r>
      <w:r w:rsidR="00515AC5" w:rsidRPr="00987B31">
        <w:rPr>
          <w:vertAlign w:val="superscript"/>
        </w:rPr>
        <w:t xml:space="preserve"> </w:t>
      </w:r>
      <w:r w:rsidR="00515AC5" w:rsidRPr="00987B31">
        <w:t xml:space="preserve">current. This setting should be used when powering amplifiers from an alternate source. </w:t>
      </w:r>
    </w:p>
    <w:p w14:paraId="248F6BBE" w14:textId="44A04621" w:rsidR="00667345" w:rsidRPr="00987B31" w:rsidRDefault="00667345" w:rsidP="003773E1">
      <w:pPr>
        <w:pStyle w:val="Heading3"/>
      </w:pPr>
      <w:r w:rsidRPr="00987B31">
        <w:t>Initial setup of the ICP power supply switch box will use (3) channels of ICP current from a programmable 482C Series power supply. (1) channel will use a custom battery powered unit to provide 0.4mA (</w:t>
      </w:r>
      <w:r w:rsidR="00276C9D" w:rsidRPr="00987B31">
        <w:t xml:space="preserve">the </w:t>
      </w:r>
      <w:r w:rsidRPr="00987B31">
        <w:t xml:space="preserve">482C Series </w:t>
      </w:r>
      <w:r w:rsidR="00881AC9" w:rsidRPr="00987B31">
        <w:t xml:space="preserve">does not have this resolution). </w:t>
      </w:r>
      <w:r w:rsidR="001848B7" w:rsidRPr="00987B31">
        <w:t xml:space="preserve">When using the switch box, ensure the appropriate power supply is powered on and sufficiently charged in the case of the battery supply. </w:t>
      </w:r>
      <w:r w:rsidR="00A152F0" w:rsidRPr="00987B31">
        <w:t>See Figure 3-2.</w:t>
      </w:r>
    </w:p>
    <w:p w14:paraId="7A023488" w14:textId="2CE33C5C" w:rsidR="00DB4651" w:rsidRPr="00987B31" w:rsidRDefault="00DB4651" w:rsidP="003773E1">
      <w:pPr>
        <w:pStyle w:val="Heading3"/>
      </w:pPr>
      <w:r w:rsidRPr="00987B31">
        <w:t xml:space="preserve">Note:  </w:t>
      </w:r>
      <w:r w:rsidR="00E719AF" w:rsidRPr="00987B31">
        <w:t>Powering ICP</w:t>
      </w:r>
      <w:r w:rsidRPr="00987B31">
        <w:rPr>
          <w:vertAlign w:val="superscript"/>
        </w:rPr>
        <w:sym w:font="Symbol" w:char="F0D2"/>
      </w:r>
      <w:r w:rsidRPr="00987B31">
        <w:rPr>
          <w:vertAlign w:val="superscript"/>
        </w:rPr>
        <w:t xml:space="preserve"> </w:t>
      </w:r>
      <w:r w:rsidRPr="00987B31">
        <w:t xml:space="preserve"> Assemblies with a standard power supply will result in damage to the assembly.  The output circuitry will attempt to sink as much current from the supply as possible, and will suffer almost immediate thermal damage.  Always use </w:t>
      </w:r>
      <w:r w:rsidR="00E719AF" w:rsidRPr="00987B31">
        <w:t>an ICP</w:t>
      </w:r>
      <w:r w:rsidRPr="00987B31">
        <w:rPr>
          <w:vertAlign w:val="superscript"/>
        </w:rPr>
        <w:sym w:font="Symbol" w:char="F0D2"/>
      </w:r>
      <w:r w:rsidRPr="00987B31">
        <w:rPr>
          <w:vertAlign w:val="superscript"/>
        </w:rPr>
        <w:t xml:space="preserve"> </w:t>
      </w:r>
      <w:r w:rsidRPr="00987B31">
        <w:t>supply or a constant current source approved by PCB engineering</w:t>
      </w:r>
      <w:r w:rsidR="00F53B59" w:rsidRPr="00987B31">
        <w:t>.</w:t>
      </w:r>
    </w:p>
    <w:p w14:paraId="41A6477B" w14:textId="77777777" w:rsidR="001374BF" w:rsidRPr="00987B31" w:rsidRDefault="001374BF" w:rsidP="00075258">
      <w:pPr>
        <w:keepNext/>
      </w:pPr>
    </w:p>
    <w:p w14:paraId="2311201D" w14:textId="77777777" w:rsidR="00F07DEB" w:rsidRPr="00987B31" w:rsidRDefault="00503507" w:rsidP="00075258">
      <w:pPr>
        <w:keepNext/>
      </w:pPr>
      <w:r w:rsidRPr="00987B31">
        <w:rPr>
          <w:noProof/>
        </w:rPr>
        <mc:AlternateContent>
          <mc:Choice Requires="wpg">
            <w:drawing>
              <wp:anchor distT="0" distB="0" distL="114300" distR="114300" simplePos="0" relativeHeight="251749887" behindDoc="0" locked="0" layoutInCell="1" allowOverlap="1" wp14:anchorId="44946D9D" wp14:editId="35151284">
                <wp:simplePos x="0" y="0"/>
                <wp:positionH relativeFrom="column">
                  <wp:posOffset>26581</wp:posOffset>
                </wp:positionH>
                <wp:positionV relativeFrom="paragraph">
                  <wp:posOffset>26168</wp:posOffset>
                </wp:positionV>
                <wp:extent cx="6990735" cy="1882140"/>
                <wp:effectExtent l="0" t="0" r="19685" b="22860"/>
                <wp:wrapNone/>
                <wp:docPr id="361" name="Group 361"/>
                <wp:cNvGraphicFramePr/>
                <a:graphic xmlns:a="http://schemas.openxmlformats.org/drawingml/2006/main">
                  <a:graphicData uri="http://schemas.microsoft.com/office/word/2010/wordprocessingGroup">
                    <wpg:wgp>
                      <wpg:cNvGrpSpPr/>
                      <wpg:grpSpPr>
                        <a:xfrm>
                          <a:off x="0" y="0"/>
                          <a:ext cx="6990735" cy="1882140"/>
                          <a:chOff x="0" y="0"/>
                          <a:chExt cx="6990735" cy="1882140"/>
                        </a:xfrm>
                      </wpg:grpSpPr>
                      <wpg:grpSp>
                        <wpg:cNvPr id="358" name="Group 358"/>
                        <wpg:cNvGrpSpPr/>
                        <wpg:grpSpPr>
                          <a:xfrm>
                            <a:off x="0" y="0"/>
                            <a:ext cx="5142230" cy="1882140"/>
                            <a:chOff x="0" y="0"/>
                            <a:chExt cx="5142230" cy="1882140"/>
                          </a:xfrm>
                        </wpg:grpSpPr>
                        <wpg:grpSp>
                          <wpg:cNvPr id="357" name="Group 357"/>
                          <wpg:cNvGrpSpPr/>
                          <wpg:grpSpPr>
                            <a:xfrm>
                              <a:off x="1342103" y="833284"/>
                              <a:ext cx="1999882" cy="626806"/>
                              <a:chOff x="0" y="0"/>
                              <a:chExt cx="1999882" cy="626806"/>
                            </a:xfrm>
                          </wpg:grpSpPr>
                          <wps:wsp>
                            <wps:cNvPr id="200" name="Rectangle 122"/>
                            <wps:cNvSpPr>
                              <a:spLocks noChangeArrowheads="1"/>
                            </wps:cNvSpPr>
                            <wps:spPr bwMode="auto">
                              <a:xfrm>
                                <a:off x="0" y="154858"/>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FAE62" w14:textId="77777777" w:rsidR="002976AF" w:rsidRDefault="002976AF" w:rsidP="00DB4651">
                                  <w:r>
                                    <w:t>Input</w:t>
                                  </w:r>
                                </w:p>
                              </w:txbxContent>
                            </wps:txbx>
                            <wps:bodyPr rot="0" vert="horz" wrap="square" lIns="91440" tIns="45720" rIns="91440" bIns="45720" anchor="t" anchorCtr="0" upright="1">
                              <a:noAutofit/>
                            </wps:bodyPr>
                          </wps:wsp>
                          <wps:wsp>
                            <wps:cNvPr id="199" name="Rectangle 123"/>
                            <wps:cNvSpPr>
                              <a:spLocks noChangeArrowheads="1"/>
                            </wps:cNvSpPr>
                            <wps:spPr bwMode="auto">
                              <a:xfrm>
                                <a:off x="1260987" y="398206"/>
                                <a:ext cx="7315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A9BDA" w14:textId="77777777" w:rsidR="002976AF" w:rsidRDefault="002976AF" w:rsidP="00DB4651">
                                  <w:r>
                                    <w:t>Ground</w:t>
                                  </w:r>
                                </w:p>
                              </w:txbxContent>
                            </wps:txbx>
                            <wps:bodyPr rot="0" vert="horz" wrap="square" lIns="91440" tIns="45720" rIns="91440" bIns="45720" anchor="t" anchorCtr="0" upright="1">
                              <a:noAutofit/>
                            </wps:bodyPr>
                          </wps:wsp>
                          <wps:wsp>
                            <wps:cNvPr id="201" name="Rectangle 141"/>
                            <wps:cNvSpPr>
                              <a:spLocks noChangeArrowheads="1"/>
                            </wps:cNvSpPr>
                            <wps:spPr bwMode="auto">
                              <a:xfrm>
                                <a:off x="1268362" y="0"/>
                                <a:ext cx="7315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B8296" w14:textId="77777777" w:rsidR="002976AF" w:rsidRDefault="002976AF" w:rsidP="00DB4651">
                                  <w:r>
                                    <w:t>Output</w:t>
                                  </w:r>
                                </w:p>
                              </w:txbxContent>
                            </wps:txbx>
                            <wps:bodyPr rot="0" vert="horz" wrap="square" lIns="91440" tIns="45720" rIns="91440" bIns="45720" anchor="t" anchorCtr="0" upright="1">
                              <a:noAutofit/>
                            </wps:bodyPr>
                          </wps:wsp>
                        </wpg:grpSp>
                        <wpg:grpSp>
                          <wpg:cNvPr id="356" name="Group 356"/>
                          <wpg:cNvGrpSpPr/>
                          <wpg:grpSpPr>
                            <a:xfrm>
                              <a:off x="0" y="0"/>
                              <a:ext cx="5142230" cy="1882140"/>
                              <a:chOff x="0" y="0"/>
                              <a:chExt cx="5142230" cy="1882140"/>
                            </a:xfrm>
                          </wpg:grpSpPr>
                          <wpg:grpSp>
                            <wpg:cNvPr id="314" name="Group 165"/>
                            <wpg:cNvGrpSpPr>
                              <a:grpSpLocks/>
                            </wpg:cNvGrpSpPr>
                            <wpg:grpSpPr bwMode="auto">
                              <a:xfrm>
                                <a:off x="0" y="0"/>
                                <a:ext cx="5142230" cy="1882140"/>
                                <a:chOff x="1151" y="6997"/>
                                <a:chExt cx="8098" cy="2964"/>
                              </a:xfrm>
                            </wpg:grpSpPr>
                            <wps:wsp>
                              <wps:cNvPr id="321" name="Line 132"/>
                              <wps:cNvCnPr/>
                              <wps:spPr bwMode="auto">
                                <a:xfrm>
                                  <a:off x="2833" y="8968"/>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139"/>
                              <wps:cNvCnPr/>
                              <wps:spPr bwMode="auto">
                                <a:xfrm>
                                  <a:off x="6549" y="8725"/>
                                  <a:ext cx="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23" name="Group 164"/>
                              <wpg:cNvGrpSpPr>
                                <a:grpSpLocks/>
                              </wpg:cNvGrpSpPr>
                              <wpg:grpSpPr bwMode="auto">
                                <a:xfrm>
                                  <a:off x="1151" y="6997"/>
                                  <a:ext cx="8098" cy="2964"/>
                                  <a:chOff x="1151" y="6997"/>
                                  <a:chExt cx="8098" cy="2964"/>
                                </a:xfrm>
                              </wpg:grpSpPr>
                              <wps:wsp>
                                <wps:cNvPr id="324" name="Line 119"/>
                                <wps:cNvCnPr/>
                                <wps:spPr bwMode="auto">
                                  <a:xfrm>
                                    <a:off x="5949" y="9721"/>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25" name="Group 163"/>
                                <wpg:cNvGrpSpPr>
                                  <a:grpSpLocks/>
                                </wpg:cNvGrpSpPr>
                                <wpg:grpSpPr bwMode="auto">
                                  <a:xfrm>
                                    <a:off x="1151" y="6997"/>
                                    <a:ext cx="8098" cy="2964"/>
                                    <a:chOff x="1151" y="6997"/>
                                    <a:chExt cx="8098" cy="2964"/>
                                  </a:xfrm>
                                </wpg:grpSpPr>
                                <wps:wsp>
                                  <wps:cNvPr id="326" name="Line 118"/>
                                  <wps:cNvCnPr/>
                                  <wps:spPr bwMode="auto">
                                    <a:xfrm>
                                      <a:off x="6069" y="934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120"/>
                                  <wps:cNvCnPr/>
                                  <wps:spPr bwMode="auto">
                                    <a:xfrm flipH="1">
                                      <a:off x="6069" y="9721"/>
                                      <a:ext cx="12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121"/>
                                  <wps:cNvCnPr/>
                                  <wps:spPr bwMode="auto">
                                    <a:xfrm>
                                      <a:off x="5949" y="9721"/>
                                      <a:ext cx="12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Rectangle 127"/>
                                  <wps:cNvSpPr>
                                    <a:spLocks noChangeArrowheads="1"/>
                                  </wps:cNvSpPr>
                                  <wps:spPr bwMode="auto">
                                    <a:xfrm>
                                      <a:off x="7269" y="8605"/>
                                      <a:ext cx="1980" cy="960"/>
                                    </a:xfrm>
                                    <a:prstGeom prst="rect">
                                      <a:avLst/>
                                    </a:prstGeom>
                                    <a:solidFill>
                                      <a:srgbClr val="FFFFFF"/>
                                    </a:solidFill>
                                    <a:ln w="9525">
                                      <a:solidFill>
                                        <a:srgbClr val="000000"/>
                                      </a:solidFill>
                                      <a:miter lim="800000"/>
                                      <a:headEnd/>
                                      <a:tailEnd/>
                                    </a:ln>
                                  </wps:spPr>
                                  <wps:txbx>
                                    <w:txbxContent>
                                      <w:p w14:paraId="750E21C4" w14:textId="77777777" w:rsidR="002976AF" w:rsidRDefault="002976AF" w:rsidP="00344028">
                                        <w:pPr>
                                          <w:rPr>
                                            <w:rFonts w:ascii="Arial" w:hAnsi="Arial" w:cs="Arial"/>
                                          </w:rPr>
                                        </w:pPr>
                                        <w:r>
                                          <w:rPr>
                                            <w:rFonts w:ascii="Arial" w:hAnsi="Arial" w:cs="Arial"/>
                                          </w:rPr>
                                          <w:t>Readout</w:t>
                                        </w:r>
                                      </w:p>
                                      <w:p w14:paraId="3A3249D3" w14:textId="77777777" w:rsidR="002976AF" w:rsidRDefault="002976AF" w:rsidP="00344028">
                                        <w:pPr>
                                          <w:rPr>
                                            <w:rFonts w:ascii="Arial" w:hAnsi="Arial" w:cs="Arial"/>
                                          </w:rPr>
                                        </w:pPr>
                                        <w:r>
                                          <w:rPr>
                                            <w:rFonts w:ascii="Arial" w:hAnsi="Arial" w:cs="Arial"/>
                                          </w:rPr>
                                          <w:t>(Scope, DMM, DAQ input, etc.)</w:t>
                                        </w:r>
                                      </w:p>
                                    </w:txbxContent>
                                  </wps:txbx>
                                  <wps:bodyPr rot="0" vert="horz" wrap="square" lIns="91440" tIns="45720" rIns="91440" bIns="45720" anchor="t" anchorCtr="0" upright="1">
                                    <a:noAutofit/>
                                  </wps:bodyPr>
                                </wps:wsp>
                                <wpg:grpSp>
                                  <wpg:cNvPr id="331" name="Group 162"/>
                                  <wpg:cNvGrpSpPr>
                                    <a:grpSpLocks/>
                                  </wpg:cNvGrpSpPr>
                                  <wpg:grpSpPr bwMode="auto">
                                    <a:xfrm>
                                      <a:off x="1151" y="6997"/>
                                      <a:ext cx="4918" cy="2448"/>
                                      <a:chOff x="1151" y="6997"/>
                                      <a:chExt cx="4918" cy="2448"/>
                                    </a:xfrm>
                                  </wpg:grpSpPr>
                                  <wps:wsp>
                                    <wps:cNvPr id="332" name="Line 116"/>
                                    <wps:cNvCnPr/>
                                    <wps:spPr bwMode="auto">
                                      <a:xfrm flipV="1">
                                        <a:off x="5349" y="8725"/>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33" name="Line 117"/>
                                    <wps:cNvCnPr/>
                                    <wps:spPr bwMode="auto">
                                      <a:xfrm>
                                        <a:off x="5349" y="9347"/>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125"/>
                                    <wps:cNvSpPr>
                                      <a:spLocks noChangeArrowheads="1"/>
                                    </wps:cNvSpPr>
                                    <wps:spPr bwMode="auto">
                                      <a:xfrm>
                                        <a:off x="4029" y="8605"/>
                                        <a:ext cx="1320" cy="840"/>
                                      </a:xfrm>
                                      <a:prstGeom prst="rect">
                                        <a:avLst/>
                                      </a:prstGeom>
                                      <a:solidFill>
                                        <a:srgbClr val="FFFFFF"/>
                                      </a:solidFill>
                                      <a:ln w="9525">
                                        <a:solidFill>
                                          <a:srgbClr val="000000"/>
                                        </a:solidFill>
                                        <a:miter lim="800000"/>
                                        <a:headEnd/>
                                        <a:tailEnd/>
                                      </a:ln>
                                    </wps:spPr>
                                    <wps:txbx>
                                      <w:txbxContent>
                                        <w:p w14:paraId="4B6C875F" w14:textId="77777777" w:rsidR="002976AF" w:rsidRDefault="002976AF" w:rsidP="00344028">
                                          <w:pPr>
                                            <w:rPr>
                                              <w:rFonts w:ascii="Arial" w:hAnsi="Arial" w:cs="Arial"/>
                                            </w:rPr>
                                          </w:pPr>
                                          <w:r>
                                            <w:rPr>
                                              <w:rFonts w:ascii="Arial" w:hAnsi="Arial" w:cs="Arial"/>
                                            </w:rPr>
                                            <w:t>ICP</w:t>
                                          </w:r>
                                          <w:r>
                                            <w:rPr>
                                              <w:rFonts w:ascii="Arial" w:hAnsi="Arial" w:cs="Arial"/>
                                              <w:vertAlign w:val="superscript"/>
                                            </w:rPr>
                                            <w:sym w:font="Symbol" w:char="F0D2"/>
                                          </w:r>
                                          <w:r>
                                            <w:rPr>
                                              <w:rFonts w:ascii="Arial" w:hAnsi="Arial" w:cs="Arial"/>
                                            </w:rPr>
                                            <w:t xml:space="preserve"> Type</w:t>
                                          </w:r>
                                        </w:p>
                                        <w:p w14:paraId="1D921849" w14:textId="77777777" w:rsidR="002976AF" w:rsidRDefault="002976AF" w:rsidP="00344028">
                                          <w:pPr>
                                            <w:rPr>
                                              <w:rFonts w:ascii="Arial" w:hAnsi="Arial" w:cs="Arial"/>
                                            </w:rPr>
                                          </w:pPr>
                                          <w:r>
                                            <w:rPr>
                                              <w:rFonts w:ascii="Arial" w:hAnsi="Arial" w:cs="Arial"/>
                                            </w:rPr>
                                            <w:t>Assembly</w:t>
                                          </w:r>
                                        </w:p>
                                      </w:txbxContent>
                                    </wps:txbx>
                                    <wps:bodyPr rot="0" vert="horz" wrap="square" lIns="91440" tIns="45720" rIns="91440" bIns="45720" anchor="t" anchorCtr="0" upright="1">
                                      <a:noAutofit/>
                                    </wps:bodyPr>
                                  </wps:wsp>
                                  <wps:wsp>
                                    <wps:cNvPr id="335" name="Line 128"/>
                                    <wps:cNvCnPr/>
                                    <wps:spPr bwMode="auto">
                                      <a:xfrm flipH="1" flipV="1">
                                        <a:off x="3309" y="8973"/>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336" name="Group 161"/>
                                    <wpg:cNvGrpSpPr>
                                      <a:grpSpLocks/>
                                    </wpg:cNvGrpSpPr>
                                    <wpg:grpSpPr bwMode="auto">
                                      <a:xfrm>
                                        <a:off x="1151" y="6997"/>
                                        <a:ext cx="1706" cy="2095"/>
                                        <a:chOff x="1151" y="6997"/>
                                        <a:chExt cx="1706" cy="2095"/>
                                      </a:xfrm>
                                    </wpg:grpSpPr>
                                    <wps:wsp>
                                      <wps:cNvPr id="337" name="Rectangle 124"/>
                                      <wps:cNvSpPr>
                                        <a:spLocks noChangeArrowheads="1"/>
                                      </wps:cNvSpPr>
                                      <wps:spPr bwMode="auto">
                                        <a:xfrm>
                                          <a:off x="1151" y="6997"/>
                                          <a:ext cx="1521" cy="840"/>
                                        </a:xfrm>
                                        <a:prstGeom prst="rect">
                                          <a:avLst/>
                                        </a:prstGeom>
                                        <a:solidFill>
                                          <a:srgbClr val="FFFFFF"/>
                                        </a:solidFill>
                                        <a:ln w="9525">
                                          <a:solidFill>
                                            <a:srgbClr val="000000"/>
                                          </a:solidFill>
                                          <a:miter lim="800000"/>
                                          <a:headEnd/>
                                          <a:tailEnd/>
                                        </a:ln>
                                      </wps:spPr>
                                      <wps:txbx>
                                        <w:txbxContent>
                                          <w:p w14:paraId="7952ACAD" w14:textId="77777777" w:rsidR="002976AF" w:rsidRDefault="002976AF" w:rsidP="00344028">
                                            <w:pPr>
                                              <w:rPr>
                                                <w:rFonts w:ascii="Arial" w:hAnsi="Arial" w:cs="Arial"/>
                                              </w:rPr>
                                            </w:pPr>
                                            <w:r>
                                              <w:rPr>
                                                <w:rFonts w:ascii="Arial" w:hAnsi="Arial" w:cs="Arial"/>
                                              </w:rPr>
                                              <w:t>Function</w:t>
                                            </w:r>
                                          </w:p>
                                          <w:p w14:paraId="73B752CB" w14:textId="77777777" w:rsidR="002976AF" w:rsidRDefault="002976AF" w:rsidP="00344028">
                                            <w:pPr>
                                              <w:rPr>
                                                <w:rFonts w:ascii="Arial" w:hAnsi="Arial" w:cs="Arial"/>
                                              </w:rPr>
                                            </w:pPr>
                                            <w:r>
                                              <w:rPr>
                                                <w:rFonts w:ascii="Arial" w:hAnsi="Arial" w:cs="Arial"/>
                                              </w:rPr>
                                              <w:t>Generator or DAQ output</w:t>
                                            </w:r>
                                          </w:p>
                                        </w:txbxContent>
                                      </wps:txbx>
                                      <wps:bodyPr rot="0" vert="horz" wrap="square" lIns="91440" tIns="45720" rIns="91440" bIns="45720" anchor="t" anchorCtr="0" upright="1">
                                        <a:noAutofit/>
                                      </wps:bodyPr>
                                    </wps:wsp>
                                    <wps:wsp>
                                      <wps:cNvPr id="338" name="Line 129"/>
                                      <wps:cNvCnPr/>
                                      <wps:spPr bwMode="auto">
                                        <a:xfrm flipH="1">
                                          <a:off x="2021" y="8852"/>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130"/>
                                      <wps:cNvCnPr/>
                                      <wps:spPr bwMode="auto">
                                        <a:xfrm>
                                          <a:off x="2137" y="8852"/>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131"/>
                                      <wps:cNvCnPr/>
                                      <wps:spPr bwMode="auto">
                                        <a:xfrm flipV="1">
                                          <a:off x="2137" y="896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133"/>
                                      <wps:cNvCnPr/>
                                      <wps:spPr bwMode="auto">
                                        <a:xfrm flipH="1">
                                          <a:off x="1516" y="8967"/>
                                          <a:ext cx="51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134"/>
                                      <wps:cNvCnPr/>
                                      <wps:spPr bwMode="auto">
                                        <a:xfrm flipV="1">
                                          <a:off x="1516" y="7837"/>
                                          <a:ext cx="18" cy="1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43" name="Line 136"/>
                                  <wps:cNvCnPr/>
                                  <wps:spPr bwMode="auto">
                                    <a:xfrm flipV="1">
                                      <a:off x="6069" y="872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137"/>
                                  <wps:cNvCnPr>
                                    <a:stCxn id="347" idx="4"/>
                                  </wps:cNvCnPr>
                                  <wps:spPr bwMode="auto">
                                    <a:xfrm flipV="1">
                                      <a:off x="6547" y="7679"/>
                                      <a:ext cx="2" cy="1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138"/>
                                  <wps:cNvCnPr/>
                                  <wps:spPr bwMode="auto">
                                    <a:xfrm>
                                      <a:off x="6549" y="767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140"/>
                                  <wps:cNvCnPr/>
                                  <wps:spPr bwMode="auto">
                                    <a:xfrm>
                                      <a:off x="6549" y="934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47" name="AutoShape 142"/>
                              <wps:cNvSpPr>
                                <a:spLocks noChangeArrowheads="1"/>
                              </wps:cNvSpPr>
                              <wps:spPr bwMode="auto">
                                <a:xfrm>
                                  <a:off x="6487" y="8670"/>
                                  <a:ext cx="120" cy="12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48" name="Rectangle 126"/>
                            <wps:cNvSpPr>
                              <a:spLocks noChangeArrowheads="1"/>
                            </wps:cNvSpPr>
                            <wps:spPr bwMode="auto">
                              <a:xfrm>
                                <a:off x="3886200" y="51619"/>
                                <a:ext cx="1246239" cy="848032"/>
                              </a:xfrm>
                              <a:prstGeom prst="rect">
                                <a:avLst/>
                              </a:prstGeom>
                              <a:solidFill>
                                <a:srgbClr val="FFFFFF"/>
                              </a:solidFill>
                              <a:ln w="9525">
                                <a:solidFill>
                                  <a:schemeClr val="tx1"/>
                                </a:solidFill>
                                <a:miter lim="800000"/>
                                <a:headEnd/>
                                <a:tailEnd/>
                              </a:ln>
                            </wps:spPr>
                            <wps:txbx>
                              <w:txbxContent>
                                <w:p w14:paraId="176B013D" w14:textId="77777777" w:rsidR="002976AF" w:rsidRPr="001D5655" w:rsidRDefault="002976AF" w:rsidP="00344028">
                                  <w:pPr>
                                    <w:rPr>
                                      <w:rFonts w:ascii="Arial" w:hAnsi="Arial" w:cs="Arial"/>
                                    </w:rPr>
                                  </w:pPr>
                                  <w:r w:rsidRPr="001D5655">
                                    <w:rPr>
                                      <w:rFonts w:ascii="Arial" w:hAnsi="Arial" w:cs="Arial"/>
                                    </w:rPr>
                                    <w:t>72671-01</w:t>
                                  </w:r>
                                </w:p>
                                <w:p w14:paraId="7F1B444B" w14:textId="005792F1" w:rsidR="002976AF" w:rsidRPr="001D5655" w:rsidRDefault="002976AF" w:rsidP="00344028">
                                  <w:pPr>
                                    <w:rPr>
                                      <w:rFonts w:ascii="Arial" w:hAnsi="Arial" w:cs="Arial"/>
                                    </w:rPr>
                                  </w:pPr>
                                  <w:r w:rsidRPr="001D5655">
                                    <w:rPr>
                                      <w:rFonts w:ascii="Arial" w:hAnsi="Arial" w:cs="Arial"/>
                                    </w:rPr>
                                    <w:t>5:1 Switch Box</w:t>
                                  </w:r>
                                </w:p>
                              </w:txbxContent>
                            </wps:txbx>
                            <wps:bodyPr rot="0" vert="horz" wrap="square" lIns="91440" tIns="45720" rIns="91440" bIns="45720" anchor="t" anchorCtr="0" upright="1">
                              <a:noAutofit/>
                            </wps:bodyPr>
                          </wps:wsp>
                        </wpg:grpSp>
                      </wpg:grpSp>
                      <wpg:grpSp>
                        <wpg:cNvPr id="360" name="Group 360"/>
                        <wpg:cNvGrpSpPr/>
                        <wpg:grpSpPr>
                          <a:xfrm>
                            <a:off x="5464277" y="51619"/>
                            <a:ext cx="1526458" cy="833284"/>
                            <a:chOff x="0" y="0"/>
                            <a:chExt cx="1526458" cy="833284"/>
                          </a:xfrm>
                        </wpg:grpSpPr>
                        <wps:wsp>
                          <wps:cNvPr id="351" name="Text Box 2"/>
                          <wps:cNvSpPr txBox="1">
                            <a:spLocks noChangeArrowheads="1"/>
                          </wps:cNvSpPr>
                          <wps:spPr bwMode="auto">
                            <a:xfrm rot="5400000">
                              <a:off x="549377" y="298656"/>
                              <a:ext cx="420281" cy="324128"/>
                            </a:xfrm>
                            <a:prstGeom prst="rect">
                              <a:avLst/>
                            </a:prstGeom>
                            <a:solidFill>
                              <a:srgbClr val="FFFFFF"/>
                            </a:solidFill>
                            <a:ln w="9525">
                              <a:noFill/>
                              <a:miter lim="800000"/>
                              <a:headEnd/>
                              <a:tailEnd/>
                            </a:ln>
                          </wps:spPr>
                          <wps:txbx>
                            <w:txbxContent>
                              <w:p w14:paraId="6F8053D0" w14:textId="77777777" w:rsidR="002976AF" w:rsidRPr="009A6696" w:rsidRDefault="002976AF">
                                <w:pPr>
                                  <w:contextualSpacing/>
                                  <w:rPr>
                                    <w:b/>
                                  </w:rPr>
                                </w:pPr>
                                <w:r>
                                  <w:rPr>
                                    <w:b/>
                                  </w:rPr>
                                  <w:t xml:space="preserve">. . .  </w:t>
                                </w:r>
                              </w:p>
                            </w:txbxContent>
                          </wps:txbx>
                          <wps:bodyPr rot="0" vert="horz" wrap="square" lIns="91440" tIns="45720" rIns="91440" bIns="45720" anchor="t" anchorCtr="0">
                            <a:noAutofit/>
                          </wps:bodyPr>
                        </wps:wsp>
                        <wps:wsp>
                          <wps:cNvPr id="350" name="Rectangle 126"/>
                          <wps:cNvSpPr>
                            <a:spLocks noChangeArrowheads="1"/>
                          </wps:cNvSpPr>
                          <wps:spPr bwMode="auto">
                            <a:xfrm>
                              <a:off x="7374" y="553065"/>
                              <a:ext cx="1519084" cy="280219"/>
                            </a:xfrm>
                            <a:prstGeom prst="rect">
                              <a:avLst/>
                            </a:prstGeom>
                            <a:solidFill>
                              <a:srgbClr val="FFFFFF"/>
                            </a:solidFill>
                            <a:ln w="9525">
                              <a:solidFill>
                                <a:srgbClr val="000000"/>
                              </a:solidFill>
                              <a:miter lim="800000"/>
                              <a:headEnd/>
                              <a:tailEnd/>
                            </a:ln>
                          </wps:spPr>
                          <wps:txbx>
                            <w:txbxContent>
                              <w:p w14:paraId="5D2E1AC8" w14:textId="7CF72D72" w:rsidR="002976AF" w:rsidRDefault="002976AF" w:rsidP="00344028">
                                <w:pPr>
                                  <w:rPr>
                                    <w:rFonts w:ascii="Arial" w:hAnsi="Arial" w:cs="Arial"/>
                                  </w:rPr>
                                </w:pPr>
                                <w:r>
                                  <w:rPr>
                                    <w:rFonts w:ascii="Arial" w:hAnsi="Arial" w:cs="Arial"/>
                                  </w:rPr>
                                  <w:t xml:space="preserve"> ICP</w:t>
                                </w:r>
                                <w:r>
                                  <w:rPr>
                                    <w:rFonts w:ascii="Arial" w:hAnsi="Arial" w:cs="Arial"/>
                                    <w:vertAlign w:val="superscript"/>
                                  </w:rPr>
                                  <w:sym w:font="Symbol" w:char="F0D2"/>
                                </w:r>
                                <w:r>
                                  <w:rPr>
                                    <w:rFonts w:ascii="Arial" w:hAnsi="Arial" w:cs="Arial"/>
                                  </w:rPr>
                                  <w:t xml:space="preserve"> Current Setting 4</w:t>
                                </w:r>
                              </w:p>
                            </w:txbxContent>
                          </wps:txbx>
                          <wps:bodyPr rot="0" vert="horz" wrap="square" lIns="91440" tIns="45720" rIns="91440" bIns="45720" anchor="t" anchorCtr="0" upright="1">
                            <a:noAutofit/>
                          </wps:bodyPr>
                        </wps:wsp>
                        <wps:wsp>
                          <wps:cNvPr id="349" name="Rectangle 126"/>
                          <wps:cNvSpPr>
                            <a:spLocks noChangeArrowheads="1"/>
                          </wps:cNvSpPr>
                          <wps:spPr bwMode="auto">
                            <a:xfrm>
                              <a:off x="0" y="0"/>
                              <a:ext cx="1519084" cy="280219"/>
                            </a:xfrm>
                            <a:prstGeom prst="rect">
                              <a:avLst/>
                            </a:prstGeom>
                            <a:solidFill>
                              <a:srgbClr val="FFFFFF"/>
                            </a:solidFill>
                            <a:ln w="9525">
                              <a:solidFill>
                                <a:srgbClr val="000000"/>
                              </a:solidFill>
                              <a:miter lim="800000"/>
                              <a:headEnd/>
                              <a:tailEnd/>
                            </a:ln>
                          </wps:spPr>
                          <wps:txbx>
                            <w:txbxContent>
                              <w:p w14:paraId="3426AB14" w14:textId="77777777" w:rsidR="002976AF" w:rsidRDefault="002976AF" w:rsidP="00344028">
                                <w:pPr>
                                  <w:rPr>
                                    <w:rFonts w:ascii="Arial" w:hAnsi="Arial" w:cs="Arial"/>
                                  </w:rPr>
                                </w:pPr>
                                <w:r>
                                  <w:rPr>
                                    <w:rFonts w:ascii="Arial" w:hAnsi="Arial" w:cs="Arial"/>
                                  </w:rPr>
                                  <w:t xml:space="preserve"> ICP</w:t>
                                </w:r>
                                <w:r>
                                  <w:rPr>
                                    <w:rFonts w:ascii="Arial" w:hAnsi="Arial" w:cs="Arial"/>
                                    <w:vertAlign w:val="superscript"/>
                                  </w:rPr>
                                  <w:sym w:font="Symbol" w:char="F0D2"/>
                                </w:r>
                                <w:r>
                                  <w:rPr>
                                    <w:rFonts w:ascii="Arial" w:hAnsi="Arial" w:cs="Arial"/>
                                  </w:rPr>
                                  <w:t xml:space="preserve"> Current Setting 1</w:t>
                                </w:r>
                              </w:p>
                            </w:txbxContent>
                          </wps:txbx>
                          <wps:bodyPr rot="0" vert="horz" wrap="square" lIns="91440" tIns="45720" rIns="91440" bIns="45720" anchor="t" anchorCtr="0" upright="1">
                            <a:noAutofit/>
                          </wps:bodyPr>
                        </wps:wsp>
                      </wpg:grpSp>
                    </wpg:wgp>
                  </a:graphicData>
                </a:graphic>
              </wp:anchor>
            </w:drawing>
          </mc:Choice>
          <mc:Fallback>
            <w:pict>
              <v:group w14:anchorId="44946D9D" id="Group 361" o:spid="_x0000_s1026" style="position:absolute;margin-left:2.1pt;margin-top:2.05pt;width:550.45pt;height:148.2pt;z-index:251749887" coordsize="69907,18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">
                <v:group id="Group 358" o:spid="_x0000_s1027" style="position:absolute;width:51422;height:18821" coordsize="51422,1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group id="Group 357" o:spid="_x0000_s1028" style="position:absolute;left:13421;top:8332;width:19998;height:6268" coordsize="19998,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ect id="Rectangle 122" o:spid="_x0000_s1029" style="position:absolute;top:1548;width:533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" filled="f" stroked="f">
                      <v:textbox>
                        <w:txbxContent>
                          <w:p w14:paraId="0C1FAE62" w14:textId="77777777" w:rsidR="002976AF" w:rsidRDefault="002976AF" w:rsidP="00DB4651">
                            <w:r>
                              <w:t>Input</w:t>
                            </w:r>
                          </w:p>
                        </w:txbxContent>
                      </v:textbox>
                    </v:rect>
                    <v:rect id="Rectangle 123" o:spid="_x0000_s1030" style="position:absolute;left:12609;top:3982;width:73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" filled="f" stroked="f">
                      <v:textbox>
                        <w:txbxContent>
                          <w:p w14:paraId="3FEA9BDA" w14:textId="77777777" w:rsidR="002976AF" w:rsidRDefault="002976AF" w:rsidP="00DB4651">
                            <w:r>
                              <w:t>Ground</w:t>
                            </w:r>
                          </w:p>
                        </w:txbxContent>
                      </v:textbox>
                    </v:rect>
                    <v:rect id="Rectangle 141" o:spid="_x0000_s1031" style="position:absolute;left:12683;width:73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" filled="f" stroked="f">
                      <v:textbox>
                        <w:txbxContent>
                          <w:p w14:paraId="4D1B8296" w14:textId="77777777" w:rsidR="002976AF" w:rsidRDefault="002976AF" w:rsidP="00DB4651">
                            <w:r>
                              <w:t>Output</w:t>
                            </w:r>
                          </w:p>
                        </w:txbxContent>
                      </v:textbox>
                    </v:rect>
                  </v:group>
                  <v:group id="Group 356" o:spid="_x0000_s1032" style="position:absolute;width:51422;height:18821" coordsize="51422,1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group id="Group 165" o:spid="_x0000_s1033" style="position:absolute;width:51422;height:18821" coordorigin="1151,6997" coordsize="8098,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line id="Line 132" o:spid="_x0000_s1034" style="position:absolute;visibility:visible;mso-wrap-style:square" from="2833,8968" to="3313,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"/>
                      <v:line id="Line 139" o:spid="_x0000_s1035" style="position:absolute;visibility:visible;mso-wrap-style:square" from="6549,8725" to="6549,9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WCapvB3Jh4BufgFAAD//wMAUEsBAi0AFAAGAAgAAAAhANvh9svuAAAAhQEAABMAAAAAAAAA&#10;AAAAAAAAAAAAAFtDb250ZW50X1R5cGVzXS54bWxQSwECLQAUAAYACAAAACEAWvQsW78AAAAVAQAA&#10;CwAAAAAAAAAAAAAAAAAfAQAAX3JlbHMvLnJlbHNQSwECLQAUAAYACAAAACEA7xYJs8YAAADcAAAA&#10;DwAAAAAAAAAAAAAAAAAHAgAAZHJzL2Rvd25yZXYueG1sUEsFBgAAAAADAAMAtwAAAPoCAAAAAA==&#10;"/>
                      <v:group id="Group 164" o:spid="_x0000_s1036" style="position:absolute;left:1151;top:6997;width:8098;height:2964" coordorigin="1151,6997" coordsize="8098,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line id="Line 119" o:spid="_x0000_s1037" style="position:absolute;visibility:visible;mso-wrap-style:square" from="5949,9721" to="6189,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RcxwAAANwAAAAPAAAAZHJzL2Rvd25yZXYueG1sRI9Pa8JA&#10;FMTvQr/D8gq96aZagq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A+zNFzHAAAA3AAA&#10;AA8AAAAAAAAAAAAAAAAABwIAAGRycy9kb3ducmV2LnhtbFBLBQYAAAAAAwADALcAAAD7AgAAAAA=&#10;"/>
                        <v:group id="Group 163" o:spid="_x0000_s1038" style="position:absolute;left:1151;top:6997;width:8098;height:2964" coordorigin="1151,6997" coordsize="8098,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line id="Line 118" o:spid="_x0000_s1039" style="position:absolute;visibility:visible;mso-wrap-style:square" from="6069,9347" to="6069,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line id="Line 120" o:spid="_x0000_s1040" style="position:absolute;flip:x;visibility:visible;mso-wrap-style:square" from="6069,9721" to="6189,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"/>
                          <v:line id="Line 121" o:spid="_x0000_s1041" style="position:absolute;visibility:visible;mso-wrap-style:square" from="5949,9721" to="6069,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"/>
                          <v:rect id="Rectangle 127" o:spid="_x0000_s1042" style="position:absolute;left:7269;top:8605;width:198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">
                            <v:textbox>
                              <w:txbxContent>
                                <w:p w14:paraId="750E21C4" w14:textId="77777777" w:rsidR="002976AF" w:rsidRDefault="002976AF" w:rsidP="00344028">
                                  <w:pPr>
                                    <w:rPr>
                                      <w:rFonts w:ascii="Arial" w:hAnsi="Arial" w:cs="Arial"/>
                                    </w:rPr>
                                  </w:pPr>
                                  <w:r>
                                    <w:rPr>
                                      <w:rFonts w:ascii="Arial" w:hAnsi="Arial" w:cs="Arial"/>
                                    </w:rPr>
                                    <w:t>Readout</w:t>
                                  </w:r>
                                </w:p>
                                <w:p w14:paraId="3A3249D3" w14:textId="77777777" w:rsidR="002976AF" w:rsidRDefault="002976AF" w:rsidP="00344028">
                                  <w:pPr>
                                    <w:rPr>
                                      <w:rFonts w:ascii="Arial" w:hAnsi="Arial" w:cs="Arial"/>
                                    </w:rPr>
                                  </w:pPr>
                                  <w:r>
                                    <w:rPr>
                                      <w:rFonts w:ascii="Arial" w:hAnsi="Arial" w:cs="Arial"/>
                                    </w:rPr>
                                    <w:t>(Scope, DMM, DAQ input, etc.)</w:t>
                                  </w:r>
                                </w:p>
                              </w:txbxContent>
                            </v:textbox>
                          </v:rect>
                          <v:group id="Group 162" o:spid="_x0000_s1043" style="position:absolute;left:1151;top:6997;width:4918;height:2448" coordorigin="1151,6997" coordsize="491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line id="Line 116" o:spid="_x0000_s1044" style="position:absolute;flip:y;visibility:visible;mso-wrap-style:square" from="5349,8725" to="6069,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" strokeweight="3pt"/>
                            <v:line id="Line 117" o:spid="_x0000_s1045" style="position:absolute;visibility:visible;mso-wrap-style:square" from="5349,9347" to="6069,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" strokeweight="3pt"/>
                            <v:rect id="Rectangle 125" o:spid="_x0000_s1046" style="position:absolute;left:4029;top:8605;width:132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">
                              <v:textbox>
                                <w:txbxContent>
                                  <w:p w14:paraId="4B6C875F" w14:textId="77777777" w:rsidR="002976AF" w:rsidRDefault="002976AF" w:rsidP="00344028">
                                    <w:pPr>
                                      <w:rPr>
                                        <w:rFonts w:ascii="Arial" w:hAnsi="Arial" w:cs="Arial"/>
                                      </w:rPr>
                                    </w:pPr>
                                    <w:r>
                                      <w:rPr>
                                        <w:rFonts w:ascii="Arial" w:hAnsi="Arial" w:cs="Arial"/>
                                      </w:rPr>
                                      <w:t>ICP</w:t>
                                    </w:r>
                                    <w:r>
                                      <w:rPr>
                                        <w:rFonts w:ascii="Arial" w:hAnsi="Arial" w:cs="Arial"/>
                                        <w:vertAlign w:val="superscript"/>
                                      </w:rPr>
                                      <w:sym w:font="Symbol" w:char="F0D2"/>
                                    </w:r>
                                    <w:r>
                                      <w:rPr>
                                        <w:rFonts w:ascii="Arial" w:hAnsi="Arial" w:cs="Arial"/>
                                      </w:rPr>
                                      <w:t xml:space="preserve"> Type</w:t>
                                    </w:r>
                                  </w:p>
                                  <w:p w14:paraId="1D921849" w14:textId="77777777" w:rsidR="002976AF" w:rsidRDefault="002976AF" w:rsidP="00344028">
                                    <w:pPr>
                                      <w:rPr>
                                        <w:rFonts w:ascii="Arial" w:hAnsi="Arial" w:cs="Arial"/>
                                      </w:rPr>
                                    </w:pPr>
                                    <w:r>
                                      <w:rPr>
                                        <w:rFonts w:ascii="Arial" w:hAnsi="Arial" w:cs="Arial"/>
                                      </w:rPr>
                                      <w:t>Assembly</w:t>
                                    </w:r>
                                  </w:p>
                                </w:txbxContent>
                              </v:textbox>
                            </v:rect>
                            <v:line id="Line 128" o:spid="_x0000_s1047" style="position:absolute;flip:x y;visibility:visible;mso-wrap-style:square" from="3309,8973" to="4029,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" strokeweight="3pt"/>
                            <v:group id="Group 161" o:spid="_x0000_s1048" style="position:absolute;left:1151;top:6997;width:1706;height:2095" coordorigin="1151,6997" coordsize="1706,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rect id="Rectangle 124" o:spid="_x0000_s1049" style="position:absolute;left:1151;top:6997;width:1521;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">
                                <v:textbox>
                                  <w:txbxContent>
                                    <w:p w14:paraId="7952ACAD" w14:textId="77777777" w:rsidR="002976AF" w:rsidRDefault="002976AF" w:rsidP="00344028">
                                      <w:pPr>
                                        <w:rPr>
                                          <w:rFonts w:ascii="Arial" w:hAnsi="Arial" w:cs="Arial"/>
                                        </w:rPr>
                                      </w:pPr>
                                      <w:r>
                                        <w:rPr>
                                          <w:rFonts w:ascii="Arial" w:hAnsi="Arial" w:cs="Arial"/>
                                        </w:rPr>
                                        <w:t>Function</w:t>
                                      </w:r>
                                    </w:p>
                                    <w:p w14:paraId="73B752CB" w14:textId="77777777" w:rsidR="002976AF" w:rsidRDefault="002976AF" w:rsidP="00344028">
                                      <w:pPr>
                                        <w:rPr>
                                          <w:rFonts w:ascii="Arial" w:hAnsi="Arial" w:cs="Arial"/>
                                        </w:rPr>
                                      </w:pPr>
                                      <w:r>
                                        <w:rPr>
                                          <w:rFonts w:ascii="Arial" w:hAnsi="Arial" w:cs="Arial"/>
                                        </w:rPr>
                                        <w:t>Generator or DAQ output</w:t>
                                      </w:r>
                                    </w:p>
                                  </w:txbxContent>
                                </v:textbox>
                              </v:rect>
                              <v:line id="Line 129" o:spid="_x0000_s1050" style="position:absolute;flip:x;visibility:visible;mso-wrap-style:square" from="2021,8852" to="2021,9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"/>
                              <v:line id="Line 130" o:spid="_x0000_s1051" style="position:absolute;visibility:visible;mso-wrap-style:square" from="2137,8852" to="2137,9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"/>
                              <v:line id="Line 131" o:spid="_x0000_s1052" style="position:absolute;flip:y;visibility:visible;mso-wrap-style:square" from="2137,8968" to="2857,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"/>
                              <v:line id="Line 133" o:spid="_x0000_s1053" style="position:absolute;flip:x;visibility:visible;mso-wrap-style:square" from="1516,8967" to="2030,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"/>
                              <v:line id="Line 134" o:spid="_x0000_s1054" style="position:absolute;flip:y;visibility:visible;mso-wrap-style:square" from="1516,7837" to="1534,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W1s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vAyncDtTDoCcvkHAAD//wMAUEsBAi0AFAAGAAgAAAAhANvh9svuAAAAhQEAABMAAAAAAAAA&#10;AAAAAAAAAAAAAFtDb250ZW50X1R5cGVzXS54bWxQSwECLQAUAAYACAAAACEAWvQsW78AAAAVAQAA&#10;CwAAAAAAAAAAAAAAAAAfAQAAX3JlbHMvLnJlbHNQSwECLQAUAAYACAAAACEA6+1tbMYAAADcAAAA&#10;DwAAAAAAAAAAAAAAAAAHAgAAZHJzL2Rvd25yZXYueG1sUEsFBgAAAAADAAMAtwAAAPoCAAAAAA==&#10;"/>
                            </v:group>
                          </v:group>
                          <v:line id="Line 136" o:spid="_x0000_s1055" style="position:absolute;flip:y;visibility:visible;mso-wrap-style:square" from="6069,8725" to="6549,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j3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dTeH3TDoCcv0DAAD//wMAUEsBAi0AFAAGAAgAAAAhANvh9svuAAAAhQEAABMAAAAAAAAA&#10;AAAAAAAAAAAAAFtDb250ZW50X1R5cGVzXS54bWxQSwECLQAUAAYACAAAACEAWvQsW78AAAAVAQAA&#10;CwAAAAAAAAAAAAAAAAAfAQAAX3JlbHMvLnJlbHNQSwECLQAUAAYACAAAACEAhKHI98YAAADcAAAA&#10;DwAAAAAAAAAAAAAAAAAHAgAAZHJzL2Rvd25yZXYueG1sUEsFBgAAAAADAAMAtwAAAPoCAAAAAA==&#10;"/>
                          <v:line id="Line 137" o:spid="_x0000_s1056" style="position:absolute;flip:y;visibility:visible;mso-wrap-style:square" from="6547,7679" to="6549,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"/>
                          <v:line id="Line 138" o:spid="_x0000_s1057" style="position:absolute;visibility:visible;mso-wrap-style:square" from="6549,7679" to="7269,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"/>
                          <v:line id="Line 140" o:spid="_x0000_s1058" style="position:absolute;visibility:visible;mso-wrap-style:square" from="6549,9347" to="7269,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Q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E3y6hDHAAAA3AAA&#10;AA8AAAAAAAAAAAAAAAAABwIAAGRycy9kb3ducmV2LnhtbFBLBQYAAAAAAwADALcAAAD7AgAAAAA=&#10;"/>
                        </v:group>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42" o:spid="_x0000_s1059" type="#_x0000_t120" style="position:absolute;left:6487;top:8670;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" fillcolor="black"/>
                    </v:group>
                    <v:rect id="Rectangle 126" o:spid="_x0000_s1060" style="position:absolute;left:38862;top:516;width:12462;height:8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" strokecolor="black [3213]">
                      <v:textbox>
                        <w:txbxContent>
                          <w:p w14:paraId="176B013D" w14:textId="77777777" w:rsidR="002976AF" w:rsidRPr="001D5655" w:rsidRDefault="002976AF" w:rsidP="00344028">
                            <w:pPr>
                              <w:rPr>
                                <w:rFonts w:ascii="Arial" w:hAnsi="Arial" w:cs="Arial"/>
                              </w:rPr>
                            </w:pPr>
                            <w:r w:rsidRPr="001D5655">
                              <w:rPr>
                                <w:rFonts w:ascii="Arial" w:hAnsi="Arial" w:cs="Arial"/>
                              </w:rPr>
                              <w:t>72671-01</w:t>
                            </w:r>
                          </w:p>
                          <w:p w14:paraId="7F1B444B" w14:textId="005792F1" w:rsidR="002976AF" w:rsidRPr="001D5655" w:rsidRDefault="002976AF" w:rsidP="00344028">
                            <w:pPr>
                              <w:rPr>
                                <w:rFonts w:ascii="Arial" w:hAnsi="Arial" w:cs="Arial"/>
                              </w:rPr>
                            </w:pPr>
                            <w:r w:rsidRPr="001D5655">
                              <w:rPr>
                                <w:rFonts w:ascii="Arial" w:hAnsi="Arial" w:cs="Arial"/>
                              </w:rPr>
                              <w:t>5:1 Switch Box</w:t>
                            </w:r>
                          </w:p>
                        </w:txbxContent>
                      </v:textbox>
                    </v:rect>
                  </v:group>
                </v:group>
                <v:group id="Group 360" o:spid="_x0000_s1061" style="position:absolute;left:54642;top:516;width:15265;height:8333" coordsize="15264,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type id="_x0000_t202" coordsize="21600,21600" o:spt="202" path="m,l,21600r21600,l21600,xe">
                    <v:stroke joinstyle="miter"/>
                    <v:path gradientshapeok="t" o:connecttype="rect"/>
                  </v:shapetype>
                  <v:shape id="Text Box 2" o:spid="_x0000_s1062" type="#_x0000_t202" style="position:absolute;left:5493;top:2986;width:4203;height:32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" stroked="f">
                    <v:textbox>
                      <w:txbxContent>
                        <w:p w14:paraId="6F8053D0" w14:textId="77777777" w:rsidR="002976AF" w:rsidRPr="009A6696" w:rsidRDefault="002976AF">
                          <w:pPr>
                            <w:contextualSpacing/>
                            <w:rPr>
                              <w:b/>
                            </w:rPr>
                          </w:pPr>
                          <w:r>
                            <w:rPr>
                              <w:b/>
                            </w:rPr>
                            <w:t xml:space="preserve">. . .  </w:t>
                          </w:r>
                        </w:p>
                      </w:txbxContent>
                    </v:textbox>
                  </v:shape>
                  <v:rect id="Rectangle 126" o:spid="_x0000_s1063" style="position:absolute;left:73;top:5530;width:15191;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">
                    <v:textbox>
                      <w:txbxContent>
                        <w:p w14:paraId="5D2E1AC8" w14:textId="7CF72D72" w:rsidR="002976AF" w:rsidRDefault="002976AF" w:rsidP="00344028">
                          <w:pPr>
                            <w:rPr>
                              <w:rFonts w:ascii="Arial" w:hAnsi="Arial" w:cs="Arial"/>
                            </w:rPr>
                          </w:pPr>
                          <w:r>
                            <w:rPr>
                              <w:rFonts w:ascii="Arial" w:hAnsi="Arial" w:cs="Arial"/>
                            </w:rPr>
                            <w:t xml:space="preserve"> ICP</w:t>
                          </w:r>
                          <w:r>
                            <w:rPr>
                              <w:rFonts w:ascii="Arial" w:hAnsi="Arial" w:cs="Arial"/>
                              <w:vertAlign w:val="superscript"/>
                            </w:rPr>
                            <w:sym w:font="Symbol" w:char="F0D2"/>
                          </w:r>
                          <w:r>
                            <w:rPr>
                              <w:rFonts w:ascii="Arial" w:hAnsi="Arial" w:cs="Arial"/>
                            </w:rPr>
                            <w:t xml:space="preserve"> Current Setting 4</w:t>
                          </w:r>
                        </w:p>
                      </w:txbxContent>
                    </v:textbox>
                  </v:rect>
                  <v:rect id="Rectangle 126" o:spid="_x0000_s1064" style="position:absolute;width:15190;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">
                    <v:textbox>
                      <w:txbxContent>
                        <w:p w14:paraId="3426AB14" w14:textId="77777777" w:rsidR="002976AF" w:rsidRDefault="002976AF" w:rsidP="00344028">
                          <w:pPr>
                            <w:rPr>
                              <w:rFonts w:ascii="Arial" w:hAnsi="Arial" w:cs="Arial"/>
                            </w:rPr>
                          </w:pPr>
                          <w:r>
                            <w:rPr>
                              <w:rFonts w:ascii="Arial" w:hAnsi="Arial" w:cs="Arial"/>
                            </w:rPr>
                            <w:t xml:space="preserve"> ICP</w:t>
                          </w:r>
                          <w:r>
                            <w:rPr>
                              <w:rFonts w:ascii="Arial" w:hAnsi="Arial" w:cs="Arial"/>
                              <w:vertAlign w:val="superscript"/>
                            </w:rPr>
                            <w:sym w:font="Symbol" w:char="F0D2"/>
                          </w:r>
                          <w:r>
                            <w:rPr>
                              <w:rFonts w:ascii="Arial" w:hAnsi="Arial" w:cs="Arial"/>
                            </w:rPr>
                            <w:t xml:space="preserve"> Current Setting 1</w:t>
                          </w:r>
                        </w:p>
                      </w:txbxContent>
                    </v:textbox>
                  </v:rect>
                </v:group>
              </v:group>
            </w:pict>
          </mc:Fallback>
        </mc:AlternateContent>
      </w:r>
    </w:p>
    <w:p w14:paraId="6309B79F" w14:textId="77777777" w:rsidR="00344028" w:rsidRPr="00987B31" w:rsidRDefault="008178D0" w:rsidP="00075258">
      <w:pPr>
        <w:keepNext/>
      </w:pPr>
      <w:r w:rsidRPr="00987B31">
        <w:rPr>
          <w:noProof/>
        </w:rPr>
        <mc:AlternateContent>
          <mc:Choice Requires="wps">
            <w:drawing>
              <wp:anchor distT="0" distB="0" distL="114300" distR="114300" simplePos="0" relativeHeight="251611647" behindDoc="0" locked="0" layoutInCell="1" allowOverlap="1" wp14:anchorId="1B439399" wp14:editId="4E38B633">
                <wp:simplePos x="0" y="0"/>
                <wp:positionH relativeFrom="column">
                  <wp:posOffset>5161921</wp:posOffset>
                </wp:positionH>
                <wp:positionV relativeFrom="paragraph">
                  <wp:posOffset>69010</wp:posOffset>
                </wp:positionV>
                <wp:extent cx="339211" cy="0"/>
                <wp:effectExtent l="0" t="0" r="22860" b="19050"/>
                <wp:wrapNone/>
                <wp:docPr id="364" name="Straight Connector 364"/>
                <wp:cNvGraphicFramePr/>
                <a:graphic xmlns:a="http://schemas.openxmlformats.org/drawingml/2006/main">
                  <a:graphicData uri="http://schemas.microsoft.com/office/word/2010/wordprocessingShape">
                    <wps:wsp>
                      <wps:cNvCnPr/>
                      <wps:spPr>
                        <a:xfrm flipH="1">
                          <a:off x="0" y="0"/>
                          <a:ext cx="3392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C88AC3" id="Straight Connector 364" o:spid="_x0000_s1026" style="position:absolute;flip:x;z-index:251611647;visibility:visible;mso-wrap-style:square;mso-wrap-distance-left:9pt;mso-wrap-distance-top:0;mso-wrap-distance-right:9pt;mso-wrap-distance-bottom:0;mso-position-horizontal:absolute;mso-position-horizontal-relative:text;mso-position-vertical:absolute;mso-position-vertical-relative:text" from="406.45pt,5.45pt" to="433.1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" strokecolor="black [3040]"/>
            </w:pict>
          </mc:Fallback>
        </mc:AlternateContent>
      </w:r>
    </w:p>
    <w:p w14:paraId="06D64CB8" w14:textId="77777777" w:rsidR="00344028" w:rsidRPr="00987B31" w:rsidRDefault="00344028" w:rsidP="00075258">
      <w:pPr>
        <w:keepNext/>
      </w:pPr>
    </w:p>
    <w:p w14:paraId="6649EF48" w14:textId="77777777" w:rsidR="00344028" w:rsidRPr="00987B31" w:rsidRDefault="00344028" w:rsidP="00075258">
      <w:pPr>
        <w:keepNext/>
      </w:pPr>
    </w:p>
    <w:p w14:paraId="3D6D7F17" w14:textId="77777777" w:rsidR="00344028" w:rsidRPr="00987B31" w:rsidRDefault="008178D0" w:rsidP="00075258">
      <w:pPr>
        <w:keepNext/>
      </w:pPr>
      <w:r w:rsidRPr="00987B31">
        <w:rPr>
          <w:noProof/>
        </w:rPr>
        <mc:AlternateContent>
          <mc:Choice Requires="wps">
            <w:drawing>
              <wp:anchor distT="0" distB="0" distL="114300" distR="114300" simplePos="0" relativeHeight="251752959" behindDoc="0" locked="0" layoutInCell="1" allowOverlap="1" wp14:anchorId="38BB61C9" wp14:editId="70B2A954">
                <wp:simplePos x="0" y="0"/>
                <wp:positionH relativeFrom="column">
                  <wp:posOffset>5171712</wp:posOffset>
                </wp:positionH>
                <wp:positionV relativeFrom="paragraph">
                  <wp:posOffset>147340</wp:posOffset>
                </wp:positionV>
                <wp:extent cx="336811" cy="0"/>
                <wp:effectExtent l="0" t="0" r="25400" b="19050"/>
                <wp:wrapNone/>
                <wp:docPr id="363" name="Straight Connector 363"/>
                <wp:cNvGraphicFramePr/>
                <a:graphic xmlns:a="http://schemas.openxmlformats.org/drawingml/2006/main">
                  <a:graphicData uri="http://schemas.microsoft.com/office/word/2010/wordprocessingShape">
                    <wps:wsp>
                      <wps:cNvCnPr/>
                      <wps:spPr>
                        <a:xfrm flipH="1">
                          <a:off x="0" y="0"/>
                          <a:ext cx="3368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9D87FC" id="Straight Connector 363" o:spid="_x0000_s1026" style="position:absolute;flip:x;z-index:251752959;visibility:visible;mso-wrap-style:square;mso-wrap-distance-left:9pt;mso-wrap-distance-top:0;mso-wrap-distance-right:9pt;mso-wrap-distance-bottom:0;mso-position-horizontal:absolute;mso-position-horizontal-relative:text;mso-position-vertical:absolute;mso-position-vertical-relative:text" from="407.2pt,11.6pt" to="433.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" strokecolor="black [3040]"/>
            </w:pict>
          </mc:Fallback>
        </mc:AlternateContent>
      </w:r>
    </w:p>
    <w:p w14:paraId="2CB15858" w14:textId="77777777" w:rsidR="00344028" w:rsidRPr="00987B31" w:rsidRDefault="00185847" w:rsidP="00075258">
      <w:pPr>
        <w:keepNext/>
      </w:pPr>
      <w:r w:rsidRPr="00987B31">
        <w:rPr>
          <w:noProof/>
        </w:rPr>
        <mc:AlternateContent>
          <mc:Choice Requires="wps">
            <w:drawing>
              <wp:anchor distT="0" distB="0" distL="114300" distR="114300" simplePos="0" relativeHeight="251662848" behindDoc="0" locked="0" layoutInCell="1" allowOverlap="1" wp14:anchorId="46DE5D56" wp14:editId="1116DD73">
                <wp:simplePos x="0" y="0"/>
                <wp:positionH relativeFrom="column">
                  <wp:posOffset>272845</wp:posOffset>
                </wp:positionH>
                <wp:positionV relativeFrom="paragraph">
                  <wp:posOffset>13887</wp:posOffset>
                </wp:positionV>
                <wp:extent cx="1071154" cy="427703"/>
                <wp:effectExtent l="0" t="0" r="0" b="0"/>
                <wp:wrapNone/>
                <wp:docPr id="20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154" cy="427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D779C" w14:textId="77777777" w:rsidR="002976AF" w:rsidRDefault="002976AF" w:rsidP="00DB4651">
                            <w:r>
                              <w:t>Coupling</w:t>
                            </w:r>
                          </w:p>
                          <w:p w14:paraId="40429283" w14:textId="77777777" w:rsidR="002976AF" w:rsidRDefault="002976AF" w:rsidP="00DB4651">
                            <w:r>
                              <w:t>Capacitor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E5D56" id="Rectangle 135" o:spid="_x0000_s1065" style="position:absolute;margin-left:21.5pt;margin-top:1.1pt;width:84.35pt;height:33.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" filled="f" stroked="f">
                <v:textbox>
                  <w:txbxContent>
                    <w:p w14:paraId="79DD779C" w14:textId="77777777" w:rsidR="002976AF" w:rsidRDefault="002976AF" w:rsidP="00DB4651">
                      <w:r>
                        <w:t>Coupling</w:t>
                      </w:r>
                    </w:p>
                    <w:p w14:paraId="40429283" w14:textId="77777777" w:rsidR="002976AF" w:rsidRDefault="002976AF" w:rsidP="00DB4651">
                      <w:r>
                        <w:t>Capacitor</w:t>
                      </w:r>
                    </w:p>
                  </w:txbxContent>
                </v:textbox>
              </v:rect>
            </w:pict>
          </mc:Fallback>
        </mc:AlternateContent>
      </w:r>
    </w:p>
    <w:p w14:paraId="2A96EA48" w14:textId="77777777" w:rsidR="00344028" w:rsidRPr="00987B31" w:rsidRDefault="00344028" w:rsidP="00075258">
      <w:pPr>
        <w:keepNext/>
      </w:pPr>
    </w:p>
    <w:p w14:paraId="7AA69C7A" w14:textId="77777777" w:rsidR="00344028" w:rsidRPr="00987B31" w:rsidRDefault="00344028" w:rsidP="00075258">
      <w:pPr>
        <w:keepNext/>
      </w:pPr>
    </w:p>
    <w:p w14:paraId="64CDE9BB" w14:textId="77777777" w:rsidR="00344028" w:rsidRPr="00987B31" w:rsidRDefault="00344028" w:rsidP="00075258">
      <w:pPr>
        <w:keepNext/>
      </w:pPr>
    </w:p>
    <w:p w14:paraId="4A8C9D0D" w14:textId="77777777" w:rsidR="00344028" w:rsidRPr="00987B31" w:rsidRDefault="00344028" w:rsidP="00075258">
      <w:pPr>
        <w:keepNext/>
      </w:pPr>
    </w:p>
    <w:p w14:paraId="0F71C7B4" w14:textId="77777777" w:rsidR="00344028" w:rsidRPr="00987B31" w:rsidRDefault="00344028" w:rsidP="00075258">
      <w:pPr>
        <w:keepNext/>
      </w:pPr>
    </w:p>
    <w:p w14:paraId="1B06FEEA" w14:textId="77777777" w:rsidR="009B031A" w:rsidRPr="00987B31" w:rsidRDefault="009B031A" w:rsidP="00151BFA">
      <w:pPr>
        <w:keepNext/>
      </w:pPr>
    </w:p>
    <w:p w14:paraId="766E0529" w14:textId="77777777" w:rsidR="009B031A" w:rsidRPr="00987B31" w:rsidRDefault="009B031A" w:rsidP="00151BFA">
      <w:pPr>
        <w:keepNext/>
      </w:pPr>
    </w:p>
    <w:p w14:paraId="75C8F1E6" w14:textId="77777777" w:rsidR="009B031A" w:rsidRPr="00987B31" w:rsidRDefault="009B031A" w:rsidP="00151BFA">
      <w:pPr>
        <w:keepNext/>
      </w:pPr>
      <w:r w:rsidRPr="00987B31">
        <w:rPr>
          <w:noProof/>
        </w:rPr>
        <mc:AlternateContent>
          <mc:Choice Requires="wps">
            <w:drawing>
              <wp:anchor distT="0" distB="0" distL="114300" distR="114300" simplePos="0" relativeHeight="251723263" behindDoc="0" locked="0" layoutInCell="1" allowOverlap="1" wp14:anchorId="6DF91188" wp14:editId="353A47D7">
                <wp:simplePos x="0" y="0"/>
                <wp:positionH relativeFrom="margin">
                  <wp:align>center</wp:align>
                </wp:positionH>
                <wp:positionV relativeFrom="paragraph">
                  <wp:posOffset>8890</wp:posOffset>
                </wp:positionV>
                <wp:extent cx="5142230" cy="635"/>
                <wp:effectExtent l="0" t="0" r="1270" b="0"/>
                <wp:wrapNone/>
                <wp:docPr id="288" name="Text Box 288"/>
                <wp:cNvGraphicFramePr/>
                <a:graphic xmlns:a="http://schemas.openxmlformats.org/drawingml/2006/main">
                  <a:graphicData uri="http://schemas.microsoft.com/office/word/2010/wordprocessingShape">
                    <wps:wsp>
                      <wps:cNvSpPr txBox="1"/>
                      <wps:spPr>
                        <a:xfrm>
                          <a:off x="0" y="0"/>
                          <a:ext cx="5142230" cy="635"/>
                        </a:xfrm>
                        <a:prstGeom prst="rect">
                          <a:avLst/>
                        </a:prstGeom>
                        <a:solidFill>
                          <a:prstClr val="white"/>
                        </a:solidFill>
                        <a:ln>
                          <a:noFill/>
                        </a:ln>
                      </wps:spPr>
                      <wps:txbx>
                        <w:txbxContent>
                          <w:p w14:paraId="4AAAA472" w14:textId="77777777" w:rsidR="002976AF" w:rsidRPr="00151BFA" w:rsidRDefault="002976AF" w:rsidP="009B031A">
                            <w:pPr>
                              <w:jc w:val="center"/>
                              <w:rPr>
                                <w:noProof/>
                              </w:rPr>
                            </w:pPr>
                            <w:r w:rsidRPr="00151BFA">
                              <w:t xml:space="preserve">Figure </w:t>
                            </w:r>
                            <w:fldSimple w:instr=" STYLEREF 1 \s ">
                              <w:r>
                                <w:rPr>
                                  <w:noProof/>
                                </w:rPr>
                                <w:t>3</w:t>
                              </w:r>
                            </w:fldSimple>
                            <w:r>
                              <w:noBreakHyphen/>
                            </w:r>
                            <w:fldSimple w:instr=" SEQ Figure \* ARABIC \s 1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F91188" id="Text Box 288" o:spid="_x0000_s1066" type="#_x0000_t202" style="position:absolute;margin-left:0;margin-top:.7pt;width:404.9pt;height:.05pt;z-index:25172326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" stroked="f">
                <v:textbox style="mso-fit-shape-to-text:t" inset="0,0,0,0">
                  <w:txbxContent>
                    <w:p w14:paraId="4AAAA472" w14:textId="77777777" w:rsidR="002976AF" w:rsidRPr="00151BFA" w:rsidRDefault="002976AF" w:rsidP="009B031A">
                      <w:pPr>
                        <w:jc w:val="center"/>
                        <w:rPr>
                          <w:noProof/>
                        </w:rPr>
                      </w:pPr>
                      <w:r w:rsidRPr="00151BFA">
                        <w:t xml:space="preserve">Figure </w:t>
                      </w:r>
                      <w:fldSimple w:instr=" STYLEREF 1 \s ">
                        <w:r>
                          <w:rPr>
                            <w:noProof/>
                          </w:rPr>
                          <w:t>3</w:t>
                        </w:r>
                      </w:fldSimple>
                      <w:r>
                        <w:noBreakHyphen/>
                      </w:r>
                      <w:fldSimple w:instr=" SEQ Figure \* ARABIC \s 1 ">
                        <w:r>
                          <w:rPr>
                            <w:noProof/>
                          </w:rPr>
                          <w:t>1</w:t>
                        </w:r>
                      </w:fldSimple>
                    </w:p>
                  </w:txbxContent>
                </v:textbox>
                <w10:wrap anchorx="margin"/>
              </v:shape>
            </w:pict>
          </mc:Fallback>
        </mc:AlternateContent>
      </w:r>
    </w:p>
    <w:p w14:paraId="0EF08EF0" w14:textId="0770E2CB" w:rsidR="00E66F1F" w:rsidRPr="00987B31" w:rsidRDefault="00E66F1F" w:rsidP="00A152F0">
      <w:pPr>
        <w:jc w:val="center"/>
        <w:rPr>
          <w:noProof/>
          <w:highlight w:val="red"/>
        </w:rPr>
      </w:pPr>
    </w:p>
    <w:p w14:paraId="4669F764" w14:textId="4A54C31A" w:rsidR="00A152F0" w:rsidRPr="00987B31" w:rsidRDefault="00F4576B" w:rsidP="00A152F0">
      <w:pPr>
        <w:jc w:val="center"/>
      </w:pPr>
      <w:r w:rsidRPr="00987B31">
        <w:rPr>
          <w:noProof/>
        </w:rPr>
        <mc:AlternateContent>
          <mc:Choice Requires="wps">
            <w:drawing>
              <wp:anchor distT="0" distB="0" distL="114300" distR="114300" simplePos="0" relativeHeight="251767295" behindDoc="0" locked="0" layoutInCell="1" allowOverlap="1" wp14:anchorId="30CD9E4E" wp14:editId="7E236E5D">
                <wp:simplePos x="0" y="0"/>
                <wp:positionH relativeFrom="margin">
                  <wp:posOffset>272743</wp:posOffset>
                </wp:positionH>
                <wp:positionV relativeFrom="paragraph">
                  <wp:posOffset>1606550</wp:posOffset>
                </wp:positionV>
                <wp:extent cx="1370965" cy="265430"/>
                <wp:effectExtent l="0" t="0" r="381635" b="20320"/>
                <wp:wrapNone/>
                <wp:docPr id="22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265430"/>
                        </a:xfrm>
                        <a:prstGeom prst="wedgeRectCallout">
                          <a:avLst>
                            <a:gd name="adj1" fmla="val 73754"/>
                            <a:gd name="adj2" fmla="val 1786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5DE06C" w14:textId="7EE10103" w:rsidR="002976AF" w:rsidRPr="00340910" w:rsidRDefault="002976AF" w:rsidP="00F4576B">
                            <w:r>
                              <w:t>72671-01 Switch box</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D9E4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0" o:spid="_x0000_s1067" type="#_x0000_t61" style="position:absolute;left:0;text-align:left;margin-left:21.5pt;margin-top:126.5pt;width:107.95pt;height:20.9pt;z-index:251767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" adj="26731,14658">
                <v:textbox inset="3.6pt,,3.6pt">
                  <w:txbxContent>
                    <w:p w14:paraId="505DE06C" w14:textId="7EE10103" w:rsidR="002976AF" w:rsidRPr="00340910" w:rsidRDefault="002976AF" w:rsidP="00F4576B">
                      <w:r>
                        <w:t>72671-01 Switch box</w:t>
                      </w:r>
                    </w:p>
                  </w:txbxContent>
                </v:textbox>
                <w10:wrap anchorx="margin"/>
              </v:shape>
            </w:pict>
          </mc:Fallback>
        </mc:AlternateContent>
      </w:r>
      <w:r w:rsidR="007B27D3" w:rsidRPr="00987B31">
        <w:rPr>
          <w:noProof/>
        </w:rPr>
        <mc:AlternateContent>
          <mc:Choice Requires="wps">
            <w:drawing>
              <wp:anchor distT="0" distB="0" distL="114300" distR="114300" simplePos="0" relativeHeight="251761151" behindDoc="0" locked="0" layoutInCell="1" allowOverlap="1" wp14:anchorId="22512D21" wp14:editId="43C76E9F">
                <wp:simplePos x="0" y="0"/>
                <wp:positionH relativeFrom="margin">
                  <wp:posOffset>5095240</wp:posOffset>
                </wp:positionH>
                <wp:positionV relativeFrom="paragraph">
                  <wp:posOffset>387350</wp:posOffset>
                </wp:positionV>
                <wp:extent cx="1747520" cy="411480"/>
                <wp:effectExtent l="952500" t="0" r="24130" b="26670"/>
                <wp:wrapNone/>
                <wp:docPr id="22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411480"/>
                        </a:xfrm>
                        <a:prstGeom prst="wedgeRectCallout">
                          <a:avLst>
                            <a:gd name="adj1" fmla="val -101606"/>
                            <a:gd name="adj2" fmla="val -1986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41C799" w14:textId="54F1E2B3" w:rsidR="002976AF" w:rsidRPr="00340910" w:rsidRDefault="002976AF" w:rsidP="00FA15D3">
                            <w:r>
                              <w:t>Programmable supply provides 2mA, 20mA, 8mA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12D21" id="_x0000_s1068" type="#_x0000_t61" style="position:absolute;left:0;text-align:left;margin-left:401.2pt;margin-top:30.5pt;width:137.6pt;height:32.4pt;z-index:2517611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" adj="-11147,6509">
                <v:textbox inset="3.6pt,,3.6pt">
                  <w:txbxContent>
                    <w:p w14:paraId="0441C799" w14:textId="54F1E2B3" w:rsidR="002976AF" w:rsidRPr="00340910" w:rsidRDefault="002976AF" w:rsidP="00FA15D3">
                      <w:r>
                        <w:t>Programmable supply provides 2mA, 20mA, 8mA</w:t>
                      </w:r>
                    </w:p>
                  </w:txbxContent>
                </v:textbox>
                <w10:wrap anchorx="margin"/>
              </v:shape>
            </w:pict>
          </mc:Fallback>
        </mc:AlternateContent>
      </w:r>
      <w:r w:rsidR="007B27D3" w:rsidRPr="00987B31">
        <w:rPr>
          <w:noProof/>
        </w:rPr>
        <mc:AlternateContent>
          <mc:Choice Requires="wps">
            <w:drawing>
              <wp:anchor distT="0" distB="0" distL="114300" distR="114300" simplePos="0" relativeHeight="251759103" behindDoc="0" locked="0" layoutInCell="1" allowOverlap="1" wp14:anchorId="53147C88" wp14:editId="7E0615DA">
                <wp:simplePos x="0" y="0"/>
                <wp:positionH relativeFrom="margin">
                  <wp:align>right</wp:align>
                </wp:positionH>
                <wp:positionV relativeFrom="paragraph">
                  <wp:posOffset>1102851</wp:posOffset>
                </wp:positionV>
                <wp:extent cx="1562735" cy="411480"/>
                <wp:effectExtent l="533400" t="0" r="18415" b="26670"/>
                <wp:wrapNone/>
                <wp:docPr id="22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552768" y="8111613"/>
                          <a:ext cx="1562735" cy="411480"/>
                        </a:xfrm>
                        <a:prstGeom prst="wedgeRectCallout">
                          <a:avLst>
                            <a:gd name="adj1" fmla="val -81034"/>
                            <a:gd name="adj2" fmla="val -552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B6CD72" w14:textId="274CCC72" w:rsidR="002976AF" w:rsidRPr="00340910" w:rsidRDefault="002976AF" w:rsidP="00FA15D3">
                            <w:r>
                              <w:t>Custom battery supply provides 0.4mA setting</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47C88" id="_x0000_s1069" type="#_x0000_t61" style="position:absolute;left:0;text-align:left;margin-left:71.85pt;margin-top:86.85pt;width:123.05pt;height:32.4pt;z-index:25175910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" adj="-6703,9606">
                <v:textbox inset="3.6pt,,3.6pt">
                  <w:txbxContent>
                    <w:p w14:paraId="38B6CD72" w14:textId="274CCC72" w:rsidR="002976AF" w:rsidRPr="00340910" w:rsidRDefault="002976AF" w:rsidP="00FA15D3">
                      <w:r>
                        <w:t>Custom battery supply provides 0.4mA setting</w:t>
                      </w:r>
                    </w:p>
                  </w:txbxContent>
                </v:textbox>
                <w10:wrap anchorx="margin"/>
              </v:shape>
            </w:pict>
          </mc:Fallback>
        </mc:AlternateContent>
      </w:r>
      <w:r w:rsidR="007B27D3" w:rsidRPr="00987B31">
        <w:rPr>
          <w:noProof/>
        </w:rPr>
        <mc:AlternateContent>
          <mc:Choice Requires="wps">
            <w:drawing>
              <wp:anchor distT="0" distB="0" distL="114300" distR="114300" simplePos="0" relativeHeight="251765247" behindDoc="0" locked="0" layoutInCell="1" allowOverlap="1" wp14:anchorId="15627BEB" wp14:editId="6F2B316F">
                <wp:simplePos x="0" y="0"/>
                <wp:positionH relativeFrom="margin">
                  <wp:posOffset>5095568</wp:posOffset>
                </wp:positionH>
                <wp:positionV relativeFrom="paragraph">
                  <wp:posOffset>1788918</wp:posOffset>
                </wp:positionV>
                <wp:extent cx="2182495" cy="411480"/>
                <wp:effectExtent l="1885950" t="0" r="27305" b="26670"/>
                <wp:wrapNone/>
                <wp:docPr id="23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2495" cy="411480"/>
                        </a:xfrm>
                        <a:prstGeom prst="wedgeRectCallout">
                          <a:avLst>
                            <a:gd name="adj1" fmla="val -133861"/>
                            <a:gd name="adj2" fmla="val 343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A06A94" w14:textId="3C6D850B" w:rsidR="002976AF" w:rsidRPr="00340910" w:rsidRDefault="002976AF" w:rsidP="007B27D3">
                            <w:r>
                              <w:t>External supply can be connected to back of switch box</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27BEB" id="_x0000_s1070" type="#_x0000_t61" style="position:absolute;left:0;text-align:left;margin-left:401.25pt;margin-top:140.85pt;width:171.85pt;height:32.4pt;z-index:251765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" adj="-18114,11541">
                <v:textbox inset="3.6pt,,3.6pt">
                  <w:txbxContent>
                    <w:p w14:paraId="05A06A94" w14:textId="3C6D850B" w:rsidR="002976AF" w:rsidRPr="00340910" w:rsidRDefault="002976AF" w:rsidP="007B27D3">
                      <w:r>
                        <w:t>External supply can be connected to back of switch box</w:t>
                      </w:r>
                    </w:p>
                  </w:txbxContent>
                </v:textbox>
                <w10:wrap anchorx="margin"/>
              </v:shape>
            </w:pict>
          </mc:Fallback>
        </mc:AlternateContent>
      </w:r>
      <w:r w:rsidR="00417E97" w:rsidRPr="00987B31">
        <w:rPr>
          <w:noProof/>
        </w:rPr>
        <mc:AlternateContent>
          <mc:Choice Requires="wps">
            <w:drawing>
              <wp:anchor distT="0" distB="0" distL="114300" distR="114300" simplePos="0" relativeHeight="251763199" behindDoc="0" locked="0" layoutInCell="1" allowOverlap="1" wp14:anchorId="62DF1855" wp14:editId="2E406F37">
                <wp:simplePos x="0" y="0"/>
                <wp:positionH relativeFrom="margin">
                  <wp:posOffset>1533832</wp:posOffset>
                </wp:positionH>
                <wp:positionV relativeFrom="paragraph">
                  <wp:posOffset>2157628</wp:posOffset>
                </wp:positionV>
                <wp:extent cx="1061720" cy="265430"/>
                <wp:effectExtent l="0" t="171450" r="176530" b="20320"/>
                <wp:wrapNone/>
                <wp:docPr id="23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265430"/>
                        </a:xfrm>
                        <a:prstGeom prst="wedgeRectCallout">
                          <a:avLst>
                            <a:gd name="adj1" fmla="val 59769"/>
                            <a:gd name="adj2" fmla="val -1016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452DD2" w14:textId="28A17B92" w:rsidR="002976AF" w:rsidRPr="00340910" w:rsidRDefault="002976AF" w:rsidP="00417E97">
                            <w:r>
                              <w:t>No connection</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F1855" id="_x0000_s1071" type="#_x0000_t61" style="position:absolute;left:0;text-align:left;margin-left:120.75pt;margin-top:169.9pt;width:83.6pt;height:20.9pt;z-index:2517631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" adj="23710,-11146">
                <v:textbox inset="3.6pt,,3.6pt">
                  <w:txbxContent>
                    <w:p w14:paraId="20452DD2" w14:textId="28A17B92" w:rsidR="002976AF" w:rsidRPr="00340910" w:rsidRDefault="002976AF" w:rsidP="00417E97">
                      <w:r>
                        <w:t>No connection</w:t>
                      </w:r>
                    </w:p>
                  </w:txbxContent>
                </v:textbox>
                <w10:wrap anchorx="margin"/>
              </v:shape>
            </w:pict>
          </mc:Fallback>
        </mc:AlternateContent>
      </w:r>
      <w:r w:rsidR="00A152F0" w:rsidRPr="00987B31">
        <w:rPr>
          <w:noProof/>
          <w:highlight w:val="red"/>
        </w:rPr>
        <w:drawing>
          <wp:inline distT="0" distB="0" distL="0" distR="0" wp14:anchorId="58F494CA" wp14:editId="72C7BE2A">
            <wp:extent cx="3281516" cy="2122805"/>
            <wp:effectExtent l="0" t="0" r="0" b="0"/>
            <wp:docPr id="227" name="Picture 227" descr="C:\Users\Elarivey\Desktop\20200224_12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rivey\Desktop\20200224_1231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706" t="2495" r="11178" b="7697"/>
                    <a:stretch/>
                  </pic:blipFill>
                  <pic:spPr bwMode="auto">
                    <a:xfrm>
                      <a:off x="0" y="0"/>
                      <a:ext cx="3281516" cy="2122805"/>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inline>
        </w:drawing>
      </w:r>
    </w:p>
    <w:p w14:paraId="48B6E784" w14:textId="0E2DE3F7" w:rsidR="00A152F0" w:rsidRPr="00987B31" w:rsidRDefault="00A152F0" w:rsidP="00407202">
      <w:r w:rsidRPr="00987B31">
        <w:rPr>
          <w:noProof/>
        </w:rPr>
        <mc:AlternateContent>
          <mc:Choice Requires="wps">
            <w:drawing>
              <wp:anchor distT="0" distB="0" distL="114300" distR="114300" simplePos="0" relativeHeight="251757055" behindDoc="0" locked="0" layoutInCell="1" allowOverlap="1" wp14:anchorId="46480DBF" wp14:editId="73D7470B">
                <wp:simplePos x="0" y="0"/>
                <wp:positionH relativeFrom="page">
                  <wp:align>center</wp:align>
                </wp:positionH>
                <wp:positionV relativeFrom="paragraph">
                  <wp:posOffset>155575</wp:posOffset>
                </wp:positionV>
                <wp:extent cx="5142230" cy="635"/>
                <wp:effectExtent l="0" t="0" r="1270" b="0"/>
                <wp:wrapNone/>
                <wp:docPr id="25" name="Text Box 25"/>
                <wp:cNvGraphicFramePr/>
                <a:graphic xmlns:a="http://schemas.openxmlformats.org/drawingml/2006/main">
                  <a:graphicData uri="http://schemas.microsoft.com/office/word/2010/wordprocessingShape">
                    <wps:wsp>
                      <wps:cNvSpPr txBox="1"/>
                      <wps:spPr>
                        <a:xfrm>
                          <a:off x="0" y="0"/>
                          <a:ext cx="5142230" cy="635"/>
                        </a:xfrm>
                        <a:prstGeom prst="rect">
                          <a:avLst/>
                        </a:prstGeom>
                        <a:solidFill>
                          <a:prstClr val="white"/>
                        </a:solidFill>
                        <a:ln>
                          <a:noFill/>
                        </a:ln>
                      </wps:spPr>
                      <wps:txbx>
                        <w:txbxContent>
                          <w:p w14:paraId="719FDD65" w14:textId="30478BBF" w:rsidR="002976AF" w:rsidRPr="00151BFA" w:rsidRDefault="002976AF" w:rsidP="00A152F0">
                            <w:pPr>
                              <w:jc w:val="center"/>
                              <w:rPr>
                                <w:noProof/>
                              </w:rPr>
                            </w:pPr>
                            <w:r w:rsidRPr="00151BFA">
                              <w:t xml:space="preserve">Figure </w:t>
                            </w:r>
                            <w:fldSimple w:instr=" STYLEREF 1 \s ">
                              <w:r>
                                <w:rPr>
                                  <w:noProof/>
                                </w:rPr>
                                <w:t>3</w:t>
                              </w:r>
                            </w:fldSimple>
                            <w:r>
                              <w:noBreakHyphen/>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480DBF" id="Text Box 25" o:spid="_x0000_s1072" type="#_x0000_t202" style="position:absolute;margin-left:0;margin-top:12.25pt;width:404.9pt;height:.05pt;z-index:251757055;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" stroked="f">
                <v:textbox style="mso-fit-shape-to-text:t" inset="0,0,0,0">
                  <w:txbxContent>
                    <w:p w14:paraId="719FDD65" w14:textId="30478BBF" w:rsidR="002976AF" w:rsidRPr="00151BFA" w:rsidRDefault="002976AF" w:rsidP="00A152F0">
                      <w:pPr>
                        <w:jc w:val="center"/>
                        <w:rPr>
                          <w:noProof/>
                        </w:rPr>
                      </w:pPr>
                      <w:r w:rsidRPr="00151BFA">
                        <w:t xml:space="preserve">Figure </w:t>
                      </w:r>
                      <w:fldSimple w:instr=" STYLEREF 1 \s ">
                        <w:r>
                          <w:rPr>
                            <w:noProof/>
                          </w:rPr>
                          <w:t>3</w:t>
                        </w:r>
                      </w:fldSimple>
                      <w:r>
                        <w:noBreakHyphen/>
                        <w:t>2</w:t>
                      </w:r>
                    </w:p>
                  </w:txbxContent>
                </v:textbox>
                <w10:wrap anchorx="page"/>
              </v:shape>
            </w:pict>
          </mc:Fallback>
        </mc:AlternateContent>
      </w:r>
    </w:p>
    <w:p w14:paraId="38F4F612" w14:textId="27F57247" w:rsidR="00865230" w:rsidRPr="00987B31" w:rsidRDefault="00865230" w:rsidP="00407202"/>
    <w:p w14:paraId="2890F193" w14:textId="77777777" w:rsidR="009B031A" w:rsidRPr="00987B31" w:rsidRDefault="004F194A" w:rsidP="009B031A">
      <w:pPr>
        <w:pStyle w:val="Heading1"/>
        <w:tabs>
          <w:tab w:val="num" w:pos="576"/>
        </w:tabs>
      </w:pPr>
      <w:bookmarkStart w:id="10" w:name="_Toc65909466"/>
      <w:r w:rsidRPr="00987B31">
        <w:t>MANUAL BIAS/GAIN TESTING</w:t>
      </w:r>
      <w:bookmarkEnd w:id="10"/>
    </w:p>
    <w:p w14:paraId="5B90507E" w14:textId="77777777" w:rsidR="00A631C8" w:rsidRPr="00987B31" w:rsidRDefault="00A631C8" w:rsidP="003773E1">
      <w:pPr>
        <w:pStyle w:val="Heading2"/>
      </w:pPr>
      <w:bookmarkStart w:id="11" w:name="_Toc65909467"/>
      <w:r w:rsidRPr="00987B31">
        <w:t>General setup for manual testing, including fixture selection.</w:t>
      </w:r>
      <w:bookmarkEnd w:id="11"/>
    </w:p>
    <w:p w14:paraId="4A6CE58A" w14:textId="77777777" w:rsidR="00EE68DD" w:rsidRPr="00987B31" w:rsidRDefault="00EE68DD" w:rsidP="003773E1">
      <w:pPr>
        <w:pStyle w:val="Heading3"/>
      </w:pPr>
      <w:r w:rsidRPr="00987B31">
        <w:t>Place the device to test into the appropriate fixture.  The amplifier drawing shows the o</w:t>
      </w:r>
      <w:r w:rsidR="00441D0E" w:rsidRPr="00987B31">
        <w:t>rientation of Input, Output,</w:t>
      </w:r>
      <w:r w:rsidRPr="00987B31">
        <w:t xml:space="preserve"> Ground</w:t>
      </w:r>
      <w:r w:rsidR="00441D0E" w:rsidRPr="00987B31">
        <w:t>, and Power (if needed)</w:t>
      </w:r>
      <w:r w:rsidRPr="00987B31">
        <w:t xml:space="preserve">.  </w:t>
      </w:r>
      <w:r w:rsidR="00970344" w:rsidRPr="00987B31">
        <w:t>F</w:t>
      </w:r>
      <w:r w:rsidRPr="00987B31">
        <w:t xml:space="preserve">ixture orientations </w:t>
      </w:r>
      <w:r w:rsidR="00970344" w:rsidRPr="00987B31">
        <w:t xml:space="preserve">for common fixtures </w:t>
      </w:r>
      <w:r w:rsidRPr="00987B31">
        <w:t xml:space="preserve">are shown in Figures </w:t>
      </w:r>
      <w:r w:rsidR="00691C20" w:rsidRPr="00987B31">
        <w:t>4-2</w:t>
      </w:r>
      <w:r w:rsidRPr="00987B31">
        <w:t xml:space="preserve"> thru </w:t>
      </w:r>
      <w:r w:rsidR="00691C20" w:rsidRPr="00987B31">
        <w:t>4-4</w:t>
      </w:r>
      <w:r w:rsidRPr="00987B31">
        <w:t xml:space="preserve">.  </w:t>
      </w:r>
      <w:r w:rsidR="00970344" w:rsidRPr="00987B31">
        <w:t>Refer to the Micro test database for the fixture to use for a given assembly.</w:t>
      </w:r>
    </w:p>
    <w:p w14:paraId="4EAEAAF6" w14:textId="77777777" w:rsidR="00D13503" w:rsidRPr="00987B31" w:rsidRDefault="00EE68DD" w:rsidP="003773E1">
      <w:pPr>
        <w:pStyle w:val="Heading3"/>
      </w:pPr>
      <w:r w:rsidRPr="00987B31">
        <w:t xml:space="preserve">When testing amplifiers with overcoats that are not solid black, the test box cover must be in place during testing because some internal parts may be light sensitive.  </w:t>
      </w:r>
    </w:p>
    <w:p w14:paraId="1DE17251" w14:textId="77777777" w:rsidR="00FA30DE" w:rsidRPr="00987B31" w:rsidRDefault="00EE68DD" w:rsidP="003773E1">
      <w:pPr>
        <w:pStyle w:val="Heading3"/>
      </w:pPr>
      <w:r w:rsidRPr="00987B31">
        <w:t>Some amplifiers may have wire orientations that require jumper clips to be used to reach the fixture connections.</w:t>
      </w:r>
    </w:p>
    <w:p w14:paraId="6CEB43D2" w14:textId="77777777" w:rsidR="00E644F7" w:rsidRPr="00987B31" w:rsidRDefault="00AF6CD2" w:rsidP="003773E1">
      <w:pPr>
        <w:pStyle w:val="Heading2"/>
      </w:pPr>
      <w:bookmarkStart w:id="12" w:name="_Toc65909468"/>
      <w:r w:rsidRPr="00987B31">
        <w:t xml:space="preserve">Testing </w:t>
      </w:r>
      <w:r w:rsidR="00E644F7" w:rsidRPr="00987B31">
        <w:t>Standard ICP Amp</w:t>
      </w:r>
      <w:r w:rsidR="00F2666D" w:rsidRPr="00987B31">
        <w:t>lifier</w:t>
      </w:r>
      <w:r w:rsidRPr="00987B31">
        <w:t>s</w:t>
      </w:r>
      <w:bookmarkEnd w:id="12"/>
      <w:r w:rsidR="00F2666D" w:rsidRPr="00987B31">
        <w:t xml:space="preserve"> </w:t>
      </w:r>
    </w:p>
    <w:p w14:paraId="1895CA8D" w14:textId="2E4E4E0C" w:rsidR="00EE68DD" w:rsidRPr="00987B31" w:rsidRDefault="00EE68DD" w:rsidP="003773E1">
      <w:pPr>
        <w:pStyle w:val="Heading3"/>
      </w:pPr>
      <w:r w:rsidRPr="00987B31">
        <w:t xml:space="preserve">Connect the output of the </w:t>
      </w:r>
      <w:r w:rsidR="00D610F3" w:rsidRPr="00987B31">
        <w:t>ICP</w:t>
      </w:r>
      <w:r w:rsidRPr="00987B31">
        <w:t xml:space="preserve"> power supply</w:t>
      </w:r>
      <w:r w:rsidR="008211F6" w:rsidRPr="00987B31">
        <w:t xml:space="preserve"> / switch box</w:t>
      </w:r>
      <w:r w:rsidRPr="00987B31">
        <w:t xml:space="preserve"> to the output of test fixture </w:t>
      </w:r>
      <w:r w:rsidR="00394D84" w:rsidRPr="00987B31">
        <w:t>#</w:t>
      </w:r>
      <w:r w:rsidRPr="00987B31">
        <w:t>43046</w:t>
      </w:r>
      <w:r w:rsidR="0010592C" w:rsidRPr="00987B31">
        <w:t>-01</w:t>
      </w:r>
      <w:r w:rsidRPr="00987B31">
        <w:t xml:space="preserve"> (Figure </w:t>
      </w:r>
      <w:r w:rsidR="00FA0238" w:rsidRPr="00987B31">
        <w:t>4-2</w:t>
      </w:r>
      <w:r w:rsidRPr="00987B31">
        <w:t xml:space="preserve">), </w:t>
      </w:r>
      <w:r w:rsidR="00D13503" w:rsidRPr="00987B31">
        <w:t xml:space="preserve">as well as to </w:t>
      </w:r>
      <w:r w:rsidRPr="00987B31">
        <w:t>the input of the bias voltage voltmeter,</w:t>
      </w:r>
      <w:r w:rsidR="00D13503" w:rsidRPr="00987B31">
        <w:t xml:space="preserve"> and to</w:t>
      </w:r>
      <w:r w:rsidRPr="00987B31">
        <w:t xml:space="preserve"> the input of the output voltage gain voltmeter, and </w:t>
      </w:r>
      <w:r w:rsidR="00D13503" w:rsidRPr="00987B31">
        <w:t xml:space="preserve">to </w:t>
      </w:r>
      <w:r w:rsidRPr="00987B31">
        <w:t>channel 2 of the oscilloscope.  Connect the signal generator to channel 1 of the oscilloscope,</w:t>
      </w:r>
      <w:r w:rsidR="00D13503" w:rsidRPr="00987B31">
        <w:t xml:space="preserve"> as well as to</w:t>
      </w:r>
      <w:r w:rsidRPr="00987B31">
        <w:t xml:space="preserve"> the input of the input voltmeter and </w:t>
      </w:r>
      <w:r w:rsidR="00D13503" w:rsidRPr="00987B31">
        <w:t xml:space="preserve">to </w:t>
      </w:r>
      <w:r w:rsidRPr="00987B31">
        <w:t xml:space="preserve">the input of test fixture </w:t>
      </w:r>
      <w:r w:rsidR="00394D84" w:rsidRPr="00987B31">
        <w:t>#</w:t>
      </w:r>
      <w:r w:rsidR="005D0795" w:rsidRPr="00987B31">
        <w:t>43046</w:t>
      </w:r>
      <w:r w:rsidR="0010592C" w:rsidRPr="00987B31">
        <w:t>-01</w:t>
      </w:r>
      <w:r w:rsidR="005D0795" w:rsidRPr="00987B31">
        <w:t>.</w:t>
      </w:r>
    </w:p>
    <w:p w14:paraId="45882F0E" w14:textId="77777777" w:rsidR="00EE68DD" w:rsidRPr="00987B31" w:rsidRDefault="00EE68DD" w:rsidP="003773E1">
      <w:pPr>
        <w:pStyle w:val="Heading3"/>
      </w:pPr>
      <w:r w:rsidRPr="00987B31">
        <w:t xml:space="preserve">Set the test system up as follows unless other test requirements are documented </w:t>
      </w:r>
      <w:r w:rsidR="00F31CF5" w:rsidRPr="00987B31">
        <w:t>in the Micro Spec Database</w:t>
      </w:r>
      <w:r w:rsidRPr="00987B31">
        <w:t xml:space="preserve">.  (Refer to Figure </w:t>
      </w:r>
      <w:r w:rsidR="00FA0238" w:rsidRPr="00987B31">
        <w:t>4-1</w:t>
      </w:r>
      <w:r w:rsidRPr="00987B31">
        <w:t>).  Set the frequency generator to 1000</w:t>
      </w:r>
      <w:r w:rsidR="00F67D55" w:rsidRPr="00987B31">
        <w:t xml:space="preserve"> </w:t>
      </w:r>
      <w:r w:rsidRPr="00987B31">
        <w:t xml:space="preserve">Hz sine wave and 1.000V RMS </w:t>
      </w:r>
      <w:r w:rsidRPr="00987B31">
        <w:fldChar w:fldCharType="begin"/>
      </w:r>
      <w:r w:rsidRPr="00987B31">
        <w:instrText>symbol 177 \f "Symbol"</w:instrText>
      </w:r>
      <w:r w:rsidRPr="00987B31">
        <w:fldChar w:fldCharType="end"/>
      </w:r>
      <w:r w:rsidRPr="00987B31">
        <w:t xml:space="preserve"> .5%</w:t>
      </w:r>
      <w:r w:rsidR="0012729D" w:rsidRPr="00987B31">
        <w:t xml:space="preserve"> unless </w:t>
      </w:r>
      <w:r w:rsidR="00F31CF5" w:rsidRPr="00987B31">
        <w:t>the Micro Spec Database</w:t>
      </w:r>
      <w:r w:rsidR="0012729D" w:rsidRPr="00987B31">
        <w:t xml:space="preserve"> indicates a different frequency or amplitude.</w:t>
      </w:r>
      <w:r w:rsidRPr="00987B31">
        <w:t xml:space="preserve">  Set the oscilloscope up as follows: Mode dual, CH 1 AC coupling, adjust range switch to get a single sine wave, CH 2 AC coupling, range switch set to obtain a signal level as close to the input signal level as possible.  Set the trigger level in the middle with the source on CH 1.  While you are testing, watch the CH 1 and CH 2 signals.  Make sure they are uniform sine waves with no clipping or distortion.</w:t>
      </w:r>
    </w:p>
    <w:p w14:paraId="14820FE5" w14:textId="77777777" w:rsidR="003E2EE4" w:rsidRPr="00987B31" w:rsidRDefault="00FA30DE" w:rsidP="003773E1">
      <w:pPr>
        <w:pStyle w:val="Heading3"/>
      </w:pPr>
      <w:r w:rsidRPr="00987B31">
        <w:t>To measure bias and gain with a capacitor</w:t>
      </w:r>
      <w:r w:rsidR="00E64C8A" w:rsidRPr="00987B31">
        <w:t>, on</w:t>
      </w:r>
      <w:r w:rsidR="00654032" w:rsidRPr="00987B31">
        <w:t xml:space="preserve"> fixture </w:t>
      </w:r>
      <w:r w:rsidR="00394D84" w:rsidRPr="00987B31">
        <w:t>#</w:t>
      </w:r>
      <w:r w:rsidR="00654032" w:rsidRPr="00987B31">
        <w:t>43046</w:t>
      </w:r>
      <w:r w:rsidR="0010592C" w:rsidRPr="00987B31">
        <w:t>-01</w:t>
      </w:r>
      <w:r w:rsidR="00C8240D" w:rsidRPr="00987B31">
        <w:t xml:space="preserve"> (Figure </w:t>
      </w:r>
      <w:r w:rsidR="00FA0238" w:rsidRPr="00987B31">
        <w:t>4-2</w:t>
      </w:r>
      <w:r w:rsidR="00C8240D" w:rsidRPr="00987B31">
        <w:t>)</w:t>
      </w:r>
      <w:r w:rsidR="00BC207A" w:rsidRPr="00987B31">
        <w:t xml:space="preserve"> </w:t>
      </w:r>
      <w:r w:rsidR="00654032" w:rsidRPr="00987B31">
        <w:t xml:space="preserve">set the </w:t>
      </w:r>
      <w:r w:rsidRPr="00987B31">
        <w:t xml:space="preserve">Capacitor </w:t>
      </w:r>
      <w:r w:rsidR="00654032" w:rsidRPr="00987B31">
        <w:t>to</w:t>
      </w:r>
      <w:r w:rsidRPr="00987B31">
        <w:t xml:space="preserve"> the </w:t>
      </w:r>
      <w:r w:rsidR="00654032" w:rsidRPr="00987B31">
        <w:t>‘</w:t>
      </w:r>
      <w:r w:rsidRPr="00987B31">
        <w:t>in</w:t>
      </w:r>
      <w:r w:rsidR="00654032" w:rsidRPr="00987B31">
        <w:t>’</w:t>
      </w:r>
      <w:r w:rsidRPr="00987B31">
        <w:t xml:space="preserve"> position</w:t>
      </w:r>
      <w:r w:rsidR="00BC207A" w:rsidRPr="00987B31">
        <w:t>.</w:t>
      </w:r>
      <w:r w:rsidR="00654032" w:rsidRPr="00987B31">
        <w:t xml:space="preserve">  </w:t>
      </w:r>
      <w:r w:rsidR="00045F95" w:rsidRPr="00987B31">
        <w:t xml:space="preserve">  </w:t>
      </w:r>
    </w:p>
    <w:p w14:paraId="5CA87591" w14:textId="77777777" w:rsidR="003E2EE4" w:rsidRPr="00987B31" w:rsidRDefault="00BC3BCD" w:rsidP="003773E1">
      <w:pPr>
        <w:pStyle w:val="Heading3"/>
      </w:pPr>
      <w:r w:rsidRPr="00987B31">
        <w:t xml:space="preserve">Read the AC voltage on the </w:t>
      </w:r>
      <w:r w:rsidR="00890503" w:rsidRPr="00987B31">
        <w:t>back</w:t>
      </w:r>
      <w:r w:rsidRPr="00987B31">
        <w:t xml:space="preserve"> connection (amplifier output) of the gain voltmeter and the AC voltage on the back connection (amplifier input) of the gain voltmeter.  (The meter has a front/rear button to swi</w:t>
      </w:r>
      <w:r w:rsidR="00DA1E12" w:rsidRPr="00987B31">
        <w:t>t</w:t>
      </w:r>
      <w:r w:rsidRPr="00987B31">
        <w:t xml:space="preserve">ch between inputs).  Divide the first reading by the second reading to get gain.  Compare the gain to the ‘GAIN </w:t>
      </w:r>
      <w:r w:rsidR="008212D3" w:rsidRPr="00987B31">
        <w:t>LOADED</w:t>
      </w:r>
      <w:r w:rsidRPr="00987B31">
        <w:t xml:space="preserve">’ spec </w:t>
      </w:r>
      <w:r w:rsidR="00F31CF5" w:rsidRPr="00987B31">
        <w:t>in the Micro Spec Database</w:t>
      </w:r>
      <w:r w:rsidRPr="00987B31">
        <w:t>, and reject the amplifier if it is not in range.</w:t>
      </w:r>
    </w:p>
    <w:p w14:paraId="45B3306A" w14:textId="77777777" w:rsidR="00FA30DE" w:rsidRPr="00987B31" w:rsidRDefault="00D14067" w:rsidP="003773E1">
      <w:pPr>
        <w:pStyle w:val="Heading3"/>
      </w:pPr>
      <w:r w:rsidRPr="00987B31">
        <w:t>If the inp</w:t>
      </w:r>
      <w:r w:rsidR="00A85BEE" w:rsidRPr="00987B31">
        <w:t>ut voltage is set to 1.000 ±.005</w:t>
      </w:r>
      <w:r w:rsidRPr="00987B31">
        <w:t>, the gain can be read directly at the output without dividing by the input reading.</w:t>
      </w:r>
      <w:r w:rsidR="003E2EE4" w:rsidRPr="00987B31">
        <w:t xml:space="preserve">  </w:t>
      </w:r>
      <w:r w:rsidR="00FA30DE" w:rsidRPr="00987B31">
        <w:t>Remember to watch the signals on the oscilloscope and look for discrepancies such as distorted or clipped signals.</w:t>
      </w:r>
    </w:p>
    <w:p w14:paraId="06552C33" w14:textId="77777777" w:rsidR="00686325" w:rsidRPr="00987B31" w:rsidRDefault="00BC3BCD" w:rsidP="003773E1">
      <w:pPr>
        <w:pStyle w:val="Heading3"/>
      </w:pPr>
      <w:r w:rsidRPr="00987B31">
        <w:t>Set the Capacitor switch to the ‘out’ position, and repeat these steps to measure bias and gain without a capacitor.  Compare the bias to the ‘BIAS</w:t>
      </w:r>
      <w:r w:rsidR="001B0355" w:rsidRPr="00987B31">
        <w:t>’</w:t>
      </w:r>
      <w:r w:rsidRPr="00987B31">
        <w:t xml:space="preserve"> spec, and the gain to the ‘GAIN </w:t>
      </w:r>
      <w:r w:rsidR="008212D3" w:rsidRPr="00987B31">
        <w:t>UNLOADED</w:t>
      </w:r>
      <w:r w:rsidRPr="00987B31">
        <w:t>’ spec.</w:t>
      </w:r>
      <w:r w:rsidR="00D80592" w:rsidRPr="00987B31">
        <w:t xml:space="preserve">  </w:t>
      </w:r>
      <w:r w:rsidRPr="00987B31">
        <w:t>Again, remember to watch the signals on the oscilloscope and look for discrepancies such as distorted or clipped signals.</w:t>
      </w:r>
    </w:p>
    <w:p w14:paraId="0C8D6444" w14:textId="77777777" w:rsidR="00E644F7" w:rsidRPr="00987B31" w:rsidRDefault="00AF6CD2" w:rsidP="003773E1">
      <w:pPr>
        <w:pStyle w:val="Heading2"/>
      </w:pPr>
      <w:bookmarkStart w:id="13" w:name="_Toc65909469"/>
      <w:r w:rsidRPr="00987B31">
        <w:t>Testing</w:t>
      </w:r>
      <w:r w:rsidR="00375B96" w:rsidRPr="00987B31">
        <w:t xml:space="preserve"> ICP Amp</w:t>
      </w:r>
      <w:r w:rsidR="00F2666D" w:rsidRPr="00987B31">
        <w:t>lifiers</w:t>
      </w:r>
      <w:r w:rsidR="00375B96" w:rsidRPr="00987B31">
        <w:t xml:space="preserve"> on </w:t>
      </w:r>
      <w:r w:rsidR="00E644F7" w:rsidRPr="00987B31">
        <w:t xml:space="preserve">T05 </w:t>
      </w:r>
      <w:r w:rsidR="00375B96" w:rsidRPr="00987B31">
        <w:t>Headers</w:t>
      </w:r>
      <w:bookmarkEnd w:id="13"/>
    </w:p>
    <w:p w14:paraId="274C3FF9" w14:textId="77777777" w:rsidR="00F473B5" w:rsidRPr="00987B31" w:rsidRDefault="009A27BC" w:rsidP="003773E1">
      <w:pPr>
        <w:pStyle w:val="Heading3"/>
      </w:pPr>
      <w:r w:rsidRPr="00987B31">
        <w:t xml:space="preserve">The T05 fixture </w:t>
      </w:r>
      <w:r w:rsidR="00394D84" w:rsidRPr="00987B31">
        <w:t>#</w:t>
      </w:r>
      <w:r w:rsidRPr="00987B31">
        <w:t>43052</w:t>
      </w:r>
      <w:r w:rsidR="0010592C" w:rsidRPr="00987B31">
        <w:t>-01</w:t>
      </w:r>
      <w:r w:rsidRPr="00987B31">
        <w:t xml:space="preserve"> has </w:t>
      </w:r>
      <w:r w:rsidR="00437431" w:rsidRPr="00987B31">
        <w:t>2</w:t>
      </w:r>
      <w:r w:rsidRPr="00987B31">
        <w:t xml:space="preserve"> </w:t>
      </w:r>
      <w:r w:rsidR="00437431" w:rsidRPr="00987B31">
        <w:t xml:space="preserve">test </w:t>
      </w:r>
      <w:r w:rsidRPr="00987B31">
        <w:t>positions</w:t>
      </w:r>
      <w:r w:rsidR="00437431" w:rsidRPr="00987B31">
        <w:t xml:space="preserve"> (A &amp; B)</w:t>
      </w:r>
      <w:r w:rsidRPr="00987B31">
        <w:t xml:space="preserve"> for</w:t>
      </w:r>
      <w:r w:rsidR="00437431" w:rsidRPr="00987B31">
        <w:t xml:space="preserve"> testing</w:t>
      </w:r>
      <w:r w:rsidRPr="00987B31">
        <w:t xml:space="preserve"> </w:t>
      </w:r>
      <w:r w:rsidR="002976AA" w:rsidRPr="00987B31">
        <w:t>amplifiers</w:t>
      </w:r>
      <w:r w:rsidRPr="00987B31">
        <w:t xml:space="preserve"> (Figure </w:t>
      </w:r>
      <w:r w:rsidR="00B43833" w:rsidRPr="00987B31">
        <w:t>4</w:t>
      </w:r>
      <w:r w:rsidR="00691C20" w:rsidRPr="00987B31">
        <w:t>-3</w:t>
      </w:r>
      <w:r w:rsidRPr="00987B31">
        <w:t xml:space="preserve">).  There is one input connection </w:t>
      </w:r>
      <w:r w:rsidR="00E719AF" w:rsidRPr="00987B31">
        <w:t>which connects</w:t>
      </w:r>
      <w:r w:rsidRPr="00987B31">
        <w:t xml:space="preserve"> to</w:t>
      </w:r>
      <w:r w:rsidR="00437431" w:rsidRPr="00987B31">
        <w:t xml:space="preserve"> the function generator, one output which connects to the ICP</w:t>
      </w:r>
      <w:r w:rsidRPr="00987B31">
        <w:t xml:space="preserve"> power supply</w:t>
      </w:r>
      <w:r w:rsidR="00437431" w:rsidRPr="00987B31">
        <w:t xml:space="preserve">, and one power connection </w:t>
      </w:r>
      <w:r w:rsidR="00377C7F" w:rsidRPr="00987B31">
        <w:t xml:space="preserve">which is only used </w:t>
      </w:r>
      <w:r w:rsidR="00437431" w:rsidRPr="00987B31">
        <w:t>when using position A</w:t>
      </w:r>
      <w:r w:rsidRPr="00987B31">
        <w:t>.</w:t>
      </w:r>
      <w:r w:rsidR="003235B3" w:rsidRPr="00987B31">
        <w:t xml:space="preserve">  Place the pins on the bottom of the </w:t>
      </w:r>
      <w:r w:rsidR="002976AA" w:rsidRPr="00987B31">
        <w:t>headers</w:t>
      </w:r>
      <w:r w:rsidR="003235B3" w:rsidRPr="00987B31">
        <w:t xml:space="preserve"> into the fixture </w:t>
      </w:r>
      <w:r w:rsidR="00E94923" w:rsidRPr="00987B31">
        <w:t xml:space="preserve">as shown in the diagram in Figure </w:t>
      </w:r>
      <w:r w:rsidR="00B43833" w:rsidRPr="00987B31">
        <w:t>4</w:t>
      </w:r>
      <w:r w:rsidR="005B672C" w:rsidRPr="00987B31">
        <w:t>-3</w:t>
      </w:r>
      <w:r w:rsidR="00E94923" w:rsidRPr="00987B31">
        <w:t>.</w:t>
      </w:r>
      <w:r w:rsidR="002976AA" w:rsidRPr="00987B31">
        <w:t xml:space="preserve">  </w:t>
      </w:r>
      <w:r w:rsidR="008E1FD7" w:rsidRPr="00987B31">
        <w:t>Connect each input wire to the corresponding alligator clip, taking care not to bend the wire more than necessary.</w:t>
      </w:r>
    </w:p>
    <w:p w14:paraId="333F00EF" w14:textId="0618DA54" w:rsidR="003E2EE4" w:rsidRPr="00987B31" w:rsidRDefault="00316437" w:rsidP="003773E1">
      <w:pPr>
        <w:pStyle w:val="Heading3"/>
      </w:pPr>
      <w:r w:rsidRPr="00987B31">
        <w:t>Set the frequency generator to</w:t>
      </w:r>
      <w:r w:rsidR="007E0A5A" w:rsidRPr="00987B31">
        <w:t xml:space="preserve"> provide the required input signal</w:t>
      </w:r>
      <w:r w:rsidRPr="00987B31">
        <w:t>.</w:t>
      </w:r>
      <w:r w:rsidR="00E644F7" w:rsidRPr="00987B31">
        <w:t xml:space="preserve">  </w:t>
      </w:r>
      <w:r w:rsidR="003235B3" w:rsidRPr="00987B31">
        <w:t xml:space="preserve">Adjust the </w:t>
      </w:r>
      <w:r w:rsidR="00E644F7" w:rsidRPr="00987B31">
        <w:t xml:space="preserve">oscilloscope </w:t>
      </w:r>
      <w:r w:rsidR="003235B3" w:rsidRPr="00987B31">
        <w:t>to obtain a single sine wave on each channel.</w:t>
      </w:r>
      <w:r w:rsidR="00E644F7" w:rsidRPr="00987B31">
        <w:t xml:space="preserve">  </w:t>
      </w:r>
    </w:p>
    <w:p w14:paraId="1313A3A0" w14:textId="77777777" w:rsidR="003E2EE4" w:rsidRPr="00987B31" w:rsidRDefault="00F473B5" w:rsidP="003773E1">
      <w:pPr>
        <w:pStyle w:val="Heading3"/>
      </w:pPr>
      <w:r w:rsidRPr="00987B31">
        <w:t xml:space="preserve">Compare the DC voltage on the Bias voltmeter to the ‘BIAS’ spec in </w:t>
      </w:r>
      <w:r w:rsidR="00F31CF5" w:rsidRPr="00987B31">
        <w:t>the Micro Spec Database</w:t>
      </w:r>
      <w:r w:rsidRPr="00987B31">
        <w:t xml:space="preserve">.  Reject the part if it is not within the spec range.  </w:t>
      </w:r>
    </w:p>
    <w:p w14:paraId="7378D995" w14:textId="77777777" w:rsidR="003E2EE4" w:rsidRPr="00987B31" w:rsidRDefault="00F473B5" w:rsidP="003773E1">
      <w:pPr>
        <w:pStyle w:val="Heading3"/>
      </w:pPr>
      <w:r w:rsidRPr="00987B31">
        <w:t xml:space="preserve">Read the AC </w:t>
      </w:r>
      <w:r w:rsidR="00316437" w:rsidRPr="00987B31">
        <w:t xml:space="preserve">output </w:t>
      </w:r>
      <w:r w:rsidRPr="00987B31">
        <w:t xml:space="preserve">voltage </w:t>
      </w:r>
      <w:r w:rsidR="00316437" w:rsidRPr="00987B31">
        <w:t xml:space="preserve">and </w:t>
      </w:r>
      <w:r w:rsidRPr="00987B31">
        <w:t xml:space="preserve">the AC </w:t>
      </w:r>
      <w:r w:rsidR="00316437" w:rsidRPr="00987B31">
        <w:t xml:space="preserve">input </w:t>
      </w:r>
      <w:r w:rsidRPr="00987B31">
        <w:t xml:space="preserve">voltage.  Divide the first reading by the second reading to get gain.  Compare the gain to the ‘GAIN W/C’ spec </w:t>
      </w:r>
      <w:r w:rsidR="00F31CF5" w:rsidRPr="00987B31">
        <w:t>in</w:t>
      </w:r>
      <w:r w:rsidRPr="00987B31">
        <w:t xml:space="preserve"> </w:t>
      </w:r>
      <w:r w:rsidR="00F31CF5" w:rsidRPr="00987B31">
        <w:t>the Micro Spec Database</w:t>
      </w:r>
      <w:r w:rsidRPr="00987B31">
        <w:t>, and reject the amplifier if it is not in range.</w:t>
      </w:r>
      <w:r w:rsidR="00CA090C" w:rsidRPr="00987B31">
        <w:t xml:space="preserve">  </w:t>
      </w:r>
    </w:p>
    <w:p w14:paraId="7E402CA0" w14:textId="77777777" w:rsidR="00F1562D" w:rsidRPr="00987B31" w:rsidRDefault="00AF6CD2" w:rsidP="003773E1">
      <w:pPr>
        <w:pStyle w:val="Heading2"/>
      </w:pPr>
      <w:bookmarkStart w:id="14" w:name="_Toc65909470"/>
      <w:r w:rsidRPr="00987B31">
        <w:t xml:space="preserve">Testing </w:t>
      </w:r>
      <w:r w:rsidR="00F1562D" w:rsidRPr="00987B31">
        <w:t>24297-XX-XXX-XXX Amplifiers</w:t>
      </w:r>
      <w:bookmarkEnd w:id="14"/>
    </w:p>
    <w:p w14:paraId="7EFCEDEF" w14:textId="01621A5F" w:rsidR="00495BFA" w:rsidRPr="00987B31" w:rsidRDefault="00676EE4" w:rsidP="003773E1">
      <w:pPr>
        <w:pStyle w:val="Heading3"/>
      </w:pPr>
      <w:r w:rsidRPr="00987B31">
        <w:t>Connect the</w:t>
      </w:r>
      <w:r w:rsidR="00495BFA" w:rsidRPr="00987B31">
        <w:t xml:space="preserve"> output of the </w:t>
      </w:r>
      <w:r w:rsidR="007E0A5A" w:rsidRPr="00987B31">
        <w:t xml:space="preserve">ICP </w:t>
      </w:r>
      <w:r w:rsidR="00495BFA" w:rsidRPr="00987B31">
        <w:t xml:space="preserve">PCB power supply </w:t>
      </w:r>
      <w:r w:rsidR="00E236B1" w:rsidRPr="00987B31">
        <w:t xml:space="preserve">/ switch box </w:t>
      </w:r>
      <w:r w:rsidR="00495BFA" w:rsidRPr="00987B31">
        <w:t xml:space="preserve">to the output of test </w:t>
      </w:r>
      <w:r w:rsidR="007E0A5A" w:rsidRPr="00987B31">
        <w:t>Fixture 43060</w:t>
      </w:r>
      <w:r w:rsidR="0010592C" w:rsidRPr="00987B31">
        <w:t>-01</w:t>
      </w:r>
      <w:r w:rsidR="007E0A5A" w:rsidRPr="00987B31">
        <w:t xml:space="preserve"> or 43052</w:t>
      </w:r>
      <w:r w:rsidR="0010592C" w:rsidRPr="00987B31">
        <w:t>-01</w:t>
      </w:r>
      <w:r w:rsidR="007E0A5A" w:rsidRPr="00987B31">
        <w:t xml:space="preserve"> (Position A) </w:t>
      </w:r>
      <w:r w:rsidR="00495BFA" w:rsidRPr="00987B31">
        <w:t xml:space="preserve">(Figure </w:t>
      </w:r>
      <w:r w:rsidR="007E0A5A" w:rsidRPr="00987B31">
        <w:t>4</w:t>
      </w:r>
      <w:r w:rsidR="00691C20" w:rsidRPr="00987B31">
        <w:t>-3</w:t>
      </w:r>
      <w:r w:rsidR="00377C7F" w:rsidRPr="00987B31">
        <w:t xml:space="preserve"> </w:t>
      </w:r>
      <w:r w:rsidR="007E0A5A" w:rsidRPr="00987B31">
        <w:t>&amp;</w:t>
      </w:r>
      <w:r w:rsidR="00377C7F" w:rsidRPr="00987B31">
        <w:t xml:space="preserve"> </w:t>
      </w:r>
      <w:r w:rsidR="00691C20" w:rsidRPr="00987B31">
        <w:t>4-4</w:t>
      </w:r>
      <w:r w:rsidR="00ED4435" w:rsidRPr="00987B31">
        <w:t>)</w:t>
      </w:r>
      <w:r w:rsidR="003C111C" w:rsidRPr="00987B31">
        <w:t>,</w:t>
      </w:r>
      <w:r w:rsidR="00495BFA" w:rsidRPr="00987B31">
        <w:t xml:space="preserve"> the input of the bias voltage voltmeter, the input of the output voltage gain voltmeter, and channel 2 of the oscilloscope.  Connect the signal generator to channel 1 of the oscilloscope, the input of the input voltmete</w:t>
      </w:r>
      <w:r w:rsidR="003C111C" w:rsidRPr="00987B31">
        <w:t>r and the input of the test fixture</w:t>
      </w:r>
      <w:r w:rsidR="00110462" w:rsidRPr="00987B31">
        <w:t xml:space="preserve">.  </w:t>
      </w:r>
      <w:r w:rsidR="00ED16F3" w:rsidRPr="00987B31">
        <w:t>Connect a</w:t>
      </w:r>
      <w:r w:rsidR="00E872D1" w:rsidRPr="00987B31">
        <w:t xml:space="preserve"> </w:t>
      </w:r>
      <w:r w:rsidR="00495BFA" w:rsidRPr="00987B31">
        <w:t xml:space="preserve">9V </w:t>
      </w:r>
      <w:r w:rsidR="00E872D1" w:rsidRPr="00987B31">
        <w:t>DC</w:t>
      </w:r>
      <w:r w:rsidR="00B86C20" w:rsidRPr="00987B31">
        <w:t xml:space="preserve"> source </w:t>
      </w:r>
      <w:r w:rsidR="000F4E76" w:rsidRPr="00987B31">
        <w:t xml:space="preserve">unless otherwise indicated in </w:t>
      </w:r>
      <w:r w:rsidR="00F31CF5" w:rsidRPr="00987B31">
        <w:t>the Micro Spec Database</w:t>
      </w:r>
      <w:r w:rsidR="00495BFA" w:rsidRPr="00987B31">
        <w:t xml:space="preserve"> to the power connection on </w:t>
      </w:r>
      <w:r w:rsidR="003C111C" w:rsidRPr="00987B31">
        <w:t>the f</w:t>
      </w:r>
      <w:r w:rsidR="00495BFA" w:rsidRPr="00987B31">
        <w:t>ixture.</w:t>
      </w:r>
    </w:p>
    <w:p w14:paraId="4840D4BF" w14:textId="77777777" w:rsidR="003E2EE4" w:rsidRPr="00987B31" w:rsidRDefault="004C5BF1" w:rsidP="003773E1">
      <w:pPr>
        <w:pStyle w:val="Heading3"/>
      </w:pPr>
      <w:r w:rsidRPr="00987B31">
        <w:t xml:space="preserve">Compare the DC voltage on the Bias voltmeter to the ‘BIAS’ spec in </w:t>
      </w:r>
      <w:r w:rsidR="00F31CF5" w:rsidRPr="00987B31">
        <w:t>the Micro Spec Database</w:t>
      </w:r>
      <w:r w:rsidRPr="00987B31">
        <w:t xml:space="preserve">.  Reject the part if it is not within the spec range.  </w:t>
      </w:r>
    </w:p>
    <w:p w14:paraId="7A2E8504" w14:textId="77777777" w:rsidR="00495BFA" w:rsidRPr="00987B31" w:rsidRDefault="004C5BF1" w:rsidP="003773E1">
      <w:pPr>
        <w:pStyle w:val="Heading3"/>
      </w:pPr>
      <w:r w:rsidRPr="00987B31">
        <w:t xml:space="preserve">Read the AC voltage on the front connection (amplifier output) of the gain voltmeter and the AC voltage on the back connection (amplifier input) of the gain voltmeter.  (The meter has a front/rear button to </w:t>
      </w:r>
      <w:r w:rsidR="00ED16F3" w:rsidRPr="00987B31">
        <w:t>switch</w:t>
      </w:r>
      <w:r w:rsidRPr="00987B31">
        <w:t xml:space="preserve"> between inputs).  Divide the first reading by the second reading to get gain.  Compare the gain to the ‘GAIN W/C’ spec </w:t>
      </w:r>
      <w:r w:rsidR="00F31CF5" w:rsidRPr="00987B31">
        <w:t>in</w:t>
      </w:r>
      <w:r w:rsidRPr="00987B31">
        <w:t xml:space="preserve"> </w:t>
      </w:r>
      <w:r w:rsidR="00F31CF5" w:rsidRPr="00987B31">
        <w:t>the Micro Spec Database</w:t>
      </w:r>
      <w:r w:rsidRPr="00987B31">
        <w:t>, and reject the amplifier if it is not in range.</w:t>
      </w:r>
    </w:p>
    <w:p w14:paraId="4D4F6551" w14:textId="10E1DC2F" w:rsidR="00B921E0" w:rsidRPr="00987B31" w:rsidRDefault="00B921E0" w:rsidP="00B921E0">
      <w:pPr>
        <w:pStyle w:val="StyleCentered"/>
        <w:jc w:val="left"/>
      </w:pPr>
    </w:p>
    <w:p w14:paraId="036574C3" w14:textId="0F97A5D7" w:rsidR="007241CE" w:rsidRPr="00987B31" w:rsidRDefault="007241CE" w:rsidP="00B921E0">
      <w:pPr>
        <w:pStyle w:val="StyleCentered"/>
        <w:jc w:val="left"/>
        <w:rPr>
          <w:noProof/>
        </w:rPr>
      </w:pPr>
    </w:p>
    <w:p w14:paraId="73A9B630" w14:textId="47C1EC3E" w:rsidR="00FA0238" w:rsidRPr="00987B31" w:rsidRDefault="00793634" w:rsidP="00452FA7">
      <w:pPr>
        <w:pStyle w:val="StyleCentered"/>
      </w:pPr>
      <w:r w:rsidRPr="00987B31">
        <w:rPr>
          <w:noProof/>
        </w:rPr>
        <mc:AlternateContent>
          <mc:Choice Requires="wps">
            <w:drawing>
              <wp:anchor distT="0" distB="0" distL="114300" distR="114300" simplePos="0" relativeHeight="251615744" behindDoc="0" locked="0" layoutInCell="1" allowOverlap="1" wp14:anchorId="4ACC73E8" wp14:editId="24CD5F84">
                <wp:simplePos x="0" y="0"/>
                <wp:positionH relativeFrom="margin">
                  <wp:posOffset>2136959</wp:posOffset>
                </wp:positionH>
                <wp:positionV relativeFrom="paragraph">
                  <wp:posOffset>37506</wp:posOffset>
                </wp:positionV>
                <wp:extent cx="1562735" cy="411480"/>
                <wp:effectExtent l="0" t="0" r="647065" b="26670"/>
                <wp:wrapNone/>
                <wp:docPr id="19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411480"/>
                        </a:xfrm>
                        <a:prstGeom prst="wedgeRectCallout">
                          <a:avLst>
                            <a:gd name="adj1" fmla="val 86010"/>
                            <a:gd name="adj2" fmla="val 3031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4E4098" w14:textId="751A0887" w:rsidR="002976AF" w:rsidRPr="00340910" w:rsidRDefault="002976AF">
                            <w:r w:rsidRPr="00340910">
                              <w:t>I</w:t>
                            </w:r>
                            <w:r>
                              <w:t>CP POWER SUPPLY (483C Programmable</w:t>
                            </w:r>
                            <w:r w:rsidRPr="00340910">
                              <w: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C73E8" id="_x0000_s1073" type="#_x0000_t61" style="position:absolute;left:0;text-align:left;margin-left:168.25pt;margin-top:2.95pt;width:123.05pt;height:32.4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" adj="29378,17348">
                <v:textbox inset="3.6pt,,3.6pt">
                  <w:txbxContent>
                    <w:p w14:paraId="7A4E4098" w14:textId="751A0887" w:rsidR="002976AF" w:rsidRPr="00340910" w:rsidRDefault="002976AF">
                      <w:r w:rsidRPr="00340910">
                        <w:t>I</w:t>
                      </w:r>
                      <w:r>
                        <w:t>CP POWER SUPPLY (483C Programmable</w:t>
                      </w:r>
                      <w:r w:rsidRPr="00340910">
                        <w:t>)</w:t>
                      </w:r>
                    </w:p>
                  </w:txbxContent>
                </v:textbox>
                <w10:wrap anchorx="margin"/>
              </v:shape>
            </w:pict>
          </mc:Fallback>
        </mc:AlternateContent>
      </w:r>
      <w:r w:rsidRPr="00987B31">
        <w:rPr>
          <w:noProof/>
        </w:rPr>
        <mc:AlternateContent>
          <mc:Choice Requires="wps">
            <w:drawing>
              <wp:anchor distT="0" distB="0" distL="114300" distR="114300" simplePos="0" relativeHeight="251755007" behindDoc="0" locked="0" layoutInCell="1" allowOverlap="1" wp14:anchorId="0E8C699F" wp14:editId="75D621CB">
                <wp:simplePos x="0" y="0"/>
                <wp:positionH relativeFrom="margin">
                  <wp:posOffset>5371915</wp:posOffset>
                </wp:positionH>
                <wp:positionV relativeFrom="paragraph">
                  <wp:posOffset>-168705</wp:posOffset>
                </wp:positionV>
                <wp:extent cx="1562735" cy="411480"/>
                <wp:effectExtent l="533400" t="0" r="18415" b="560070"/>
                <wp:wrapNone/>
                <wp:docPr id="22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411480"/>
                        </a:xfrm>
                        <a:prstGeom prst="wedgeRectCallout">
                          <a:avLst>
                            <a:gd name="adj1" fmla="val -81513"/>
                            <a:gd name="adj2" fmla="val 1671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6B4E5A" w14:textId="396CA12F" w:rsidR="002976AF" w:rsidRPr="00340910" w:rsidRDefault="002976AF" w:rsidP="00900E0E">
                            <w:r>
                              <w:t xml:space="preserve">CUSTOM BATTERY </w:t>
                            </w:r>
                            <w:r>
                              <w:rPr>
                                <w:vanish/>
                              </w:rPr>
                              <w:t>ICP  be connected to back of switch box</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SUPPLY (0.4mA)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C699F" id="_x0000_s1074" type="#_x0000_t61" style="position:absolute;left:0;text-align:left;margin-left:423pt;margin-top:-13.3pt;width:123.05pt;height:32.4pt;z-index:2517550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" adj="-6807,46894">
                <v:textbox inset="3.6pt,,3.6pt">
                  <w:txbxContent>
                    <w:p w14:paraId="4D6B4E5A" w14:textId="396CA12F" w:rsidR="002976AF" w:rsidRPr="00340910" w:rsidRDefault="002976AF" w:rsidP="00900E0E">
                      <w:r>
                        <w:t xml:space="preserve">CUSTOM BATTERY </w:t>
                      </w:r>
                      <w:r>
                        <w:rPr>
                          <w:vanish/>
                        </w:rPr>
                        <w:t>ICP  be connected to back of switch box</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SUPPLY (0.4mA) </w:t>
                      </w:r>
                    </w:p>
                  </w:txbxContent>
                </v:textbox>
                <w10:wrap anchorx="margin"/>
              </v:shape>
            </w:pict>
          </mc:Fallback>
        </mc:AlternateContent>
      </w:r>
      <w:r w:rsidR="001D5692" w:rsidRPr="00987B31">
        <w:rPr>
          <w:noProof/>
        </w:rPr>
        <mc:AlternateContent>
          <mc:Choice Requires="wps">
            <w:drawing>
              <wp:anchor distT="0" distB="0" distL="114300" distR="114300" simplePos="0" relativeHeight="251617792" behindDoc="0" locked="0" layoutInCell="1" allowOverlap="1" wp14:anchorId="2F63C3C9" wp14:editId="32DB5698">
                <wp:simplePos x="0" y="0"/>
                <wp:positionH relativeFrom="column">
                  <wp:posOffset>844849</wp:posOffset>
                </wp:positionH>
                <wp:positionV relativeFrom="paragraph">
                  <wp:posOffset>901139</wp:posOffset>
                </wp:positionV>
                <wp:extent cx="1590040" cy="255905"/>
                <wp:effectExtent l="0" t="0" r="10160" b="144145"/>
                <wp:wrapNone/>
                <wp:docPr id="18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255905"/>
                        </a:xfrm>
                        <a:prstGeom prst="wedgeRectCallout">
                          <a:avLst>
                            <a:gd name="adj1" fmla="val -2930"/>
                            <a:gd name="adj2" fmla="val 9769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E944AB" w14:textId="77777777" w:rsidR="002976AF" w:rsidRPr="00340910" w:rsidRDefault="002976AF" w:rsidP="00791234">
                            <w:r w:rsidRPr="00340910">
                              <w:t>FUNCTION GENERATOR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3C3C9" id="AutoShape 52" o:spid="_x0000_s1075" type="#_x0000_t61" style="position:absolute;left:0;text-align:left;margin-left:66.5pt;margin-top:70.95pt;width:125.2pt;height:20.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" adj="10167,31902">
                <v:textbox inset="3.6pt,,3.6pt">
                  <w:txbxContent>
                    <w:p w14:paraId="48E944AB" w14:textId="77777777" w:rsidR="002976AF" w:rsidRPr="00340910" w:rsidRDefault="002976AF" w:rsidP="00791234">
                      <w:r w:rsidRPr="00340910">
                        <w:t>FUNCTION GENERATOR</w:t>
                      </w:r>
                    </w:p>
                  </w:txbxContent>
                </v:textbox>
              </v:shape>
            </w:pict>
          </mc:Fallback>
        </mc:AlternateContent>
      </w:r>
      <w:r w:rsidR="00383CE3" w:rsidRPr="00987B31">
        <w:rPr>
          <w:noProof/>
        </w:rPr>
        <mc:AlternateContent>
          <mc:Choice Requires="wps">
            <w:drawing>
              <wp:anchor distT="0" distB="0" distL="114300" distR="114300" simplePos="0" relativeHeight="251612672" behindDoc="0" locked="0" layoutInCell="1" allowOverlap="1" wp14:anchorId="7A6784CC" wp14:editId="2395C3C9">
                <wp:simplePos x="0" y="0"/>
                <wp:positionH relativeFrom="column">
                  <wp:posOffset>2846070</wp:posOffset>
                </wp:positionH>
                <wp:positionV relativeFrom="paragraph">
                  <wp:posOffset>1894840</wp:posOffset>
                </wp:positionV>
                <wp:extent cx="1097280" cy="280670"/>
                <wp:effectExtent l="0" t="742950" r="140970" b="24130"/>
                <wp:wrapNone/>
                <wp:docPr id="197"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280670"/>
                        </a:xfrm>
                        <a:prstGeom prst="wedgeRectCallout">
                          <a:avLst>
                            <a:gd name="adj1" fmla="val 57347"/>
                            <a:gd name="adj2" fmla="val -29261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51EF1E" w14:textId="77777777" w:rsidR="002976AF" w:rsidRDefault="002976AF"/>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784CC" id="AutoShape 178" o:spid="_x0000_s1076" type="#_x0000_t61" style="position:absolute;left:0;text-align:left;margin-left:224.1pt;margin-top:149.2pt;width:86.4pt;height:22.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" adj="23187,-52405">
                <v:textbox inset="3.6pt,,3.6pt">
                  <w:txbxContent>
                    <w:p w14:paraId="1651EF1E" w14:textId="77777777" w:rsidR="002976AF" w:rsidRDefault="002976AF"/>
                  </w:txbxContent>
                </v:textbox>
              </v:shape>
            </w:pict>
          </mc:Fallback>
        </mc:AlternateContent>
      </w:r>
      <w:r w:rsidR="00383CE3" w:rsidRPr="00987B31">
        <w:rPr>
          <w:noProof/>
        </w:rPr>
        <mc:AlternateContent>
          <mc:Choice Requires="wps">
            <w:drawing>
              <wp:anchor distT="0" distB="0" distL="114300" distR="114300" simplePos="0" relativeHeight="251614720" behindDoc="0" locked="0" layoutInCell="1" allowOverlap="1" wp14:anchorId="75423D95" wp14:editId="4384C332">
                <wp:simplePos x="0" y="0"/>
                <wp:positionH relativeFrom="page">
                  <wp:align>center</wp:align>
                </wp:positionH>
                <wp:positionV relativeFrom="paragraph">
                  <wp:posOffset>1821036</wp:posOffset>
                </wp:positionV>
                <wp:extent cx="1234440" cy="411480"/>
                <wp:effectExtent l="0" t="381000" r="22860" b="26670"/>
                <wp:wrapNone/>
                <wp:docPr id="19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3259394" y="8517194"/>
                          <a:ext cx="1234440" cy="411480"/>
                        </a:xfrm>
                        <a:prstGeom prst="wedgeRectCallout">
                          <a:avLst>
                            <a:gd name="adj1" fmla="val -22701"/>
                            <a:gd name="adj2" fmla="val -13688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573C7E" w14:textId="77777777" w:rsidR="002976AF" w:rsidRPr="00340910" w:rsidRDefault="002976AF" w:rsidP="00240E02">
                            <w:r w:rsidRPr="00340910">
                              <w:t>GAIN VOLTMETERS (AC)</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23D95" id="AutoShape 49" o:spid="_x0000_s1077" type="#_x0000_t61" style="position:absolute;left:0;text-align:left;margin-left:0;margin-top:143.4pt;width:97.2pt;height:32.4pt;z-index:2516147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" adj="5897,-18768">
                <v:textbox inset="3.6pt,,3.6pt">
                  <w:txbxContent>
                    <w:p w14:paraId="53573C7E" w14:textId="77777777" w:rsidR="002976AF" w:rsidRPr="00340910" w:rsidRDefault="002976AF" w:rsidP="00240E02">
                      <w:r w:rsidRPr="00340910">
                        <w:t>GAIN VOLTMETERS (AC)</w:t>
                      </w:r>
                    </w:p>
                  </w:txbxContent>
                </v:textbox>
                <w10:wrap anchorx="page"/>
              </v:shape>
            </w:pict>
          </mc:Fallback>
        </mc:AlternateContent>
      </w:r>
      <w:r w:rsidR="00900E0E" w:rsidRPr="00987B31">
        <w:rPr>
          <w:noProof/>
        </w:rPr>
        <mc:AlternateContent>
          <mc:Choice Requires="wps">
            <w:drawing>
              <wp:anchor distT="0" distB="0" distL="114300" distR="114300" simplePos="0" relativeHeight="251618816" behindDoc="0" locked="0" layoutInCell="1" allowOverlap="1" wp14:anchorId="2DDA4C1A" wp14:editId="57413273">
                <wp:simplePos x="0" y="0"/>
                <wp:positionH relativeFrom="column">
                  <wp:posOffset>5781368</wp:posOffset>
                </wp:positionH>
                <wp:positionV relativeFrom="paragraph">
                  <wp:posOffset>1924357</wp:posOffset>
                </wp:positionV>
                <wp:extent cx="686435" cy="255905"/>
                <wp:effectExtent l="323850" t="0" r="18415" b="10795"/>
                <wp:wrapNone/>
                <wp:docPr id="19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255905"/>
                        </a:xfrm>
                        <a:prstGeom prst="wedgeRectCallout">
                          <a:avLst>
                            <a:gd name="adj1" fmla="val -91372"/>
                            <a:gd name="adj2" fmla="val 1912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45980C" w14:textId="77777777" w:rsidR="002976AF" w:rsidRPr="00340910" w:rsidRDefault="002976AF" w:rsidP="00791234">
                            <w:r w:rsidRPr="00340910">
                              <w:t>FIXTURE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A4C1A" id="AutoShape 53" o:spid="_x0000_s1078" type="#_x0000_t61" style="position:absolute;left:0;text-align:left;margin-left:455.25pt;margin-top:151.5pt;width:54.05pt;height:20.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" adj="-8936,14931">
                <v:textbox inset="3.6pt,,3.6pt">
                  <w:txbxContent>
                    <w:p w14:paraId="7C45980C" w14:textId="77777777" w:rsidR="002976AF" w:rsidRPr="00340910" w:rsidRDefault="002976AF" w:rsidP="00791234">
                      <w:r w:rsidRPr="00340910">
                        <w:t>FIXTURE</w:t>
                      </w:r>
                    </w:p>
                  </w:txbxContent>
                </v:textbox>
              </v:shape>
            </w:pict>
          </mc:Fallback>
        </mc:AlternateContent>
      </w:r>
      <w:r w:rsidR="00900E0E" w:rsidRPr="00987B31">
        <w:rPr>
          <w:noProof/>
        </w:rPr>
        <mc:AlternateContent>
          <mc:Choice Requires="wps">
            <w:drawing>
              <wp:anchor distT="0" distB="0" distL="114300" distR="114300" simplePos="0" relativeHeight="251645440" behindDoc="0" locked="0" layoutInCell="1" allowOverlap="1" wp14:anchorId="00C4A401" wp14:editId="7B394515">
                <wp:simplePos x="0" y="0"/>
                <wp:positionH relativeFrom="column">
                  <wp:posOffset>2286000</wp:posOffset>
                </wp:positionH>
                <wp:positionV relativeFrom="paragraph">
                  <wp:posOffset>479015</wp:posOffset>
                </wp:positionV>
                <wp:extent cx="1415415" cy="411480"/>
                <wp:effectExtent l="0" t="0" r="775335" b="26670"/>
                <wp:wrapNone/>
                <wp:docPr id="19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411480"/>
                        </a:xfrm>
                        <a:prstGeom prst="wedgeRectCallout">
                          <a:avLst>
                            <a:gd name="adj1" fmla="val 100162"/>
                            <a:gd name="adj2" fmla="val 176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B948CF" w14:textId="09963753" w:rsidR="002976AF" w:rsidRPr="00340910" w:rsidRDefault="002976AF" w:rsidP="005334FD">
                            <w:r>
                              <w:t>SWITCH BOX FOR ICP POWER SUPPLIES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4A401" id="AutoShape 100" o:spid="_x0000_s1079" type="#_x0000_t61" style="position:absolute;left:0;text-align:left;margin-left:180pt;margin-top:37.7pt;width:111.45pt;height:32.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" adj="32435,14602">
                <v:textbox inset="3.6pt,,3.6pt">
                  <w:txbxContent>
                    <w:p w14:paraId="42B948CF" w14:textId="09963753" w:rsidR="002976AF" w:rsidRPr="00340910" w:rsidRDefault="002976AF" w:rsidP="005334FD">
                      <w:r>
                        <w:t>SWITCH BOX FOR ICP POWER SUPPLIES</w:t>
                      </w:r>
                    </w:p>
                  </w:txbxContent>
                </v:textbox>
              </v:shape>
            </w:pict>
          </mc:Fallback>
        </mc:AlternateContent>
      </w:r>
      <w:r w:rsidR="00900E0E" w:rsidRPr="00987B31">
        <w:rPr>
          <w:noProof/>
        </w:rPr>
        <mc:AlternateContent>
          <mc:Choice Requires="wps">
            <w:drawing>
              <wp:anchor distT="0" distB="0" distL="114300" distR="114300" simplePos="0" relativeHeight="251613696" behindDoc="0" locked="0" layoutInCell="1" allowOverlap="1" wp14:anchorId="5CF80202" wp14:editId="5F1C38A1">
                <wp:simplePos x="0" y="0"/>
                <wp:positionH relativeFrom="column">
                  <wp:posOffset>4203290</wp:posOffset>
                </wp:positionH>
                <wp:positionV relativeFrom="paragraph">
                  <wp:posOffset>1371293</wp:posOffset>
                </wp:positionV>
                <wp:extent cx="1532890" cy="255905"/>
                <wp:effectExtent l="0" t="228600" r="10160" b="10795"/>
                <wp:wrapNone/>
                <wp:docPr id="18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255905"/>
                        </a:xfrm>
                        <a:prstGeom prst="wedgeRectCallout">
                          <a:avLst>
                            <a:gd name="adj1" fmla="val -14116"/>
                            <a:gd name="adj2" fmla="val -13845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21724A" w14:textId="77777777" w:rsidR="002976AF" w:rsidRPr="00340910" w:rsidRDefault="002976AF">
                            <w:r w:rsidRPr="00340910">
                              <w:t>BIAS VOLTMETER (DC)</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80202" id="AutoShape 46" o:spid="_x0000_s1080" type="#_x0000_t61" style="position:absolute;left:0;text-align:left;margin-left:330.95pt;margin-top:108pt;width:120.7pt;height:20.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" adj="7751,-19106">
                <v:textbox inset="3.6pt,,3.6pt">
                  <w:txbxContent>
                    <w:p w14:paraId="4E21724A" w14:textId="77777777" w:rsidR="002976AF" w:rsidRPr="00340910" w:rsidRDefault="002976AF">
                      <w:r w:rsidRPr="00340910">
                        <w:t>BIAS VOLTMETER (DC)</w:t>
                      </w:r>
                    </w:p>
                  </w:txbxContent>
                </v:textbox>
              </v:shape>
            </w:pict>
          </mc:Fallback>
        </mc:AlternateContent>
      </w:r>
      <w:r w:rsidR="00900E0E" w:rsidRPr="00987B31">
        <w:rPr>
          <w:noProof/>
        </w:rPr>
        <mc:AlternateContent>
          <mc:Choice Requires="wps">
            <w:drawing>
              <wp:anchor distT="0" distB="0" distL="114300" distR="114300" simplePos="0" relativeHeight="251616768" behindDoc="0" locked="0" layoutInCell="1" allowOverlap="1" wp14:anchorId="06A677C6" wp14:editId="58B55805">
                <wp:simplePos x="0" y="0"/>
                <wp:positionH relativeFrom="column">
                  <wp:posOffset>5781368</wp:posOffset>
                </wp:positionH>
                <wp:positionV relativeFrom="paragraph">
                  <wp:posOffset>626499</wp:posOffset>
                </wp:positionV>
                <wp:extent cx="1097280" cy="255905"/>
                <wp:effectExtent l="285750" t="0" r="26670" b="10795"/>
                <wp:wrapNone/>
                <wp:docPr id="19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255905"/>
                        </a:xfrm>
                        <a:prstGeom prst="wedgeRectCallout">
                          <a:avLst>
                            <a:gd name="adj1" fmla="val -72232"/>
                            <a:gd name="adj2" fmla="val 902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61DFE1" w14:textId="77777777" w:rsidR="002976AF" w:rsidRPr="00340910" w:rsidRDefault="002976AF" w:rsidP="00791234">
                            <w:r w:rsidRPr="00340910">
                              <w:t>OSCILLOSCOPE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677C6" id="AutoShape 51" o:spid="_x0000_s1081" type="#_x0000_t61" style="position:absolute;left:0;text-align:left;margin-left:455.25pt;margin-top:49.35pt;width:86.4pt;height:20.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" adj="-4802,12750">
                <v:textbox inset="3.6pt,,3.6pt">
                  <w:txbxContent>
                    <w:p w14:paraId="5461DFE1" w14:textId="77777777" w:rsidR="002976AF" w:rsidRPr="00340910" w:rsidRDefault="002976AF" w:rsidP="00791234">
                      <w:r w:rsidRPr="00340910">
                        <w:t>OSCILLOSCOPE</w:t>
                      </w:r>
                    </w:p>
                  </w:txbxContent>
                </v:textbox>
              </v:shape>
            </w:pict>
          </mc:Fallback>
        </mc:AlternateContent>
      </w:r>
      <w:r w:rsidR="007241CE" w:rsidRPr="00987B31">
        <w:rPr>
          <w:noProof/>
        </w:rPr>
        <w:drawing>
          <wp:inline distT="0" distB="0" distL="0" distR="0" wp14:anchorId="776F9CA2" wp14:editId="0DDE6E0E">
            <wp:extent cx="5117178" cy="2344197"/>
            <wp:effectExtent l="38100" t="38100" r="45720" b="37465"/>
            <wp:docPr id="224" name="Picture 224" descr="C:\Users\Elarivey\Desktop\20200225_12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rivey\Desktop\20200225_12175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68" t="21407" r="19442" b="16136"/>
                    <a:stretch/>
                  </pic:blipFill>
                  <pic:spPr bwMode="auto">
                    <a:xfrm>
                      <a:off x="0" y="0"/>
                      <a:ext cx="5119132" cy="2345092"/>
                    </a:xfrm>
                    <a:prstGeom prst="rect">
                      <a:avLst/>
                    </a:prstGeom>
                    <a:noFill/>
                    <a:ln w="38100">
                      <a:solidFill>
                        <a:schemeClr val="tx1"/>
                      </a:solidFill>
                    </a:ln>
                    <a:effectLst>
                      <a:softEdge rad="25400"/>
                    </a:effectLst>
                    <a:extLst>
                      <a:ext uri="{53640926-AAD7-44D8-BBD7-CCE9431645EC}">
                        <a14:shadowObscured xmlns:a14="http://schemas.microsoft.com/office/drawing/2010/main"/>
                      </a:ext>
                    </a:extLst>
                  </pic:spPr>
                </pic:pic>
              </a:graphicData>
            </a:graphic>
          </wp:inline>
        </w:drawing>
      </w:r>
      <w:r w:rsidR="00240E02" w:rsidRPr="00987B31">
        <w:rPr>
          <w:noProof/>
        </w:rPr>
        <mc:AlternateContent>
          <mc:Choice Requires="wps">
            <w:drawing>
              <wp:anchor distT="0" distB="0" distL="114300" distR="114300" simplePos="0" relativeHeight="251619840" behindDoc="0" locked="0" layoutInCell="1" allowOverlap="1" wp14:anchorId="28A2968E" wp14:editId="278DA485">
                <wp:simplePos x="0" y="0"/>
                <wp:positionH relativeFrom="column">
                  <wp:posOffset>3658870</wp:posOffset>
                </wp:positionH>
                <wp:positionV relativeFrom="paragraph">
                  <wp:posOffset>3434080</wp:posOffset>
                </wp:positionV>
                <wp:extent cx="1054100" cy="256032"/>
                <wp:effectExtent l="0" t="95250" r="450850" b="10795"/>
                <wp:wrapNone/>
                <wp:docPr id="19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256032"/>
                        </a:xfrm>
                        <a:prstGeom prst="wedgeRectCallout">
                          <a:avLst>
                            <a:gd name="adj1" fmla="val 87508"/>
                            <a:gd name="adj2" fmla="val -7417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0BE391" w14:textId="77777777" w:rsidR="002976AF" w:rsidRPr="00340910" w:rsidRDefault="002976AF" w:rsidP="00791234">
                            <w:r w:rsidRPr="00340910">
                              <w:t>FIXTURE INPUT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2968E" id="AutoShape 54" o:spid="_x0000_s1082" type="#_x0000_t61" style="position:absolute;left:0;text-align:left;margin-left:288.1pt;margin-top:270.4pt;width:83pt;height:20.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" adj="29702,-5222">
                <v:textbox inset="3.6pt,,3.6pt">
                  <w:txbxContent>
                    <w:p w14:paraId="480BE391" w14:textId="77777777" w:rsidR="002976AF" w:rsidRPr="00340910" w:rsidRDefault="002976AF" w:rsidP="00791234">
                      <w:r w:rsidRPr="00340910">
                        <w:t>FIXTURE INPUT</w:t>
                      </w:r>
                    </w:p>
                  </w:txbxContent>
                </v:textbox>
              </v:shape>
            </w:pict>
          </mc:Fallback>
        </mc:AlternateContent>
      </w:r>
    </w:p>
    <w:p w14:paraId="50BF5290" w14:textId="4FBC3E6F" w:rsidR="008851BF" w:rsidRPr="00987B31" w:rsidRDefault="00FA0238" w:rsidP="008C4A34">
      <w:pPr>
        <w:pStyle w:val="StyleCaptionText1Centered"/>
        <w:spacing w:after="0"/>
      </w:pPr>
      <w:r w:rsidRPr="00987B31">
        <w:t xml:space="preserve">Figure </w:t>
      </w:r>
      <w:fldSimple w:instr=" STYLEREF 1 \s ">
        <w:r w:rsidR="008C4A34" w:rsidRPr="00987B31">
          <w:rPr>
            <w:noProof/>
          </w:rPr>
          <w:t>4</w:t>
        </w:r>
      </w:fldSimple>
      <w:r w:rsidR="008C4A34" w:rsidRPr="00987B31">
        <w:noBreakHyphen/>
      </w:r>
      <w:fldSimple w:instr=" SEQ Figure \* ARABIC \s 1 ">
        <w:r w:rsidR="008C4A34" w:rsidRPr="00987B31">
          <w:rPr>
            <w:noProof/>
          </w:rPr>
          <w:t>1</w:t>
        </w:r>
      </w:fldSimple>
    </w:p>
    <w:p w14:paraId="56CF335B" w14:textId="008D32B8" w:rsidR="001159A1" w:rsidRPr="00987B31" w:rsidRDefault="001159A1" w:rsidP="00407202"/>
    <w:p w14:paraId="65F20A1D" w14:textId="3AAC33A0" w:rsidR="00FA0238" w:rsidRPr="00987B31" w:rsidRDefault="00340910" w:rsidP="004A7F91">
      <w:pPr>
        <w:pStyle w:val="StyleCentered"/>
      </w:pPr>
      <w:r w:rsidRPr="00987B31">
        <w:rPr>
          <w:noProof/>
        </w:rPr>
        <mc:AlternateContent>
          <mc:Choice Requires="wps">
            <w:drawing>
              <wp:anchor distT="0" distB="0" distL="114300" distR="114300" simplePos="0" relativeHeight="251624960" behindDoc="0" locked="0" layoutInCell="1" allowOverlap="1" wp14:anchorId="3CE1AEDC" wp14:editId="7FED46A6">
                <wp:simplePos x="0" y="0"/>
                <wp:positionH relativeFrom="column">
                  <wp:posOffset>3883025</wp:posOffset>
                </wp:positionH>
                <wp:positionV relativeFrom="paragraph">
                  <wp:posOffset>2192655</wp:posOffset>
                </wp:positionV>
                <wp:extent cx="682625" cy="255905"/>
                <wp:effectExtent l="209550" t="476250" r="22225" b="10795"/>
                <wp:wrapNone/>
                <wp:docPr id="18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55905"/>
                        </a:xfrm>
                        <a:prstGeom prst="wedgeRectCallout">
                          <a:avLst>
                            <a:gd name="adj1" fmla="val -74622"/>
                            <a:gd name="adj2" fmla="val -22351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ACBA54" w14:textId="77777777" w:rsidR="002976AF" w:rsidRPr="00340910" w:rsidRDefault="002976AF" w:rsidP="00882001">
                            <w:r w:rsidRPr="00340910">
                              <w:t>GROUND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1AEDC" id="AutoShape 59" o:spid="_x0000_s1083" type="#_x0000_t61" style="position:absolute;left:0;text-align:left;margin-left:305.75pt;margin-top:172.65pt;width:53.75pt;height:20.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" adj="-5318,-37479">
                <v:textbox inset="3.6pt,,3.6pt">
                  <w:txbxContent>
                    <w:p w14:paraId="61ACBA54" w14:textId="77777777" w:rsidR="002976AF" w:rsidRPr="00340910" w:rsidRDefault="002976AF" w:rsidP="00882001">
                      <w:r w:rsidRPr="00340910">
                        <w:t>GROUND</w:t>
                      </w:r>
                    </w:p>
                  </w:txbxContent>
                </v:textbox>
              </v:shape>
            </w:pict>
          </mc:Fallback>
        </mc:AlternateContent>
      </w:r>
      <w:r w:rsidRPr="00987B31">
        <w:rPr>
          <w:noProof/>
        </w:rPr>
        <mc:AlternateContent>
          <mc:Choice Requires="wps">
            <w:drawing>
              <wp:anchor distT="0" distB="0" distL="114300" distR="114300" simplePos="0" relativeHeight="251622912" behindDoc="0" locked="0" layoutInCell="1" allowOverlap="1" wp14:anchorId="04CFF1C4" wp14:editId="4CBC4152">
                <wp:simplePos x="0" y="0"/>
                <wp:positionH relativeFrom="column">
                  <wp:posOffset>2662555</wp:posOffset>
                </wp:positionH>
                <wp:positionV relativeFrom="paragraph">
                  <wp:posOffset>104140</wp:posOffset>
                </wp:positionV>
                <wp:extent cx="529590" cy="255905"/>
                <wp:effectExtent l="0" t="0" r="118110" b="753745"/>
                <wp:wrapNone/>
                <wp:docPr id="18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255905"/>
                        </a:xfrm>
                        <a:prstGeom prst="wedgeRectCallout">
                          <a:avLst>
                            <a:gd name="adj1" fmla="val 62780"/>
                            <a:gd name="adj2" fmla="val 33316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5D86E6" w14:textId="77777777" w:rsidR="002976AF" w:rsidRPr="00340910" w:rsidRDefault="002976AF" w:rsidP="00882001">
                            <w:r w:rsidRPr="00340910">
                              <w:t>INPUT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FF1C4" id="AutoShape 57" o:spid="_x0000_s1084" type="#_x0000_t61" style="position:absolute;left:0;text-align:left;margin-left:209.65pt;margin-top:8.2pt;width:41.7pt;height:20.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" adj="24360,82765">
                <v:textbox inset="3.6pt,,3.6pt">
                  <w:txbxContent>
                    <w:p w14:paraId="395D86E6" w14:textId="77777777" w:rsidR="002976AF" w:rsidRPr="00340910" w:rsidRDefault="002976AF" w:rsidP="00882001">
                      <w:r w:rsidRPr="00340910">
                        <w:t>INPUT</w:t>
                      </w:r>
                    </w:p>
                  </w:txbxContent>
                </v:textbox>
              </v:shape>
            </w:pict>
          </mc:Fallback>
        </mc:AlternateContent>
      </w:r>
      <w:r w:rsidRPr="00987B31">
        <w:rPr>
          <w:noProof/>
        </w:rPr>
        <mc:AlternateContent>
          <mc:Choice Requires="wps">
            <w:drawing>
              <wp:anchor distT="0" distB="0" distL="114300" distR="114300" simplePos="0" relativeHeight="251623936" behindDoc="0" locked="0" layoutInCell="1" allowOverlap="1" wp14:anchorId="5291D04A" wp14:editId="6D22B9BB">
                <wp:simplePos x="0" y="0"/>
                <wp:positionH relativeFrom="column">
                  <wp:posOffset>3762375</wp:posOffset>
                </wp:positionH>
                <wp:positionV relativeFrom="paragraph">
                  <wp:posOffset>104140</wp:posOffset>
                </wp:positionV>
                <wp:extent cx="636270" cy="255905"/>
                <wp:effectExtent l="0" t="0" r="11430" b="810895"/>
                <wp:wrapNone/>
                <wp:docPr id="18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255905"/>
                        </a:xfrm>
                        <a:prstGeom prst="wedgeRectCallout">
                          <a:avLst>
                            <a:gd name="adj1" fmla="val -15460"/>
                            <a:gd name="adj2" fmla="val 35663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1EDDD5" w14:textId="77777777" w:rsidR="002976AF" w:rsidRPr="00340910" w:rsidRDefault="002976AF" w:rsidP="00882001">
                            <w:r w:rsidRPr="00340910">
                              <w:t>OUTPUT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1D04A" id="AutoShape 58" o:spid="_x0000_s1085" type="#_x0000_t61" style="position:absolute;left:0;text-align:left;margin-left:296.25pt;margin-top:8.2pt;width:50.1pt;height:20.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" adj="7461,87833">
                <v:textbox inset="3.6pt,,3.6pt">
                  <w:txbxContent>
                    <w:p w14:paraId="111EDDD5" w14:textId="77777777" w:rsidR="002976AF" w:rsidRPr="00340910" w:rsidRDefault="002976AF" w:rsidP="00882001">
                      <w:r w:rsidRPr="00340910">
                        <w:t>OUTPUT</w:t>
                      </w:r>
                    </w:p>
                  </w:txbxContent>
                </v:textbox>
              </v:shape>
            </w:pict>
          </mc:Fallback>
        </mc:AlternateContent>
      </w:r>
      <w:r w:rsidR="00240E02" w:rsidRPr="00987B31">
        <w:rPr>
          <w:noProof/>
        </w:rPr>
        <mc:AlternateContent>
          <mc:Choice Requires="wps">
            <w:drawing>
              <wp:anchor distT="0" distB="0" distL="114300" distR="114300" simplePos="0" relativeHeight="251621888" behindDoc="0" locked="0" layoutInCell="1" allowOverlap="1" wp14:anchorId="2B5BECD2" wp14:editId="683C3E0E">
                <wp:simplePos x="0" y="0"/>
                <wp:positionH relativeFrom="column">
                  <wp:posOffset>1872615</wp:posOffset>
                </wp:positionH>
                <wp:positionV relativeFrom="paragraph">
                  <wp:posOffset>2191385</wp:posOffset>
                </wp:positionV>
                <wp:extent cx="1097280" cy="256032"/>
                <wp:effectExtent l="0" t="0" r="26670" b="10795"/>
                <wp:wrapNone/>
                <wp:docPr id="18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256032"/>
                        </a:xfrm>
                        <a:prstGeom prst="wedgeRectCallout">
                          <a:avLst>
                            <a:gd name="adj1" fmla="val 7600"/>
                            <a:gd name="adj2" fmla="val -206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4C766F" w14:textId="77777777" w:rsidR="002976AF" w:rsidRPr="00340910" w:rsidRDefault="002976AF">
                            <w:pPr>
                              <w:rPr>
                                <w:b/>
                              </w:rPr>
                            </w:pPr>
                            <w:r w:rsidRPr="00340910">
                              <w:rPr>
                                <w:b/>
                              </w:rPr>
                              <w:t>FIXTURE 43046</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BECD2" id="AutoShape 56" o:spid="_x0000_s1086" type="#_x0000_t61" style="position:absolute;left:0;text-align:left;margin-left:147.45pt;margin-top:172.55pt;width:86.4pt;height:20.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" adj="12442,6340">
                <v:textbox inset="3.6pt,,3.6pt">
                  <w:txbxContent>
                    <w:p w14:paraId="394C766F" w14:textId="77777777" w:rsidR="002976AF" w:rsidRPr="00340910" w:rsidRDefault="002976AF">
                      <w:pPr>
                        <w:rPr>
                          <w:b/>
                        </w:rPr>
                      </w:pPr>
                      <w:r w:rsidRPr="00340910">
                        <w:rPr>
                          <w:b/>
                        </w:rPr>
                        <w:t>FIXTURE 43046</w:t>
                      </w:r>
                    </w:p>
                  </w:txbxContent>
                </v:textbox>
              </v:shape>
            </w:pict>
          </mc:Fallback>
        </mc:AlternateContent>
      </w:r>
      <w:r w:rsidR="00D62F33" w:rsidRPr="00987B31">
        <w:rPr>
          <w:noProof/>
        </w:rPr>
        <w:drawing>
          <wp:inline distT="0" distB="0" distL="0" distR="0" wp14:anchorId="0872942D" wp14:editId="6A259A7E">
            <wp:extent cx="3313430" cy="2482850"/>
            <wp:effectExtent l="19050" t="19050" r="20320" b="12700"/>
            <wp:docPr id="24" name="Picture 3" descr="2013-05-1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05-13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3430" cy="2482850"/>
                    </a:xfrm>
                    <a:prstGeom prst="rect">
                      <a:avLst/>
                    </a:prstGeom>
                    <a:noFill/>
                    <a:ln w="6350" cmpd="sng">
                      <a:solidFill>
                        <a:srgbClr val="000000"/>
                      </a:solidFill>
                      <a:miter lim="800000"/>
                      <a:headEnd/>
                      <a:tailEnd/>
                    </a:ln>
                    <a:effectLst/>
                  </pic:spPr>
                </pic:pic>
              </a:graphicData>
            </a:graphic>
          </wp:inline>
        </w:drawing>
      </w:r>
    </w:p>
    <w:p w14:paraId="117AF57F" w14:textId="77777777" w:rsidR="00882001" w:rsidRPr="00987B31" w:rsidRDefault="00FA0238" w:rsidP="008C4A34">
      <w:pPr>
        <w:pStyle w:val="StyleCaptionText1Centered"/>
        <w:spacing w:after="0"/>
      </w:pPr>
      <w:r w:rsidRPr="00987B31">
        <w:t xml:space="preserve">Figure </w:t>
      </w:r>
      <w:fldSimple w:instr=" STYLEREF 1 \s ">
        <w:r w:rsidR="008C4A34" w:rsidRPr="00987B31">
          <w:rPr>
            <w:noProof/>
          </w:rPr>
          <w:t>4</w:t>
        </w:r>
      </w:fldSimple>
      <w:r w:rsidR="008C4A34" w:rsidRPr="00987B31">
        <w:noBreakHyphen/>
      </w:r>
      <w:fldSimple w:instr=" SEQ Figure \* ARABIC \s 1 ">
        <w:r w:rsidR="008C4A34" w:rsidRPr="00987B31">
          <w:rPr>
            <w:noProof/>
          </w:rPr>
          <w:t>2</w:t>
        </w:r>
      </w:fldSimple>
    </w:p>
    <w:p w14:paraId="3528BF63" w14:textId="77777777" w:rsidR="00AE0A83" w:rsidRPr="00987B31" w:rsidRDefault="00AE0A83" w:rsidP="00407202"/>
    <w:p w14:paraId="7742FFEB" w14:textId="77777777" w:rsidR="00AE0A83" w:rsidRPr="00987B31" w:rsidRDefault="00AE0A83" w:rsidP="00407202">
      <w:pPr>
        <w:sectPr w:rsidR="00AE0A83" w:rsidRPr="00987B31" w:rsidSect="009031A5">
          <w:headerReference w:type="default" r:id="rId12"/>
          <w:footerReference w:type="default" r:id="rId13"/>
          <w:pgSz w:w="12240" w:h="15840" w:code="1"/>
          <w:pgMar w:top="2160" w:right="1008" w:bottom="1296" w:left="720" w:header="720" w:footer="720" w:gutter="0"/>
          <w:paperSrc w:first="15" w:other="15"/>
          <w:cols w:space="720"/>
        </w:sectPr>
      </w:pPr>
    </w:p>
    <w:p w14:paraId="6060DB19" w14:textId="77777777" w:rsidR="00707D2A" w:rsidRPr="00987B31" w:rsidRDefault="00707D2A" w:rsidP="00407202"/>
    <w:tbl>
      <w:tblPr>
        <w:tblpPr w:leftFromText="180" w:rightFromText="180" w:vertAnchor="text" w:horzAnchor="margin" w:tblpXSpec="right" w:tblpY="378"/>
        <w:tblOverlap w:val="never"/>
        <w:tblW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20"/>
      </w:tblGrid>
      <w:tr w:rsidR="00987B31" w:rsidRPr="00987B31" w14:paraId="61A05DD2" w14:textId="77777777" w:rsidTr="00581896">
        <w:trPr>
          <w:cantSplit/>
        </w:trPr>
        <w:tc>
          <w:tcPr>
            <w:tcW w:w="1548" w:type="dxa"/>
            <w:shd w:val="clear" w:color="auto" w:fill="auto"/>
            <w:noWrap/>
            <w:tcMar>
              <w:left w:w="14" w:type="dxa"/>
              <w:right w:w="14" w:type="dxa"/>
            </w:tcMar>
          </w:tcPr>
          <w:p w14:paraId="7EC22A51" w14:textId="77777777" w:rsidR="00E95E4A" w:rsidRPr="00987B31" w:rsidRDefault="007B13F5" w:rsidP="00075258">
            <w:pPr>
              <w:keepNext/>
            </w:pPr>
            <w:r w:rsidRPr="00987B31">
              <w:t>Output</w:t>
            </w:r>
            <w:r w:rsidR="00581896" w:rsidRPr="00987B31">
              <w:t xml:space="preserve"> (A)</w:t>
            </w:r>
          </w:p>
        </w:tc>
        <w:tc>
          <w:tcPr>
            <w:tcW w:w="720" w:type="dxa"/>
            <w:shd w:val="clear" w:color="auto" w:fill="auto"/>
            <w:tcMar>
              <w:left w:w="14" w:type="dxa"/>
              <w:right w:w="14" w:type="dxa"/>
            </w:tcMar>
          </w:tcPr>
          <w:p w14:paraId="79DE5644" w14:textId="77777777" w:rsidR="00E95E4A" w:rsidRPr="00987B31" w:rsidRDefault="00E95E4A" w:rsidP="00075258">
            <w:pPr>
              <w:keepNext/>
              <w:ind w:left="360"/>
            </w:pPr>
          </w:p>
        </w:tc>
      </w:tr>
      <w:tr w:rsidR="00987B31" w:rsidRPr="00987B31" w14:paraId="5C7BA1CA" w14:textId="77777777" w:rsidTr="00581896">
        <w:tc>
          <w:tcPr>
            <w:tcW w:w="1548" w:type="dxa"/>
            <w:shd w:val="clear" w:color="auto" w:fill="auto"/>
            <w:noWrap/>
            <w:tcMar>
              <w:left w:w="0" w:type="dxa"/>
              <w:right w:w="0" w:type="dxa"/>
            </w:tcMar>
            <w:vAlign w:val="center"/>
          </w:tcPr>
          <w:p w14:paraId="603C2983" w14:textId="77777777" w:rsidR="00E95E4A" w:rsidRPr="00987B31" w:rsidRDefault="007B13F5" w:rsidP="004A7F91">
            <w:pPr>
              <w:rPr>
                <w:rStyle w:val="StyleCenturyGothic8ptText1"/>
              </w:rPr>
            </w:pPr>
            <w:r w:rsidRPr="00987B31">
              <w:rPr>
                <w:rStyle w:val="StyleCenturyGothic8ptText1"/>
              </w:rPr>
              <w:t>Ground</w:t>
            </w:r>
            <w:r w:rsidR="00581896" w:rsidRPr="00987B31">
              <w:rPr>
                <w:rStyle w:val="StyleCenturyGothic8ptText1"/>
              </w:rPr>
              <w:t xml:space="preserve"> (A)</w:t>
            </w:r>
          </w:p>
        </w:tc>
        <w:tc>
          <w:tcPr>
            <w:tcW w:w="720" w:type="dxa"/>
            <w:shd w:val="clear" w:color="auto" w:fill="auto"/>
            <w:noWrap/>
            <w:tcMar>
              <w:left w:w="0" w:type="dxa"/>
              <w:right w:w="0" w:type="dxa"/>
            </w:tcMar>
          </w:tcPr>
          <w:p w14:paraId="7F1179D3" w14:textId="77777777" w:rsidR="00E95E4A" w:rsidRPr="00987B31" w:rsidRDefault="00E95E4A" w:rsidP="00075258">
            <w:pPr>
              <w:keepNext/>
              <w:ind w:left="360"/>
            </w:pPr>
          </w:p>
        </w:tc>
      </w:tr>
      <w:tr w:rsidR="00987B31" w:rsidRPr="00987B31" w14:paraId="2553E67C" w14:textId="77777777" w:rsidTr="00581896">
        <w:tc>
          <w:tcPr>
            <w:tcW w:w="1548" w:type="dxa"/>
            <w:shd w:val="clear" w:color="auto" w:fill="auto"/>
            <w:noWrap/>
            <w:tcMar>
              <w:left w:w="0" w:type="dxa"/>
              <w:right w:w="0" w:type="dxa"/>
            </w:tcMar>
            <w:vAlign w:val="center"/>
          </w:tcPr>
          <w:p w14:paraId="0DFAB241" w14:textId="77777777" w:rsidR="00E95E4A" w:rsidRPr="00987B31" w:rsidRDefault="00EF52E8" w:rsidP="004A7F91">
            <w:pPr>
              <w:rPr>
                <w:rStyle w:val="StyleCenturyGothic8ptText1"/>
              </w:rPr>
            </w:pPr>
            <w:r w:rsidRPr="00987B31">
              <w:rPr>
                <w:rStyle w:val="StyleCenturyGothic8ptText1"/>
              </w:rPr>
              <w:t>Power</w:t>
            </w:r>
            <w:r w:rsidR="00581896" w:rsidRPr="00987B31">
              <w:rPr>
                <w:rStyle w:val="StyleCenturyGothic8ptText1"/>
              </w:rPr>
              <w:t xml:space="preserve"> </w:t>
            </w:r>
            <w:r w:rsidR="007B13F5" w:rsidRPr="00987B31">
              <w:rPr>
                <w:rStyle w:val="StyleCenturyGothic8ptText1"/>
              </w:rPr>
              <w:t>DC</w:t>
            </w:r>
            <w:r w:rsidR="00581896" w:rsidRPr="00987B31">
              <w:rPr>
                <w:rStyle w:val="StyleCenturyGothic8ptText1"/>
              </w:rPr>
              <w:t xml:space="preserve"> (A)</w:t>
            </w:r>
          </w:p>
        </w:tc>
        <w:tc>
          <w:tcPr>
            <w:tcW w:w="720" w:type="dxa"/>
            <w:shd w:val="clear" w:color="auto" w:fill="auto"/>
            <w:noWrap/>
            <w:tcMar>
              <w:left w:w="0" w:type="dxa"/>
              <w:right w:w="0" w:type="dxa"/>
            </w:tcMar>
          </w:tcPr>
          <w:p w14:paraId="6595225B" w14:textId="77777777" w:rsidR="00E95E4A" w:rsidRPr="00987B31" w:rsidRDefault="00E95E4A" w:rsidP="00075258">
            <w:pPr>
              <w:keepNext/>
            </w:pPr>
          </w:p>
        </w:tc>
      </w:tr>
      <w:tr w:rsidR="00987B31" w:rsidRPr="00987B31" w14:paraId="26474845" w14:textId="77777777" w:rsidTr="00581896">
        <w:tc>
          <w:tcPr>
            <w:tcW w:w="1548" w:type="dxa"/>
            <w:shd w:val="clear" w:color="auto" w:fill="auto"/>
            <w:noWrap/>
            <w:tcMar>
              <w:left w:w="0" w:type="dxa"/>
              <w:right w:w="0" w:type="dxa"/>
            </w:tcMar>
          </w:tcPr>
          <w:p w14:paraId="1EBDEC54" w14:textId="77777777" w:rsidR="00E95E4A" w:rsidRPr="00987B31" w:rsidRDefault="00E95E4A" w:rsidP="00075258">
            <w:pPr>
              <w:keepNext/>
            </w:pPr>
          </w:p>
        </w:tc>
        <w:tc>
          <w:tcPr>
            <w:tcW w:w="720" w:type="dxa"/>
            <w:shd w:val="clear" w:color="auto" w:fill="auto"/>
            <w:noWrap/>
            <w:tcMar>
              <w:left w:w="0" w:type="dxa"/>
              <w:right w:w="0" w:type="dxa"/>
            </w:tcMar>
          </w:tcPr>
          <w:p w14:paraId="77201EB7" w14:textId="77777777" w:rsidR="00E95E4A" w:rsidRPr="00987B31" w:rsidRDefault="00E95E4A" w:rsidP="00075258">
            <w:pPr>
              <w:keepNext/>
            </w:pPr>
          </w:p>
        </w:tc>
      </w:tr>
      <w:tr w:rsidR="00987B31" w:rsidRPr="00987B31" w14:paraId="5DF804D5" w14:textId="77777777" w:rsidTr="00581896">
        <w:tc>
          <w:tcPr>
            <w:tcW w:w="1548" w:type="dxa"/>
            <w:shd w:val="clear" w:color="auto" w:fill="auto"/>
            <w:noWrap/>
            <w:tcMar>
              <w:left w:w="0" w:type="dxa"/>
              <w:right w:w="0" w:type="dxa"/>
            </w:tcMar>
          </w:tcPr>
          <w:p w14:paraId="17AC473A" w14:textId="77777777" w:rsidR="00E95E4A" w:rsidRPr="00987B31" w:rsidRDefault="00E95E4A" w:rsidP="00075258">
            <w:pPr>
              <w:keepNext/>
            </w:pPr>
          </w:p>
        </w:tc>
        <w:tc>
          <w:tcPr>
            <w:tcW w:w="720" w:type="dxa"/>
            <w:shd w:val="clear" w:color="auto" w:fill="auto"/>
            <w:noWrap/>
            <w:tcMar>
              <w:left w:w="0" w:type="dxa"/>
              <w:right w:w="0" w:type="dxa"/>
            </w:tcMar>
          </w:tcPr>
          <w:p w14:paraId="47352C79" w14:textId="77777777" w:rsidR="00E95E4A" w:rsidRPr="00987B31" w:rsidRDefault="00E95E4A" w:rsidP="00075258">
            <w:pPr>
              <w:keepNext/>
              <w:ind w:left="360"/>
            </w:pPr>
          </w:p>
        </w:tc>
      </w:tr>
      <w:tr w:rsidR="00987B31" w:rsidRPr="00987B31" w14:paraId="709EF5DD" w14:textId="77777777" w:rsidTr="00581896">
        <w:tc>
          <w:tcPr>
            <w:tcW w:w="1548" w:type="dxa"/>
            <w:shd w:val="clear" w:color="auto" w:fill="auto"/>
            <w:noWrap/>
            <w:tcMar>
              <w:left w:w="0" w:type="dxa"/>
              <w:right w:w="0" w:type="dxa"/>
            </w:tcMar>
          </w:tcPr>
          <w:p w14:paraId="0EDE4848" w14:textId="77777777" w:rsidR="00E95E4A" w:rsidRPr="00987B31" w:rsidRDefault="00E95E4A" w:rsidP="00075258">
            <w:pPr>
              <w:keepNext/>
              <w:ind w:left="360"/>
            </w:pPr>
          </w:p>
        </w:tc>
        <w:tc>
          <w:tcPr>
            <w:tcW w:w="720" w:type="dxa"/>
            <w:shd w:val="clear" w:color="auto" w:fill="auto"/>
            <w:noWrap/>
            <w:tcMar>
              <w:left w:w="0" w:type="dxa"/>
              <w:right w:w="0" w:type="dxa"/>
            </w:tcMar>
          </w:tcPr>
          <w:p w14:paraId="0087B106" w14:textId="77777777" w:rsidR="00E95E4A" w:rsidRPr="00987B31" w:rsidRDefault="00E95E4A" w:rsidP="00075258">
            <w:pPr>
              <w:keepNext/>
              <w:ind w:left="360"/>
            </w:pPr>
          </w:p>
        </w:tc>
      </w:tr>
      <w:tr w:rsidR="00987B31" w:rsidRPr="00987B31" w14:paraId="493421FF" w14:textId="77777777" w:rsidTr="00581896">
        <w:tc>
          <w:tcPr>
            <w:tcW w:w="1548" w:type="dxa"/>
            <w:shd w:val="clear" w:color="auto" w:fill="auto"/>
            <w:noWrap/>
            <w:tcMar>
              <w:left w:w="0" w:type="dxa"/>
              <w:right w:w="0" w:type="dxa"/>
            </w:tcMar>
          </w:tcPr>
          <w:p w14:paraId="1D4B1274" w14:textId="77777777" w:rsidR="00E95E4A" w:rsidRPr="00987B31" w:rsidRDefault="00E95E4A" w:rsidP="00075258">
            <w:pPr>
              <w:keepNext/>
              <w:ind w:left="360"/>
            </w:pPr>
          </w:p>
        </w:tc>
        <w:tc>
          <w:tcPr>
            <w:tcW w:w="720" w:type="dxa"/>
            <w:shd w:val="clear" w:color="auto" w:fill="auto"/>
            <w:noWrap/>
            <w:tcMar>
              <w:left w:w="0" w:type="dxa"/>
              <w:right w:w="0" w:type="dxa"/>
            </w:tcMar>
          </w:tcPr>
          <w:p w14:paraId="640FB232" w14:textId="77777777" w:rsidR="00E95E4A" w:rsidRPr="00987B31" w:rsidRDefault="00E95E4A" w:rsidP="00075258">
            <w:pPr>
              <w:keepNext/>
            </w:pPr>
          </w:p>
        </w:tc>
      </w:tr>
      <w:tr w:rsidR="00987B31" w:rsidRPr="00987B31" w14:paraId="18DED434" w14:textId="77777777" w:rsidTr="00581896">
        <w:tc>
          <w:tcPr>
            <w:tcW w:w="1548" w:type="dxa"/>
            <w:shd w:val="clear" w:color="auto" w:fill="auto"/>
            <w:noWrap/>
            <w:tcMar>
              <w:left w:w="0" w:type="dxa"/>
              <w:right w:w="0" w:type="dxa"/>
            </w:tcMar>
          </w:tcPr>
          <w:p w14:paraId="70091ACF" w14:textId="77777777" w:rsidR="00E95E4A" w:rsidRPr="00987B31" w:rsidRDefault="00E95E4A" w:rsidP="00075258">
            <w:pPr>
              <w:keepNext/>
            </w:pPr>
          </w:p>
        </w:tc>
        <w:tc>
          <w:tcPr>
            <w:tcW w:w="720" w:type="dxa"/>
            <w:shd w:val="clear" w:color="auto" w:fill="auto"/>
            <w:noWrap/>
            <w:tcMar>
              <w:left w:w="0" w:type="dxa"/>
              <w:right w:w="0" w:type="dxa"/>
            </w:tcMar>
          </w:tcPr>
          <w:p w14:paraId="28567BF9" w14:textId="77777777" w:rsidR="00E95E4A" w:rsidRPr="00987B31" w:rsidRDefault="00E95E4A" w:rsidP="00075258">
            <w:pPr>
              <w:keepNext/>
            </w:pPr>
          </w:p>
        </w:tc>
      </w:tr>
      <w:tr w:rsidR="00987B31" w:rsidRPr="00987B31" w14:paraId="35A98C4C" w14:textId="77777777" w:rsidTr="00581896">
        <w:tc>
          <w:tcPr>
            <w:tcW w:w="1548" w:type="dxa"/>
            <w:shd w:val="clear" w:color="auto" w:fill="auto"/>
            <w:noWrap/>
            <w:tcMar>
              <w:left w:w="0" w:type="dxa"/>
              <w:right w:w="0" w:type="dxa"/>
            </w:tcMar>
          </w:tcPr>
          <w:p w14:paraId="377F9314" w14:textId="77777777" w:rsidR="00E95E4A" w:rsidRPr="00987B31" w:rsidRDefault="00E95E4A" w:rsidP="00075258">
            <w:pPr>
              <w:keepNext/>
            </w:pPr>
          </w:p>
        </w:tc>
        <w:tc>
          <w:tcPr>
            <w:tcW w:w="720" w:type="dxa"/>
            <w:shd w:val="clear" w:color="auto" w:fill="auto"/>
            <w:noWrap/>
            <w:tcMar>
              <w:left w:w="0" w:type="dxa"/>
              <w:right w:w="0" w:type="dxa"/>
            </w:tcMar>
          </w:tcPr>
          <w:p w14:paraId="343A24FB" w14:textId="77777777" w:rsidR="00E95E4A" w:rsidRPr="00987B31" w:rsidRDefault="00E95E4A" w:rsidP="00075258">
            <w:pPr>
              <w:keepNext/>
              <w:ind w:left="360"/>
            </w:pPr>
          </w:p>
        </w:tc>
      </w:tr>
      <w:tr w:rsidR="00987B31" w:rsidRPr="00987B31" w14:paraId="6D1CF629" w14:textId="77777777" w:rsidTr="00581896">
        <w:tc>
          <w:tcPr>
            <w:tcW w:w="1548" w:type="dxa"/>
            <w:shd w:val="clear" w:color="auto" w:fill="auto"/>
            <w:noWrap/>
            <w:tcMar>
              <w:left w:w="0" w:type="dxa"/>
              <w:right w:w="0" w:type="dxa"/>
            </w:tcMar>
          </w:tcPr>
          <w:p w14:paraId="447814A7" w14:textId="77777777" w:rsidR="00E95E4A" w:rsidRPr="00987B31" w:rsidRDefault="00E95E4A" w:rsidP="00075258">
            <w:pPr>
              <w:keepNext/>
              <w:ind w:left="360"/>
            </w:pPr>
          </w:p>
        </w:tc>
        <w:tc>
          <w:tcPr>
            <w:tcW w:w="720" w:type="dxa"/>
            <w:shd w:val="clear" w:color="auto" w:fill="auto"/>
            <w:noWrap/>
            <w:tcMar>
              <w:left w:w="0" w:type="dxa"/>
              <w:right w:w="0" w:type="dxa"/>
            </w:tcMar>
          </w:tcPr>
          <w:p w14:paraId="4DBD2ABA" w14:textId="77777777" w:rsidR="00E95E4A" w:rsidRPr="00987B31" w:rsidRDefault="00E95E4A" w:rsidP="00075258">
            <w:pPr>
              <w:keepNext/>
              <w:ind w:left="360"/>
            </w:pPr>
          </w:p>
        </w:tc>
      </w:tr>
      <w:tr w:rsidR="00987B31" w:rsidRPr="00987B31" w14:paraId="58D53E75" w14:textId="77777777" w:rsidTr="00581896">
        <w:tc>
          <w:tcPr>
            <w:tcW w:w="1548" w:type="dxa"/>
            <w:shd w:val="clear" w:color="auto" w:fill="auto"/>
            <w:noWrap/>
            <w:tcMar>
              <w:left w:w="0" w:type="dxa"/>
              <w:right w:w="0" w:type="dxa"/>
            </w:tcMar>
          </w:tcPr>
          <w:p w14:paraId="0B1C85DF" w14:textId="77777777" w:rsidR="00E95E4A" w:rsidRPr="00987B31" w:rsidRDefault="00E95E4A" w:rsidP="00075258">
            <w:pPr>
              <w:keepNext/>
              <w:ind w:left="360"/>
            </w:pPr>
          </w:p>
        </w:tc>
        <w:tc>
          <w:tcPr>
            <w:tcW w:w="720" w:type="dxa"/>
            <w:shd w:val="clear" w:color="auto" w:fill="auto"/>
            <w:noWrap/>
            <w:tcMar>
              <w:left w:w="0" w:type="dxa"/>
              <w:right w:w="0" w:type="dxa"/>
            </w:tcMar>
          </w:tcPr>
          <w:p w14:paraId="604882F8" w14:textId="77777777" w:rsidR="00E95E4A" w:rsidRPr="00987B31" w:rsidRDefault="00E95E4A" w:rsidP="00075258">
            <w:pPr>
              <w:keepNext/>
            </w:pPr>
          </w:p>
        </w:tc>
      </w:tr>
      <w:tr w:rsidR="00987B31" w:rsidRPr="00987B31" w14:paraId="01CD5AB1" w14:textId="77777777" w:rsidTr="00581896">
        <w:tc>
          <w:tcPr>
            <w:tcW w:w="1548" w:type="dxa"/>
            <w:shd w:val="clear" w:color="auto" w:fill="auto"/>
            <w:noWrap/>
            <w:tcMar>
              <w:left w:w="0" w:type="dxa"/>
              <w:right w:w="0" w:type="dxa"/>
            </w:tcMar>
          </w:tcPr>
          <w:p w14:paraId="07C9EA98" w14:textId="77777777" w:rsidR="00E95E4A" w:rsidRPr="00987B31" w:rsidRDefault="00E95E4A" w:rsidP="00075258">
            <w:pPr>
              <w:keepNext/>
            </w:pPr>
          </w:p>
        </w:tc>
        <w:tc>
          <w:tcPr>
            <w:tcW w:w="720" w:type="dxa"/>
            <w:shd w:val="clear" w:color="auto" w:fill="auto"/>
            <w:noWrap/>
            <w:tcMar>
              <w:left w:w="0" w:type="dxa"/>
              <w:right w:w="0" w:type="dxa"/>
            </w:tcMar>
          </w:tcPr>
          <w:p w14:paraId="683985C2" w14:textId="77777777" w:rsidR="00E95E4A" w:rsidRPr="00987B31" w:rsidRDefault="00E95E4A" w:rsidP="00075258">
            <w:pPr>
              <w:keepNext/>
            </w:pPr>
          </w:p>
        </w:tc>
      </w:tr>
      <w:tr w:rsidR="00987B31" w:rsidRPr="00987B31" w14:paraId="19B49CAC" w14:textId="77777777" w:rsidTr="00581896">
        <w:tc>
          <w:tcPr>
            <w:tcW w:w="1548" w:type="dxa"/>
            <w:shd w:val="clear" w:color="auto" w:fill="auto"/>
            <w:noWrap/>
            <w:tcMar>
              <w:left w:w="0" w:type="dxa"/>
              <w:right w:w="0" w:type="dxa"/>
            </w:tcMar>
          </w:tcPr>
          <w:p w14:paraId="3E1CEB67" w14:textId="77777777" w:rsidR="00E95E4A" w:rsidRPr="00987B31" w:rsidRDefault="00E95E4A" w:rsidP="00075258">
            <w:pPr>
              <w:keepNext/>
            </w:pPr>
          </w:p>
        </w:tc>
        <w:tc>
          <w:tcPr>
            <w:tcW w:w="720" w:type="dxa"/>
            <w:shd w:val="clear" w:color="auto" w:fill="auto"/>
            <w:noWrap/>
            <w:tcMar>
              <w:left w:w="0" w:type="dxa"/>
              <w:right w:w="0" w:type="dxa"/>
            </w:tcMar>
          </w:tcPr>
          <w:p w14:paraId="767FA39C" w14:textId="77777777" w:rsidR="00E95E4A" w:rsidRPr="00987B31" w:rsidRDefault="00E95E4A" w:rsidP="00075258">
            <w:pPr>
              <w:keepNext/>
              <w:ind w:left="360"/>
            </w:pPr>
          </w:p>
        </w:tc>
      </w:tr>
      <w:tr w:rsidR="00987B31" w:rsidRPr="00987B31" w14:paraId="5C55A9D7" w14:textId="77777777" w:rsidTr="00581896">
        <w:tc>
          <w:tcPr>
            <w:tcW w:w="1548" w:type="dxa"/>
            <w:shd w:val="clear" w:color="auto" w:fill="auto"/>
            <w:noWrap/>
            <w:tcMar>
              <w:left w:w="0" w:type="dxa"/>
              <w:right w:w="0" w:type="dxa"/>
            </w:tcMar>
          </w:tcPr>
          <w:p w14:paraId="40EB35D8" w14:textId="77777777" w:rsidR="007B13F5" w:rsidRPr="00987B31" w:rsidRDefault="007B13F5" w:rsidP="004A7F91">
            <w:pPr>
              <w:rPr>
                <w:rStyle w:val="StyleCenturyGothic8ptText1"/>
              </w:rPr>
            </w:pPr>
            <w:r w:rsidRPr="00987B31">
              <w:rPr>
                <w:rStyle w:val="StyleCenturyGothic8ptText1"/>
              </w:rPr>
              <w:t>Output</w:t>
            </w:r>
            <w:r w:rsidR="00581896" w:rsidRPr="00987B31">
              <w:rPr>
                <w:rStyle w:val="StyleCenturyGothic8ptText1"/>
              </w:rPr>
              <w:t xml:space="preserve"> (B)</w:t>
            </w:r>
          </w:p>
        </w:tc>
        <w:tc>
          <w:tcPr>
            <w:tcW w:w="720" w:type="dxa"/>
            <w:shd w:val="clear" w:color="auto" w:fill="auto"/>
            <w:noWrap/>
            <w:tcMar>
              <w:left w:w="0" w:type="dxa"/>
              <w:right w:w="0" w:type="dxa"/>
            </w:tcMar>
          </w:tcPr>
          <w:p w14:paraId="1A7D84A0" w14:textId="77777777" w:rsidR="00E95E4A" w:rsidRPr="00987B31" w:rsidRDefault="00E95E4A" w:rsidP="00075258">
            <w:pPr>
              <w:keepNext/>
              <w:ind w:left="360"/>
            </w:pPr>
          </w:p>
        </w:tc>
      </w:tr>
      <w:tr w:rsidR="00987B31" w:rsidRPr="00987B31" w14:paraId="5ED229E9" w14:textId="77777777" w:rsidTr="00581896">
        <w:tc>
          <w:tcPr>
            <w:tcW w:w="1548" w:type="dxa"/>
            <w:shd w:val="clear" w:color="auto" w:fill="auto"/>
            <w:noWrap/>
            <w:tcMar>
              <w:left w:w="0" w:type="dxa"/>
              <w:right w:w="0" w:type="dxa"/>
            </w:tcMar>
          </w:tcPr>
          <w:p w14:paraId="5D619464" w14:textId="77777777" w:rsidR="00E95E4A" w:rsidRPr="00987B31" w:rsidRDefault="007B13F5" w:rsidP="004A7F91">
            <w:pPr>
              <w:rPr>
                <w:rStyle w:val="StyleCenturyGothic8ptText1"/>
              </w:rPr>
            </w:pPr>
            <w:r w:rsidRPr="00987B31">
              <w:rPr>
                <w:rStyle w:val="StyleCenturyGothic8ptText1"/>
              </w:rPr>
              <w:t>Ground</w:t>
            </w:r>
            <w:r w:rsidR="00581896" w:rsidRPr="00987B31">
              <w:rPr>
                <w:rStyle w:val="StyleCenturyGothic8ptText1"/>
              </w:rPr>
              <w:t xml:space="preserve"> (B)</w:t>
            </w:r>
          </w:p>
        </w:tc>
        <w:tc>
          <w:tcPr>
            <w:tcW w:w="720" w:type="dxa"/>
            <w:shd w:val="clear" w:color="auto" w:fill="auto"/>
            <w:noWrap/>
            <w:tcMar>
              <w:left w:w="0" w:type="dxa"/>
              <w:right w:w="0" w:type="dxa"/>
            </w:tcMar>
          </w:tcPr>
          <w:p w14:paraId="0386A0C4" w14:textId="77777777" w:rsidR="00E95E4A" w:rsidRPr="00987B31" w:rsidRDefault="00E95E4A" w:rsidP="00075258">
            <w:pPr>
              <w:keepNext/>
            </w:pPr>
          </w:p>
        </w:tc>
      </w:tr>
      <w:tr w:rsidR="00987B31" w:rsidRPr="00987B31" w14:paraId="53698146" w14:textId="77777777" w:rsidTr="00581896">
        <w:tc>
          <w:tcPr>
            <w:tcW w:w="1548" w:type="dxa"/>
            <w:shd w:val="clear" w:color="auto" w:fill="auto"/>
            <w:tcMar>
              <w:left w:w="14" w:type="dxa"/>
              <w:right w:w="14" w:type="dxa"/>
            </w:tcMar>
          </w:tcPr>
          <w:p w14:paraId="3F9EBE04" w14:textId="77777777" w:rsidR="00E95E4A" w:rsidRPr="00987B31" w:rsidRDefault="007B13F5" w:rsidP="00707D2A">
            <w:pPr>
              <w:keepNext/>
            </w:pPr>
            <w:r w:rsidRPr="00987B31">
              <w:t>N.C.</w:t>
            </w:r>
            <w:r w:rsidR="00581896" w:rsidRPr="00987B31">
              <w:t xml:space="preserve"> (B)</w:t>
            </w:r>
          </w:p>
        </w:tc>
        <w:tc>
          <w:tcPr>
            <w:tcW w:w="720" w:type="dxa"/>
            <w:shd w:val="clear" w:color="auto" w:fill="auto"/>
            <w:tcMar>
              <w:left w:w="14" w:type="dxa"/>
              <w:right w:w="14" w:type="dxa"/>
            </w:tcMar>
          </w:tcPr>
          <w:p w14:paraId="47EC6849" w14:textId="77777777" w:rsidR="00E95E4A" w:rsidRPr="00987B31" w:rsidRDefault="00E95E4A" w:rsidP="00075258">
            <w:pPr>
              <w:keepNext/>
            </w:pPr>
          </w:p>
        </w:tc>
      </w:tr>
    </w:tbl>
    <w:p w14:paraId="11914295" w14:textId="77777777" w:rsidR="00FA0238" w:rsidRPr="00987B31" w:rsidRDefault="0010592C" w:rsidP="004A7F91">
      <w:pPr>
        <w:pStyle w:val="StyleCentered"/>
      </w:pPr>
      <w:r w:rsidRPr="00987B31">
        <w:rPr>
          <w:noProof/>
        </w:rPr>
        <mc:AlternateContent>
          <mc:Choice Requires="wps">
            <w:drawing>
              <wp:anchor distT="0" distB="0" distL="114300" distR="114300" simplePos="0" relativeHeight="251625984" behindDoc="0" locked="0" layoutInCell="1" allowOverlap="1" wp14:anchorId="794B1C2D" wp14:editId="3FA4B3D5">
                <wp:simplePos x="0" y="0"/>
                <wp:positionH relativeFrom="column">
                  <wp:posOffset>1674579</wp:posOffset>
                </wp:positionH>
                <wp:positionV relativeFrom="paragraph">
                  <wp:posOffset>2904528</wp:posOffset>
                </wp:positionV>
                <wp:extent cx="1201003" cy="255905"/>
                <wp:effectExtent l="0" t="0" r="18415" b="10795"/>
                <wp:wrapNone/>
                <wp:docPr id="18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003" cy="255905"/>
                        </a:xfrm>
                        <a:prstGeom prst="wedgeRectCallout">
                          <a:avLst>
                            <a:gd name="adj1" fmla="val -15546"/>
                            <a:gd name="adj2" fmla="val -4106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9F8030" w14:textId="77777777" w:rsidR="002976AF" w:rsidRPr="00340910" w:rsidRDefault="002976AF">
                            <w:pPr>
                              <w:rPr>
                                <w:b/>
                              </w:rPr>
                            </w:pPr>
                            <w:r w:rsidRPr="00340910">
                              <w:rPr>
                                <w:b/>
                              </w:rPr>
                              <w:t>FIXTURE 43052</w:t>
                            </w:r>
                            <w:r w:rsidRPr="00970344">
                              <w:rPr>
                                <w:b/>
                              </w:rPr>
                              <w:t>-01</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B1C2D" id="AutoShape 61" o:spid="_x0000_s1087" type="#_x0000_t61" style="position:absolute;left:0;text-align:left;margin-left:131.85pt;margin-top:228.7pt;width:94.55pt;height:20.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" adj="7442,1929">
                <v:textbox inset="3.6pt,,3.6pt">
                  <w:txbxContent>
                    <w:p w14:paraId="509F8030" w14:textId="77777777" w:rsidR="002976AF" w:rsidRPr="00340910" w:rsidRDefault="002976AF">
                      <w:pPr>
                        <w:rPr>
                          <w:b/>
                        </w:rPr>
                      </w:pPr>
                      <w:r w:rsidRPr="00340910">
                        <w:rPr>
                          <w:b/>
                        </w:rPr>
                        <w:t>FIXTURE 43052</w:t>
                      </w:r>
                      <w:r w:rsidRPr="00970344">
                        <w:rPr>
                          <w:b/>
                        </w:rPr>
                        <w:t>-01</w:t>
                      </w:r>
                    </w:p>
                  </w:txbxContent>
                </v:textbox>
              </v:shape>
            </w:pict>
          </mc:Fallback>
        </mc:AlternateContent>
      </w:r>
      <w:r w:rsidR="00691C20" w:rsidRPr="00987B31">
        <w:rPr>
          <w:noProof/>
        </w:rPr>
        <mc:AlternateContent>
          <mc:Choice Requires="wps">
            <w:drawing>
              <wp:anchor distT="0" distB="0" distL="114300" distR="114300" simplePos="0" relativeHeight="251628032" behindDoc="0" locked="0" layoutInCell="1" allowOverlap="1" wp14:anchorId="72312FFD" wp14:editId="2C93C6F9">
                <wp:simplePos x="0" y="0"/>
                <wp:positionH relativeFrom="column">
                  <wp:posOffset>3329178</wp:posOffset>
                </wp:positionH>
                <wp:positionV relativeFrom="paragraph">
                  <wp:posOffset>1504011</wp:posOffset>
                </wp:positionV>
                <wp:extent cx="1019175" cy="274320"/>
                <wp:effectExtent l="0" t="0" r="0" b="0"/>
                <wp:wrapNone/>
                <wp:docPr id="18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74320"/>
                        </a:xfrm>
                        <a:prstGeom prst="rightArrow">
                          <a:avLst>
                            <a:gd name="adj1" fmla="val 50000"/>
                            <a:gd name="adj2" fmla="val 92882"/>
                          </a:avLst>
                        </a:prstGeom>
                        <a:solidFill>
                          <a:srgbClr val="4F81BD"/>
                        </a:solidFill>
                        <a:ln w="38100" algn="ctr">
                          <a:solidFill>
                            <a:srgbClr val="F2F2F2"/>
                          </a:solidFill>
                          <a:miter lim="800000"/>
                          <a:headEnd/>
                          <a:tailEnd/>
                        </a:ln>
                        <a:effectLst>
                          <a:outerShdw dist="28398" dir="3806097" algn="ctr" rotWithShape="0">
                            <a:srgbClr val="243F60">
                              <a:alpha val="50000"/>
                            </a:srgbClr>
                          </a:outerShdw>
                        </a:effectLst>
                      </wps:spPr>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244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0" o:spid="_x0000_s1026" type="#_x0000_t13" style="position:absolute;margin-left:262.15pt;margin-top:118.45pt;width:80.25pt;height:21.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" fillcolor="#4f81bd" strokecolor="#f2f2f2" strokeweight="3pt">
                <v:shadow on="t" color="#243f60" opacity=".5" offset="1pt"/>
                <v:textbox inset="3.6pt,,3.6pt"/>
              </v:shape>
            </w:pict>
          </mc:Fallback>
        </mc:AlternateContent>
      </w:r>
      <w:r w:rsidR="00691C20" w:rsidRPr="00987B31">
        <w:rPr>
          <w:noProof/>
        </w:rPr>
        <mc:AlternateContent>
          <mc:Choice Requires="wps">
            <w:drawing>
              <wp:anchor distT="0" distB="0" distL="114300" distR="114300" simplePos="0" relativeHeight="251677184" behindDoc="0" locked="0" layoutInCell="1" allowOverlap="1" wp14:anchorId="1061641E" wp14:editId="3C451B12">
                <wp:simplePos x="0" y="0"/>
                <wp:positionH relativeFrom="column">
                  <wp:posOffset>474726</wp:posOffset>
                </wp:positionH>
                <wp:positionV relativeFrom="paragraph">
                  <wp:posOffset>2834005</wp:posOffset>
                </wp:positionV>
                <wp:extent cx="651510" cy="256032"/>
                <wp:effectExtent l="0" t="628650" r="186690" b="10795"/>
                <wp:wrapNone/>
                <wp:docPr id="180"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256032"/>
                        </a:xfrm>
                        <a:prstGeom prst="wedgeRectCallout">
                          <a:avLst>
                            <a:gd name="adj1" fmla="val 69915"/>
                            <a:gd name="adj2" fmla="val -28793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418588" w14:textId="77777777" w:rsidR="002976AF" w:rsidRPr="00DC39E0" w:rsidRDefault="002976AF" w:rsidP="000E71F3">
                            <w:r w:rsidRPr="00DC39E0">
                              <w:t>I</w:t>
                            </w:r>
                            <w:r>
                              <w:t>nput</w:t>
                            </w:r>
                            <w:r w:rsidRPr="00DC39E0">
                              <w:t xml:space="preserve"> (B)</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1641E" id="AutoShape 183" o:spid="_x0000_s1088" type="#_x0000_t61" style="position:absolute;left:0;text-align:left;margin-left:37.4pt;margin-top:223.15pt;width:51.3pt;height:20.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" adj="25902,-51394">
                <v:textbox inset="3.6pt,,3.6pt">
                  <w:txbxContent>
                    <w:p w14:paraId="78418588" w14:textId="77777777" w:rsidR="002976AF" w:rsidRPr="00DC39E0" w:rsidRDefault="002976AF" w:rsidP="000E71F3">
                      <w:r w:rsidRPr="00DC39E0">
                        <w:t>I</w:t>
                      </w:r>
                      <w:r>
                        <w:t>nput</w:t>
                      </w:r>
                      <w:r w:rsidRPr="00DC39E0">
                        <w:t xml:space="preserve"> (B)</w:t>
                      </w:r>
                    </w:p>
                  </w:txbxContent>
                </v:textbox>
              </v:shape>
            </w:pict>
          </mc:Fallback>
        </mc:AlternateContent>
      </w:r>
      <w:r w:rsidR="00691C20" w:rsidRPr="00987B31">
        <w:rPr>
          <w:noProof/>
        </w:rPr>
        <mc:AlternateContent>
          <mc:Choice Requires="wps">
            <w:drawing>
              <wp:anchor distT="0" distB="0" distL="114300" distR="114300" simplePos="0" relativeHeight="251627008" behindDoc="0" locked="0" layoutInCell="1" allowOverlap="1" wp14:anchorId="5C348C81" wp14:editId="422C487F">
                <wp:simplePos x="0" y="0"/>
                <wp:positionH relativeFrom="column">
                  <wp:posOffset>347320</wp:posOffset>
                </wp:positionH>
                <wp:positionV relativeFrom="paragraph">
                  <wp:posOffset>1008558</wp:posOffset>
                </wp:positionV>
                <wp:extent cx="727710" cy="255905"/>
                <wp:effectExtent l="0" t="438150" r="110490" b="10795"/>
                <wp:wrapNone/>
                <wp:docPr id="18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255905"/>
                        </a:xfrm>
                        <a:prstGeom prst="wedgeRectCallout">
                          <a:avLst>
                            <a:gd name="adj1" fmla="val 57968"/>
                            <a:gd name="adj2" fmla="val -20634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44114B" w14:textId="77777777" w:rsidR="002976AF" w:rsidRPr="00340910" w:rsidRDefault="002976AF" w:rsidP="00AE0A83">
                            <w:r w:rsidRPr="00340910">
                              <w:t>Input (A)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48C81" id="AutoShape 62" o:spid="_x0000_s1089" type="#_x0000_t61" style="position:absolute;left:0;text-align:left;margin-left:27.35pt;margin-top:79.4pt;width:57.3pt;height:20.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" adj="23321,-33771">
                <v:textbox inset="3.6pt,,3.6pt">
                  <w:txbxContent>
                    <w:p w14:paraId="7144114B" w14:textId="77777777" w:rsidR="002976AF" w:rsidRPr="00340910" w:rsidRDefault="002976AF" w:rsidP="00AE0A83">
                      <w:r w:rsidRPr="00340910">
                        <w:t>Input (A)</w:t>
                      </w:r>
                    </w:p>
                  </w:txbxContent>
                </v:textbox>
              </v:shape>
            </w:pict>
          </mc:Fallback>
        </mc:AlternateContent>
      </w:r>
      <w:r w:rsidR="00D62F33" w:rsidRPr="00987B31">
        <w:rPr>
          <w:noProof/>
        </w:rPr>
        <w:drawing>
          <wp:inline distT="0" distB="0" distL="0" distR="0" wp14:anchorId="62C8D2DD" wp14:editId="37E60A80">
            <wp:extent cx="2743200" cy="3246755"/>
            <wp:effectExtent l="19050" t="19050" r="19050" b="10795"/>
            <wp:docPr id="4" name="Picture 4" descr="43052 Fixtur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3052 Fixture (Small)"/>
                    <pic:cNvPicPr>
                      <a:picLocks noChangeAspect="1" noChangeArrowheads="1"/>
                    </pic:cNvPicPr>
                  </pic:nvPicPr>
                  <pic:blipFill rotWithShape="1">
                    <a:blip r:embed="rId14">
                      <a:extLst>
                        <a:ext uri="{28A0092B-C50C-407E-A947-70E740481C1C}">
                          <a14:useLocalDpi xmlns:a14="http://schemas.microsoft.com/office/drawing/2010/main" val="0"/>
                        </a:ext>
                      </a:extLst>
                    </a:blip>
                    <a:srcRect l="30189" r="13207"/>
                    <a:stretch/>
                  </pic:blipFill>
                  <pic:spPr bwMode="auto">
                    <a:xfrm>
                      <a:off x="0" y="0"/>
                      <a:ext cx="2743200" cy="324675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CB4140A" w14:textId="77777777" w:rsidR="0051152A" w:rsidRPr="00987B31" w:rsidRDefault="0051152A" w:rsidP="008C4A34">
      <w:pPr>
        <w:pStyle w:val="StyleCaptionText1Centered"/>
        <w:spacing w:after="0"/>
        <w:sectPr w:rsidR="0051152A" w:rsidRPr="00987B31" w:rsidSect="0051152A">
          <w:type w:val="continuous"/>
          <w:pgSz w:w="12240" w:h="15840" w:code="1"/>
          <w:pgMar w:top="2160" w:right="1296" w:bottom="1872" w:left="1296" w:header="720" w:footer="720" w:gutter="0"/>
          <w:paperSrc w:first="1" w:other="1"/>
          <w:cols w:num="2" w:space="144"/>
        </w:sectPr>
      </w:pPr>
    </w:p>
    <w:p w14:paraId="7371892A" w14:textId="77777777" w:rsidR="00FA0238" w:rsidRPr="00987B31" w:rsidRDefault="00FA0238" w:rsidP="008C4A34">
      <w:pPr>
        <w:pStyle w:val="StyleCaptionText1Centered"/>
        <w:spacing w:after="0"/>
      </w:pPr>
      <w:r w:rsidRPr="00987B31">
        <w:t xml:space="preserve">Figure </w:t>
      </w:r>
      <w:fldSimple w:instr=" STYLEREF 1 \s ">
        <w:r w:rsidR="008C4A34" w:rsidRPr="00987B31">
          <w:rPr>
            <w:noProof/>
          </w:rPr>
          <w:t>4</w:t>
        </w:r>
      </w:fldSimple>
      <w:r w:rsidR="008C4A34" w:rsidRPr="00987B31">
        <w:noBreakHyphen/>
      </w:r>
      <w:fldSimple w:instr=" SEQ Figure \* ARABIC \s 1 ">
        <w:r w:rsidR="008C4A34" w:rsidRPr="00987B31">
          <w:rPr>
            <w:noProof/>
          </w:rPr>
          <w:t>3</w:t>
        </w:r>
      </w:fldSimple>
    </w:p>
    <w:p w14:paraId="65A7FFAD" w14:textId="77777777" w:rsidR="000144EE" w:rsidRPr="00987B31" w:rsidRDefault="000144EE" w:rsidP="00FA0238">
      <w:pPr>
        <w:keepNext/>
      </w:pPr>
    </w:p>
    <w:p w14:paraId="79086D94" w14:textId="77777777" w:rsidR="000144EE" w:rsidRPr="00987B31" w:rsidRDefault="000144EE" w:rsidP="004A7F91"/>
    <w:p w14:paraId="5360CFE2" w14:textId="77777777" w:rsidR="009364E8" w:rsidRPr="00987B31" w:rsidRDefault="009364E8" w:rsidP="004A7F91"/>
    <w:p w14:paraId="4413FA87" w14:textId="77777777" w:rsidR="009364E8" w:rsidRPr="00987B31" w:rsidRDefault="009364E8" w:rsidP="004A7F91"/>
    <w:p w14:paraId="4D7ED653" w14:textId="77777777" w:rsidR="009364E8" w:rsidRPr="00987B31" w:rsidRDefault="009364E8" w:rsidP="004A7F91"/>
    <w:p w14:paraId="15F0FA5B" w14:textId="77777777" w:rsidR="0003042D" w:rsidRPr="00987B31" w:rsidRDefault="0003042D" w:rsidP="004A7F91"/>
    <w:p w14:paraId="58C1447B" w14:textId="77777777" w:rsidR="0003042D" w:rsidRPr="00987B31" w:rsidRDefault="0003042D" w:rsidP="004A7F91"/>
    <w:p w14:paraId="096D1135" w14:textId="77777777" w:rsidR="0003042D" w:rsidRPr="00987B31" w:rsidRDefault="0003042D" w:rsidP="004A7F91">
      <w:pPr>
        <w:sectPr w:rsidR="0003042D" w:rsidRPr="00987B31" w:rsidSect="009031A5">
          <w:type w:val="continuous"/>
          <w:pgSz w:w="12240" w:h="15840" w:code="1"/>
          <w:pgMar w:top="2160" w:right="1296" w:bottom="1872" w:left="1296" w:header="720" w:footer="720" w:gutter="0"/>
          <w:paperSrc w:first="1" w:other="1"/>
          <w:cols w:space="144"/>
        </w:sectPr>
      </w:pPr>
    </w:p>
    <w:tbl>
      <w:tblPr>
        <w:tblpPr w:leftFromText="180" w:rightFromText="180" w:vertAnchor="text" w:horzAnchor="page" w:tblpX="7808" w:tblpY="352"/>
        <w:tblOverlap w:val="never"/>
        <w:tblW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
        <w:gridCol w:w="757"/>
      </w:tblGrid>
      <w:tr w:rsidR="00987B31" w:rsidRPr="00987B31" w14:paraId="234F522F" w14:textId="77777777" w:rsidTr="000144EE">
        <w:tc>
          <w:tcPr>
            <w:tcW w:w="1403" w:type="dxa"/>
            <w:shd w:val="clear" w:color="auto" w:fill="auto"/>
            <w:noWrap/>
            <w:tcMar>
              <w:left w:w="0" w:type="dxa"/>
              <w:right w:w="0" w:type="dxa"/>
            </w:tcMar>
          </w:tcPr>
          <w:p w14:paraId="3839CEA9" w14:textId="77777777" w:rsidR="000144EE" w:rsidRPr="00987B31" w:rsidRDefault="000144EE" w:rsidP="004A7F91">
            <w:r w:rsidRPr="00987B31">
              <w:t>Output</w:t>
            </w:r>
          </w:p>
        </w:tc>
        <w:tc>
          <w:tcPr>
            <w:tcW w:w="757" w:type="dxa"/>
            <w:shd w:val="clear" w:color="auto" w:fill="auto"/>
          </w:tcPr>
          <w:p w14:paraId="1CB9E9E9" w14:textId="77777777" w:rsidR="000144EE" w:rsidRPr="00987B31" w:rsidRDefault="000144EE" w:rsidP="000144EE">
            <w:pPr>
              <w:keepNext/>
            </w:pPr>
          </w:p>
        </w:tc>
      </w:tr>
      <w:tr w:rsidR="00987B31" w:rsidRPr="00987B31" w14:paraId="50A1BBF6" w14:textId="77777777" w:rsidTr="000144EE">
        <w:tc>
          <w:tcPr>
            <w:tcW w:w="1403" w:type="dxa"/>
            <w:shd w:val="clear" w:color="auto" w:fill="auto"/>
            <w:noWrap/>
            <w:tcMar>
              <w:left w:w="0" w:type="dxa"/>
              <w:right w:w="0" w:type="dxa"/>
            </w:tcMar>
          </w:tcPr>
          <w:p w14:paraId="351093F1" w14:textId="77777777" w:rsidR="000144EE" w:rsidRPr="00987B31" w:rsidRDefault="000144EE" w:rsidP="004A7F91">
            <w:r w:rsidRPr="00987B31">
              <w:t>- -</w:t>
            </w:r>
          </w:p>
        </w:tc>
        <w:tc>
          <w:tcPr>
            <w:tcW w:w="757" w:type="dxa"/>
            <w:shd w:val="clear" w:color="auto" w:fill="auto"/>
          </w:tcPr>
          <w:p w14:paraId="5808473C" w14:textId="77777777" w:rsidR="000144EE" w:rsidRPr="00987B31" w:rsidRDefault="000144EE" w:rsidP="000144EE">
            <w:pPr>
              <w:keepNext/>
            </w:pPr>
          </w:p>
        </w:tc>
      </w:tr>
      <w:tr w:rsidR="00987B31" w:rsidRPr="00987B31" w14:paraId="3B7FA552" w14:textId="77777777" w:rsidTr="000144EE">
        <w:tc>
          <w:tcPr>
            <w:tcW w:w="1403" w:type="dxa"/>
            <w:shd w:val="clear" w:color="auto" w:fill="auto"/>
            <w:noWrap/>
            <w:tcMar>
              <w:left w:w="0" w:type="dxa"/>
              <w:right w:w="0" w:type="dxa"/>
            </w:tcMar>
          </w:tcPr>
          <w:p w14:paraId="67B4AD2C" w14:textId="77777777" w:rsidR="000144EE" w:rsidRPr="00987B31" w:rsidRDefault="000144EE" w:rsidP="000144EE">
            <w:pPr>
              <w:keepNext/>
            </w:pPr>
            <w:r w:rsidRPr="00987B31">
              <w:t>Power DC</w:t>
            </w:r>
          </w:p>
        </w:tc>
        <w:tc>
          <w:tcPr>
            <w:tcW w:w="757" w:type="dxa"/>
            <w:shd w:val="clear" w:color="auto" w:fill="auto"/>
          </w:tcPr>
          <w:p w14:paraId="196464E7" w14:textId="77777777" w:rsidR="000144EE" w:rsidRPr="00987B31" w:rsidRDefault="000144EE" w:rsidP="000144EE">
            <w:pPr>
              <w:keepNext/>
            </w:pPr>
          </w:p>
        </w:tc>
      </w:tr>
      <w:tr w:rsidR="00987B31" w:rsidRPr="00987B31" w14:paraId="43D50E5F" w14:textId="77777777" w:rsidTr="000144EE">
        <w:tc>
          <w:tcPr>
            <w:tcW w:w="1403" w:type="dxa"/>
            <w:shd w:val="clear" w:color="auto" w:fill="auto"/>
            <w:noWrap/>
            <w:tcMar>
              <w:left w:w="0" w:type="dxa"/>
              <w:right w:w="0" w:type="dxa"/>
            </w:tcMar>
          </w:tcPr>
          <w:p w14:paraId="2AF6057F" w14:textId="77777777" w:rsidR="000144EE" w:rsidRPr="00987B31" w:rsidRDefault="000144EE" w:rsidP="000144EE">
            <w:pPr>
              <w:keepNext/>
            </w:pPr>
          </w:p>
        </w:tc>
        <w:tc>
          <w:tcPr>
            <w:tcW w:w="757" w:type="dxa"/>
            <w:shd w:val="clear" w:color="auto" w:fill="auto"/>
          </w:tcPr>
          <w:p w14:paraId="3B3D9049" w14:textId="77777777" w:rsidR="000144EE" w:rsidRPr="00987B31" w:rsidRDefault="000144EE" w:rsidP="000144EE">
            <w:pPr>
              <w:keepNext/>
            </w:pPr>
          </w:p>
        </w:tc>
      </w:tr>
      <w:tr w:rsidR="00987B31" w:rsidRPr="00987B31" w14:paraId="20107EF5" w14:textId="77777777" w:rsidTr="000144EE">
        <w:tc>
          <w:tcPr>
            <w:tcW w:w="1403" w:type="dxa"/>
            <w:shd w:val="clear" w:color="auto" w:fill="auto"/>
            <w:noWrap/>
            <w:tcMar>
              <w:left w:w="0" w:type="dxa"/>
              <w:right w:w="0" w:type="dxa"/>
            </w:tcMar>
          </w:tcPr>
          <w:p w14:paraId="5F9521C9" w14:textId="77777777" w:rsidR="000144EE" w:rsidRPr="00987B31" w:rsidRDefault="000144EE" w:rsidP="000144EE">
            <w:pPr>
              <w:keepNext/>
            </w:pPr>
          </w:p>
        </w:tc>
        <w:tc>
          <w:tcPr>
            <w:tcW w:w="757" w:type="dxa"/>
            <w:shd w:val="clear" w:color="auto" w:fill="auto"/>
          </w:tcPr>
          <w:p w14:paraId="773DFC99" w14:textId="77777777" w:rsidR="000144EE" w:rsidRPr="00987B31" w:rsidRDefault="000144EE" w:rsidP="000144EE">
            <w:pPr>
              <w:keepNext/>
            </w:pPr>
          </w:p>
        </w:tc>
      </w:tr>
      <w:tr w:rsidR="00987B31" w:rsidRPr="00987B31" w14:paraId="05E14285" w14:textId="77777777" w:rsidTr="000144EE">
        <w:tc>
          <w:tcPr>
            <w:tcW w:w="1403" w:type="dxa"/>
            <w:shd w:val="clear" w:color="auto" w:fill="auto"/>
            <w:noWrap/>
            <w:tcMar>
              <w:left w:w="0" w:type="dxa"/>
              <w:right w:w="0" w:type="dxa"/>
            </w:tcMar>
          </w:tcPr>
          <w:p w14:paraId="33E33CC5" w14:textId="77777777" w:rsidR="000144EE" w:rsidRPr="00987B31" w:rsidRDefault="000144EE" w:rsidP="000144EE">
            <w:pPr>
              <w:keepNext/>
            </w:pPr>
          </w:p>
        </w:tc>
        <w:tc>
          <w:tcPr>
            <w:tcW w:w="757" w:type="dxa"/>
            <w:shd w:val="clear" w:color="auto" w:fill="auto"/>
          </w:tcPr>
          <w:p w14:paraId="2F9F1B26" w14:textId="77777777" w:rsidR="000144EE" w:rsidRPr="00987B31" w:rsidRDefault="000144EE" w:rsidP="000144EE">
            <w:pPr>
              <w:keepNext/>
            </w:pPr>
          </w:p>
        </w:tc>
      </w:tr>
      <w:tr w:rsidR="00987B31" w:rsidRPr="00987B31" w14:paraId="4E670788" w14:textId="77777777" w:rsidTr="000144EE">
        <w:tc>
          <w:tcPr>
            <w:tcW w:w="1403" w:type="dxa"/>
            <w:shd w:val="clear" w:color="auto" w:fill="auto"/>
            <w:noWrap/>
            <w:tcMar>
              <w:left w:w="0" w:type="dxa"/>
              <w:right w:w="0" w:type="dxa"/>
            </w:tcMar>
          </w:tcPr>
          <w:p w14:paraId="2DC1A742" w14:textId="77777777" w:rsidR="000144EE" w:rsidRPr="00987B31" w:rsidRDefault="000144EE" w:rsidP="000144EE">
            <w:pPr>
              <w:keepNext/>
            </w:pPr>
          </w:p>
        </w:tc>
        <w:tc>
          <w:tcPr>
            <w:tcW w:w="757" w:type="dxa"/>
            <w:shd w:val="clear" w:color="auto" w:fill="auto"/>
          </w:tcPr>
          <w:p w14:paraId="793A58A1" w14:textId="77777777" w:rsidR="000144EE" w:rsidRPr="00987B31" w:rsidRDefault="000144EE" w:rsidP="000144EE">
            <w:pPr>
              <w:keepNext/>
            </w:pPr>
          </w:p>
        </w:tc>
      </w:tr>
    </w:tbl>
    <w:p w14:paraId="6198CDBD" w14:textId="77777777" w:rsidR="00FA0238" w:rsidRPr="00987B31" w:rsidRDefault="000019F9" w:rsidP="004A7F91">
      <w:pPr>
        <w:pStyle w:val="StyleCentered"/>
      </w:pPr>
      <w:r w:rsidRPr="00987B31">
        <w:rPr>
          <w:noProof/>
        </w:rPr>
        <mc:AlternateContent>
          <mc:Choice Requires="wps">
            <w:drawing>
              <wp:anchor distT="0" distB="0" distL="114300" distR="114300" simplePos="0" relativeHeight="251678208" behindDoc="0" locked="0" layoutInCell="1" allowOverlap="1" wp14:anchorId="50F7B884" wp14:editId="0F2DAC97">
                <wp:simplePos x="0" y="0"/>
                <wp:positionH relativeFrom="column">
                  <wp:posOffset>292062</wp:posOffset>
                </wp:positionH>
                <wp:positionV relativeFrom="paragraph">
                  <wp:posOffset>25950</wp:posOffset>
                </wp:positionV>
                <wp:extent cx="1262418" cy="255905"/>
                <wp:effectExtent l="0" t="0" r="13970" b="10795"/>
                <wp:wrapNone/>
                <wp:docPr id="176"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418" cy="255905"/>
                        </a:xfrm>
                        <a:prstGeom prst="wedgeRectCallout">
                          <a:avLst>
                            <a:gd name="adj1" fmla="val -15546"/>
                            <a:gd name="adj2" fmla="val -4106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93F3F9" w14:textId="77777777" w:rsidR="002976AF" w:rsidRPr="0068689E" w:rsidRDefault="002976AF" w:rsidP="007E0A5A">
                            <w:pPr>
                              <w:rPr>
                                <w:b/>
                              </w:rPr>
                            </w:pPr>
                            <w:r w:rsidRPr="0068689E">
                              <w:rPr>
                                <w:b/>
                              </w:rPr>
                              <w:t>FIXTURE 43060</w:t>
                            </w:r>
                            <w:r w:rsidRPr="00970344">
                              <w:rPr>
                                <w:b/>
                              </w:rPr>
                              <w:t>-01</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7B884" id="AutoShape 187" o:spid="_x0000_s1090" type="#_x0000_t61" style="position:absolute;left:0;text-align:left;margin-left:23pt;margin-top:2.05pt;width:99.4pt;height:20.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" adj="7442,1929">
                <v:textbox inset="3.6pt,,3.6pt">
                  <w:txbxContent>
                    <w:p w14:paraId="6993F3F9" w14:textId="77777777" w:rsidR="002976AF" w:rsidRPr="0068689E" w:rsidRDefault="002976AF" w:rsidP="007E0A5A">
                      <w:pPr>
                        <w:rPr>
                          <w:b/>
                        </w:rPr>
                      </w:pPr>
                      <w:r w:rsidRPr="0068689E">
                        <w:rPr>
                          <w:b/>
                        </w:rPr>
                        <w:t>FIXTURE 43060</w:t>
                      </w:r>
                      <w:r w:rsidRPr="00970344">
                        <w:rPr>
                          <w:b/>
                        </w:rPr>
                        <w:t>-01</w:t>
                      </w:r>
                    </w:p>
                  </w:txbxContent>
                </v:textbox>
              </v:shape>
            </w:pict>
          </mc:Fallback>
        </mc:AlternateContent>
      </w:r>
      <w:r w:rsidRPr="00987B31">
        <w:rPr>
          <w:noProof/>
        </w:rPr>
        <mc:AlternateContent>
          <mc:Choice Requires="wps">
            <w:drawing>
              <wp:anchor distT="0" distB="0" distL="114300" distR="114300" simplePos="0" relativeHeight="251648512" behindDoc="0" locked="0" layoutInCell="1" allowOverlap="1" wp14:anchorId="0DB0167D" wp14:editId="6642D965">
                <wp:simplePos x="0" y="0"/>
                <wp:positionH relativeFrom="column">
                  <wp:posOffset>698351</wp:posOffset>
                </wp:positionH>
                <wp:positionV relativeFrom="paragraph">
                  <wp:posOffset>389255</wp:posOffset>
                </wp:positionV>
                <wp:extent cx="1075690" cy="255905"/>
                <wp:effectExtent l="0" t="0" r="105410" b="677545"/>
                <wp:wrapNone/>
                <wp:docPr id="179"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255905"/>
                        </a:xfrm>
                        <a:prstGeom prst="wedgeRectCallout">
                          <a:avLst>
                            <a:gd name="adj1" fmla="val 55792"/>
                            <a:gd name="adj2" fmla="val 30199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6B30BF" w14:textId="77777777" w:rsidR="002976AF" w:rsidRPr="0068689E" w:rsidRDefault="002976AF">
                            <w:r w:rsidRPr="0068689E">
                              <w:t>Input Clip Lead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0167D" id="AutoShape 104" o:spid="_x0000_s1091" type="#_x0000_t61" style="position:absolute;left:0;text-align:left;margin-left:55pt;margin-top:30.65pt;width:84.7pt;height:20.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" adj="22851,76031">
                <v:textbox inset="3.6pt,,3.6pt">
                  <w:txbxContent>
                    <w:p w14:paraId="5F6B30BF" w14:textId="77777777" w:rsidR="002976AF" w:rsidRPr="0068689E" w:rsidRDefault="002976AF">
                      <w:r w:rsidRPr="0068689E">
                        <w:t>Input Clip Lead</w:t>
                      </w:r>
                    </w:p>
                  </w:txbxContent>
                </v:textbox>
              </v:shape>
            </w:pict>
          </mc:Fallback>
        </mc:AlternateContent>
      </w:r>
      <w:r w:rsidR="002206B9" w:rsidRPr="00987B31">
        <w:rPr>
          <w:noProof/>
        </w:rPr>
        <mc:AlternateContent>
          <mc:Choice Requires="wps">
            <w:drawing>
              <wp:anchor distT="0" distB="0" distL="114300" distR="114300" simplePos="0" relativeHeight="251651584" behindDoc="0" locked="0" layoutInCell="1" allowOverlap="1" wp14:anchorId="4830E05D" wp14:editId="2D9AEEE7">
                <wp:simplePos x="0" y="0"/>
                <wp:positionH relativeFrom="column">
                  <wp:posOffset>438785</wp:posOffset>
                </wp:positionH>
                <wp:positionV relativeFrom="paragraph">
                  <wp:posOffset>2478405</wp:posOffset>
                </wp:positionV>
                <wp:extent cx="514350" cy="255905"/>
                <wp:effectExtent l="76200" t="685800" r="19050" b="10795"/>
                <wp:wrapNone/>
                <wp:docPr id="17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55905"/>
                        </a:xfrm>
                        <a:prstGeom prst="wedgeRectCallout">
                          <a:avLst>
                            <a:gd name="adj1" fmla="val -59080"/>
                            <a:gd name="adj2" fmla="val -31121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94AF9E" w14:textId="77777777" w:rsidR="002976AF" w:rsidRPr="0068689E" w:rsidRDefault="002976AF" w:rsidP="00A76395">
                            <w:r w:rsidRPr="0068689E">
                              <w:t>Input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0E05D" id="AutoShape 107" o:spid="_x0000_s1092" type="#_x0000_t61" style="position:absolute;left:0;text-align:left;margin-left:34.55pt;margin-top:195.15pt;width:40.5pt;height:2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" adj="-1961,-56423">
                <v:textbox inset="3.6pt,,3.6pt">
                  <w:txbxContent>
                    <w:p w14:paraId="0394AF9E" w14:textId="77777777" w:rsidR="002976AF" w:rsidRPr="0068689E" w:rsidRDefault="002976AF" w:rsidP="00A76395">
                      <w:r w:rsidRPr="0068689E">
                        <w:t>Input</w:t>
                      </w:r>
                    </w:p>
                  </w:txbxContent>
                </v:textbox>
              </v:shape>
            </w:pict>
          </mc:Fallback>
        </mc:AlternateContent>
      </w:r>
      <w:r w:rsidR="002206B9" w:rsidRPr="00987B31">
        <w:rPr>
          <w:noProof/>
        </w:rPr>
        <mc:AlternateContent>
          <mc:Choice Requires="wps">
            <w:drawing>
              <wp:anchor distT="0" distB="0" distL="114300" distR="114300" simplePos="0" relativeHeight="251652608" behindDoc="0" locked="0" layoutInCell="1" allowOverlap="1" wp14:anchorId="50563DBB" wp14:editId="2BCBED62">
                <wp:simplePos x="0" y="0"/>
                <wp:positionH relativeFrom="column">
                  <wp:posOffset>2340610</wp:posOffset>
                </wp:positionH>
                <wp:positionV relativeFrom="paragraph">
                  <wp:posOffset>2471420</wp:posOffset>
                </wp:positionV>
                <wp:extent cx="594360" cy="255905"/>
                <wp:effectExtent l="0" t="1181100" r="529590" b="10795"/>
                <wp:wrapNone/>
                <wp:docPr id="174"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255905"/>
                        </a:xfrm>
                        <a:prstGeom prst="wedgeRectCallout">
                          <a:avLst>
                            <a:gd name="adj1" fmla="val 130464"/>
                            <a:gd name="adj2" fmla="val -51033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B211BD" w14:textId="77777777" w:rsidR="002976AF" w:rsidRPr="0068689E" w:rsidRDefault="002976AF" w:rsidP="00A76395">
                            <w:r w:rsidRPr="0068689E">
                              <w:t>Output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63DBB" id="AutoShape 108" o:spid="_x0000_s1093" type="#_x0000_t61" style="position:absolute;left:0;text-align:left;margin-left:184.3pt;margin-top:194.6pt;width:46.8pt;height:20.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" adj="38980,-99432">
                <v:textbox inset="3.6pt,,3.6pt">
                  <w:txbxContent>
                    <w:p w14:paraId="05B211BD" w14:textId="77777777" w:rsidR="002976AF" w:rsidRPr="0068689E" w:rsidRDefault="002976AF" w:rsidP="00A76395">
                      <w:r w:rsidRPr="0068689E">
                        <w:t>Output</w:t>
                      </w:r>
                    </w:p>
                  </w:txbxContent>
                </v:textbox>
              </v:shape>
            </w:pict>
          </mc:Fallback>
        </mc:AlternateContent>
      </w:r>
      <w:r w:rsidR="002206B9" w:rsidRPr="00987B31">
        <w:rPr>
          <w:noProof/>
        </w:rPr>
        <mc:AlternateContent>
          <mc:Choice Requires="wps">
            <w:drawing>
              <wp:anchor distT="0" distB="0" distL="114300" distR="114300" simplePos="0" relativeHeight="251649536" behindDoc="0" locked="0" layoutInCell="1" allowOverlap="1" wp14:anchorId="4A4FB773" wp14:editId="495E9DCB">
                <wp:simplePos x="0" y="0"/>
                <wp:positionH relativeFrom="column">
                  <wp:posOffset>2209165</wp:posOffset>
                </wp:positionH>
                <wp:positionV relativeFrom="paragraph">
                  <wp:posOffset>79375</wp:posOffset>
                </wp:positionV>
                <wp:extent cx="1275080" cy="584200"/>
                <wp:effectExtent l="0" t="0" r="20320" b="463550"/>
                <wp:wrapNone/>
                <wp:docPr id="172"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080" cy="584200"/>
                        </a:xfrm>
                        <a:prstGeom prst="wedgeRectCallout">
                          <a:avLst>
                            <a:gd name="adj1" fmla="val -40457"/>
                            <a:gd name="adj2" fmla="val 11944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0EA4D7" w14:textId="77777777" w:rsidR="002976AF" w:rsidRPr="0068689E" w:rsidRDefault="002976AF" w:rsidP="00A76395">
                            <w:r w:rsidRPr="0068689E">
                              <w:t>Output and Power Socket (See table to right)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FB773" id="AutoShape 105" o:spid="_x0000_s1094" type="#_x0000_t61" style="position:absolute;left:0;text-align:left;margin-left:173.95pt;margin-top:6.25pt;width:100.4pt;height:4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" adj="2061,36599">
                <v:textbox inset="3.6pt,,3.6pt">
                  <w:txbxContent>
                    <w:p w14:paraId="2D0EA4D7" w14:textId="77777777" w:rsidR="002976AF" w:rsidRPr="0068689E" w:rsidRDefault="002976AF" w:rsidP="00A76395">
                      <w:r w:rsidRPr="0068689E">
                        <w:t>Output and Power Socket (See table to right)</w:t>
                      </w:r>
                    </w:p>
                  </w:txbxContent>
                </v:textbox>
              </v:shape>
            </w:pict>
          </mc:Fallback>
        </mc:AlternateContent>
      </w:r>
      <w:r w:rsidR="000C620A" w:rsidRPr="00987B31">
        <w:rPr>
          <w:noProof/>
        </w:rPr>
        <mc:AlternateContent>
          <mc:Choice Requires="wps">
            <w:drawing>
              <wp:anchor distT="0" distB="0" distL="114300" distR="114300" simplePos="0" relativeHeight="251653632" behindDoc="0" locked="0" layoutInCell="1" allowOverlap="1" wp14:anchorId="26CDDB7D" wp14:editId="4DD862BE">
                <wp:simplePos x="0" y="0"/>
                <wp:positionH relativeFrom="column">
                  <wp:posOffset>3042920</wp:posOffset>
                </wp:positionH>
                <wp:positionV relativeFrom="paragraph">
                  <wp:posOffset>2472055</wp:posOffset>
                </wp:positionV>
                <wp:extent cx="850265" cy="255905"/>
                <wp:effectExtent l="0" t="666750" r="26035" b="10795"/>
                <wp:wrapNone/>
                <wp:docPr id="178"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265" cy="255905"/>
                        </a:xfrm>
                        <a:prstGeom prst="wedgeRectCallout">
                          <a:avLst>
                            <a:gd name="adj1" fmla="val 23265"/>
                            <a:gd name="adj2" fmla="val -30509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D4FE32" w14:textId="77777777" w:rsidR="002976AF" w:rsidRPr="0068689E" w:rsidRDefault="002976AF" w:rsidP="00A76395">
                            <w:r w:rsidRPr="0068689E">
                              <w:t>+9V Power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DDB7D" id="AutoShape 109" o:spid="_x0000_s1095" type="#_x0000_t61" style="position:absolute;left:0;text-align:left;margin-left:239.6pt;margin-top:194.65pt;width:66.95pt;height:20.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" adj="15825,-55101">
                <v:textbox inset="3.6pt,,3.6pt">
                  <w:txbxContent>
                    <w:p w14:paraId="31D4FE32" w14:textId="77777777" w:rsidR="002976AF" w:rsidRPr="0068689E" w:rsidRDefault="002976AF" w:rsidP="00A76395">
                      <w:r w:rsidRPr="0068689E">
                        <w:t>+9V Power</w:t>
                      </w:r>
                    </w:p>
                  </w:txbxContent>
                </v:textbox>
              </v:shape>
            </w:pict>
          </mc:Fallback>
        </mc:AlternateContent>
      </w:r>
      <w:r w:rsidR="000C620A" w:rsidRPr="00987B31">
        <w:rPr>
          <w:noProof/>
        </w:rPr>
        <mc:AlternateContent>
          <mc:Choice Requires="wps">
            <w:drawing>
              <wp:anchor distT="0" distB="0" distL="114300" distR="114300" simplePos="0" relativeHeight="251666944" behindDoc="0" locked="0" layoutInCell="1" allowOverlap="1" wp14:anchorId="78FE2AF5" wp14:editId="0150DF61">
                <wp:simplePos x="0" y="0"/>
                <wp:positionH relativeFrom="column">
                  <wp:posOffset>1041400</wp:posOffset>
                </wp:positionH>
                <wp:positionV relativeFrom="paragraph">
                  <wp:posOffset>2314575</wp:posOffset>
                </wp:positionV>
                <wp:extent cx="955040" cy="411480"/>
                <wp:effectExtent l="0" t="666750" r="397510" b="26670"/>
                <wp:wrapNone/>
                <wp:docPr id="175"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411480"/>
                        </a:xfrm>
                        <a:prstGeom prst="wedgeRectCallout">
                          <a:avLst>
                            <a:gd name="adj1" fmla="val 85584"/>
                            <a:gd name="adj2" fmla="val -19722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4AD223" w14:textId="77777777" w:rsidR="002976AF" w:rsidRPr="000C620A" w:rsidRDefault="002976AF" w:rsidP="00A908D1">
                            <w:pPr>
                              <w:rPr>
                                <w:szCs w:val="16"/>
                              </w:rPr>
                            </w:pPr>
                            <w:r w:rsidRPr="000C620A">
                              <w:rPr>
                                <w:szCs w:val="16"/>
                              </w:rPr>
                              <w:t>Close lever before testing</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E2AF5" id="AutoShape 143" o:spid="_x0000_s1096" type="#_x0000_t61" style="position:absolute;left:0;text-align:left;margin-left:82pt;margin-top:182.25pt;width:75.2pt;height:3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" adj="29286,-31800">
                <v:textbox inset="3.6pt,,3.6pt">
                  <w:txbxContent>
                    <w:p w14:paraId="594AD223" w14:textId="77777777" w:rsidR="002976AF" w:rsidRPr="000C620A" w:rsidRDefault="002976AF" w:rsidP="00A908D1">
                      <w:pPr>
                        <w:rPr>
                          <w:szCs w:val="16"/>
                        </w:rPr>
                      </w:pPr>
                      <w:r w:rsidRPr="000C620A">
                        <w:rPr>
                          <w:szCs w:val="16"/>
                        </w:rPr>
                        <w:t>Close lever before testing</w:t>
                      </w:r>
                    </w:p>
                  </w:txbxContent>
                </v:textbox>
              </v:shape>
            </w:pict>
          </mc:Fallback>
        </mc:AlternateContent>
      </w:r>
      <w:r w:rsidR="00D62F33" w:rsidRPr="00987B31">
        <w:rPr>
          <w:noProof/>
        </w:rPr>
        <mc:AlternateContent>
          <mc:Choice Requires="wps">
            <w:drawing>
              <wp:anchor distT="0" distB="0" distL="114300" distR="114300" simplePos="0" relativeHeight="251650560" behindDoc="0" locked="0" layoutInCell="1" allowOverlap="1" wp14:anchorId="593268BD" wp14:editId="1696433D">
                <wp:simplePos x="0" y="0"/>
                <wp:positionH relativeFrom="column">
                  <wp:posOffset>3526155</wp:posOffset>
                </wp:positionH>
                <wp:positionV relativeFrom="paragraph">
                  <wp:posOffset>326390</wp:posOffset>
                </wp:positionV>
                <wp:extent cx="588645" cy="274320"/>
                <wp:effectExtent l="0" t="0" r="0" b="0"/>
                <wp:wrapNone/>
                <wp:docPr id="17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274320"/>
                        </a:xfrm>
                        <a:prstGeom prst="rightArrow">
                          <a:avLst>
                            <a:gd name="adj1" fmla="val 50000"/>
                            <a:gd name="adj2" fmla="val 53646"/>
                          </a:avLst>
                        </a:prstGeom>
                        <a:solidFill>
                          <a:srgbClr val="4F81BD"/>
                        </a:solidFill>
                        <a:ln w="38100" algn="ctr">
                          <a:solidFill>
                            <a:srgbClr val="F2F2F2"/>
                          </a:solidFill>
                          <a:miter lim="800000"/>
                          <a:headEnd/>
                          <a:tailEnd/>
                        </a:ln>
                        <a:effectLst>
                          <a:outerShdw dist="28398" dir="3806097" algn="ctr" rotWithShape="0">
                            <a:srgbClr val="243F60">
                              <a:alpha val="50000"/>
                            </a:srgbClr>
                          </a:outerShdw>
                        </a:effectLst>
                      </wps:spPr>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A8F64" id="AutoShape 106" o:spid="_x0000_s1026" type="#_x0000_t13" style="position:absolute;margin-left:277.65pt;margin-top:25.7pt;width:46.35pt;height:21.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" fillcolor="#4f81bd" strokecolor="#f2f2f2" strokeweight="3pt">
                <v:shadow on="t" color="#243f60" opacity=".5" offset="1pt"/>
                <v:textbox inset="3.6pt,,3.6pt"/>
              </v:shape>
            </w:pict>
          </mc:Fallback>
        </mc:AlternateContent>
      </w:r>
      <w:r w:rsidR="00D62F33" w:rsidRPr="00987B31">
        <w:rPr>
          <w:noProof/>
        </w:rPr>
        <w:drawing>
          <wp:inline distT="0" distB="0" distL="0" distR="0" wp14:anchorId="6FCFE373" wp14:editId="1D9E3B14">
            <wp:extent cx="3789849" cy="2834640"/>
            <wp:effectExtent l="19050" t="19050" r="20320" b="22860"/>
            <wp:docPr id="5" name="Picture 5" descr="DSCN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73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9849" cy="2834640"/>
                    </a:xfrm>
                    <a:prstGeom prst="rect">
                      <a:avLst/>
                    </a:prstGeom>
                    <a:noFill/>
                    <a:ln w="12700" cmpd="sng">
                      <a:solidFill>
                        <a:srgbClr val="000000"/>
                      </a:solidFill>
                      <a:miter lim="800000"/>
                      <a:headEnd/>
                      <a:tailEnd/>
                    </a:ln>
                    <a:effectLst/>
                  </pic:spPr>
                </pic:pic>
              </a:graphicData>
            </a:graphic>
          </wp:inline>
        </w:drawing>
      </w:r>
    </w:p>
    <w:p w14:paraId="3E19A3A0" w14:textId="77777777" w:rsidR="00C6292F" w:rsidRPr="00987B31" w:rsidRDefault="00FA0238" w:rsidP="008C4A34">
      <w:pPr>
        <w:pStyle w:val="StyleCaptionText1Centered"/>
        <w:spacing w:after="0"/>
      </w:pPr>
      <w:r w:rsidRPr="00987B31">
        <w:t xml:space="preserve">Figure </w:t>
      </w:r>
      <w:fldSimple w:instr=" STYLEREF 1 \s ">
        <w:r w:rsidR="008C4A34" w:rsidRPr="00987B31">
          <w:rPr>
            <w:noProof/>
          </w:rPr>
          <w:t>4</w:t>
        </w:r>
      </w:fldSimple>
      <w:r w:rsidR="008C4A34" w:rsidRPr="00987B31">
        <w:noBreakHyphen/>
      </w:r>
      <w:fldSimple w:instr=" SEQ Figure \* ARABIC \s 1 ">
        <w:r w:rsidR="008C4A34" w:rsidRPr="00987B31">
          <w:rPr>
            <w:noProof/>
          </w:rPr>
          <w:t>4</w:t>
        </w:r>
      </w:fldSimple>
    </w:p>
    <w:p w14:paraId="78A71467" w14:textId="77777777" w:rsidR="000144EE" w:rsidRPr="00987B31" w:rsidRDefault="000144EE" w:rsidP="0050163A">
      <w:pPr>
        <w:keepNext/>
      </w:pPr>
    </w:p>
    <w:p w14:paraId="3CC6A71C" w14:textId="77777777" w:rsidR="00FA30DE" w:rsidRPr="00987B31" w:rsidRDefault="00616D2B" w:rsidP="00CE2CD5">
      <w:pPr>
        <w:pStyle w:val="Heading1"/>
        <w:tabs>
          <w:tab w:val="num" w:pos="576"/>
        </w:tabs>
      </w:pPr>
      <w:bookmarkStart w:id="15" w:name="_Toc65909471"/>
      <w:r w:rsidRPr="00987B31">
        <w:t xml:space="preserve">BIAS/GAIN </w:t>
      </w:r>
      <w:r w:rsidR="00FA30DE" w:rsidRPr="00987B31">
        <w:t>TESTING</w:t>
      </w:r>
      <w:r w:rsidRPr="00987B31">
        <w:t xml:space="preserve"> ON ATE SYSTEM</w:t>
      </w:r>
      <w:bookmarkEnd w:id="15"/>
    </w:p>
    <w:p w14:paraId="2C05A208" w14:textId="77777777" w:rsidR="0043457E" w:rsidRPr="00987B31" w:rsidRDefault="0043457E" w:rsidP="003773E1">
      <w:pPr>
        <w:pStyle w:val="Heading2"/>
      </w:pPr>
      <w:bookmarkStart w:id="16" w:name="_Toc65909472"/>
      <w:r w:rsidRPr="00987B31">
        <w:t>ATE Overview, And When To Use ATE</w:t>
      </w:r>
      <w:bookmarkEnd w:id="16"/>
    </w:p>
    <w:p w14:paraId="6F25E3F8" w14:textId="77777777" w:rsidR="00E554DC" w:rsidRPr="00987B31" w:rsidRDefault="00FA30DE" w:rsidP="003773E1">
      <w:pPr>
        <w:pStyle w:val="Heading3"/>
      </w:pPr>
      <w:r w:rsidRPr="00987B31">
        <w:t>When</w:t>
      </w:r>
      <w:r w:rsidR="00E554DC" w:rsidRPr="00987B31">
        <w:t xml:space="preserve"> possible, the ATE system (Figure </w:t>
      </w:r>
      <w:r w:rsidR="00691C20" w:rsidRPr="00987B31">
        <w:t>5-1</w:t>
      </w:r>
      <w:r w:rsidR="00E554DC" w:rsidRPr="00987B31">
        <w:t xml:space="preserve">) shall be used to test amplifiers.  In addition to reduced risk of human error, the ATE system performs more extensive testing, and tests faster than the manual bench.  Each type of amplifier substrate family has its own fixture type (Figure </w:t>
      </w:r>
      <w:r w:rsidR="00691C20" w:rsidRPr="00987B31">
        <w:t>5-2</w:t>
      </w:r>
      <w:r w:rsidR="00E554DC" w:rsidRPr="00987B31">
        <w:t xml:space="preserve">).  </w:t>
      </w:r>
      <w:r w:rsidR="007D0211" w:rsidRPr="00987B31">
        <w:t>The fixtures hold the amplifiers between two plates, one with pockets for the amplifiers, and one with spring pins to connect to the amplifiers.  During testing, the two halves are held toget</w:t>
      </w:r>
      <w:r w:rsidR="00110462" w:rsidRPr="00987B31">
        <w:t>her with quick release nuts to e</w:t>
      </w:r>
      <w:r w:rsidR="007D0211" w:rsidRPr="00987B31">
        <w:t>nsure good connections.</w:t>
      </w:r>
    </w:p>
    <w:p w14:paraId="1BA7A3D9" w14:textId="77777777" w:rsidR="009C5981" w:rsidRPr="00987B31" w:rsidRDefault="00E554DC" w:rsidP="003773E1">
      <w:pPr>
        <w:pStyle w:val="Heading3"/>
      </w:pPr>
      <w:r w:rsidRPr="00987B31">
        <w:t xml:space="preserve">Each </w:t>
      </w:r>
      <w:r w:rsidR="001B3CB6" w:rsidRPr="00987B31">
        <w:t xml:space="preserve">ATE </w:t>
      </w:r>
      <w:r w:rsidRPr="00987B31">
        <w:t>fixture is etched with the substrate type and a unique fixture number</w:t>
      </w:r>
      <w:r w:rsidR="00417D21" w:rsidRPr="00987B31">
        <w:t xml:space="preserve"> (Figure </w:t>
      </w:r>
      <w:r w:rsidR="00691C20" w:rsidRPr="00987B31">
        <w:t>5-2</w:t>
      </w:r>
      <w:r w:rsidR="00417D21" w:rsidRPr="00987B31">
        <w:t>)</w:t>
      </w:r>
      <w:r w:rsidRPr="00987B31">
        <w:t>.</w:t>
      </w:r>
      <w:r w:rsidR="00905191" w:rsidRPr="00987B31">
        <w:t xml:space="preserve">  When a lot of amplifiers </w:t>
      </w:r>
      <w:r w:rsidR="00ED16F3" w:rsidRPr="00987B31">
        <w:t>are</w:t>
      </w:r>
      <w:r w:rsidR="00905191" w:rsidRPr="00987B31">
        <w:t xml:space="preserve"> placed into a</w:t>
      </w:r>
      <w:r w:rsidR="001B3CB6" w:rsidRPr="00987B31">
        <w:t>n ATE</w:t>
      </w:r>
      <w:r w:rsidR="00905191" w:rsidRPr="00987B31">
        <w:t xml:space="preserve"> fixture, the fixture number must be recorded on the front of the job paperwork</w:t>
      </w:r>
      <w:r w:rsidR="001B3CB6" w:rsidRPr="00987B31">
        <w:t>,</w:t>
      </w:r>
      <w:r w:rsidR="00905191" w:rsidRPr="00987B31">
        <w:t xml:space="preserve"> near the test step</w:t>
      </w:r>
      <w:r w:rsidR="001B3CB6" w:rsidRPr="00987B31">
        <w:t>, or in the blank provided on newer routers</w:t>
      </w:r>
      <w:r w:rsidR="00905191" w:rsidRPr="00987B31">
        <w:t>.  This will make it possible to identify the parts later if the fixture becomes separated from the paperwork.</w:t>
      </w:r>
      <w:r w:rsidRPr="00987B31">
        <w:t xml:space="preserve">  </w:t>
      </w:r>
    </w:p>
    <w:p w14:paraId="09456DF6" w14:textId="77777777" w:rsidR="00FA30DE" w:rsidRPr="00987B31" w:rsidRDefault="009C5981" w:rsidP="003773E1">
      <w:pPr>
        <w:pStyle w:val="Heading3"/>
      </w:pPr>
      <w:r w:rsidRPr="00987B31">
        <w:t>Follow the screen prompts to use the ATE systems software.  All fields must be filled in.  The software will not proceed until information is entered.  If any parts fail during testing, it is possible to re-test those channels after checking the connections between the amp and fixture.</w:t>
      </w:r>
      <w:r w:rsidR="009F35CD" w:rsidRPr="00987B31">
        <w:t xml:space="preserve">  Parts may also be re-tested for bias and/or gain at the manual station.</w:t>
      </w:r>
      <w:r w:rsidR="002F2DB3" w:rsidRPr="00987B31">
        <w:t xml:space="preserve">  If cable connectors are suspected of degraded connections resulting in false failures, a weight may be placed on top of the connector to assist the magnetic connection scheme of the connector.</w:t>
      </w:r>
    </w:p>
    <w:p w14:paraId="47983DB3" w14:textId="77777777" w:rsidR="00E554DC" w:rsidRPr="00987B31" w:rsidRDefault="00E554DC" w:rsidP="00407202"/>
    <w:p w14:paraId="3683D2DF" w14:textId="77777777" w:rsidR="00E554DC" w:rsidRPr="00987B31" w:rsidRDefault="00E554DC" w:rsidP="00407202"/>
    <w:p w14:paraId="7A3D7C7D" w14:textId="77777777" w:rsidR="00FA0238" w:rsidRPr="00987B31" w:rsidRDefault="00FA0238" w:rsidP="00407202">
      <w:pPr>
        <w:sectPr w:rsidR="00FA0238" w:rsidRPr="00987B31" w:rsidSect="009031A5">
          <w:type w:val="continuous"/>
          <w:pgSz w:w="12240" w:h="15840" w:code="1"/>
          <w:pgMar w:top="2160" w:right="1152" w:bottom="1872" w:left="1152" w:header="720" w:footer="720" w:gutter="0"/>
          <w:paperSrc w:first="15" w:other="15"/>
          <w:cols w:space="720"/>
        </w:sectPr>
      </w:pPr>
    </w:p>
    <w:p w14:paraId="23DDD28E" w14:textId="77777777" w:rsidR="00FA0238" w:rsidRPr="00987B31" w:rsidRDefault="000C620A" w:rsidP="004A7F91">
      <w:pPr>
        <w:pStyle w:val="StyleCentered"/>
      </w:pPr>
      <w:r w:rsidRPr="00987B31">
        <w:rPr>
          <w:noProof/>
        </w:rPr>
        <mc:AlternateContent>
          <mc:Choice Requires="wps">
            <w:drawing>
              <wp:anchor distT="0" distB="0" distL="114300" distR="114300" simplePos="0" relativeHeight="251643392" behindDoc="0" locked="0" layoutInCell="1" allowOverlap="1" wp14:anchorId="12AC2559" wp14:editId="5A4D2AEB">
                <wp:simplePos x="0" y="0"/>
                <wp:positionH relativeFrom="column">
                  <wp:posOffset>5552440</wp:posOffset>
                </wp:positionH>
                <wp:positionV relativeFrom="paragraph">
                  <wp:posOffset>48260</wp:posOffset>
                </wp:positionV>
                <wp:extent cx="584200" cy="255905"/>
                <wp:effectExtent l="76200" t="0" r="25400" b="201295"/>
                <wp:wrapNone/>
                <wp:docPr id="17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255905"/>
                        </a:xfrm>
                        <a:prstGeom prst="wedgeRectCallout">
                          <a:avLst>
                            <a:gd name="adj1" fmla="val -54757"/>
                            <a:gd name="adj2" fmla="val 11123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A8EC47" w14:textId="77777777" w:rsidR="002976AF" w:rsidRPr="0068689E" w:rsidRDefault="002976AF" w:rsidP="003F5958">
                            <w:r w:rsidRPr="0068689E">
                              <w:t>Output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C2559" id="AutoShape 97" o:spid="_x0000_s1097" type="#_x0000_t61" style="position:absolute;left:0;text-align:left;margin-left:437.2pt;margin-top:3.8pt;width:46pt;height:20.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" adj="-1028,34826">
                <v:textbox inset="3.6pt,,3.6pt">
                  <w:txbxContent>
                    <w:p w14:paraId="27A8EC47" w14:textId="77777777" w:rsidR="002976AF" w:rsidRPr="0068689E" w:rsidRDefault="002976AF" w:rsidP="003F5958">
                      <w:r w:rsidRPr="0068689E">
                        <w:t>Output</w:t>
                      </w:r>
                    </w:p>
                  </w:txbxContent>
                </v:textbox>
              </v:shape>
            </w:pict>
          </mc:Fallback>
        </mc:AlternateContent>
      </w:r>
      <w:r w:rsidR="00D62F33" w:rsidRPr="00987B31">
        <w:rPr>
          <w:noProof/>
        </w:rPr>
        <mc:AlternateContent>
          <mc:Choice Requires="wps">
            <w:drawing>
              <wp:anchor distT="0" distB="0" distL="114300" distR="114300" simplePos="0" relativeHeight="251631104" behindDoc="0" locked="0" layoutInCell="1" allowOverlap="1" wp14:anchorId="2F3728EE" wp14:editId="5D7467DA">
                <wp:simplePos x="0" y="0"/>
                <wp:positionH relativeFrom="column">
                  <wp:posOffset>1691640</wp:posOffset>
                </wp:positionH>
                <wp:positionV relativeFrom="paragraph">
                  <wp:posOffset>824865</wp:posOffset>
                </wp:positionV>
                <wp:extent cx="1143000" cy="256032"/>
                <wp:effectExtent l="266700" t="171450" r="19050" b="10795"/>
                <wp:wrapNone/>
                <wp:docPr id="169"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56032"/>
                        </a:xfrm>
                        <a:prstGeom prst="wedgeRectCallout">
                          <a:avLst>
                            <a:gd name="adj1" fmla="val -69056"/>
                            <a:gd name="adj2" fmla="val -10856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6D0352" w14:textId="77777777" w:rsidR="002976AF" w:rsidRPr="0068689E" w:rsidRDefault="002976AF">
                            <w:r w:rsidRPr="0068689E">
                              <w:t>ATE RELAY BOX</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728EE" id="AutoShape 83" o:spid="_x0000_s1098" type="#_x0000_t61" style="position:absolute;left:0;text-align:left;margin-left:133.2pt;margin-top:64.95pt;width:90pt;height:20.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" adj="-4116,-12650">
                <v:textbox inset="3.6pt,,3.6pt">
                  <w:txbxContent>
                    <w:p w14:paraId="586D0352" w14:textId="77777777" w:rsidR="002976AF" w:rsidRPr="0068689E" w:rsidRDefault="002976AF">
                      <w:r w:rsidRPr="0068689E">
                        <w:t>ATE RELAY BOX</w:t>
                      </w:r>
                    </w:p>
                  </w:txbxContent>
                </v:textbox>
              </v:shape>
            </w:pict>
          </mc:Fallback>
        </mc:AlternateContent>
      </w:r>
      <w:r w:rsidR="00D62F33" w:rsidRPr="00987B31">
        <w:rPr>
          <w:noProof/>
        </w:rPr>
        <w:drawing>
          <wp:inline distT="0" distB="0" distL="0" distR="0" wp14:anchorId="4F079B99" wp14:editId="55C0FCB2">
            <wp:extent cx="2928914" cy="2194560"/>
            <wp:effectExtent l="19050" t="19050" r="24130" b="15240"/>
            <wp:docPr id="6" name="Picture 6" descr="2013-05-16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3-05-16 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8914" cy="2194560"/>
                    </a:xfrm>
                    <a:prstGeom prst="rect">
                      <a:avLst/>
                    </a:prstGeom>
                    <a:noFill/>
                    <a:ln w="12700" cmpd="sng">
                      <a:solidFill>
                        <a:srgbClr val="000000"/>
                      </a:solidFill>
                      <a:miter lim="800000"/>
                      <a:headEnd/>
                      <a:tailEnd/>
                    </a:ln>
                    <a:effectLst/>
                  </pic:spPr>
                </pic:pic>
              </a:graphicData>
            </a:graphic>
          </wp:inline>
        </w:drawing>
      </w:r>
    </w:p>
    <w:p w14:paraId="0FE350E7" w14:textId="77777777" w:rsidR="00FA0238" w:rsidRPr="00987B31" w:rsidRDefault="00FA0238" w:rsidP="008C4A34">
      <w:pPr>
        <w:pStyle w:val="StyleCaptionText1Centered"/>
        <w:spacing w:after="0"/>
      </w:pPr>
      <w:r w:rsidRPr="00987B31">
        <w:t xml:space="preserve">Figure </w:t>
      </w:r>
      <w:fldSimple w:instr=" STYLEREF 1 \s ">
        <w:r w:rsidR="008C4A34" w:rsidRPr="00987B31">
          <w:rPr>
            <w:noProof/>
          </w:rPr>
          <w:t>5</w:t>
        </w:r>
      </w:fldSimple>
      <w:r w:rsidR="008C4A34" w:rsidRPr="00987B31">
        <w:noBreakHyphen/>
      </w:r>
      <w:fldSimple w:instr=" SEQ Figure \* ARABIC \s 1 ">
        <w:r w:rsidR="008C4A34" w:rsidRPr="00987B31">
          <w:rPr>
            <w:noProof/>
          </w:rPr>
          <w:t>1</w:t>
        </w:r>
      </w:fldSimple>
    </w:p>
    <w:p w14:paraId="1EA3740E" w14:textId="77777777" w:rsidR="00FA0238" w:rsidRPr="00987B31" w:rsidRDefault="00FA0238" w:rsidP="004A7F91">
      <w:pPr>
        <w:pStyle w:val="StyleCentered"/>
      </w:pPr>
      <w:r w:rsidRPr="00987B31">
        <w:rPr>
          <w:noProof/>
        </w:rPr>
        <mc:AlternateContent>
          <mc:Choice Requires="wps">
            <w:drawing>
              <wp:anchor distT="0" distB="0" distL="114300" distR="114300" simplePos="0" relativeHeight="251641344" behindDoc="0" locked="0" layoutInCell="1" allowOverlap="1" wp14:anchorId="153388BD" wp14:editId="67AB2515">
                <wp:simplePos x="0" y="0"/>
                <wp:positionH relativeFrom="column">
                  <wp:posOffset>142875</wp:posOffset>
                </wp:positionH>
                <wp:positionV relativeFrom="paragraph">
                  <wp:posOffset>1739265</wp:posOffset>
                </wp:positionV>
                <wp:extent cx="1188720" cy="393065"/>
                <wp:effectExtent l="0" t="552450" r="11430" b="26035"/>
                <wp:wrapNone/>
                <wp:docPr id="168"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393065"/>
                        </a:xfrm>
                        <a:prstGeom prst="wedgeRectCallout">
                          <a:avLst>
                            <a:gd name="adj1" fmla="val -29806"/>
                            <a:gd name="adj2" fmla="val -17758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29976A" w14:textId="77777777" w:rsidR="002976AF" w:rsidRPr="0068689E" w:rsidRDefault="002976AF">
                            <w:pPr>
                              <w:rPr>
                                <w:sz w:val="18"/>
                                <w:szCs w:val="18"/>
                              </w:rPr>
                            </w:pPr>
                            <w:r w:rsidRPr="0068689E">
                              <w:rPr>
                                <w:sz w:val="18"/>
                                <w:szCs w:val="18"/>
                              </w:rPr>
                              <w:t>Quick Nuts must be tight before testing</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388BD" id="AutoShape 95" o:spid="_x0000_s1099" type="#_x0000_t61" style="position:absolute;left:0;text-align:left;margin-left:11.25pt;margin-top:136.95pt;width:93.6pt;height:30.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" adj="4362,-27559">
                <v:textbox inset="3.6pt,,3.6pt">
                  <w:txbxContent>
                    <w:p w14:paraId="5829976A" w14:textId="77777777" w:rsidR="002976AF" w:rsidRPr="0068689E" w:rsidRDefault="002976AF">
                      <w:pPr>
                        <w:rPr>
                          <w:sz w:val="18"/>
                          <w:szCs w:val="18"/>
                        </w:rPr>
                      </w:pPr>
                      <w:r w:rsidRPr="0068689E">
                        <w:rPr>
                          <w:sz w:val="18"/>
                          <w:szCs w:val="18"/>
                        </w:rPr>
                        <w:t>Quick Nuts must be tight before testing</w:t>
                      </w:r>
                    </w:p>
                  </w:txbxContent>
                </v:textbox>
              </v:shape>
            </w:pict>
          </mc:Fallback>
        </mc:AlternateContent>
      </w:r>
      <w:r w:rsidRPr="00987B31">
        <w:rPr>
          <w:noProof/>
        </w:rPr>
        <mc:AlternateContent>
          <mc:Choice Requires="wps">
            <w:drawing>
              <wp:anchor distT="0" distB="0" distL="114300" distR="114300" simplePos="0" relativeHeight="251644416" behindDoc="0" locked="0" layoutInCell="1" allowOverlap="1" wp14:anchorId="39A0FC0B" wp14:editId="2BBA9077">
                <wp:simplePos x="0" y="0"/>
                <wp:positionH relativeFrom="margin">
                  <wp:align>right</wp:align>
                </wp:positionH>
                <wp:positionV relativeFrom="paragraph">
                  <wp:posOffset>1215441</wp:posOffset>
                </wp:positionV>
                <wp:extent cx="1188720" cy="393065"/>
                <wp:effectExtent l="0" t="0" r="11430" b="254635"/>
                <wp:wrapNone/>
                <wp:docPr id="170"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393065"/>
                        </a:xfrm>
                        <a:prstGeom prst="wedgeRectCallout">
                          <a:avLst>
                            <a:gd name="adj1" fmla="val -43483"/>
                            <a:gd name="adj2" fmla="val 10144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8C8EE7" w14:textId="77777777" w:rsidR="002976AF" w:rsidRPr="0068689E" w:rsidRDefault="002976AF" w:rsidP="003D3B4D">
                            <w:pPr>
                              <w:rPr>
                                <w:sz w:val="18"/>
                                <w:szCs w:val="18"/>
                              </w:rPr>
                            </w:pPr>
                            <w:r w:rsidRPr="0068689E">
                              <w:rPr>
                                <w:sz w:val="18"/>
                                <w:szCs w:val="18"/>
                              </w:rPr>
                              <w:t>Fixture Type and Unique Number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0FC0B" id="AutoShape 98" o:spid="_x0000_s1100" type="#_x0000_t61" style="position:absolute;left:0;text-align:left;margin-left:42.4pt;margin-top:95.7pt;width:93.6pt;height:30.95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" adj="1408,32713">
                <v:textbox inset="3.6pt,,3.6pt">
                  <w:txbxContent>
                    <w:p w14:paraId="4D8C8EE7" w14:textId="77777777" w:rsidR="002976AF" w:rsidRPr="0068689E" w:rsidRDefault="002976AF" w:rsidP="003D3B4D">
                      <w:pPr>
                        <w:rPr>
                          <w:sz w:val="18"/>
                          <w:szCs w:val="18"/>
                        </w:rPr>
                      </w:pPr>
                      <w:r w:rsidRPr="0068689E">
                        <w:rPr>
                          <w:sz w:val="18"/>
                          <w:szCs w:val="18"/>
                        </w:rPr>
                        <w:t>Fixture Type and Unique Number</w:t>
                      </w:r>
                    </w:p>
                  </w:txbxContent>
                </v:textbox>
                <w10:wrap anchorx="margin"/>
              </v:shape>
            </w:pict>
          </mc:Fallback>
        </mc:AlternateContent>
      </w:r>
      <w:r w:rsidRPr="00987B31">
        <w:rPr>
          <w:noProof/>
        </w:rPr>
        <mc:AlternateContent>
          <mc:Choice Requires="wps">
            <w:drawing>
              <wp:anchor distT="0" distB="0" distL="114300" distR="114300" simplePos="0" relativeHeight="251642368" behindDoc="0" locked="0" layoutInCell="1" allowOverlap="1" wp14:anchorId="30478A3F" wp14:editId="2F44E60B">
                <wp:simplePos x="0" y="0"/>
                <wp:positionH relativeFrom="column">
                  <wp:posOffset>472237</wp:posOffset>
                </wp:positionH>
                <wp:positionV relativeFrom="paragraph">
                  <wp:posOffset>136042</wp:posOffset>
                </wp:positionV>
                <wp:extent cx="472440" cy="255905"/>
                <wp:effectExtent l="0" t="0" r="213360" b="163195"/>
                <wp:wrapNone/>
                <wp:docPr id="167"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255905"/>
                        </a:xfrm>
                        <a:prstGeom prst="wedgeRectCallout">
                          <a:avLst>
                            <a:gd name="adj1" fmla="val 81855"/>
                            <a:gd name="adj2" fmla="val 9598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85E5B0" w14:textId="77777777" w:rsidR="002976AF" w:rsidRPr="0068689E" w:rsidRDefault="002976AF" w:rsidP="003F5958">
                            <w:r w:rsidRPr="0068689E">
                              <w:t>Input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78A3F" id="AutoShape 96" o:spid="_x0000_s1101" type="#_x0000_t61" style="position:absolute;left:0;text-align:left;margin-left:37.2pt;margin-top:10.7pt;width:37.2pt;height:20.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" adj="28481,31533">
                <v:textbox inset="3.6pt,,3.6pt">
                  <w:txbxContent>
                    <w:p w14:paraId="2085E5B0" w14:textId="77777777" w:rsidR="002976AF" w:rsidRPr="0068689E" w:rsidRDefault="002976AF" w:rsidP="003F5958">
                      <w:r w:rsidRPr="0068689E">
                        <w:t>Input</w:t>
                      </w:r>
                    </w:p>
                  </w:txbxContent>
                </v:textbox>
              </v:shape>
            </w:pict>
          </mc:Fallback>
        </mc:AlternateContent>
      </w:r>
      <w:r w:rsidR="00D62F33" w:rsidRPr="00987B31">
        <w:rPr>
          <w:noProof/>
        </w:rPr>
        <w:drawing>
          <wp:inline distT="0" distB="0" distL="0" distR="0" wp14:anchorId="70BDE811" wp14:editId="013A1269">
            <wp:extent cx="2894256" cy="2194560"/>
            <wp:effectExtent l="19050" t="19050" r="20955" b="15240"/>
            <wp:docPr id="7" name="Picture 7" descr="2013-05-16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3-05-16 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4256" cy="2194560"/>
                    </a:xfrm>
                    <a:prstGeom prst="rect">
                      <a:avLst/>
                    </a:prstGeom>
                    <a:noFill/>
                    <a:ln w="12700" cmpd="sng">
                      <a:solidFill>
                        <a:srgbClr val="000000"/>
                      </a:solidFill>
                      <a:miter lim="800000"/>
                      <a:headEnd/>
                      <a:tailEnd/>
                    </a:ln>
                    <a:effectLst/>
                  </pic:spPr>
                </pic:pic>
              </a:graphicData>
            </a:graphic>
          </wp:inline>
        </w:drawing>
      </w:r>
    </w:p>
    <w:p w14:paraId="7FA7F128" w14:textId="77777777" w:rsidR="00FA0238" w:rsidRPr="00987B31" w:rsidRDefault="00FA0238" w:rsidP="008C4A34">
      <w:pPr>
        <w:pStyle w:val="StyleCaptionText1Centered"/>
        <w:spacing w:after="0"/>
        <w:sectPr w:rsidR="00FA0238" w:rsidRPr="00987B31" w:rsidSect="00FA0238">
          <w:type w:val="continuous"/>
          <w:pgSz w:w="12240" w:h="15840" w:code="1"/>
          <w:pgMar w:top="2160" w:right="1152" w:bottom="1872" w:left="1152" w:header="720" w:footer="720" w:gutter="0"/>
          <w:paperSrc w:first="15" w:other="15"/>
          <w:cols w:num="2" w:space="720"/>
        </w:sectPr>
      </w:pPr>
      <w:r w:rsidRPr="00987B31">
        <w:t xml:space="preserve">Figure </w:t>
      </w:r>
      <w:fldSimple w:instr=" STYLEREF 1 \s ">
        <w:r w:rsidR="008C4A34" w:rsidRPr="00987B31">
          <w:rPr>
            <w:noProof/>
          </w:rPr>
          <w:t>5</w:t>
        </w:r>
      </w:fldSimple>
      <w:r w:rsidR="008C4A34" w:rsidRPr="00987B31">
        <w:noBreakHyphen/>
      </w:r>
      <w:fldSimple w:instr=" SEQ Figure \* ARABIC \s 1 ">
        <w:r w:rsidR="008C4A34" w:rsidRPr="00987B31">
          <w:rPr>
            <w:noProof/>
          </w:rPr>
          <w:t>2</w:t>
        </w:r>
      </w:fldSimple>
    </w:p>
    <w:p w14:paraId="68DB94F3" w14:textId="77777777" w:rsidR="00FA30DE" w:rsidRPr="00987B31" w:rsidRDefault="00FA30DE" w:rsidP="00407202"/>
    <w:p w14:paraId="4AEE0D36" w14:textId="77777777" w:rsidR="000144EE" w:rsidRPr="00987B31" w:rsidRDefault="000144EE" w:rsidP="004A7F91"/>
    <w:p w14:paraId="297DAFC7" w14:textId="77777777" w:rsidR="00FA30DE" w:rsidRPr="00987B31" w:rsidRDefault="00FA30DE" w:rsidP="00CE2CD5">
      <w:pPr>
        <w:pStyle w:val="Heading1"/>
        <w:tabs>
          <w:tab w:val="num" w:pos="576"/>
        </w:tabs>
      </w:pPr>
      <w:bookmarkStart w:id="17" w:name="_Toc65909473"/>
      <w:r w:rsidRPr="00987B31">
        <w:t>DIP TESTING OF CRYOGENIC AMPLIFIERS</w:t>
      </w:r>
      <w:bookmarkEnd w:id="17"/>
    </w:p>
    <w:p w14:paraId="55CD32FE" w14:textId="77777777" w:rsidR="0043457E" w:rsidRPr="00987B31" w:rsidRDefault="0043457E" w:rsidP="003773E1">
      <w:pPr>
        <w:pStyle w:val="Heading2"/>
      </w:pPr>
      <w:bookmarkStart w:id="18" w:name="_Toc65909474"/>
      <w:r w:rsidRPr="00987B31">
        <w:t>When to Perform Test</w:t>
      </w:r>
      <w:bookmarkEnd w:id="18"/>
    </w:p>
    <w:p w14:paraId="3C2A21FA" w14:textId="77777777" w:rsidR="004B2B80" w:rsidRPr="00987B31" w:rsidRDefault="00FA30DE" w:rsidP="003773E1">
      <w:pPr>
        <w:pStyle w:val="Heading3"/>
      </w:pPr>
      <w:r w:rsidRPr="00987B31">
        <w:t xml:space="preserve">The dip test is </w:t>
      </w:r>
      <w:r w:rsidR="004B2B80" w:rsidRPr="00987B31">
        <w:t>performed</w:t>
      </w:r>
      <w:r w:rsidRPr="00987B31">
        <w:t xml:space="preserve"> on </w:t>
      </w:r>
      <w:r w:rsidR="004B2B80" w:rsidRPr="00987B31">
        <w:t xml:space="preserve">any </w:t>
      </w:r>
      <w:r w:rsidRPr="00987B31">
        <w:t xml:space="preserve">amplifier with </w:t>
      </w:r>
      <w:r w:rsidR="004B2B80" w:rsidRPr="00987B31">
        <w:t xml:space="preserve">a </w:t>
      </w:r>
      <w:r w:rsidR="00691C20" w:rsidRPr="00987B31">
        <w:t>“</w:t>
      </w:r>
      <w:r w:rsidRPr="00987B31">
        <w:t>–99</w:t>
      </w:r>
      <w:r w:rsidR="00691C20" w:rsidRPr="00987B31">
        <w:t>”</w:t>
      </w:r>
      <w:r w:rsidRPr="00987B31">
        <w:t xml:space="preserve"> </w:t>
      </w:r>
      <w:r w:rsidR="004B2B80" w:rsidRPr="00987B31">
        <w:t>variation in the part number.  This variation number defines a special overcoat pr</w:t>
      </w:r>
      <w:r w:rsidR="00110462" w:rsidRPr="00987B31">
        <w:t>ocess for cryogenic units.  To e</w:t>
      </w:r>
      <w:r w:rsidR="004B2B80" w:rsidRPr="00987B31">
        <w:t>nsure that this overcoat will function properly, the units are dipped into liquid nitrogen and inspected for failure modes.</w:t>
      </w:r>
    </w:p>
    <w:p w14:paraId="37663648" w14:textId="77777777" w:rsidR="0043457E" w:rsidRPr="00987B31" w:rsidRDefault="0043457E" w:rsidP="003773E1">
      <w:pPr>
        <w:pStyle w:val="Heading2"/>
      </w:pPr>
      <w:bookmarkStart w:id="19" w:name="_Toc65909475"/>
      <w:r w:rsidRPr="00987B31">
        <w:t>Dip Test Process</w:t>
      </w:r>
      <w:bookmarkEnd w:id="19"/>
      <w:r w:rsidR="00FA30DE" w:rsidRPr="00987B31">
        <w:tab/>
      </w:r>
    </w:p>
    <w:p w14:paraId="673D466A" w14:textId="77777777" w:rsidR="00FA30DE" w:rsidRPr="00987B31" w:rsidRDefault="00FA30DE" w:rsidP="003773E1">
      <w:pPr>
        <w:pStyle w:val="Heading3"/>
      </w:pPr>
      <w:r w:rsidRPr="00987B31">
        <w:t>Place a group of amplifiers into a tray and dip the entire group into a bath of liquid nitrogen</w:t>
      </w:r>
      <w:r w:rsidR="00C34DE5" w:rsidRPr="00987B31">
        <w:t xml:space="preserve"> (Figure </w:t>
      </w:r>
      <w:r w:rsidR="00691C20" w:rsidRPr="00987B31">
        <w:t>6-1</w:t>
      </w:r>
      <w:r w:rsidR="00C34DE5" w:rsidRPr="00987B31">
        <w:t>)</w:t>
      </w:r>
      <w:r w:rsidRPr="00987B31">
        <w:t xml:space="preserve">.  Leave the parts in the bath for a minimum of one minute or until they stop boiling, </w:t>
      </w:r>
      <w:r w:rsidR="00F60726" w:rsidRPr="00987B31">
        <w:t>whichever</w:t>
      </w:r>
      <w:r w:rsidRPr="00987B31">
        <w:t xml:space="preserve"> is longer.</w:t>
      </w:r>
      <w:r w:rsidR="004B2B80" w:rsidRPr="00987B31">
        <w:t xml:space="preserve">  </w:t>
      </w:r>
      <w:r w:rsidRPr="00987B31">
        <w:t>Remove the parts from the bath and allow them to return to room temperature.</w:t>
      </w:r>
    </w:p>
    <w:p w14:paraId="34C33DAE" w14:textId="77777777" w:rsidR="00FA30DE" w:rsidRPr="00987B31" w:rsidRDefault="00FA30DE" w:rsidP="003773E1">
      <w:pPr>
        <w:pStyle w:val="Heading3"/>
      </w:pPr>
      <w:r w:rsidRPr="00987B31">
        <w:t>Examine each amplifier under a microscope</w:t>
      </w:r>
      <w:r w:rsidR="00017A89" w:rsidRPr="00987B31">
        <w:t>.</w:t>
      </w:r>
      <w:r w:rsidRPr="00987B31">
        <w:t xml:space="preserve">  Look for damage to the amplifier that should be readily apparent.  If any wire bonds look as though they have been severely distorted (a wavy appearance), reject that amplifier.  Also, if there is a small crack in the overcoat starting near the capacitor and heading toward other components or wire bonds, reject the amplifier.  Even if the crack has not propagated far from the capacitor, it is still cause for concern, as it may spread over time.  Small cracks from the capacitor to the closest edge of the substrate are OK.</w:t>
      </w:r>
    </w:p>
    <w:p w14:paraId="412208A3" w14:textId="77777777" w:rsidR="00FA30DE" w:rsidRPr="00987B31" w:rsidRDefault="00FA30DE" w:rsidP="00407202"/>
    <w:p w14:paraId="51B2398B" w14:textId="77777777" w:rsidR="00FA0238" w:rsidRPr="00987B31" w:rsidRDefault="000C620A" w:rsidP="004A7F91">
      <w:pPr>
        <w:pStyle w:val="StyleCentered"/>
      </w:pPr>
      <w:r w:rsidRPr="00987B31">
        <w:rPr>
          <w:noProof/>
        </w:rPr>
        <mc:AlternateContent>
          <mc:Choice Requires="wps">
            <w:drawing>
              <wp:anchor distT="0" distB="0" distL="114300" distR="114300" simplePos="0" relativeHeight="251630080" behindDoc="0" locked="0" layoutInCell="1" allowOverlap="1" wp14:anchorId="0E26336C" wp14:editId="2BE0F487">
                <wp:simplePos x="0" y="0"/>
                <wp:positionH relativeFrom="column">
                  <wp:posOffset>4531360</wp:posOffset>
                </wp:positionH>
                <wp:positionV relativeFrom="paragraph">
                  <wp:posOffset>29210</wp:posOffset>
                </wp:positionV>
                <wp:extent cx="1188720" cy="718820"/>
                <wp:effectExtent l="419100" t="0" r="11430" b="576580"/>
                <wp:wrapNone/>
                <wp:docPr id="16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718820"/>
                        </a:xfrm>
                        <a:prstGeom prst="wedgeRectCallout">
                          <a:avLst>
                            <a:gd name="adj1" fmla="val -82212"/>
                            <a:gd name="adj2" fmla="val 11943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C56303" w14:textId="77777777" w:rsidR="002976AF" w:rsidRPr="0068689E" w:rsidRDefault="002976AF" w:rsidP="00C859BA">
                            <w:pPr>
                              <w:rPr>
                                <w:sz w:val="18"/>
                                <w:szCs w:val="18"/>
                              </w:rPr>
                            </w:pPr>
                            <w:r w:rsidRPr="0068689E">
                              <w:rPr>
                                <w:sz w:val="18"/>
                                <w:szCs w:val="18"/>
                              </w:rPr>
                              <w:t>PARTS TRAY (Place amps in tray and hang from lip of container)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6336C" id="AutoShape 72" o:spid="_x0000_s1102" type="#_x0000_t61" style="position:absolute;left:0;text-align:left;margin-left:356.8pt;margin-top:2.3pt;width:93.6pt;height:56.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" adj="-6958,36598">
                <v:textbox inset="3.6pt,,3.6pt">
                  <w:txbxContent>
                    <w:p w14:paraId="03C56303" w14:textId="77777777" w:rsidR="002976AF" w:rsidRPr="0068689E" w:rsidRDefault="002976AF" w:rsidP="00C859BA">
                      <w:pPr>
                        <w:rPr>
                          <w:sz w:val="18"/>
                          <w:szCs w:val="18"/>
                        </w:rPr>
                      </w:pPr>
                      <w:r w:rsidRPr="0068689E">
                        <w:rPr>
                          <w:sz w:val="18"/>
                          <w:szCs w:val="18"/>
                        </w:rPr>
                        <w:t>PARTS TRAY (Place amps in tray and hang from lip of container)</w:t>
                      </w:r>
                    </w:p>
                  </w:txbxContent>
                </v:textbox>
              </v:shape>
            </w:pict>
          </mc:Fallback>
        </mc:AlternateContent>
      </w:r>
      <w:r w:rsidRPr="00987B31">
        <w:rPr>
          <w:noProof/>
        </w:rPr>
        <mc:AlternateContent>
          <mc:Choice Requires="wps">
            <w:drawing>
              <wp:anchor distT="0" distB="0" distL="114300" distR="114300" simplePos="0" relativeHeight="251629056" behindDoc="0" locked="0" layoutInCell="1" allowOverlap="1" wp14:anchorId="1BA9135A" wp14:editId="7011A33A">
                <wp:simplePos x="0" y="0"/>
                <wp:positionH relativeFrom="column">
                  <wp:posOffset>777240</wp:posOffset>
                </wp:positionH>
                <wp:positionV relativeFrom="paragraph">
                  <wp:posOffset>44450</wp:posOffset>
                </wp:positionV>
                <wp:extent cx="1188720" cy="685800"/>
                <wp:effectExtent l="0" t="0" r="525780" b="19050"/>
                <wp:wrapNone/>
                <wp:docPr id="164"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685800"/>
                        </a:xfrm>
                        <a:prstGeom prst="wedgeRectCallout">
                          <a:avLst>
                            <a:gd name="adj1" fmla="val 88943"/>
                            <a:gd name="adj2" fmla="val 4759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D8E9C7" w14:textId="77777777" w:rsidR="002976AF" w:rsidRPr="0068689E" w:rsidRDefault="002976AF">
                            <w:pPr>
                              <w:rPr>
                                <w:sz w:val="18"/>
                                <w:szCs w:val="18"/>
                              </w:rPr>
                            </w:pPr>
                            <w:r w:rsidRPr="0068689E">
                              <w:rPr>
                                <w:sz w:val="18"/>
                                <w:szCs w:val="18"/>
                              </w:rPr>
                              <w:t>LIQUID NITROGEN (Fill far enough that tray is covered when inserted)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9135A" id="AutoShape 71" o:spid="_x0000_s1103" type="#_x0000_t61" style="position:absolute;left:0;text-align:left;margin-left:61.2pt;margin-top:3.5pt;width:93.6pt;height:5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" adj="30012,21080">
                <v:textbox inset="3.6pt,,3.6pt">
                  <w:txbxContent>
                    <w:p w14:paraId="6DD8E9C7" w14:textId="77777777" w:rsidR="002976AF" w:rsidRPr="0068689E" w:rsidRDefault="002976AF">
                      <w:pPr>
                        <w:rPr>
                          <w:sz w:val="18"/>
                          <w:szCs w:val="18"/>
                        </w:rPr>
                      </w:pPr>
                      <w:r w:rsidRPr="0068689E">
                        <w:rPr>
                          <w:sz w:val="18"/>
                          <w:szCs w:val="18"/>
                        </w:rPr>
                        <w:t>LIQUID NITROGEN (Fill far enough that tray is covered when inserted)</w:t>
                      </w:r>
                    </w:p>
                  </w:txbxContent>
                </v:textbox>
              </v:shape>
            </w:pict>
          </mc:Fallback>
        </mc:AlternateContent>
      </w:r>
      <w:r w:rsidR="00D62F33" w:rsidRPr="00987B31">
        <w:rPr>
          <w:noProof/>
        </w:rPr>
        <w:drawing>
          <wp:inline distT="0" distB="0" distL="0" distR="0" wp14:anchorId="0F555AF6" wp14:editId="6FAFD8A6">
            <wp:extent cx="2684726" cy="2011680"/>
            <wp:effectExtent l="19050" t="19050" r="20955" b="26670"/>
            <wp:docPr id="8" name="Picture 8" descr="DSCN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7372"/>
                    <pic:cNvPicPr>
                      <a:picLocks noChangeAspect="1" noChangeArrowheads="1"/>
                    </pic:cNvPicPr>
                  </pic:nvPicPr>
                  <pic:blipFill>
                    <a:blip r:embed="rId18">
                      <a:lum bright="12000" contrast="6000"/>
                      <a:extLst>
                        <a:ext uri="{28A0092B-C50C-407E-A947-70E740481C1C}">
                          <a14:useLocalDpi xmlns:a14="http://schemas.microsoft.com/office/drawing/2010/main" val="0"/>
                        </a:ext>
                      </a:extLst>
                    </a:blip>
                    <a:srcRect/>
                    <a:stretch>
                      <a:fillRect/>
                    </a:stretch>
                  </pic:blipFill>
                  <pic:spPr bwMode="auto">
                    <a:xfrm>
                      <a:off x="0" y="0"/>
                      <a:ext cx="2684726" cy="2011680"/>
                    </a:xfrm>
                    <a:prstGeom prst="rect">
                      <a:avLst/>
                    </a:prstGeom>
                    <a:noFill/>
                    <a:ln w="19050" cmpd="sng">
                      <a:solidFill>
                        <a:srgbClr val="000000"/>
                      </a:solidFill>
                      <a:miter lim="800000"/>
                      <a:headEnd/>
                      <a:tailEnd/>
                    </a:ln>
                    <a:effectLst/>
                  </pic:spPr>
                </pic:pic>
              </a:graphicData>
            </a:graphic>
          </wp:inline>
        </w:drawing>
      </w:r>
    </w:p>
    <w:p w14:paraId="3D566BA7" w14:textId="77777777" w:rsidR="009F34CF" w:rsidRPr="00987B31" w:rsidRDefault="00FA0238" w:rsidP="008C4A34">
      <w:pPr>
        <w:pStyle w:val="StyleCaptionText1Centered"/>
        <w:spacing w:after="0"/>
      </w:pPr>
      <w:r w:rsidRPr="00987B31">
        <w:t xml:space="preserve">Figure </w:t>
      </w:r>
      <w:fldSimple w:instr=" STYLEREF 1 \s ">
        <w:r w:rsidR="008C4A34" w:rsidRPr="00987B31">
          <w:rPr>
            <w:noProof/>
          </w:rPr>
          <w:t>6</w:t>
        </w:r>
      </w:fldSimple>
      <w:r w:rsidR="008C4A34" w:rsidRPr="00987B31">
        <w:noBreakHyphen/>
      </w:r>
      <w:fldSimple w:instr=" SEQ Figure \* ARABIC \s 1 ">
        <w:r w:rsidR="008C4A34" w:rsidRPr="00987B31">
          <w:rPr>
            <w:noProof/>
          </w:rPr>
          <w:t>1</w:t>
        </w:r>
      </w:fldSimple>
    </w:p>
    <w:p w14:paraId="376CBD8F" w14:textId="77777777" w:rsidR="00FA30DE" w:rsidRPr="00987B31" w:rsidRDefault="00FA30DE" w:rsidP="00CE2CD5">
      <w:pPr>
        <w:pStyle w:val="Heading1"/>
        <w:tabs>
          <w:tab w:val="num" w:pos="576"/>
        </w:tabs>
      </w:pPr>
      <w:bookmarkStart w:id="20" w:name="_Toc65909476"/>
      <w:r w:rsidRPr="00987B31">
        <w:t xml:space="preserve">TEDS </w:t>
      </w:r>
      <w:r w:rsidR="00166C40" w:rsidRPr="00987B31">
        <w:t xml:space="preserve">MEMORY CHIP </w:t>
      </w:r>
      <w:r w:rsidRPr="00987B31">
        <w:t>TESTING</w:t>
      </w:r>
      <w:bookmarkEnd w:id="20"/>
    </w:p>
    <w:p w14:paraId="61B0F342" w14:textId="77777777" w:rsidR="00B9361D" w:rsidRPr="00987B31" w:rsidRDefault="00B9361D" w:rsidP="003773E1">
      <w:pPr>
        <w:pStyle w:val="Heading2"/>
      </w:pPr>
      <w:bookmarkStart w:id="21" w:name="_Toc65909477"/>
      <w:r w:rsidRPr="00987B31">
        <w:t xml:space="preserve">Test </w:t>
      </w:r>
      <w:r w:rsidR="00F44D73" w:rsidRPr="00987B31">
        <w:t>Setup</w:t>
      </w:r>
      <w:bookmarkEnd w:id="21"/>
    </w:p>
    <w:p w14:paraId="5C7122C9" w14:textId="77777777" w:rsidR="00B9361D" w:rsidRPr="00987B31" w:rsidRDefault="004C7086" w:rsidP="003773E1">
      <w:pPr>
        <w:pStyle w:val="Heading3"/>
      </w:pPr>
      <w:r w:rsidRPr="00987B31">
        <w:t>Testing the Teds chip is done on Fixture 43206</w:t>
      </w:r>
      <w:r w:rsidR="0010592C" w:rsidRPr="00987B31">
        <w:t>-01</w:t>
      </w:r>
      <w:r w:rsidRPr="00987B31">
        <w:t xml:space="preserve"> (Figure </w:t>
      </w:r>
      <w:r w:rsidR="00A34704" w:rsidRPr="00987B31">
        <w:t>7-3</w:t>
      </w:r>
      <w:r w:rsidRPr="00987B31">
        <w:t>).  Connect a</w:t>
      </w:r>
      <w:r w:rsidR="00AC62C8" w:rsidRPr="00987B31">
        <w:t xml:space="preserve"> DS94904 USB Dongle</w:t>
      </w:r>
      <w:r w:rsidRPr="00987B31">
        <w:t xml:space="preserve"> </w:t>
      </w:r>
      <w:r w:rsidR="00AC62C8" w:rsidRPr="00987B31">
        <w:t>to an open USB port on the computer.</w:t>
      </w:r>
      <w:r w:rsidRPr="00987B31">
        <w:t xml:space="preserve"> Attach the male 10-32 connector end of the 009M86 cable to the BNC to 10-</w:t>
      </w:r>
      <w:r w:rsidR="00C53CEB" w:rsidRPr="00987B31">
        <w:t>32 connector</w:t>
      </w:r>
      <w:r w:rsidRPr="00987B31">
        <w:t xml:space="preserve"> adaptor (070A02) and adaptor to fixture 43206</w:t>
      </w:r>
      <w:r w:rsidR="0010592C" w:rsidRPr="00987B31">
        <w:t>-01</w:t>
      </w:r>
      <w:r w:rsidRPr="00987B31">
        <w:t>.</w:t>
      </w:r>
      <w:r w:rsidR="005D2EF7" w:rsidRPr="00987B31">
        <w:t xml:space="preserve"> The opposite end </w:t>
      </w:r>
      <w:r w:rsidR="00FC44D3" w:rsidRPr="00987B31">
        <w:t xml:space="preserve">of the cable </w:t>
      </w:r>
      <w:r w:rsidR="005D2EF7" w:rsidRPr="00987B31">
        <w:t>shall be attached to the USB Dongle</w:t>
      </w:r>
      <w:r w:rsidR="00A34704" w:rsidRPr="00987B31">
        <w:t xml:space="preserve"> (Figure 7-1</w:t>
      </w:r>
      <w:r w:rsidR="003C241F" w:rsidRPr="00987B31">
        <w:t xml:space="preserve"> &amp; Figure 7-2</w:t>
      </w:r>
      <w:r w:rsidR="003340BF" w:rsidRPr="00987B31">
        <w:t>).</w:t>
      </w:r>
      <w:r w:rsidRPr="00987B31">
        <w:t xml:space="preserve">  </w:t>
      </w:r>
    </w:p>
    <w:p w14:paraId="7B5063DD" w14:textId="77777777" w:rsidR="00101622" w:rsidRPr="00987B31" w:rsidRDefault="004C7086" w:rsidP="003773E1">
      <w:pPr>
        <w:pStyle w:val="Heading3"/>
      </w:pPr>
      <w:r w:rsidRPr="00987B31">
        <w:t>Place the amplifier on the metal base, and connect probe #2 to the output of the amplifier.  (If the amplifier does not have a backside ground point, connect probe #1 to the amplifier ground connection, place a shorting connector on BNC #1, and switch the 200pF cap to ‘bypass’.)  In order to perform this test, the signal at the end of the 10-32 connector needs to be connected to the output and ground of the amplifier (center pin of 10-32 connector to output and the shield of the 10-32 connector to the a</w:t>
      </w:r>
      <w:r w:rsidR="00101622" w:rsidRPr="00987B31">
        <w:t>mplifier ground).</w:t>
      </w:r>
    </w:p>
    <w:p w14:paraId="5614163C" w14:textId="77777777" w:rsidR="00B9361D" w:rsidRPr="00987B31" w:rsidRDefault="004C7086" w:rsidP="003773E1">
      <w:pPr>
        <w:pStyle w:val="Heading3"/>
      </w:pPr>
      <w:r w:rsidRPr="00987B31">
        <w:t>If the above mentioned fixture</w:t>
      </w:r>
      <w:r w:rsidR="00101622" w:rsidRPr="00987B31">
        <w:t xml:space="preserve"> (43206</w:t>
      </w:r>
      <w:r w:rsidR="0010592C" w:rsidRPr="00987B31">
        <w:t>-01</w:t>
      </w:r>
      <w:r w:rsidR="00101622" w:rsidRPr="00987B31">
        <w:t>)</w:t>
      </w:r>
      <w:r w:rsidRPr="00987B31">
        <w:t xml:space="preserve"> is not applicable for the assembly being tested, this connection may be achieved by either using test probes directly on the</w:t>
      </w:r>
      <w:r w:rsidR="006D66C7" w:rsidRPr="00987B31">
        <w:t xml:space="preserve"> </w:t>
      </w:r>
      <w:r w:rsidRPr="00987B31">
        <w:t xml:space="preserve">amplifier or by connecting the 10-32 connector directly to a test fixture already in use at the time of test.  </w:t>
      </w:r>
    </w:p>
    <w:p w14:paraId="5BA5ECDD" w14:textId="77777777" w:rsidR="006D66C7" w:rsidRPr="00987B31" w:rsidRDefault="006D66C7" w:rsidP="00407202">
      <w:pPr>
        <w:rPr>
          <w:noProof/>
        </w:rPr>
      </w:pPr>
    </w:p>
    <w:p w14:paraId="077CB7CD" w14:textId="77777777" w:rsidR="00FA0238" w:rsidRPr="00987B31" w:rsidRDefault="003340BF" w:rsidP="004A7F91">
      <w:pPr>
        <w:pStyle w:val="StyleCentered"/>
      </w:pPr>
      <w:r w:rsidRPr="00987B31">
        <w:rPr>
          <w:noProof/>
        </w:rPr>
        <mc:AlternateContent>
          <mc:Choice Requires="wps">
            <w:drawing>
              <wp:anchor distT="0" distB="0" distL="114300" distR="114300" simplePos="0" relativeHeight="251655680" behindDoc="0" locked="0" layoutInCell="1" allowOverlap="1" wp14:anchorId="0A9F8EAC" wp14:editId="4817422E">
                <wp:simplePos x="0" y="0"/>
                <wp:positionH relativeFrom="margin">
                  <wp:posOffset>1160891</wp:posOffset>
                </wp:positionH>
                <wp:positionV relativeFrom="paragraph">
                  <wp:posOffset>180643</wp:posOffset>
                </wp:positionV>
                <wp:extent cx="1005840" cy="249555"/>
                <wp:effectExtent l="0" t="0" r="289560" b="398145"/>
                <wp:wrapNone/>
                <wp:docPr id="163"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249555"/>
                        </a:xfrm>
                        <a:prstGeom prst="wedgeRectCallout">
                          <a:avLst>
                            <a:gd name="adj1" fmla="val 71087"/>
                            <a:gd name="adj2" fmla="val 1843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F49779" w14:textId="77777777" w:rsidR="002976AF" w:rsidRPr="0068689E" w:rsidRDefault="002976AF" w:rsidP="00676C10">
                            <w:pPr>
                              <w:rPr>
                                <w:sz w:val="18"/>
                                <w:szCs w:val="18"/>
                              </w:rPr>
                            </w:pPr>
                            <w:r w:rsidRPr="0068689E">
                              <w:rPr>
                                <w:sz w:val="18"/>
                                <w:szCs w:val="18"/>
                              </w:rPr>
                              <w:t>009M86 Cable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F8EAC" id="AutoShape 111" o:spid="_x0000_s1104" type="#_x0000_t61" style="position:absolute;left:0;text-align:left;margin-left:91.4pt;margin-top:14.2pt;width:79.2pt;height:19.6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" adj="26155,50620">
                <v:textbox inset="3.6pt,,3.6pt">
                  <w:txbxContent>
                    <w:p w14:paraId="0EF49779" w14:textId="77777777" w:rsidR="002976AF" w:rsidRPr="0068689E" w:rsidRDefault="002976AF" w:rsidP="00676C10">
                      <w:pPr>
                        <w:rPr>
                          <w:sz w:val="18"/>
                          <w:szCs w:val="18"/>
                        </w:rPr>
                      </w:pPr>
                      <w:r w:rsidRPr="0068689E">
                        <w:rPr>
                          <w:sz w:val="18"/>
                          <w:szCs w:val="18"/>
                        </w:rPr>
                        <w:t>009M86 Cable</w:t>
                      </w:r>
                    </w:p>
                  </w:txbxContent>
                </v:textbox>
                <w10:wrap anchorx="margin"/>
              </v:shape>
            </w:pict>
          </mc:Fallback>
        </mc:AlternateContent>
      </w:r>
      <w:r w:rsidR="005D2EF7" w:rsidRPr="00987B31">
        <w:rPr>
          <w:noProof/>
        </w:rPr>
        <mc:AlternateContent>
          <mc:Choice Requires="wps">
            <w:drawing>
              <wp:anchor distT="0" distB="0" distL="114300" distR="114300" simplePos="0" relativeHeight="251654656" behindDoc="0" locked="0" layoutInCell="1" allowOverlap="1" wp14:anchorId="41CB52B9" wp14:editId="3F52AB83">
                <wp:simplePos x="0" y="0"/>
                <wp:positionH relativeFrom="column">
                  <wp:posOffset>4579951</wp:posOffset>
                </wp:positionH>
                <wp:positionV relativeFrom="paragraph">
                  <wp:posOffset>313690</wp:posOffset>
                </wp:positionV>
                <wp:extent cx="1365250" cy="411480"/>
                <wp:effectExtent l="228600" t="0" r="25400" b="407670"/>
                <wp:wrapNone/>
                <wp:docPr id="162"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411480"/>
                        </a:xfrm>
                        <a:prstGeom prst="wedgeRectCallout">
                          <a:avLst>
                            <a:gd name="adj1" fmla="val -62712"/>
                            <a:gd name="adj2" fmla="val 1315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48EEEB" w14:textId="77777777" w:rsidR="002976AF" w:rsidRPr="0044491B" w:rsidRDefault="002976AF">
                            <w:pPr>
                              <w:rPr>
                                <w:sz w:val="18"/>
                                <w:szCs w:val="18"/>
                              </w:rPr>
                            </w:pPr>
                            <w:r w:rsidRPr="0044491B">
                              <w:rPr>
                                <w:sz w:val="18"/>
                                <w:szCs w:val="18"/>
                              </w:rPr>
                              <w:t>This end attached to the USB Dongle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B52B9" id="AutoShape 110" o:spid="_x0000_s1105" type="#_x0000_t61" style="position:absolute;left:0;text-align:left;margin-left:360.65pt;margin-top:24.7pt;width:107.5pt;height:3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" adj="-2746,39218">
                <v:textbox inset="3.6pt,,3.6pt">
                  <w:txbxContent>
                    <w:p w14:paraId="0548EEEB" w14:textId="77777777" w:rsidR="002976AF" w:rsidRPr="0044491B" w:rsidRDefault="002976AF">
                      <w:pPr>
                        <w:rPr>
                          <w:sz w:val="18"/>
                          <w:szCs w:val="18"/>
                        </w:rPr>
                      </w:pPr>
                      <w:r w:rsidRPr="0044491B">
                        <w:rPr>
                          <w:sz w:val="18"/>
                          <w:szCs w:val="18"/>
                        </w:rPr>
                        <w:t>This end attached to the USB Dongle</w:t>
                      </w:r>
                    </w:p>
                  </w:txbxContent>
                </v:textbox>
              </v:shape>
            </w:pict>
          </mc:Fallback>
        </mc:AlternateContent>
      </w:r>
      <w:r w:rsidR="00D62F33" w:rsidRPr="00987B31">
        <w:rPr>
          <w:noProof/>
        </w:rPr>
        <w:drawing>
          <wp:inline distT="0" distB="0" distL="0" distR="0" wp14:anchorId="6FE8513F" wp14:editId="618AA165">
            <wp:extent cx="2369489" cy="1870710"/>
            <wp:effectExtent l="19050" t="19050" r="12065" b="15240"/>
            <wp:docPr id="9" name="Picture 9" descr="DSCN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7380"/>
                    <pic:cNvPicPr>
                      <a:picLocks noChangeAspect="1" noChangeArrowheads="1"/>
                    </pic:cNvPicPr>
                  </pic:nvPicPr>
                  <pic:blipFill rotWithShape="1">
                    <a:blip r:embed="rId19">
                      <a:lum bright="12000" contrast="12000"/>
                      <a:extLst>
                        <a:ext uri="{28A0092B-C50C-407E-A947-70E740481C1C}">
                          <a14:useLocalDpi xmlns:a14="http://schemas.microsoft.com/office/drawing/2010/main" val="0"/>
                        </a:ext>
                      </a:extLst>
                    </a:blip>
                    <a:srcRect r="27020"/>
                    <a:stretch/>
                  </pic:blipFill>
                  <pic:spPr bwMode="auto">
                    <a:xfrm>
                      <a:off x="0" y="0"/>
                      <a:ext cx="2369489" cy="1870710"/>
                    </a:xfrm>
                    <a:prstGeom prst="rect">
                      <a:avLst/>
                    </a:prstGeom>
                    <a:noFill/>
                    <a:ln w="190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56A3DAF5" w14:textId="77777777" w:rsidR="005D2EF7" w:rsidRPr="00987B31" w:rsidRDefault="005D2EF7" w:rsidP="008C4A34">
      <w:pPr>
        <w:pStyle w:val="StyleCaptionText1Centered"/>
        <w:spacing w:after="0"/>
      </w:pPr>
      <w:r w:rsidRPr="00987B31">
        <w:t xml:space="preserve">Figure </w:t>
      </w:r>
      <w:fldSimple w:instr=" STYLEREF 1 \s ">
        <w:r w:rsidR="008C4A34" w:rsidRPr="00987B31">
          <w:rPr>
            <w:noProof/>
          </w:rPr>
          <w:t>7</w:t>
        </w:r>
      </w:fldSimple>
      <w:r w:rsidR="008C4A34" w:rsidRPr="00987B31">
        <w:noBreakHyphen/>
      </w:r>
      <w:fldSimple w:instr=" SEQ Figure \* ARABIC \s 1 ">
        <w:r w:rsidR="008C4A34" w:rsidRPr="00987B31">
          <w:rPr>
            <w:noProof/>
          </w:rPr>
          <w:t>1</w:t>
        </w:r>
      </w:fldSimple>
    </w:p>
    <w:p w14:paraId="6713DEA4" w14:textId="77777777" w:rsidR="005D2EF7" w:rsidRPr="00987B31" w:rsidRDefault="005D2EF7" w:rsidP="004A7F91">
      <w:pPr>
        <w:pStyle w:val="StyleCentered"/>
      </w:pPr>
      <w:r w:rsidRPr="00987B31">
        <w:rPr>
          <w:noProof/>
        </w:rPr>
        <w:drawing>
          <wp:inline distT="0" distB="0" distL="0" distR="0" wp14:anchorId="142CACF8" wp14:editId="1E5E939C">
            <wp:extent cx="2368296" cy="1806731"/>
            <wp:effectExtent l="19050" t="19050" r="13335" b="222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lum bright="12000" contrast="12000"/>
                    </a:blip>
                    <a:stretch>
                      <a:fillRect/>
                    </a:stretch>
                  </pic:blipFill>
                  <pic:spPr>
                    <a:xfrm>
                      <a:off x="0" y="0"/>
                      <a:ext cx="2368296" cy="1806731"/>
                    </a:xfrm>
                    <a:prstGeom prst="rect">
                      <a:avLst/>
                    </a:prstGeom>
                    <a:noFill/>
                    <a:ln w="19050" cap="flat" cmpd="sng" algn="ctr">
                      <a:solidFill>
                        <a:srgbClr val="000000"/>
                      </a:solidFill>
                      <a:prstDash val="solid"/>
                      <a:miter lim="800000"/>
                      <a:headEnd type="none" w="med" len="med"/>
                      <a:tailEnd type="none" w="med" len="med"/>
                    </a:ln>
                    <a:effectLst/>
                  </pic:spPr>
                </pic:pic>
              </a:graphicData>
            </a:graphic>
          </wp:inline>
        </w:drawing>
      </w:r>
    </w:p>
    <w:p w14:paraId="00511A2A" w14:textId="77777777" w:rsidR="00676C10" w:rsidRPr="00987B31" w:rsidRDefault="00FA0238" w:rsidP="008C4A34">
      <w:pPr>
        <w:pStyle w:val="StyleCaptionText1Centered"/>
        <w:spacing w:after="0"/>
      </w:pPr>
      <w:r w:rsidRPr="00987B31">
        <w:t xml:space="preserve">Figure </w:t>
      </w:r>
      <w:fldSimple w:instr=" STYLEREF 1 \s ">
        <w:r w:rsidR="00FC44D3" w:rsidRPr="00987B31">
          <w:rPr>
            <w:noProof/>
          </w:rPr>
          <w:t>7</w:t>
        </w:r>
      </w:fldSimple>
      <w:r w:rsidR="009375D8" w:rsidRPr="00987B31">
        <w:noBreakHyphen/>
      </w:r>
      <w:r w:rsidR="005D2EF7" w:rsidRPr="00987B31">
        <w:t>2</w:t>
      </w:r>
    </w:p>
    <w:p w14:paraId="426575E7" w14:textId="77777777" w:rsidR="00FA0238" w:rsidRPr="00987B31" w:rsidRDefault="000019F9" w:rsidP="004A7F91">
      <w:pPr>
        <w:pStyle w:val="StyleCentered"/>
      </w:pPr>
      <w:r w:rsidRPr="00987B31">
        <w:rPr>
          <w:noProof/>
        </w:rPr>
        <mc:AlternateContent>
          <mc:Choice Requires="wps">
            <w:drawing>
              <wp:anchor distT="0" distB="0" distL="114300" distR="114300" simplePos="0" relativeHeight="251659776" behindDoc="0" locked="0" layoutInCell="1" allowOverlap="1" wp14:anchorId="0A8A174A" wp14:editId="2D517B13">
                <wp:simplePos x="0" y="0"/>
                <wp:positionH relativeFrom="column">
                  <wp:posOffset>1267877</wp:posOffset>
                </wp:positionH>
                <wp:positionV relativeFrom="paragraph">
                  <wp:posOffset>1587519</wp:posOffset>
                </wp:positionV>
                <wp:extent cx="1125940" cy="255905"/>
                <wp:effectExtent l="0" t="0" r="17145" b="10795"/>
                <wp:wrapNone/>
                <wp:docPr id="62"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940" cy="255905"/>
                        </a:xfrm>
                        <a:prstGeom prst="wedgeRectCallout">
                          <a:avLst>
                            <a:gd name="adj1" fmla="val 33784"/>
                            <a:gd name="adj2" fmla="val -3309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0A76D2" w14:textId="77777777" w:rsidR="002976AF" w:rsidRPr="0068689E" w:rsidRDefault="002976AF" w:rsidP="002909D6">
                            <w:pPr>
                              <w:rPr>
                                <w:b/>
                              </w:rPr>
                            </w:pPr>
                            <w:r w:rsidRPr="0068689E">
                              <w:rPr>
                                <w:b/>
                              </w:rPr>
                              <w:t>Fixture 43206</w:t>
                            </w:r>
                            <w:r w:rsidRPr="00970344">
                              <w:rPr>
                                <w:b/>
                              </w:rPr>
                              <w:t>-01</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A174A" id="AutoShape 115" o:spid="_x0000_s1106" type="#_x0000_t61" style="position:absolute;left:0;text-align:left;margin-left:99.85pt;margin-top:125pt;width:88.65pt;height:20.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" adj="18097,3651">
                <v:textbox inset="3.6pt,,3.6pt">
                  <w:txbxContent>
                    <w:p w14:paraId="2B0A76D2" w14:textId="77777777" w:rsidR="002976AF" w:rsidRPr="0068689E" w:rsidRDefault="002976AF" w:rsidP="002909D6">
                      <w:pPr>
                        <w:rPr>
                          <w:b/>
                        </w:rPr>
                      </w:pPr>
                      <w:r w:rsidRPr="0068689E">
                        <w:rPr>
                          <w:b/>
                        </w:rPr>
                        <w:t>Fixture 43206</w:t>
                      </w:r>
                      <w:r w:rsidRPr="00970344">
                        <w:rPr>
                          <w:b/>
                        </w:rPr>
                        <w:t>-01</w:t>
                      </w:r>
                    </w:p>
                  </w:txbxContent>
                </v:textbox>
              </v:shape>
            </w:pict>
          </mc:Fallback>
        </mc:AlternateContent>
      </w:r>
      <w:r w:rsidRPr="00987B31">
        <w:rPr>
          <w:noProof/>
        </w:rPr>
        <mc:AlternateContent>
          <mc:Choice Requires="wps">
            <w:drawing>
              <wp:anchor distT="0" distB="0" distL="114300" distR="114300" simplePos="0" relativeHeight="251657728" behindDoc="0" locked="0" layoutInCell="1" allowOverlap="1" wp14:anchorId="5F1ED534" wp14:editId="29EB529C">
                <wp:simplePos x="0" y="0"/>
                <wp:positionH relativeFrom="column">
                  <wp:posOffset>663575</wp:posOffset>
                </wp:positionH>
                <wp:positionV relativeFrom="paragraph">
                  <wp:posOffset>48895</wp:posOffset>
                </wp:positionV>
                <wp:extent cx="1341755" cy="255905"/>
                <wp:effectExtent l="0" t="0" r="10795" b="525145"/>
                <wp:wrapNone/>
                <wp:docPr id="61"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255905"/>
                        </a:xfrm>
                        <a:prstGeom prst="wedgeRectCallout">
                          <a:avLst>
                            <a:gd name="adj1" fmla="val 24916"/>
                            <a:gd name="adj2" fmla="val 24916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C66985" w14:textId="77777777" w:rsidR="002976AF" w:rsidRPr="000C620A" w:rsidRDefault="002976AF" w:rsidP="00676C10">
                            <w:pPr>
                              <w:rPr>
                                <w:sz w:val="18"/>
                                <w:szCs w:val="18"/>
                              </w:rPr>
                            </w:pPr>
                            <w:r w:rsidRPr="000C620A">
                              <w:rPr>
                                <w:sz w:val="18"/>
                                <w:szCs w:val="18"/>
                              </w:rPr>
                              <w:t>Metal Base (Ground)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D534" id="AutoShape 113" o:spid="_x0000_s1107" type="#_x0000_t61" style="position:absolute;left:0;text-align:left;margin-left:52.25pt;margin-top:3.85pt;width:105.65pt;height:20.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" adj="16182,64620">
                <v:textbox inset="3.6pt,,3.6pt">
                  <w:txbxContent>
                    <w:p w14:paraId="1AC66985" w14:textId="77777777" w:rsidR="002976AF" w:rsidRPr="000C620A" w:rsidRDefault="002976AF" w:rsidP="00676C10">
                      <w:pPr>
                        <w:rPr>
                          <w:sz w:val="18"/>
                          <w:szCs w:val="18"/>
                        </w:rPr>
                      </w:pPr>
                      <w:r w:rsidRPr="000C620A">
                        <w:rPr>
                          <w:sz w:val="18"/>
                          <w:szCs w:val="18"/>
                        </w:rPr>
                        <w:t>Metal Base (Ground)</w:t>
                      </w:r>
                    </w:p>
                  </w:txbxContent>
                </v:textbox>
              </v:shape>
            </w:pict>
          </mc:Fallback>
        </mc:AlternateContent>
      </w:r>
      <w:r w:rsidR="002206B9" w:rsidRPr="00987B31">
        <w:rPr>
          <w:noProof/>
        </w:rPr>
        <mc:AlternateContent>
          <mc:Choice Requires="wps">
            <w:drawing>
              <wp:anchor distT="0" distB="0" distL="114300" distR="114300" simplePos="0" relativeHeight="251674112" behindDoc="0" locked="0" layoutInCell="1" allowOverlap="1" wp14:anchorId="5F542A28" wp14:editId="43CCE1D2">
                <wp:simplePos x="0" y="0"/>
                <wp:positionH relativeFrom="column">
                  <wp:posOffset>4416425</wp:posOffset>
                </wp:positionH>
                <wp:positionV relativeFrom="paragraph">
                  <wp:posOffset>40640</wp:posOffset>
                </wp:positionV>
                <wp:extent cx="1320800" cy="393065"/>
                <wp:effectExtent l="381000" t="0" r="12700" b="140335"/>
                <wp:wrapNone/>
                <wp:docPr id="160"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393065"/>
                        </a:xfrm>
                        <a:prstGeom prst="wedgeRectCallout">
                          <a:avLst>
                            <a:gd name="adj1" fmla="val -76067"/>
                            <a:gd name="adj2" fmla="val 7085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0B01FB" w14:textId="77777777" w:rsidR="002976AF" w:rsidRPr="000C620A" w:rsidRDefault="002976AF" w:rsidP="004C7086">
                            <w:pPr>
                              <w:rPr>
                                <w:sz w:val="18"/>
                                <w:szCs w:val="18"/>
                              </w:rPr>
                            </w:pPr>
                            <w:r w:rsidRPr="000C620A">
                              <w:rPr>
                                <w:sz w:val="18"/>
                                <w:szCs w:val="18"/>
                              </w:rPr>
                              <w:t>Connect BNC to 10-32 Adapter (070A02)</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42A28" id="AutoShape 150" o:spid="_x0000_s1108" type="#_x0000_t61" style="position:absolute;left:0;text-align:left;margin-left:347.75pt;margin-top:3.2pt;width:104pt;height:30.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" adj="-5630,26104">
                <v:textbox inset="3.6pt,,3.6pt">
                  <w:txbxContent>
                    <w:p w14:paraId="270B01FB" w14:textId="77777777" w:rsidR="002976AF" w:rsidRPr="000C620A" w:rsidRDefault="002976AF" w:rsidP="004C7086">
                      <w:pPr>
                        <w:rPr>
                          <w:sz w:val="18"/>
                          <w:szCs w:val="18"/>
                        </w:rPr>
                      </w:pPr>
                      <w:r w:rsidRPr="000C620A">
                        <w:rPr>
                          <w:sz w:val="18"/>
                          <w:szCs w:val="18"/>
                        </w:rPr>
                        <w:t>Connect BNC to 10-32 Adapter (070A02)</w:t>
                      </w:r>
                    </w:p>
                  </w:txbxContent>
                </v:textbox>
              </v:shape>
            </w:pict>
          </mc:Fallback>
        </mc:AlternateContent>
      </w:r>
      <w:r w:rsidR="002206B9" w:rsidRPr="00987B31">
        <w:rPr>
          <w:noProof/>
        </w:rPr>
        <mc:AlternateContent>
          <mc:Choice Requires="wps">
            <w:drawing>
              <wp:anchor distT="0" distB="0" distL="114300" distR="114300" simplePos="0" relativeHeight="251656704" behindDoc="0" locked="0" layoutInCell="1" allowOverlap="1" wp14:anchorId="10B2ADD3" wp14:editId="26000324">
                <wp:simplePos x="0" y="0"/>
                <wp:positionH relativeFrom="column">
                  <wp:posOffset>4043045</wp:posOffset>
                </wp:positionH>
                <wp:positionV relativeFrom="paragraph">
                  <wp:posOffset>1401445</wp:posOffset>
                </wp:positionV>
                <wp:extent cx="1188720" cy="393065"/>
                <wp:effectExtent l="0" t="800100" r="11430" b="26035"/>
                <wp:wrapNone/>
                <wp:docPr id="63"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393065"/>
                        </a:xfrm>
                        <a:prstGeom prst="wedgeRectCallout">
                          <a:avLst>
                            <a:gd name="adj1" fmla="val -25162"/>
                            <a:gd name="adj2" fmla="val -24098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85945D" w14:textId="77777777" w:rsidR="002976AF" w:rsidRPr="0068689E" w:rsidRDefault="002976AF">
                            <w:pPr>
                              <w:rPr>
                                <w:sz w:val="18"/>
                                <w:szCs w:val="18"/>
                              </w:rPr>
                            </w:pPr>
                            <w:r w:rsidRPr="0068689E">
                              <w:rPr>
                                <w:sz w:val="18"/>
                                <w:szCs w:val="18"/>
                              </w:rPr>
                              <w:t>Connect 009M86 Cable Here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2ADD3" id="AutoShape 112" o:spid="_x0000_s1109" type="#_x0000_t61" style="position:absolute;left:0;text-align:left;margin-left:318.35pt;margin-top:110.35pt;width:93.6pt;height:3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" adj="5365,-41253">
                <v:textbox inset="3.6pt,,3.6pt">
                  <w:txbxContent>
                    <w:p w14:paraId="7B85945D" w14:textId="77777777" w:rsidR="002976AF" w:rsidRPr="0068689E" w:rsidRDefault="002976AF">
                      <w:pPr>
                        <w:rPr>
                          <w:sz w:val="18"/>
                          <w:szCs w:val="18"/>
                        </w:rPr>
                      </w:pPr>
                      <w:r w:rsidRPr="0068689E">
                        <w:rPr>
                          <w:sz w:val="18"/>
                          <w:szCs w:val="18"/>
                        </w:rPr>
                        <w:t>Connect 009M86 Cable Here</w:t>
                      </w:r>
                    </w:p>
                  </w:txbxContent>
                </v:textbox>
              </v:shape>
            </w:pict>
          </mc:Fallback>
        </mc:AlternateContent>
      </w:r>
      <w:r w:rsidR="002206B9" w:rsidRPr="00987B31">
        <w:rPr>
          <w:noProof/>
        </w:rPr>
        <mc:AlternateContent>
          <mc:Choice Requires="wps">
            <w:drawing>
              <wp:anchor distT="0" distB="0" distL="114300" distR="114300" simplePos="0" relativeHeight="251658752" behindDoc="0" locked="0" layoutInCell="1" allowOverlap="1" wp14:anchorId="25D37440" wp14:editId="69854B5A">
                <wp:simplePos x="0" y="0"/>
                <wp:positionH relativeFrom="column">
                  <wp:posOffset>2603500</wp:posOffset>
                </wp:positionH>
                <wp:positionV relativeFrom="paragraph">
                  <wp:posOffset>40640</wp:posOffset>
                </wp:positionV>
                <wp:extent cx="1379220" cy="393192"/>
                <wp:effectExtent l="628650" t="0" r="11430" b="464185"/>
                <wp:wrapNone/>
                <wp:docPr id="161"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393192"/>
                        </a:xfrm>
                        <a:prstGeom prst="wedgeRectCallout">
                          <a:avLst>
                            <a:gd name="adj1" fmla="val -92317"/>
                            <a:gd name="adj2" fmla="val 15088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39070D" w14:textId="77777777" w:rsidR="002976AF" w:rsidRPr="000C620A" w:rsidRDefault="002976AF" w:rsidP="00676C10">
                            <w:pPr>
                              <w:rPr>
                                <w:sz w:val="18"/>
                                <w:szCs w:val="18"/>
                              </w:rPr>
                            </w:pPr>
                            <w:r w:rsidRPr="000C620A">
                              <w:rPr>
                                <w:sz w:val="18"/>
                                <w:szCs w:val="18"/>
                              </w:rPr>
                              <w:t>Probe #2 – Connect to Amplifier Output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37440" id="AutoShape 114" o:spid="_x0000_s1110" type="#_x0000_t61" style="position:absolute;left:0;text-align:left;margin-left:205pt;margin-top:3.2pt;width:108.6pt;height:3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" adj="-9140,43390">
                <v:textbox inset="3.6pt,,3.6pt">
                  <w:txbxContent>
                    <w:p w14:paraId="7939070D" w14:textId="77777777" w:rsidR="002976AF" w:rsidRPr="000C620A" w:rsidRDefault="002976AF" w:rsidP="00676C10">
                      <w:pPr>
                        <w:rPr>
                          <w:sz w:val="18"/>
                          <w:szCs w:val="18"/>
                        </w:rPr>
                      </w:pPr>
                      <w:r w:rsidRPr="000C620A">
                        <w:rPr>
                          <w:sz w:val="18"/>
                          <w:szCs w:val="18"/>
                        </w:rPr>
                        <w:t>Probe #2 – Connect to Amplifier Output</w:t>
                      </w:r>
                    </w:p>
                  </w:txbxContent>
                </v:textbox>
              </v:shape>
            </w:pict>
          </mc:Fallback>
        </mc:AlternateContent>
      </w:r>
      <w:r w:rsidR="00D62F33" w:rsidRPr="00987B31">
        <w:rPr>
          <w:noProof/>
        </w:rPr>
        <w:drawing>
          <wp:inline distT="0" distB="0" distL="0" distR="0" wp14:anchorId="20573FAC" wp14:editId="39A89C47">
            <wp:extent cx="4002693" cy="1828800"/>
            <wp:effectExtent l="19050" t="19050" r="17145" b="19050"/>
            <wp:docPr id="10" name="Picture 10" descr="DSCN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7379"/>
                    <pic:cNvPicPr>
                      <a:picLocks noChangeAspect="1" noChangeArrowheads="1"/>
                    </pic:cNvPicPr>
                  </pic:nvPicPr>
                  <pic:blipFill>
                    <a:blip r:embed="rId21">
                      <a:lum bright="18000" contrast="12000"/>
                      <a:extLst>
                        <a:ext uri="{28A0092B-C50C-407E-A947-70E740481C1C}">
                          <a14:useLocalDpi xmlns:a14="http://schemas.microsoft.com/office/drawing/2010/main" val="0"/>
                        </a:ext>
                      </a:extLst>
                    </a:blip>
                    <a:srcRect/>
                    <a:stretch>
                      <a:fillRect/>
                    </a:stretch>
                  </pic:blipFill>
                  <pic:spPr bwMode="auto">
                    <a:xfrm>
                      <a:off x="0" y="0"/>
                      <a:ext cx="4002693" cy="1828800"/>
                    </a:xfrm>
                    <a:prstGeom prst="rect">
                      <a:avLst/>
                    </a:prstGeom>
                    <a:noFill/>
                    <a:ln w="19050" cmpd="sng">
                      <a:solidFill>
                        <a:srgbClr val="000000"/>
                      </a:solidFill>
                      <a:miter lim="800000"/>
                      <a:headEnd/>
                      <a:tailEnd/>
                    </a:ln>
                    <a:effectLst/>
                  </pic:spPr>
                </pic:pic>
              </a:graphicData>
            </a:graphic>
          </wp:inline>
        </w:drawing>
      </w:r>
    </w:p>
    <w:p w14:paraId="4969050C" w14:textId="77777777" w:rsidR="00E12D0A" w:rsidRPr="00987B31" w:rsidRDefault="00FA0238" w:rsidP="008C4A34">
      <w:pPr>
        <w:pStyle w:val="StyleCaptionText1Centered"/>
        <w:spacing w:after="0"/>
      </w:pPr>
      <w:r w:rsidRPr="00987B31">
        <w:t xml:space="preserve">Figure </w:t>
      </w:r>
      <w:fldSimple w:instr=" STYLEREF 1 \s ">
        <w:r w:rsidR="00FC44D3" w:rsidRPr="00987B31">
          <w:rPr>
            <w:noProof/>
          </w:rPr>
          <w:t>7</w:t>
        </w:r>
      </w:fldSimple>
      <w:r w:rsidR="009375D8" w:rsidRPr="00987B31">
        <w:noBreakHyphen/>
      </w:r>
      <w:r w:rsidR="005D2EF7" w:rsidRPr="00987B31">
        <w:t>3</w:t>
      </w:r>
    </w:p>
    <w:p w14:paraId="5CF37553" w14:textId="77777777" w:rsidR="00F44D73" w:rsidRPr="00987B31" w:rsidRDefault="00F44D73" w:rsidP="003773E1">
      <w:pPr>
        <w:pStyle w:val="Heading2"/>
      </w:pPr>
      <w:bookmarkStart w:id="22" w:name="_Toc65909478"/>
      <w:r w:rsidRPr="00987B31">
        <w:t xml:space="preserve">Test </w:t>
      </w:r>
      <w:r w:rsidR="003248B3" w:rsidRPr="00987B31">
        <w:t>Process</w:t>
      </w:r>
      <w:bookmarkEnd w:id="22"/>
    </w:p>
    <w:p w14:paraId="02E8D470" w14:textId="77777777" w:rsidR="00847DE9" w:rsidRPr="00987B31" w:rsidRDefault="00F44D73" w:rsidP="00847DE9">
      <w:pPr>
        <w:pStyle w:val="Heading3"/>
        <w:rPr>
          <w:bCs w:val="0"/>
        </w:rPr>
      </w:pPr>
      <w:r w:rsidRPr="00987B31">
        <w:t>Open the computer program “One Wire Test USB” (EE241).</w:t>
      </w:r>
    </w:p>
    <w:p w14:paraId="392A73A7" w14:textId="77777777" w:rsidR="00961925" w:rsidRPr="00987B31" w:rsidRDefault="00961925" w:rsidP="00961925">
      <w:pPr>
        <w:pStyle w:val="Heading3"/>
        <w:rPr>
          <w:bCs w:val="0"/>
        </w:rPr>
      </w:pPr>
      <w:r w:rsidRPr="00987B31">
        <w:t>If desired, entering</w:t>
      </w:r>
      <w:r w:rsidR="00847DE9" w:rsidRPr="00987B31">
        <w:t xml:space="preserve"> the quantity to test </w:t>
      </w:r>
      <w:r w:rsidRPr="00987B31">
        <w:t xml:space="preserve">will display the results for all units under test for the duration of the test </w:t>
      </w:r>
      <w:r w:rsidRPr="00987B31">
        <w:rPr>
          <w:bCs w:val="0"/>
        </w:rPr>
        <w:t>(Figure 7-</w:t>
      </w:r>
      <w:r w:rsidR="00882E72" w:rsidRPr="00987B31">
        <w:rPr>
          <w:bCs w:val="0"/>
        </w:rPr>
        <w:t>4</w:t>
      </w:r>
      <w:r w:rsidRPr="00987B31">
        <w:rPr>
          <w:bCs w:val="0"/>
        </w:rPr>
        <w:t>).</w:t>
      </w:r>
    </w:p>
    <w:p w14:paraId="2CA39288" w14:textId="77777777" w:rsidR="00961925" w:rsidRPr="00987B31" w:rsidRDefault="00961925" w:rsidP="00847DE9">
      <w:pPr>
        <w:pStyle w:val="Heading3"/>
        <w:rPr>
          <w:bCs w:val="0"/>
        </w:rPr>
      </w:pPr>
      <w:r w:rsidRPr="00987B31">
        <w:t>C</w:t>
      </w:r>
      <w:r w:rsidR="00F44D73" w:rsidRPr="00987B31">
        <w:rPr>
          <w:bCs w:val="0"/>
        </w:rPr>
        <w:t>lick “Start Test”</w:t>
      </w:r>
      <w:r w:rsidR="00882E72" w:rsidRPr="00987B31">
        <w:rPr>
          <w:bCs w:val="0"/>
        </w:rPr>
        <w:t xml:space="preserve"> (Figure 7-4</w:t>
      </w:r>
      <w:r w:rsidR="00847DE9" w:rsidRPr="00987B31">
        <w:rPr>
          <w:bCs w:val="0"/>
        </w:rPr>
        <w:t>)</w:t>
      </w:r>
      <w:r w:rsidR="00F44D73" w:rsidRPr="00987B31">
        <w:rPr>
          <w:bCs w:val="0"/>
        </w:rPr>
        <w:t>.</w:t>
      </w:r>
    </w:p>
    <w:p w14:paraId="1A39331E" w14:textId="77777777" w:rsidR="00961925" w:rsidRPr="00987B31" w:rsidRDefault="00961925" w:rsidP="00961925"/>
    <w:p w14:paraId="1F6AB2DC" w14:textId="77777777" w:rsidR="00961925" w:rsidRPr="00987B31" w:rsidRDefault="00961925" w:rsidP="004A7F91">
      <w:pPr>
        <w:pStyle w:val="StyleCentered"/>
      </w:pPr>
      <w:r w:rsidRPr="00987B31">
        <w:rPr>
          <w:noProof/>
        </w:rPr>
        <w:drawing>
          <wp:inline distT="0" distB="0" distL="0" distR="0" wp14:anchorId="7DD19347" wp14:editId="14802ECE">
            <wp:extent cx="3535045" cy="3200400"/>
            <wp:effectExtent l="0" t="0" r="825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5045" cy="3200400"/>
                    </a:xfrm>
                    <a:prstGeom prst="rect">
                      <a:avLst/>
                    </a:prstGeom>
                    <a:noFill/>
                    <a:ln>
                      <a:noFill/>
                    </a:ln>
                  </pic:spPr>
                </pic:pic>
              </a:graphicData>
            </a:graphic>
          </wp:inline>
        </w:drawing>
      </w:r>
    </w:p>
    <w:p w14:paraId="5B5C54CC" w14:textId="77777777" w:rsidR="00961925" w:rsidRPr="00987B31" w:rsidRDefault="00961925" w:rsidP="001A1383">
      <w:pPr>
        <w:pStyle w:val="StyleCaptionRed"/>
        <w:rPr>
          <w:color w:val="auto"/>
        </w:rPr>
      </w:pPr>
      <w:r w:rsidRPr="00987B31">
        <w:rPr>
          <w:color w:val="auto"/>
        </w:rPr>
        <w:t xml:space="preserve">Figure </w:t>
      </w:r>
      <w:r w:rsidR="00A83793" w:rsidRPr="00987B31">
        <w:rPr>
          <w:color w:val="auto"/>
        </w:rPr>
        <w:fldChar w:fldCharType="begin"/>
      </w:r>
      <w:r w:rsidR="00A83793" w:rsidRPr="00987B31">
        <w:rPr>
          <w:color w:val="auto"/>
        </w:rPr>
        <w:instrText xml:space="preserve"> STYLEREF 1 \s </w:instrText>
      </w:r>
      <w:r w:rsidR="00A83793" w:rsidRPr="00987B31">
        <w:rPr>
          <w:color w:val="auto"/>
        </w:rPr>
        <w:fldChar w:fldCharType="separate"/>
      </w:r>
      <w:r w:rsidR="00FC44D3" w:rsidRPr="00987B31">
        <w:rPr>
          <w:noProof/>
          <w:color w:val="auto"/>
        </w:rPr>
        <w:t>7</w:t>
      </w:r>
      <w:r w:rsidR="00A83793" w:rsidRPr="00987B31">
        <w:rPr>
          <w:noProof/>
          <w:color w:val="auto"/>
        </w:rPr>
        <w:fldChar w:fldCharType="end"/>
      </w:r>
      <w:r w:rsidRPr="00987B31">
        <w:rPr>
          <w:color w:val="auto"/>
        </w:rPr>
        <w:noBreakHyphen/>
      </w:r>
      <w:r w:rsidR="005D2EF7" w:rsidRPr="00987B31">
        <w:rPr>
          <w:color w:val="auto"/>
        </w:rPr>
        <w:t>4</w:t>
      </w:r>
    </w:p>
    <w:p w14:paraId="002DFCC4" w14:textId="77777777" w:rsidR="00F44D73" w:rsidRPr="00987B31" w:rsidRDefault="00961925" w:rsidP="00CE677C">
      <w:pPr>
        <w:pStyle w:val="Heading3"/>
        <w:rPr>
          <w:bCs w:val="0"/>
        </w:rPr>
      </w:pPr>
      <w:r w:rsidRPr="00987B31">
        <w:t xml:space="preserve">When prompted with “Is the Documentation Correct”, </w:t>
      </w:r>
      <w:r w:rsidR="001844B4" w:rsidRPr="00987B31">
        <w:t>click</w:t>
      </w:r>
      <w:r w:rsidRPr="00987B31">
        <w:t xml:space="preserve"> “Yes” (Figure 7-</w:t>
      </w:r>
      <w:r w:rsidR="00882E72" w:rsidRPr="00987B31">
        <w:t>5</w:t>
      </w:r>
      <w:r w:rsidRPr="00987B31">
        <w:t>)</w:t>
      </w:r>
      <w:r w:rsidRPr="00987B31">
        <w:rPr>
          <w:bCs w:val="0"/>
        </w:rPr>
        <w:t>.</w:t>
      </w:r>
      <w:r w:rsidR="00F44D73" w:rsidRPr="00987B31">
        <w:rPr>
          <w:bCs w:val="0"/>
        </w:rPr>
        <w:t xml:space="preserve"> </w:t>
      </w:r>
    </w:p>
    <w:p w14:paraId="7F4698D5" w14:textId="77777777" w:rsidR="00961925" w:rsidRPr="00987B31" w:rsidRDefault="00F44D73" w:rsidP="001A1383">
      <w:pPr>
        <w:pStyle w:val="StyleCentered"/>
      </w:pPr>
      <w:r w:rsidRPr="00987B31">
        <w:rPr>
          <w:noProof/>
        </w:rPr>
        <w:drawing>
          <wp:inline distT="0" distB="0" distL="0" distR="0" wp14:anchorId="226E08A6" wp14:editId="1490549A">
            <wp:extent cx="3568700" cy="3213735"/>
            <wp:effectExtent l="0" t="0" r="0" b="571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8700" cy="3213735"/>
                    </a:xfrm>
                    <a:prstGeom prst="rect">
                      <a:avLst/>
                    </a:prstGeom>
                    <a:noFill/>
                    <a:ln>
                      <a:noFill/>
                    </a:ln>
                  </pic:spPr>
                </pic:pic>
              </a:graphicData>
            </a:graphic>
          </wp:inline>
        </w:drawing>
      </w:r>
      <w:r w:rsidR="00961925" w:rsidRPr="00987B31">
        <w:t xml:space="preserve"> </w:t>
      </w:r>
    </w:p>
    <w:p w14:paraId="526214F9" w14:textId="77777777" w:rsidR="00961925" w:rsidRPr="00987B31" w:rsidRDefault="00961925" w:rsidP="001A1383">
      <w:pPr>
        <w:pStyle w:val="StyleCaptionRed"/>
        <w:rPr>
          <w:color w:val="auto"/>
        </w:rPr>
      </w:pPr>
      <w:r w:rsidRPr="00987B31">
        <w:rPr>
          <w:color w:val="auto"/>
        </w:rPr>
        <w:t xml:space="preserve">Figure </w:t>
      </w:r>
      <w:r w:rsidR="00A83793" w:rsidRPr="00987B31">
        <w:rPr>
          <w:color w:val="auto"/>
        </w:rPr>
        <w:fldChar w:fldCharType="begin"/>
      </w:r>
      <w:r w:rsidR="00A83793" w:rsidRPr="00987B31">
        <w:rPr>
          <w:color w:val="auto"/>
        </w:rPr>
        <w:instrText xml:space="preserve"> STYLEREF 1 \s </w:instrText>
      </w:r>
      <w:r w:rsidR="00A83793" w:rsidRPr="00987B31">
        <w:rPr>
          <w:color w:val="auto"/>
        </w:rPr>
        <w:fldChar w:fldCharType="separate"/>
      </w:r>
      <w:r w:rsidR="00FC44D3" w:rsidRPr="00987B31">
        <w:rPr>
          <w:noProof/>
          <w:color w:val="auto"/>
        </w:rPr>
        <w:t>7</w:t>
      </w:r>
      <w:r w:rsidR="00A83793" w:rsidRPr="00987B31">
        <w:rPr>
          <w:noProof/>
          <w:color w:val="auto"/>
        </w:rPr>
        <w:fldChar w:fldCharType="end"/>
      </w:r>
      <w:r w:rsidRPr="00987B31">
        <w:rPr>
          <w:color w:val="auto"/>
        </w:rPr>
        <w:noBreakHyphen/>
      </w:r>
      <w:r w:rsidR="005D2EF7" w:rsidRPr="00987B31">
        <w:rPr>
          <w:color w:val="auto"/>
        </w:rPr>
        <w:t>5</w:t>
      </w:r>
    </w:p>
    <w:p w14:paraId="17CB6469" w14:textId="77777777" w:rsidR="00F44D73" w:rsidRPr="00987B31" w:rsidRDefault="00961925" w:rsidP="00FB056A">
      <w:pPr>
        <w:pStyle w:val="Heading3"/>
        <w:rPr>
          <w:bCs w:val="0"/>
        </w:rPr>
      </w:pPr>
      <w:r w:rsidRPr="00987B31">
        <w:rPr>
          <w:bCs w:val="0"/>
        </w:rPr>
        <w:t>Test will run and display results</w:t>
      </w:r>
      <w:r w:rsidR="006D66C7" w:rsidRPr="00987B31">
        <w:rPr>
          <w:bCs w:val="0"/>
        </w:rPr>
        <w:t xml:space="preserve"> (Figure 7-6</w:t>
      </w:r>
      <w:r w:rsidRPr="00987B31">
        <w:rPr>
          <w:bCs w:val="0"/>
        </w:rPr>
        <w:t>)</w:t>
      </w:r>
      <w:r w:rsidR="006D66C7" w:rsidRPr="00987B31">
        <w:rPr>
          <w:bCs w:val="0"/>
        </w:rPr>
        <w:t>. S</w:t>
      </w:r>
      <w:r w:rsidR="00CE677C" w:rsidRPr="00987B31">
        <w:rPr>
          <w:bCs w:val="0"/>
        </w:rPr>
        <w:t>elect the appropriate response</w:t>
      </w:r>
      <w:r w:rsidRPr="00987B31">
        <w:rPr>
          <w:bCs w:val="0"/>
        </w:rPr>
        <w:t>.</w:t>
      </w:r>
    </w:p>
    <w:p w14:paraId="70D7BC59" w14:textId="77777777" w:rsidR="00F44D73" w:rsidRPr="00987B31" w:rsidRDefault="00F44D73" w:rsidP="0053251E"/>
    <w:p w14:paraId="1F61A8FB" w14:textId="77777777" w:rsidR="00961925" w:rsidRPr="00987B31" w:rsidRDefault="00F44D73" w:rsidP="001A1383">
      <w:pPr>
        <w:pStyle w:val="StyleCentered"/>
      </w:pPr>
      <w:r w:rsidRPr="00987B31">
        <w:rPr>
          <w:noProof/>
        </w:rPr>
        <w:drawing>
          <wp:inline distT="0" distB="0" distL="0" distR="0" wp14:anchorId="49B5A4E5" wp14:editId="000A6187">
            <wp:extent cx="3596005" cy="3248025"/>
            <wp:effectExtent l="0" t="0" r="444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6005" cy="3248025"/>
                    </a:xfrm>
                    <a:prstGeom prst="rect">
                      <a:avLst/>
                    </a:prstGeom>
                    <a:noFill/>
                    <a:ln>
                      <a:noFill/>
                    </a:ln>
                  </pic:spPr>
                </pic:pic>
              </a:graphicData>
            </a:graphic>
          </wp:inline>
        </w:drawing>
      </w:r>
      <w:r w:rsidR="00961925" w:rsidRPr="00987B31">
        <w:t xml:space="preserve"> </w:t>
      </w:r>
    </w:p>
    <w:p w14:paraId="009C6866" w14:textId="77777777" w:rsidR="00961925" w:rsidRPr="00987B31" w:rsidRDefault="00961925" w:rsidP="001A1383">
      <w:pPr>
        <w:pStyle w:val="StyleCaptionRed"/>
        <w:rPr>
          <w:color w:val="auto"/>
        </w:rPr>
      </w:pPr>
      <w:r w:rsidRPr="00987B31">
        <w:rPr>
          <w:color w:val="auto"/>
        </w:rPr>
        <w:t xml:space="preserve">Figure </w:t>
      </w:r>
      <w:r w:rsidR="00A83793" w:rsidRPr="00987B31">
        <w:rPr>
          <w:color w:val="auto"/>
        </w:rPr>
        <w:fldChar w:fldCharType="begin"/>
      </w:r>
      <w:r w:rsidR="00A83793" w:rsidRPr="00987B31">
        <w:rPr>
          <w:color w:val="auto"/>
        </w:rPr>
        <w:instrText xml:space="preserve"> STYLEREF 1 \s </w:instrText>
      </w:r>
      <w:r w:rsidR="00A83793" w:rsidRPr="00987B31">
        <w:rPr>
          <w:color w:val="auto"/>
        </w:rPr>
        <w:fldChar w:fldCharType="separate"/>
      </w:r>
      <w:r w:rsidR="00FC44D3" w:rsidRPr="00987B31">
        <w:rPr>
          <w:noProof/>
          <w:color w:val="auto"/>
        </w:rPr>
        <w:t>7</w:t>
      </w:r>
      <w:r w:rsidR="00A83793" w:rsidRPr="00987B31">
        <w:rPr>
          <w:noProof/>
          <w:color w:val="auto"/>
        </w:rPr>
        <w:fldChar w:fldCharType="end"/>
      </w:r>
      <w:r w:rsidRPr="00987B31">
        <w:rPr>
          <w:color w:val="auto"/>
        </w:rPr>
        <w:noBreakHyphen/>
      </w:r>
      <w:r w:rsidR="005D2EF7" w:rsidRPr="00987B31">
        <w:rPr>
          <w:color w:val="auto"/>
        </w:rPr>
        <w:t>6</w:t>
      </w:r>
    </w:p>
    <w:p w14:paraId="0B5DC1E9" w14:textId="77777777" w:rsidR="00CE677C" w:rsidRPr="00987B31" w:rsidRDefault="00CE677C" w:rsidP="00CE677C">
      <w:pPr>
        <w:pStyle w:val="Heading3"/>
      </w:pPr>
      <w:r w:rsidRPr="00987B31">
        <w:t xml:space="preserve">When prompted to save results, </w:t>
      </w:r>
      <w:r w:rsidR="00BB72EC" w:rsidRPr="00987B31">
        <w:t>Click</w:t>
      </w:r>
      <w:r w:rsidRPr="00987B31">
        <w:t xml:space="preserve"> “Cancel” (Figure 7-</w:t>
      </w:r>
      <w:r w:rsidR="006D66C7" w:rsidRPr="00987B31">
        <w:t>7</w:t>
      </w:r>
      <w:r w:rsidRPr="00987B31">
        <w:t xml:space="preserve">). </w:t>
      </w:r>
      <w:r w:rsidR="006D66C7" w:rsidRPr="00987B31">
        <w:t>Results do not need to be saved.</w:t>
      </w:r>
    </w:p>
    <w:p w14:paraId="26E4CB9C" w14:textId="77777777" w:rsidR="00CE677C" w:rsidRPr="00987B31" w:rsidRDefault="00CE677C" w:rsidP="004A7F91">
      <w:pPr>
        <w:pStyle w:val="StyleCentered"/>
      </w:pPr>
      <w:r w:rsidRPr="00987B31">
        <w:rPr>
          <w:noProof/>
        </w:rPr>
        <w:drawing>
          <wp:inline distT="0" distB="0" distL="0" distR="0" wp14:anchorId="515B668B" wp14:editId="294C39C2">
            <wp:extent cx="3562350" cy="32207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2350" cy="3220720"/>
                    </a:xfrm>
                    <a:prstGeom prst="rect">
                      <a:avLst/>
                    </a:prstGeom>
                    <a:noFill/>
                    <a:ln>
                      <a:noFill/>
                    </a:ln>
                  </pic:spPr>
                </pic:pic>
              </a:graphicData>
            </a:graphic>
          </wp:inline>
        </w:drawing>
      </w:r>
    </w:p>
    <w:p w14:paraId="3263D4FC" w14:textId="77777777" w:rsidR="00CE677C" w:rsidRPr="00987B31" w:rsidRDefault="00CE677C" w:rsidP="001A1383">
      <w:pPr>
        <w:pStyle w:val="StyleCaptionRed"/>
        <w:rPr>
          <w:color w:val="auto"/>
        </w:rPr>
      </w:pPr>
      <w:r w:rsidRPr="00987B31">
        <w:rPr>
          <w:color w:val="auto"/>
        </w:rPr>
        <w:t xml:space="preserve">Figure </w:t>
      </w:r>
      <w:r w:rsidR="00A83793" w:rsidRPr="00987B31">
        <w:rPr>
          <w:color w:val="auto"/>
        </w:rPr>
        <w:fldChar w:fldCharType="begin"/>
      </w:r>
      <w:r w:rsidR="00A83793" w:rsidRPr="00987B31">
        <w:rPr>
          <w:color w:val="auto"/>
        </w:rPr>
        <w:instrText xml:space="preserve"> STYLEREF 1 \s </w:instrText>
      </w:r>
      <w:r w:rsidR="00A83793" w:rsidRPr="00987B31">
        <w:rPr>
          <w:color w:val="auto"/>
        </w:rPr>
        <w:fldChar w:fldCharType="separate"/>
      </w:r>
      <w:r w:rsidR="00FC44D3" w:rsidRPr="00987B31">
        <w:rPr>
          <w:noProof/>
          <w:color w:val="auto"/>
        </w:rPr>
        <w:t>7</w:t>
      </w:r>
      <w:r w:rsidR="00A83793" w:rsidRPr="00987B31">
        <w:rPr>
          <w:noProof/>
          <w:color w:val="auto"/>
        </w:rPr>
        <w:fldChar w:fldCharType="end"/>
      </w:r>
      <w:r w:rsidRPr="00987B31">
        <w:rPr>
          <w:color w:val="auto"/>
        </w:rPr>
        <w:noBreakHyphen/>
      </w:r>
      <w:r w:rsidR="005D2EF7" w:rsidRPr="00987B31">
        <w:rPr>
          <w:color w:val="auto"/>
        </w:rPr>
        <w:t>7</w:t>
      </w:r>
    </w:p>
    <w:p w14:paraId="3AEE974F" w14:textId="77777777" w:rsidR="00CE677C" w:rsidRPr="00987B31" w:rsidRDefault="006D66C7" w:rsidP="00CE677C">
      <w:pPr>
        <w:pStyle w:val="Heading3"/>
      </w:pPr>
      <w:r w:rsidRPr="00987B31">
        <w:t>When finished, c</w:t>
      </w:r>
      <w:r w:rsidR="00F44D73" w:rsidRPr="00987B31">
        <w:t xml:space="preserve">lick </w:t>
      </w:r>
      <w:r w:rsidR="00CE677C" w:rsidRPr="00987B31">
        <w:t>the</w:t>
      </w:r>
      <w:r w:rsidRPr="00987B31">
        <w:t xml:space="preserve"> “X” </w:t>
      </w:r>
      <w:r w:rsidR="00CE677C" w:rsidRPr="00987B31">
        <w:t>to close the software.</w:t>
      </w:r>
      <w:r w:rsidR="00CE677C" w:rsidRPr="00987B31">
        <w:rPr>
          <w:bCs w:val="0"/>
        </w:rPr>
        <w:t xml:space="preserve"> </w:t>
      </w:r>
    </w:p>
    <w:p w14:paraId="6E2F8607" w14:textId="77777777" w:rsidR="00FA30DE" w:rsidRPr="00987B31" w:rsidRDefault="00FA30DE" w:rsidP="00CE2CD5">
      <w:pPr>
        <w:pStyle w:val="Heading1"/>
        <w:tabs>
          <w:tab w:val="num" w:pos="576"/>
        </w:tabs>
      </w:pPr>
      <w:bookmarkStart w:id="23" w:name="_Toc65909479"/>
      <w:r w:rsidRPr="00987B31">
        <w:t>BIAS CHECK AT TEMPERATURE</w:t>
      </w:r>
      <w:bookmarkEnd w:id="23"/>
    </w:p>
    <w:p w14:paraId="3035B846" w14:textId="77777777" w:rsidR="0010698F" w:rsidRPr="00987B31" w:rsidRDefault="0010698F" w:rsidP="003773E1">
      <w:pPr>
        <w:pStyle w:val="Heading2"/>
      </w:pPr>
      <w:bookmarkStart w:id="24" w:name="_Toc65909480"/>
      <w:r w:rsidRPr="00987B31">
        <w:t>General Information and Hardware/Fixture Setup</w:t>
      </w:r>
      <w:bookmarkEnd w:id="24"/>
    </w:p>
    <w:p w14:paraId="17EB277B" w14:textId="77777777" w:rsidR="00700DAB" w:rsidRPr="00987B31" w:rsidRDefault="00FA30DE" w:rsidP="003773E1">
      <w:pPr>
        <w:pStyle w:val="Heading3"/>
      </w:pPr>
      <w:r w:rsidRPr="00987B31">
        <w:t xml:space="preserve">Routing of individual amplifier assemblies will indicate whether or not bias testing over temperature is required. </w:t>
      </w:r>
      <w:r w:rsidR="0053035F" w:rsidRPr="00987B31">
        <w:t xml:space="preserve">Bias temperature testing is controlled by the temperature test database software.  When the software is started, the user will need to log in with their username and password.  After logging in, the main window will be displayed (Figure </w:t>
      </w:r>
      <w:r w:rsidR="00691C20" w:rsidRPr="00987B31">
        <w:t>8-1</w:t>
      </w:r>
      <w:r w:rsidR="0053035F" w:rsidRPr="00987B31">
        <w:t>).</w:t>
      </w:r>
      <w:r w:rsidR="00663D26" w:rsidRPr="00987B31">
        <w:t xml:space="preserve">  </w:t>
      </w:r>
      <w:r w:rsidR="0048529F" w:rsidRPr="00987B31">
        <w:t>Do not turn on the oven yet.  The parts must be at room temperature when the software first starts recording data.</w:t>
      </w:r>
    </w:p>
    <w:p w14:paraId="33564930" w14:textId="77777777" w:rsidR="00754D6B" w:rsidRPr="00987B31" w:rsidRDefault="00700DAB" w:rsidP="003773E1">
      <w:pPr>
        <w:pStyle w:val="Heading3"/>
      </w:pPr>
      <w:r w:rsidRPr="00987B31">
        <w:t xml:space="preserve">Parts are placed into one of the ATE fixtures, or the temperature </w:t>
      </w:r>
      <w:r w:rsidR="0013224B" w:rsidRPr="00987B31">
        <w:t xml:space="preserve">oven </w:t>
      </w:r>
      <w:r w:rsidRPr="00987B31">
        <w:t>fixture (#43075</w:t>
      </w:r>
      <w:r w:rsidR="0010592C" w:rsidRPr="00987B31">
        <w:t>-01</w:t>
      </w:r>
      <w:r w:rsidRPr="00987B31">
        <w:t>).  As in ATE testing, the fixture number must be recorded on the job paperwork to prevent parts from</w:t>
      </w:r>
      <w:r w:rsidR="00754D6B" w:rsidRPr="00987B31">
        <w:t xml:space="preserve"> being mixed in the test area.</w:t>
      </w:r>
    </w:p>
    <w:p w14:paraId="1042966D" w14:textId="77777777" w:rsidR="00754D6B" w:rsidRPr="00987B31" w:rsidRDefault="00754D6B" w:rsidP="003773E1">
      <w:pPr>
        <w:pStyle w:val="Heading3"/>
      </w:pPr>
      <w:r w:rsidRPr="00987B31">
        <w:t>When testing voltage amplifiers (VAMP in description) that end in -000</w:t>
      </w:r>
      <w:r w:rsidR="007A6420" w:rsidRPr="00987B31">
        <w:t xml:space="preserve"> (or have no onboard hi-meg resistor)</w:t>
      </w:r>
      <w:r w:rsidRPr="00987B31">
        <w:t>, for the circuit to function properly, a Hi-Meg resistor must be present from input to ground. T</w:t>
      </w:r>
      <w:r w:rsidR="006A3667" w:rsidRPr="00987B31">
        <w:t>o achieve this, attach</w:t>
      </w:r>
      <w:r w:rsidRPr="00987B31">
        <w:t xml:space="preserve"> Fixture #</w:t>
      </w:r>
      <w:r w:rsidR="0076779B" w:rsidRPr="00987B31">
        <w:t xml:space="preserve"> 60720-01</w:t>
      </w:r>
      <w:r w:rsidRPr="00987B31">
        <w:t xml:space="preserve"> to the input of the ATE fixture.</w:t>
      </w:r>
    </w:p>
    <w:p w14:paraId="65917ADC" w14:textId="77777777" w:rsidR="0010698F" w:rsidRPr="00987B31" w:rsidRDefault="0010698F" w:rsidP="003773E1">
      <w:pPr>
        <w:pStyle w:val="Heading2"/>
      </w:pPr>
      <w:bookmarkStart w:id="25" w:name="_Toc65909481"/>
      <w:r w:rsidRPr="00987B31">
        <w:t>Using Temperature Station Software</w:t>
      </w:r>
      <w:bookmarkEnd w:id="25"/>
    </w:p>
    <w:p w14:paraId="19232AA8" w14:textId="77777777" w:rsidR="00FF297F" w:rsidRPr="00987B31" w:rsidRDefault="00A03296" w:rsidP="003773E1">
      <w:pPr>
        <w:pStyle w:val="Heading3"/>
      </w:pPr>
      <w:r w:rsidRPr="00987B31">
        <w:t xml:space="preserve">To log in the channels with parts on them, click on the ‘LOG IN’ button.  In the log in window (Figure </w:t>
      </w:r>
      <w:r w:rsidR="00691C20" w:rsidRPr="00987B31">
        <w:t>8-2</w:t>
      </w:r>
      <w:r w:rsidRPr="00987B31">
        <w:t>) select the channels that have parts connected and click ‘CONTINUE’</w:t>
      </w:r>
      <w:r w:rsidR="00FF297F" w:rsidRPr="00987B31">
        <w:t>. (To select an entire group at once, click on the first part, hold the shift button, and click on the last part.)</w:t>
      </w:r>
      <w:r w:rsidRPr="00987B31">
        <w:t xml:space="preserve">  </w:t>
      </w:r>
    </w:p>
    <w:p w14:paraId="7528359C" w14:textId="77777777" w:rsidR="00FF0B30" w:rsidRPr="00987B31" w:rsidRDefault="00FF0B30" w:rsidP="003773E1">
      <w:pPr>
        <w:pStyle w:val="Heading3"/>
      </w:pPr>
      <w:r w:rsidRPr="00987B31">
        <w:t xml:space="preserve">On the second login screen (Figure </w:t>
      </w:r>
      <w:r w:rsidR="00691C20" w:rsidRPr="00987B31">
        <w:t>8-4</w:t>
      </w:r>
      <w:r w:rsidRPr="00987B31">
        <w:t>) use the barcode scanner to scan in values for the model number and job number.  Next, select the proper control channel.  For the bottom oven, select ‘CH-90</w:t>
      </w:r>
      <w:r w:rsidR="00C571F7" w:rsidRPr="00987B31">
        <w:t>2</w:t>
      </w:r>
      <w:r w:rsidRPr="00987B31">
        <w:t xml:space="preserve"> TEMP’, and for the top oven select ‘CH-90</w:t>
      </w:r>
      <w:r w:rsidR="00C571F7" w:rsidRPr="00987B31">
        <w:t>1</w:t>
      </w:r>
      <w:r w:rsidRPr="00987B31">
        <w:t xml:space="preserve"> TEMP’.</w:t>
      </w:r>
    </w:p>
    <w:p w14:paraId="229DA5EC" w14:textId="77777777" w:rsidR="0048529F" w:rsidRPr="00987B31" w:rsidRDefault="00FF0B30" w:rsidP="003773E1">
      <w:pPr>
        <w:pStyle w:val="Heading3"/>
      </w:pPr>
      <w:r w:rsidRPr="00987B31">
        <w:t>Make sure the ‘Auto Number’ box is checked, and enter a ‘1’ in the serial number box.  Click on the ‘LOGIN’ button to log in the first channel.  Continue to click on the ‘LOGIN’ button until all of the parts are logged in.  The window will close autom</w:t>
      </w:r>
      <w:r w:rsidR="0038034C" w:rsidRPr="00987B31">
        <w:t>a</w:t>
      </w:r>
      <w:r w:rsidRPr="00987B31">
        <w:t>ticall</w:t>
      </w:r>
      <w:r w:rsidR="0038034C" w:rsidRPr="00987B31">
        <w:t>y after all parts are logged in, and another window will open showing information on all the channels.</w:t>
      </w:r>
    </w:p>
    <w:p w14:paraId="14F31924" w14:textId="77777777" w:rsidR="0048529F" w:rsidRPr="00987B31" w:rsidRDefault="0038034C" w:rsidP="003773E1">
      <w:pPr>
        <w:pStyle w:val="Heading3"/>
      </w:pPr>
      <w:r w:rsidRPr="00987B31">
        <w:t xml:space="preserve">If all the information </w:t>
      </w:r>
      <w:r w:rsidR="00A9287A" w:rsidRPr="00987B31">
        <w:t>on the screen matches what was entered</w:t>
      </w:r>
      <w:r w:rsidRPr="00987B31">
        <w:t xml:space="preserve">, </w:t>
      </w:r>
      <w:r w:rsidR="0048529F" w:rsidRPr="00987B31">
        <w:t>click on ‘</w:t>
      </w:r>
      <w:r w:rsidRPr="00987B31">
        <w:t>OK’ to close the window and automatically take the first reading and</w:t>
      </w:r>
      <w:r w:rsidR="0048529F" w:rsidRPr="00987B31">
        <w:t xml:space="preserve"> update the status of each channel.  The status will be displayed on the right side of the window as a color code (Figure </w:t>
      </w:r>
      <w:r w:rsidR="00691C20" w:rsidRPr="00987B31">
        <w:t>8-1</w:t>
      </w:r>
      <w:r w:rsidR="0048529F" w:rsidRPr="00987B31">
        <w:t>).  If some channels are not passing, it may be because of connection issues, and the fixture or connections m</w:t>
      </w:r>
      <w:r w:rsidR="00700DAB" w:rsidRPr="00987B31">
        <w:t>a</w:t>
      </w:r>
      <w:r w:rsidR="0048529F" w:rsidRPr="00987B31">
        <w:t xml:space="preserve">y need to be opened and closed.  When satisfied with the status of all channels, click ‘START LOGGING’ to begin the test.  </w:t>
      </w:r>
    </w:p>
    <w:p w14:paraId="4D183BB7" w14:textId="77777777" w:rsidR="00700DAB" w:rsidRPr="00987B31" w:rsidRDefault="00110462" w:rsidP="003773E1">
      <w:pPr>
        <w:pStyle w:val="Heading3"/>
      </w:pPr>
      <w:r w:rsidRPr="00987B31">
        <w:t>Turn on the oven and e</w:t>
      </w:r>
      <w:r w:rsidR="0048529F" w:rsidRPr="00987B31">
        <w:t>nsure that it is set to the correct temperature.</w:t>
      </w:r>
      <w:r w:rsidR="00700DAB" w:rsidRPr="00987B31">
        <w:t xml:space="preserve">  After a minimum of 30 minutes has elapsed, look at the channel status area</w:t>
      </w:r>
      <w:r w:rsidR="00A9287A" w:rsidRPr="00987B31">
        <w:t xml:space="preserve">.  The test is complete when all the channels have a status of either failed or complete. </w:t>
      </w:r>
      <w:r w:rsidR="00700DAB" w:rsidRPr="00987B31">
        <w:t xml:space="preserve"> </w:t>
      </w:r>
      <w:r w:rsidR="00A9287A" w:rsidRPr="00987B31">
        <w:t>Note those channel numbers that have failed.</w:t>
      </w:r>
    </w:p>
    <w:p w14:paraId="35B7B9D1" w14:textId="77777777" w:rsidR="00700DAB" w:rsidRPr="00987B31" w:rsidRDefault="00675520" w:rsidP="003773E1">
      <w:pPr>
        <w:pStyle w:val="Heading3"/>
      </w:pPr>
      <w:r w:rsidRPr="00987B31">
        <w:t xml:space="preserve">When the router calls for checking current sensitivity at temperature, </w:t>
      </w:r>
      <w:r w:rsidR="00700DAB" w:rsidRPr="00987B31">
        <w:t xml:space="preserve">Use the ‘CONFIGURE EXCITATION’ button </w:t>
      </w:r>
      <w:r w:rsidR="00A415B9" w:rsidRPr="00987B31">
        <w:t xml:space="preserve">(Figure </w:t>
      </w:r>
      <w:r w:rsidR="00691C20" w:rsidRPr="00987B31">
        <w:t>8-1</w:t>
      </w:r>
      <w:r w:rsidR="00ED16F3" w:rsidRPr="00987B31">
        <w:t>) to</w:t>
      </w:r>
      <w:r w:rsidR="00A415B9" w:rsidRPr="00987B31">
        <w:t xml:space="preserve"> open the ICP Current window (Figure </w:t>
      </w:r>
      <w:r w:rsidR="00691C20" w:rsidRPr="00987B31">
        <w:t>8-3</w:t>
      </w:r>
      <w:r w:rsidR="00A415B9" w:rsidRPr="00987B31">
        <w:t>) and</w:t>
      </w:r>
      <w:r w:rsidR="00700DAB" w:rsidRPr="00987B31">
        <w:t xml:space="preserve"> change the ICP current from 2mA to 6mA.  </w:t>
      </w:r>
      <w:r w:rsidR="00F07BED" w:rsidRPr="00987B31">
        <w:t xml:space="preserve">Wait for the software to </w:t>
      </w:r>
      <w:r w:rsidR="00ED16F3" w:rsidRPr="00987B31">
        <w:t>acquire</w:t>
      </w:r>
      <w:r w:rsidR="00F07BED" w:rsidRPr="00987B31">
        <w:t xml:space="preserve"> new data</w:t>
      </w:r>
      <w:r w:rsidR="00755EB7" w:rsidRPr="00987B31">
        <w:t xml:space="preserve">, </w:t>
      </w:r>
      <w:r w:rsidR="00700DAB" w:rsidRPr="00987B31">
        <w:t xml:space="preserve">and look at the channel status area to see if the higher current caused additional channels to fail, and note those channels.  Use the ‘CONFIGURE EXCITATION’ button </w:t>
      </w:r>
      <w:r w:rsidR="00A415B9" w:rsidRPr="00987B31">
        <w:t xml:space="preserve">again </w:t>
      </w:r>
      <w:r w:rsidR="00700DAB" w:rsidRPr="00987B31">
        <w:t>to change the ICP current back to 2mA.</w:t>
      </w:r>
    </w:p>
    <w:p w14:paraId="646054B3" w14:textId="77777777" w:rsidR="00700DAB" w:rsidRPr="00987B31" w:rsidRDefault="00700DAB" w:rsidP="003773E1">
      <w:pPr>
        <w:pStyle w:val="Heading3"/>
      </w:pPr>
      <w:r w:rsidRPr="00987B31">
        <w:t>Use the log out button to log out the channels being tested, and turn off the oven.</w:t>
      </w:r>
      <w:r w:rsidR="0010698F" w:rsidRPr="00987B31">
        <w:t xml:space="preserve">  </w:t>
      </w:r>
      <w:r w:rsidRPr="00987B31">
        <w:t xml:space="preserve">Remove the fixture from the oven.  If it is one of the ATE fixtures (Figure </w:t>
      </w:r>
      <w:r w:rsidR="00691C20" w:rsidRPr="00987B31">
        <w:t>5-2</w:t>
      </w:r>
      <w:r w:rsidRPr="00987B31">
        <w:t xml:space="preserve">), place it on the cooling platform (Figure </w:t>
      </w:r>
      <w:r w:rsidR="00691C20" w:rsidRPr="00987B31">
        <w:t>8-7</w:t>
      </w:r>
      <w:r w:rsidRPr="00987B31">
        <w:t>) to help cool it quickly and improve cycle time.  If the cooling platform has an automatic fan, it will come on when the fixture is set down, otherwise the fan will need to be turned on.</w:t>
      </w:r>
    </w:p>
    <w:p w14:paraId="5E9E45B2" w14:textId="77777777" w:rsidR="001D49B2" w:rsidRPr="00987B31" w:rsidRDefault="001D49B2" w:rsidP="00834669"/>
    <w:p w14:paraId="78E4A25D" w14:textId="77777777" w:rsidR="0038034C" w:rsidRPr="00987B31" w:rsidRDefault="0038034C" w:rsidP="00407202"/>
    <w:p w14:paraId="7635CEC8" w14:textId="77777777" w:rsidR="001D49B2" w:rsidRPr="00987B31" w:rsidRDefault="000019F9" w:rsidP="004A7F91">
      <w:pPr>
        <w:pStyle w:val="StyleCentered"/>
      </w:pPr>
      <w:r w:rsidRPr="00987B31">
        <w:rPr>
          <w:noProof/>
        </w:rPr>
        <mc:AlternateContent>
          <mc:Choice Requires="wps">
            <w:drawing>
              <wp:anchor distT="0" distB="0" distL="114300" distR="114300" simplePos="0" relativeHeight="251670016" behindDoc="0" locked="0" layoutInCell="1" allowOverlap="1" wp14:anchorId="6BF8B860" wp14:editId="6C50866A">
                <wp:simplePos x="0" y="0"/>
                <wp:positionH relativeFrom="column">
                  <wp:posOffset>1452880</wp:posOffset>
                </wp:positionH>
                <wp:positionV relativeFrom="paragraph">
                  <wp:posOffset>1651000</wp:posOffset>
                </wp:positionV>
                <wp:extent cx="914400" cy="393065"/>
                <wp:effectExtent l="114300" t="419100" r="19050" b="26035"/>
                <wp:wrapNone/>
                <wp:docPr id="55"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3065"/>
                        </a:xfrm>
                        <a:prstGeom prst="wedgeRectCallout">
                          <a:avLst>
                            <a:gd name="adj1" fmla="val -58712"/>
                            <a:gd name="adj2" fmla="val -14530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762A8A" w14:textId="77777777" w:rsidR="002976AF" w:rsidRPr="0068689E" w:rsidRDefault="002976AF" w:rsidP="00A03296">
                            <w:pPr>
                              <w:rPr>
                                <w:sz w:val="18"/>
                                <w:szCs w:val="18"/>
                              </w:rPr>
                            </w:pPr>
                            <w:r w:rsidRPr="0068689E">
                              <w:rPr>
                                <w:sz w:val="18"/>
                                <w:szCs w:val="18"/>
                              </w:rPr>
                              <w:t>Detail of up to 20 channels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8B860" id="AutoShape 146" o:spid="_x0000_s1111" type="#_x0000_t61" style="position:absolute;left:0;text-align:left;margin-left:114.4pt;margin-top:130pt;width:1in;height:30.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" adj="-1882,-20587">
                <v:textbox inset="3.6pt,,3.6pt">
                  <w:txbxContent>
                    <w:p w14:paraId="27762A8A" w14:textId="77777777" w:rsidR="002976AF" w:rsidRPr="0068689E" w:rsidRDefault="002976AF" w:rsidP="00A03296">
                      <w:pPr>
                        <w:rPr>
                          <w:sz w:val="18"/>
                          <w:szCs w:val="18"/>
                        </w:rPr>
                      </w:pPr>
                      <w:r w:rsidRPr="0068689E">
                        <w:rPr>
                          <w:sz w:val="18"/>
                          <w:szCs w:val="18"/>
                        </w:rPr>
                        <w:t>Detail of up to 20 channels</w:t>
                      </w:r>
                    </w:p>
                  </w:txbxContent>
                </v:textbox>
              </v:shape>
            </w:pict>
          </mc:Fallback>
        </mc:AlternateContent>
      </w:r>
      <w:r w:rsidRPr="00987B31">
        <w:rPr>
          <w:noProof/>
        </w:rPr>
        <mc:AlternateContent>
          <mc:Choice Requires="wps">
            <w:drawing>
              <wp:anchor distT="0" distB="0" distL="114300" distR="114300" simplePos="0" relativeHeight="251668992" behindDoc="0" locked="0" layoutInCell="1" allowOverlap="1" wp14:anchorId="323FC6BD" wp14:editId="68418E29">
                <wp:simplePos x="0" y="0"/>
                <wp:positionH relativeFrom="column">
                  <wp:posOffset>1287780</wp:posOffset>
                </wp:positionH>
                <wp:positionV relativeFrom="paragraph">
                  <wp:posOffset>2173605</wp:posOffset>
                </wp:positionV>
                <wp:extent cx="1080770" cy="393065"/>
                <wp:effectExtent l="342900" t="0" r="24130" b="26035"/>
                <wp:wrapNone/>
                <wp:docPr id="59"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393065"/>
                        </a:xfrm>
                        <a:prstGeom prst="wedgeRectCallout">
                          <a:avLst>
                            <a:gd name="adj1" fmla="val -78259"/>
                            <a:gd name="adj2" fmla="val -4595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D756C6" w14:textId="77777777" w:rsidR="002976AF" w:rsidRPr="000019F9" w:rsidRDefault="002976AF" w:rsidP="00C1786A">
                            <w:pPr>
                              <w:rPr>
                                <w:sz w:val="18"/>
                                <w:szCs w:val="16"/>
                              </w:rPr>
                            </w:pPr>
                            <w:r w:rsidRPr="000019F9">
                              <w:rPr>
                                <w:sz w:val="18"/>
                                <w:szCs w:val="16"/>
                              </w:rPr>
                              <w:t>Change current from 2mA to 6mA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C6BD" id="AutoShape 145" o:spid="_x0000_s1112" type="#_x0000_t61" style="position:absolute;left:0;text-align:left;margin-left:101.4pt;margin-top:171.15pt;width:85.1pt;height:30.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" adj="-6104,873">
                <v:textbox inset="3.6pt,,3.6pt">
                  <w:txbxContent>
                    <w:p w14:paraId="7DD756C6" w14:textId="77777777" w:rsidR="002976AF" w:rsidRPr="000019F9" w:rsidRDefault="002976AF" w:rsidP="00C1786A">
                      <w:pPr>
                        <w:rPr>
                          <w:sz w:val="18"/>
                          <w:szCs w:val="16"/>
                        </w:rPr>
                      </w:pPr>
                      <w:r w:rsidRPr="000019F9">
                        <w:rPr>
                          <w:sz w:val="18"/>
                          <w:szCs w:val="16"/>
                        </w:rPr>
                        <w:t>Change current from 2mA to 6mA</w:t>
                      </w:r>
                    </w:p>
                  </w:txbxContent>
                </v:textbox>
              </v:shape>
            </w:pict>
          </mc:Fallback>
        </mc:AlternateContent>
      </w:r>
      <w:r w:rsidR="002206B9" w:rsidRPr="00987B31">
        <w:rPr>
          <w:noProof/>
        </w:rPr>
        <mc:AlternateContent>
          <mc:Choice Requires="wps">
            <w:drawing>
              <wp:anchor distT="0" distB="0" distL="114300" distR="114300" simplePos="0" relativeHeight="251672064" behindDoc="0" locked="0" layoutInCell="1" allowOverlap="1" wp14:anchorId="57762256" wp14:editId="35F7AC43">
                <wp:simplePos x="0" y="0"/>
                <wp:positionH relativeFrom="column">
                  <wp:posOffset>1287145</wp:posOffset>
                </wp:positionH>
                <wp:positionV relativeFrom="paragraph">
                  <wp:posOffset>2697480</wp:posOffset>
                </wp:positionV>
                <wp:extent cx="2235200" cy="255905"/>
                <wp:effectExtent l="381000" t="0" r="12700" b="10795"/>
                <wp:wrapNone/>
                <wp:docPr id="56"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255905"/>
                        </a:xfrm>
                        <a:prstGeom prst="wedgeRectCallout">
                          <a:avLst>
                            <a:gd name="adj1" fmla="val -65111"/>
                            <a:gd name="adj2" fmla="val -1265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99ACE0" w14:textId="77777777" w:rsidR="002976AF" w:rsidRPr="0068689E" w:rsidRDefault="002976AF" w:rsidP="0048529F">
                            <w:pPr>
                              <w:rPr>
                                <w:sz w:val="18"/>
                                <w:szCs w:val="18"/>
                              </w:rPr>
                            </w:pPr>
                            <w:r w:rsidRPr="0068689E">
                              <w:rPr>
                                <w:sz w:val="18"/>
                                <w:szCs w:val="18"/>
                              </w:rPr>
                              <w:t>Click ‘START LOGGING’ to begin test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62256" id="AutoShape 148" o:spid="_x0000_s1113" type="#_x0000_t61" style="position:absolute;left:0;text-align:left;margin-left:101.35pt;margin-top:212.4pt;width:176pt;height:20.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" adj="-3264,8066">
                <v:textbox inset="3.6pt,,3.6pt">
                  <w:txbxContent>
                    <w:p w14:paraId="4199ACE0" w14:textId="77777777" w:rsidR="002976AF" w:rsidRPr="0068689E" w:rsidRDefault="002976AF" w:rsidP="0048529F">
                      <w:pPr>
                        <w:rPr>
                          <w:sz w:val="18"/>
                          <w:szCs w:val="18"/>
                        </w:rPr>
                      </w:pPr>
                      <w:r w:rsidRPr="0068689E">
                        <w:rPr>
                          <w:sz w:val="18"/>
                          <w:szCs w:val="18"/>
                        </w:rPr>
                        <w:t>Click ‘START LOGGING’ to begin test</w:t>
                      </w:r>
                    </w:p>
                  </w:txbxContent>
                </v:textbox>
              </v:shape>
            </w:pict>
          </mc:Fallback>
        </mc:AlternateContent>
      </w:r>
      <w:r w:rsidR="002206B9" w:rsidRPr="00987B31">
        <w:rPr>
          <w:noProof/>
        </w:rPr>
        <mc:AlternateContent>
          <mc:Choice Requires="wps">
            <w:drawing>
              <wp:anchor distT="0" distB="0" distL="114300" distR="114300" simplePos="0" relativeHeight="251673088" behindDoc="0" locked="0" layoutInCell="1" allowOverlap="1" wp14:anchorId="08B696C2" wp14:editId="7998595B">
                <wp:simplePos x="0" y="0"/>
                <wp:positionH relativeFrom="column">
                  <wp:posOffset>1286510</wp:posOffset>
                </wp:positionH>
                <wp:positionV relativeFrom="paragraph">
                  <wp:posOffset>3018790</wp:posOffset>
                </wp:positionV>
                <wp:extent cx="3072765" cy="255905"/>
                <wp:effectExtent l="381000" t="0" r="13335" b="10795"/>
                <wp:wrapNone/>
                <wp:docPr id="57"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765" cy="255905"/>
                        </a:xfrm>
                        <a:prstGeom prst="wedgeRectCallout">
                          <a:avLst>
                            <a:gd name="adj1" fmla="val -60847"/>
                            <a:gd name="adj2" fmla="val -4527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66E6F1" w14:textId="77777777" w:rsidR="002976AF" w:rsidRPr="0068689E" w:rsidRDefault="002976AF" w:rsidP="0048529F">
                            <w:pPr>
                              <w:rPr>
                                <w:sz w:val="18"/>
                                <w:szCs w:val="18"/>
                              </w:rPr>
                            </w:pPr>
                            <w:r w:rsidRPr="0068689E">
                              <w:rPr>
                                <w:sz w:val="18"/>
                                <w:szCs w:val="18"/>
                              </w:rPr>
                              <w:t>‘AQUIRE NOW’ to check pass/fail before starting test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696C2" id="AutoShape 149" o:spid="_x0000_s1114" type="#_x0000_t61" style="position:absolute;left:0;text-align:left;margin-left:101.3pt;margin-top:237.7pt;width:241.95pt;height:20.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" adj="-2343,1020">
                <v:textbox inset="3.6pt,,3.6pt">
                  <w:txbxContent>
                    <w:p w14:paraId="2766E6F1" w14:textId="77777777" w:rsidR="002976AF" w:rsidRPr="0068689E" w:rsidRDefault="002976AF" w:rsidP="0048529F">
                      <w:pPr>
                        <w:rPr>
                          <w:sz w:val="18"/>
                          <w:szCs w:val="18"/>
                        </w:rPr>
                      </w:pPr>
                      <w:r w:rsidRPr="0068689E">
                        <w:rPr>
                          <w:sz w:val="18"/>
                          <w:szCs w:val="18"/>
                        </w:rPr>
                        <w:t>‘AQUIRE NOW’ to check pass/fail before starting test</w:t>
                      </w:r>
                    </w:p>
                  </w:txbxContent>
                </v:textbox>
              </v:shape>
            </w:pict>
          </mc:Fallback>
        </mc:AlternateContent>
      </w:r>
      <w:r w:rsidR="00D62F33" w:rsidRPr="00987B31">
        <w:rPr>
          <w:noProof/>
        </w:rPr>
        <mc:AlternateContent>
          <mc:Choice Requires="wps">
            <w:drawing>
              <wp:anchor distT="0" distB="0" distL="114300" distR="114300" simplePos="0" relativeHeight="251671040" behindDoc="0" locked="0" layoutInCell="1" allowOverlap="1" wp14:anchorId="3B53D233" wp14:editId="64A90226">
                <wp:simplePos x="0" y="0"/>
                <wp:positionH relativeFrom="column">
                  <wp:posOffset>3519846</wp:posOffset>
                </wp:positionH>
                <wp:positionV relativeFrom="paragraph">
                  <wp:posOffset>1689067</wp:posOffset>
                </wp:positionV>
                <wp:extent cx="1280160" cy="471170"/>
                <wp:effectExtent l="0" t="552450" r="415290" b="24130"/>
                <wp:wrapNone/>
                <wp:docPr id="60"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71170"/>
                        </a:xfrm>
                        <a:prstGeom prst="wedgeRectCallout">
                          <a:avLst>
                            <a:gd name="adj1" fmla="val 78176"/>
                            <a:gd name="adj2" fmla="val -15538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84F469" w14:textId="77777777" w:rsidR="002976AF" w:rsidRPr="0068689E" w:rsidRDefault="002976AF" w:rsidP="00A03296">
                            <w:pPr>
                              <w:rPr>
                                <w:sz w:val="16"/>
                                <w:szCs w:val="16"/>
                              </w:rPr>
                            </w:pPr>
                            <w:r w:rsidRPr="0068689E">
                              <w:rPr>
                                <w:sz w:val="16"/>
                                <w:szCs w:val="16"/>
                              </w:rPr>
                              <w:t>Status of all 60 channels.  Color code shown at top of screen</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3D233" id="AutoShape 147" o:spid="_x0000_s1115" type="#_x0000_t61" style="position:absolute;left:0;text-align:left;margin-left:277.15pt;margin-top:133pt;width:100.8pt;height:37.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" adj="27686,-22764">
                <v:textbox inset="3.6pt,,3.6pt">
                  <w:txbxContent>
                    <w:p w14:paraId="3D84F469" w14:textId="77777777" w:rsidR="002976AF" w:rsidRPr="0068689E" w:rsidRDefault="002976AF" w:rsidP="00A03296">
                      <w:pPr>
                        <w:rPr>
                          <w:sz w:val="16"/>
                          <w:szCs w:val="16"/>
                        </w:rPr>
                      </w:pPr>
                      <w:r w:rsidRPr="0068689E">
                        <w:rPr>
                          <w:sz w:val="16"/>
                          <w:szCs w:val="16"/>
                        </w:rPr>
                        <w:t>Status of all 60 channels.  Color code shown at top of screen</w:t>
                      </w:r>
                    </w:p>
                  </w:txbxContent>
                </v:textbox>
              </v:shape>
            </w:pict>
          </mc:Fallback>
        </mc:AlternateContent>
      </w:r>
      <w:r w:rsidR="00D62F33" w:rsidRPr="00987B31">
        <w:rPr>
          <w:noProof/>
        </w:rPr>
        <mc:AlternateContent>
          <mc:Choice Requires="wps">
            <w:drawing>
              <wp:anchor distT="0" distB="0" distL="114300" distR="114300" simplePos="0" relativeHeight="251667968" behindDoc="0" locked="0" layoutInCell="1" allowOverlap="1" wp14:anchorId="21906A85" wp14:editId="42C46304">
                <wp:simplePos x="0" y="0"/>
                <wp:positionH relativeFrom="column">
                  <wp:posOffset>1174115</wp:posOffset>
                </wp:positionH>
                <wp:positionV relativeFrom="paragraph">
                  <wp:posOffset>91440</wp:posOffset>
                </wp:positionV>
                <wp:extent cx="914400" cy="393192"/>
                <wp:effectExtent l="361950" t="0" r="19050" b="616585"/>
                <wp:wrapNone/>
                <wp:docPr id="58"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3192"/>
                        </a:xfrm>
                        <a:prstGeom prst="wedgeRectCallout">
                          <a:avLst>
                            <a:gd name="adj1" fmla="val -85417"/>
                            <a:gd name="adj2" fmla="val 18688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4292D0" w14:textId="77777777" w:rsidR="002976AF" w:rsidRPr="0068689E" w:rsidRDefault="002976AF">
                            <w:pPr>
                              <w:rPr>
                                <w:sz w:val="18"/>
                                <w:szCs w:val="18"/>
                              </w:rPr>
                            </w:pPr>
                            <w:r w:rsidRPr="0068689E">
                              <w:rPr>
                                <w:sz w:val="18"/>
                                <w:szCs w:val="18"/>
                              </w:rPr>
                              <w:t>Log parts into system</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06A85" id="AutoShape 144" o:spid="_x0000_s1116" type="#_x0000_t61" style="position:absolute;left:0;text-align:left;margin-left:92.45pt;margin-top:7.2pt;width:1in;height:30.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" adj="-7650,51167">
                <v:textbox inset="3.6pt,,3.6pt">
                  <w:txbxContent>
                    <w:p w14:paraId="364292D0" w14:textId="77777777" w:rsidR="002976AF" w:rsidRPr="0068689E" w:rsidRDefault="002976AF">
                      <w:pPr>
                        <w:rPr>
                          <w:sz w:val="18"/>
                          <w:szCs w:val="18"/>
                        </w:rPr>
                      </w:pPr>
                      <w:r w:rsidRPr="0068689E">
                        <w:rPr>
                          <w:sz w:val="18"/>
                          <w:szCs w:val="18"/>
                        </w:rPr>
                        <w:t>Log parts into system</w:t>
                      </w:r>
                    </w:p>
                  </w:txbxContent>
                </v:textbox>
              </v:shape>
            </w:pict>
          </mc:Fallback>
        </mc:AlternateContent>
      </w:r>
      <w:r w:rsidR="00081716" w:rsidRPr="00987B31">
        <w:t xml:space="preserve">       </w:t>
      </w:r>
      <w:r w:rsidR="00D62F33" w:rsidRPr="00987B31">
        <w:rPr>
          <w:noProof/>
        </w:rPr>
        <w:drawing>
          <wp:inline distT="0" distB="0" distL="0" distR="0" wp14:anchorId="5FEC6DBF" wp14:editId="031769EC">
            <wp:extent cx="5485805" cy="3752697"/>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4862" cy="3765734"/>
                    </a:xfrm>
                    <a:prstGeom prst="rect">
                      <a:avLst/>
                    </a:prstGeom>
                    <a:noFill/>
                    <a:ln>
                      <a:noFill/>
                    </a:ln>
                  </pic:spPr>
                </pic:pic>
              </a:graphicData>
            </a:graphic>
          </wp:inline>
        </w:drawing>
      </w:r>
    </w:p>
    <w:p w14:paraId="094AB862" w14:textId="77777777" w:rsidR="00676C10" w:rsidRPr="00987B31" w:rsidRDefault="001D49B2" w:rsidP="008C4A34">
      <w:pPr>
        <w:pStyle w:val="StyleCaptionText1Centered"/>
        <w:spacing w:after="0"/>
      </w:pPr>
      <w:r w:rsidRPr="00987B31">
        <w:t xml:space="preserve">Figure </w:t>
      </w:r>
      <w:fldSimple w:instr=" STYLEREF 1 \s ">
        <w:r w:rsidR="008C4A34" w:rsidRPr="00987B31">
          <w:rPr>
            <w:noProof/>
          </w:rPr>
          <w:t>8</w:t>
        </w:r>
      </w:fldSimple>
      <w:r w:rsidR="008C4A34" w:rsidRPr="00987B31">
        <w:noBreakHyphen/>
      </w:r>
      <w:fldSimple w:instr=" SEQ Figure \* ARABIC \s 1 ">
        <w:r w:rsidR="008C4A34" w:rsidRPr="00987B31">
          <w:rPr>
            <w:noProof/>
          </w:rPr>
          <w:t>1</w:t>
        </w:r>
      </w:fldSimple>
    </w:p>
    <w:p w14:paraId="12904678" w14:textId="77777777" w:rsidR="00676C10" w:rsidRPr="00987B31" w:rsidRDefault="00676C10" w:rsidP="004A7F91"/>
    <w:p w14:paraId="43EC2C48" w14:textId="77777777" w:rsidR="001D49B2" w:rsidRPr="00987B31" w:rsidRDefault="00D62F33" w:rsidP="004A7F91">
      <w:pPr>
        <w:pStyle w:val="StyleCentered"/>
      </w:pPr>
      <w:r w:rsidRPr="00987B31">
        <w:rPr>
          <w:noProof/>
        </w:rPr>
        <w:drawing>
          <wp:inline distT="0" distB="0" distL="0" distR="0" wp14:anchorId="56363331" wp14:editId="34473191">
            <wp:extent cx="3204845" cy="25501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4845" cy="2550160"/>
                    </a:xfrm>
                    <a:prstGeom prst="rect">
                      <a:avLst/>
                    </a:prstGeom>
                    <a:noFill/>
                    <a:ln>
                      <a:noFill/>
                    </a:ln>
                  </pic:spPr>
                </pic:pic>
              </a:graphicData>
            </a:graphic>
          </wp:inline>
        </w:drawing>
      </w:r>
    </w:p>
    <w:p w14:paraId="566B92F5" w14:textId="77777777" w:rsidR="00B439E5" w:rsidRPr="00987B31" w:rsidRDefault="001D49B2" w:rsidP="008C4A34">
      <w:pPr>
        <w:pStyle w:val="StyleCaptionText1Centered"/>
        <w:spacing w:after="0"/>
      </w:pPr>
      <w:r w:rsidRPr="00987B31">
        <w:t xml:space="preserve">Figure </w:t>
      </w:r>
      <w:fldSimple w:instr=" STYLEREF 1 \s ">
        <w:r w:rsidR="008C4A34" w:rsidRPr="00987B31">
          <w:rPr>
            <w:noProof/>
          </w:rPr>
          <w:t>8</w:t>
        </w:r>
      </w:fldSimple>
      <w:r w:rsidR="008C4A34" w:rsidRPr="00987B31">
        <w:noBreakHyphen/>
      </w:r>
      <w:fldSimple w:instr=" SEQ Figure \* ARABIC \s 1 ">
        <w:r w:rsidR="008C4A34" w:rsidRPr="00987B31">
          <w:rPr>
            <w:noProof/>
          </w:rPr>
          <w:t>2</w:t>
        </w:r>
      </w:fldSimple>
    </w:p>
    <w:p w14:paraId="77F1A1CF" w14:textId="77777777" w:rsidR="00E41386" w:rsidRPr="00987B31" w:rsidRDefault="00E41386" w:rsidP="004A7F91"/>
    <w:p w14:paraId="0BD9761E" w14:textId="77777777" w:rsidR="00E41386" w:rsidRPr="00987B31" w:rsidRDefault="00E41386" w:rsidP="004A7F91"/>
    <w:p w14:paraId="30951060" w14:textId="77777777" w:rsidR="001D49B2" w:rsidRPr="00987B31" w:rsidRDefault="00D62F33" w:rsidP="004A7F91">
      <w:pPr>
        <w:pStyle w:val="StyleCentered"/>
      </w:pPr>
      <w:r w:rsidRPr="00987B31">
        <w:rPr>
          <w:noProof/>
        </w:rPr>
        <w:drawing>
          <wp:inline distT="0" distB="0" distL="0" distR="0" wp14:anchorId="330750F7" wp14:editId="2A454F50">
            <wp:extent cx="1761490" cy="1468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1490" cy="1468120"/>
                    </a:xfrm>
                    <a:prstGeom prst="rect">
                      <a:avLst/>
                    </a:prstGeom>
                    <a:noFill/>
                    <a:ln>
                      <a:noFill/>
                    </a:ln>
                  </pic:spPr>
                </pic:pic>
              </a:graphicData>
            </a:graphic>
          </wp:inline>
        </w:drawing>
      </w:r>
    </w:p>
    <w:p w14:paraId="61A2048C" w14:textId="77777777" w:rsidR="00E41386" w:rsidRPr="00987B31" w:rsidRDefault="001D49B2" w:rsidP="008C4A34">
      <w:pPr>
        <w:pStyle w:val="StyleCaptionText1Centered"/>
        <w:spacing w:after="0"/>
      </w:pPr>
      <w:r w:rsidRPr="00987B31">
        <w:t xml:space="preserve">Figure </w:t>
      </w:r>
      <w:fldSimple w:instr=" STYLEREF 1 \s ">
        <w:r w:rsidR="008C4A34" w:rsidRPr="00987B31">
          <w:rPr>
            <w:noProof/>
          </w:rPr>
          <w:t>8</w:t>
        </w:r>
      </w:fldSimple>
      <w:r w:rsidR="008C4A34" w:rsidRPr="00987B31">
        <w:noBreakHyphen/>
      </w:r>
      <w:fldSimple w:instr=" SEQ Figure \* ARABIC \s 1 ">
        <w:r w:rsidR="008C4A34" w:rsidRPr="00987B31">
          <w:rPr>
            <w:noProof/>
          </w:rPr>
          <w:t>3</w:t>
        </w:r>
      </w:fldSimple>
    </w:p>
    <w:p w14:paraId="1F954840" w14:textId="77777777" w:rsidR="001D49B2" w:rsidRPr="00987B31" w:rsidRDefault="00D62F33" w:rsidP="004A7F91">
      <w:pPr>
        <w:pStyle w:val="StyleCentered"/>
      </w:pPr>
      <w:r w:rsidRPr="00987B31">
        <w:rPr>
          <w:noProof/>
        </w:rPr>
        <w:drawing>
          <wp:inline distT="0" distB="0" distL="0" distR="0" wp14:anchorId="089F99F1" wp14:editId="40006D0E">
            <wp:extent cx="3741420" cy="2969895"/>
            <wp:effectExtent l="0" t="0" r="0" b="1905"/>
            <wp:docPr id="14" name="Picture 14" descr="temp_soak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mp_soak_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1420" cy="2969895"/>
                    </a:xfrm>
                    <a:prstGeom prst="rect">
                      <a:avLst/>
                    </a:prstGeom>
                    <a:noFill/>
                    <a:ln>
                      <a:noFill/>
                    </a:ln>
                  </pic:spPr>
                </pic:pic>
              </a:graphicData>
            </a:graphic>
          </wp:inline>
        </w:drawing>
      </w:r>
    </w:p>
    <w:p w14:paraId="3D018D7A" w14:textId="77777777" w:rsidR="00BA293E" w:rsidRPr="00987B31" w:rsidRDefault="001D49B2" w:rsidP="008C4A34">
      <w:pPr>
        <w:pStyle w:val="StyleCaptionText1Centered"/>
        <w:spacing w:after="0"/>
      </w:pPr>
      <w:r w:rsidRPr="00987B31">
        <w:t xml:space="preserve">Figure </w:t>
      </w:r>
      <w:fldSimple w:instr=" STYLEREF 1 \s ">
        <w:r w:rsidR="008C4A34" w:rsidRPr="00987B31">
          <w:rPr>
            <w:noProof/>
          </w:rPr>
          <w:t>8</w:t>
        </w:r>
      </w:fldSimple>
      <w:r w:rsidR="008C4A34" w:rsidRPr="00987B31">
        <w:noBreakHyphen/>
      </w:r>
      <w:fldSimple w:instr=" SEQ Figure \* ARABIC \s 1 ">
        <w:r w:rsidR="008C4A34" w:rsidRPr="00987B31">
          <w:rPr>
            <w:noProof/>
          </w:rPr>
          <w:t>4</w:t>
        </w:r>
      </w:fldSimple>
    </w:p>
    <w:p w14:paraId="7F9D4D12" w14:textId="77777777" w:rsidR="00663D26" w:rsidRPr="00987B31" w:rsidRDefault="00663D26" w:rsidP="001D49B2">
      <w:pPr>
        <w:keepNext/>
      </w:pPr>
    </w:p>
    <w:p w14:paraId="50A29DE1" w14:textId="77777777" w:rsidR="001D49B2" w:rsidRPr="00987B31" w:rsidRDefault="00D62F33" w:rsidP="004A7F91">
      <w:pPr>
        <w:pStyle w:val="StyleCentered"/>
      </w:pPr>
      <w:r w:rsidRPr="00987B31">
        <w:rPr>
          <w:noProof/>
        </w:rPr>
        <w:drawing>
          <wp:inline distT="0" distB="0" distL="0" distR="0" wp14:anchorId="79F47925" wp14:editId="6B648661">
            <wp:extent cx="3758565" cy="2952750"/>
            <wp:effectExtent l="0" t="0" r="0" b="0"/>
            <wp:docPr id="15" name="Picture 15" descr="temp_soak_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mp_soak_image_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8565" cy="2952750"/>
                    </a:xfrm>
                    <a:prstGeom prst="rect">
                      <a:avLst/>
                    </a:prstGeom>
                    <a:noFill/>
                    <a:ln>
                      <a:noFill/>
                    </a:ln>
                  </pic:spPr>
                </pic:pic>
              </a:graphicData>
            </a:graphic>
          </wp:inline>
        </w:drawing>
      </w:r>
    </w:p>
    <w:p w14:paraId="098FA1C6" w14:textId="77777777" w:rsidR="0038034C" w:rsidRPr="00987B31" w:rsidRDefault="001D49B2" w:rsidP="008C4A34">
      <w:pPr>
        <w:pStyle w:val="StyleCaptionText1Centered"/>
        <w:spacing w:after="0"/>
        <w:rPr>
          <w:rFonts w:cs="Arial"/>
        </w:rPr>
      </w:pPr>
      <w:r w:rsidRPr="00987B31">
        <w:t xml:space="preserve">Figure </w:t>
      </w:r>
      <w:fldSimple w:instr=" STYLEREF 1 \s ">
        <w:r w:rsidR="008C4A34" w:rsidRPr="00987B31">
          <w:rPr>
            <w:noProof/>
          </w:rPr>
          <w:t>8</w:t>
        </w:r>
      </w:fldSimple>
      <w:r w:rsidR="008C4A34" w:rsidRPr="00987B31">
        <w:noBreakHyphen/>
      </w:r>
      <w:fldSimple w:instr=" SEQ Figure \* ARABIC \s 1 ">
        <w:r w:rsidR="008C4A34" w:rsidRPr="00987B31">
          <w:rPr>
            <w:noProof/>
          </w:rPr>
          <w:t>5</w:t>
        </w:r>
      </w:fldSimple>
    </w:p>
    <w:p w14:paraId="663DE505" w14:textId="77777777" w:rsidR="0038034C" w:rsidRPr="00987B31" w:rsidRDefault="0038034C" w:rsidP="004A7F91"/>
    <w:p w14:paraId="6F87E494" w14:textId="77777777" w:rsidR="0038034C" w:rsidRPr="00987B31" w:rsidRDefault="0038034C" w:rsidP="004A7F91"/>
    <w:p w14:paraId="4B58F3F5" w14:textId="77777777" w:rsidR="001D49B2" w:rsidRPr="00987B31" w:rsidRDefault="00D62F33" w:rsidP="004A7F91">
      <w:pPr>
        <w:pStyle w:val="StyleCentered"/>
      </w:pPr>
      <w:r w:rsidRPr="00987B31">
        <w:rPr>
          <w:noProof/>
        </w:rPr>
        <w:drawing>
          <wp:inline distT="0" distB="0" distL="0" distR="0" wp14:anchorId="35451D47" wp14:editId="0A841E58">
            <wp:extent cx="3565525" cy="2675890"/>
            <wp:effectExtent l="0" t="0" r="0" b="0"/>
            <wp:docPr id="16" name="Picture 16" descr="20140123_134304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40123_134304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5525" cy="2675890"/>
                    </a:xfrm>
                    <a:prstGeom prst="rect">
                      <a:avLst/>
                    </a:prstGeom>
                    <a:noFill/>
                    <a:ln>
                      <a:noFill/>
                    </a:ln>
                  </pic:spPr>
                </pic:pic>
              </a:graphicData>
            </a:graphic>
          </wp:inline>
        </w:drawing>
      </w:r>
    </w:p>
    <w:p w14:paraId="2E93D0F3" w14:textId="77777777" w:rsidR="00E12D0A" w:rsidRPr="00987B31" w:rsidRDefault="001D49B2" w:rsidP="008C4A34">
      <w:pPr>
        <w:pStyle w:val="StyleCaptionText1Centered"/>
        <w:spacing w:after="0"/>
        <w:rPr>
          <w:rFonts w:cs="Arial"/>
        </w:rPr>
      </w:pPr>
      <w:r w:rsidRPr="00987B31">
        <w:t xml:space="preserve">Figure </w:t>
      </w:r>
      <w:fldSimple w:instr=" STYLEREF 1 \s ">
        <w:r w:rsidR="008C4A34" w:rsidRPr="00987B31">
          <w:rPr>
            <w:noProof/>
          </w:rPr>
          <w:t>8</w:t>
        </w:r>
      </w:fldSimple>
      <w:r w:rsidR="008C4A34" w:rsidRPr="00987B31">
        <w:noBreakHyphen/>
      </w:r>
      <w:fldSimple w:instr=" SEQ Figure \* ARABIC \s 1 ">
        <w:r w:rsidR="008C4A34" w:rsidRPr="00987B31">
          <w:rPr>
            <w:noProof/>
          </w:rPr>
          <w:t>6</w:t>
        </w:r>
      </w:fldSimple>
    </w:p>
    <w:p w14:paraId="77C3D709" w14:textId="77777777" w:rsidR="000871AA" w:rsidRPr="00987B31" w:rsidRDefault="000871AA" w:rsidP="004A7F91"/>
    <w:p w14:paraId="2F1D6F87" w14:textId="77777777" w:rsidR="00E12D0A" w:rsidRPr="00987B31" w:rsidRDefault="00E12D0A" w:rsidP="004A7F91"/>
    <w:p w14:paraId="174C603E" w14:textId="77777777" w:rsidR="001D49B2" w:rsidRPr="00987B31" w:rsidRDefault="002206B9" w:rsidP="004A7F91">
      <w:pPr>
        <w:pStyle w:val="StyleCentered"/>
      </w:pPr>
      <w:r w:rsidRPr="00987B31">
        <w:rPr>
          <w:noProof/>
        </w:rPr>
        <mc:AlternateContent>
          <mc:Choice Requires="wps">
            <w:drawing>
              <wp:anchor distT="0" distB="0" distL="114300" distR="114300" simplePos="0" relativeHeight="251706879" behindDoc="0" locked="0" layoutInCell="1" allowOverlap="1" wp14:anchorId="6AA37523" wp14:editId="098CC70D">
                <wp:simplePos x="0" y="0"/>
                <wp:positionH relativeFrom="column">
                  <wp:posOffset>642620</wp:posOffset>
                </wp:positionH>
                <wp:positionV relativeFrom="paragraph">
                  <wp:posOffset>51435</wp:posOffset>
                </wp:positionV>
                <wp:extent cx="1280160" cy="393192"/>
                <wp:effectExtent l="0" t="0" r="472440" b="540385"/>
                <wp:wrapNone/>
                <wp:docPr id="5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393192"/>
                        </a:xfrm>
                        <a:prstGeom prst="wedgeRectCallout">
                          <a:avLst>
                            <a:gd name="adj1" fmla="val 81628"/>
                            <a:gd name="adj2" fmla="val 16831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48F239" w14:textId="77777777" w:rsidR="002976AF" w:rsidRPr="009F1F54" w:rsidRDefault="002976AF">
                            <w:pPr>
                              <w:rPr>
                                <w:sz w:val="18"/>
                                <w:szCs w:val="18"/>
                              </w:rPr>
                            </w:pPr>
                            <w:r w:rsidRPr="009F1F54">
                              <w:rPr>
                                <w:sz w:val="18"/>
                                <w:szCs w:val="18"/>
                              </w:rPr>
                              <w:t>ATE Fixture (Hot from oven)</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37523" id="AutoShape 102" o:spid="_x0000_s1117" type="#_x0000_t61" style="position:absolute;left:0;text-align:left;margin-left:50.6pt;margin-top:4.05pt;width:100.8pt;height:30.95pt;z-index:251706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" adj="28432,47156">
                <v:textbox inset="3.6pt,,3.6pt">
                  <w:txbxContent>
                    <w:p w14:paraId="2E48F239" w14:textId="77777777" w:rsidR="002976AF" w:rsidRPr="009F1F54" w:rsidRDefault="002976AF">
                      <w:pPr>
                        <w:rPr>
                          <w:sz w:val="18"/>
                          <w:szCs w:val="18"/>
                        </w:rPr>
                      </w:pPr>
                      <w:r w:rsidRPr="009F1F54">
                        <w:rPr>
                          <w:sz w:val="18"/>
                          <w:szCs w:val="18"/>
                        </w:rPr>
                        <w:t>ATE Fixture (Hot from oven)</w:t>
                      </w:r>
                    </w:p>
                  </w:txbxContent>
                </v:textbox>
              </v:shape>
            </w:pict>
          </mc:Fallback>
        </mc:AlternateContent>
      </w:r>
      <w:r w:rsidR="00246D33" w:rsidRPr="00987B31">
        <w:tab/>
      </w:r>
      <w:r w:rsidR="00D62F33" w:rsidRPr="00987B31">
        <w:rPr>
          <w:noProof/>
        </w:rPr>
        <mc:AlternateContent>
          <mc:Choice Requires="wps">
            <w:drawing>
              <wp:anchor distT="0" distB="0" distL="114300" distR="114300" simplePos="0" relativeHeight="251705855" behindDoc="0" locked="0" layoutInCell="1" allowOverlap="1" wp14:anchorId="53B785DA" wp14:editId="78BCF039">
                <wp:simplePos x="0" y="0"/>
                <wp:positionH relativeFrom="column">
                  <wp:posOffset>4250055</wp:posOffset>
                </wp:positionH>
                <wp:positionV relativeFrom="paragraph">
                  <wp:posOffset>1790700</wp:posOffset>
                </wp:positionV>
                <wp:extent cx="1380490" cy="393192"/>
                <wp:effectExtent l="1123950" t="0" r="10160" b="26035"/>
                <wp:wrapNone/>
                <wp:docPr id="54"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393192"/>
                        </a:xfrm>
                        <a:prstGeom prst="wedgeRectCallout">
                          <a:avLst>
                            <a:gd name="adj1" fmla="val -128565"/>
                            <a:gd name="adj2" fmla="val 4767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C9015E" w14:textId="77777777" w:rsidR="002976AF" w:rsidRPr="009F1F54" w:rsidRDefault="002976AF" w:rsidP="005F5DDB">
                            <w:pPr>
                              <w:rPr>
                                <w:sz w:val="18"/>
                                <w:szCs w:val="18"/>
                              </w:rPr>
                            </w:pPr>
                            <w:r w:rsidRPr="009F1F54">
                              <w:rPr>
                                <w:sz w:val="18"/>
                                <w:szCs w:val="18"/>
                              </w:rPr>
                              <w:t>Cooling pla</w:t>
                            </w:r>
                            <w:r>
                              <w:rPr>
                                <w:sz w:val="18"/>
                                <w:szCs w:val="18"/>
                              </w:rPr>
                              <w:t>tform with heat fins underneath</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785DA" id="AutoShape 103" o:spid="_x0000_s1118" type="#_x0000_t61" style="position:absolute;left:0;text-align:left;margin-left:334.65pt;margin-top:141pt;width:108.7pt;height:30.95pt;z-index:251705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" adj="-16970,21098">
                <v:textbox inset="3.6pt,,3.6pt">
                  <w:txbxContent>
                    <w:p w14:paraId="5EC9015E" w14:textId="77777777" w:rsidR="002976AF" w:rsidRPr="009F1F54" w:rsidRDefault="002976AF" w:rsidP="005F5DDB">
                      <w:pPr>
                        <w:rPr>
                          <w:sz w:val="18"/>
                          <w:szCs w:val="18"/>
                        </w:rPr>
                      </w:pPr>
                      <w:r w:rsidRPr="009F1F54">
                        <w:rPr>
                          <w:sz w:val="18"/>
                          <w:szCs w:val="18"/>
                        </w:rPr>
                        <w:t>Cooling pla</w:t>
                      </w:r>
                      <w:r>
                        <w:rPr>
                          <w:sz w:val="18"/>
                          <w:szCs w:val="18"/>
                        </w:rPr>
                        <w:t>tform with heat fins underneath</w:t>
                      </w:r>
                    </w:p>
                  </w:txbxContent>
                </v:textbox>
              </v:shape>
            </w:pict>
          </mc:Fallback>
        </mc:AlternateContent>
      </w:r>
      <w:r w:rsidR="00D62F33" w:rsidRPr="00987B31">
        <w:rPr>
          <w:noProof/>
        </w:rPr>
        <w:drawing>
          <wp:inline distT="0" distB="0" distL="0" distR="0" wp14:anchorId="2FA6888E" wp14:editId="0358A4E2">
            <wp:extent cx="3364230" cy="2525395"/>
            <wp:effectExtent l="19050" t="19050" r="26670" b="27305"/>
            <wp:docPr id="17" name="Picture 17" descr="DSCN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N7373"/>
                    <pic:cNvPicPr>
                      <a:picLocks noChangeAspect="1" noChangeArrowheads="1"/>
                    </pic:cNvPicPr>
                  </pic:nvPicPr>
                  <pic:blipFill>
                    <a:blip r:embed="rId32">
                      <a:lum bright="6000" contrast="6000"/>
                      <a:extLst>
                        <a:ext uri="{28A0092B-C50C-407E-A947-70E740481C1C}">
                          <a14:useLocalDpi xmlns:a14="http://schemas.microsoft.com/office/drawing/2010/main" val="0"/>
                        </a:ext>
                      </a:extLst>
                    </a:blip>
                    <a:srcRect/>
                    <a:stretch>
                      <a:fillRect/>
                    </a:stretch>
                  </pic:blipFill>
                  <pic:spPr bwMode="auto">
                    <a:xfrm>
                      <a:off x="0" y="0"/>
                      <a:ext cx="3364230" cy="2525395"/>
                    </a:xfrm>
                    <a:prstGeom prst="rect">
                      <a:avLst/>
                    </a:prstGeom>
                    <a:noFill/>
                    <a:ln w="12700" cmpd="sng">
                      <a:solidFill>
                        <a:srgbClr val="000000"/>
                      </a:solidFill>
                      <a:miter lim="800000"/>
                      <a:headEnd/>
                      <a:tailEnd/>
                    </a:ln>
                    <a:effectLst/>
                  </pic:spPr>
                </pic:pic>
              </a:graphicData>
            </a:graphic>
          </wp:inline>
        </w:drawing>
      </w:r>
    </w:p>
    <w:p w14:paraId="6814E7F6" w14:textId="77777777" w:rsidR="001D49B2" w:rsidRPr="00987B31" w:rsidRDefault="001D49B2" w:rsidP="008C4A34">
      <w:pPr>
        <w:pStyle w:val="StyleCaptionText1Centered"/>
        <w:spacing w:after="0"/>
      </w:pPr>
      <w:r w:rsidRPr="00987B31">
        <w:t xml:space="preserve">Figure </w:t>
      </w:r>
      <w:fldSimple w:instr=" STYLEREF 1 \s ">
        <w:r w:rsidR="008C4A34" w:rsidRPr="00987B31">
          <w:rPr>
            <w:noProof/>
          </w:rPr>
          <w:t>8</w:t>
        </w:r>
      </w:fldSimple>
      <w:r w:rsidR="008C4A34" w:rsidRPr="00987B31">
        <w:noBreakHyphen/>
      </w:r>
      <w:fldSimple w:instr=" SEQ Figure \* ARABIC \s 1 ">
        <w:r w:rsidR="008C4A34" w:rsidRPr="00987B31">
          <w:rPr>
            <w:noProof/>
          </w:rPr>
          <w:t>7</w:t>
        </w:r>
      </w:fldSimple>
    </w:p>
    <w:p w14:paraId="0513C67A" w14:textId="77777777" w:rsidR="00E12D0A" w:rsidRPr="00987B31" w:rsidRDefault="00246D33" w:rsidP="004A7F91">
      <w:r w:rsidRPr="00987B31">
        <w:tab/>
      </w:r>
    </w:p>
    <w:p w14:paraId="62B1DE55" w14:textId="77777777" w:rsidR="003E3809" w:rsidRPr="00987B31" w:rsidRDefault="003E3809" w:rsidP="00CE2CD5">
      <w:pPr>
        <w:pStyle w:val="Heading1"/>
        <w:tabs>
          <w:tab w:val="num" w:pos="576"/>
        </w:tabs>
      </w:pPr>
      <w:bookmarkStart w:id="26" w:name="_Toc65909482"/>
      <w:r w:rsidRPr="00987B31">
        <w:t>HI-MEG RESISTOR TESTING</w:t>
      </w:r>
      <w:bookmarkEnd w:id="26"/>
    </w:p>
    <w:p w14:paraId="5CAB3C91" w14:textId="77777777" w:rsidR="00B416B7" w:rsidRPr="00987B31" w:rsidRDefault="00B416B7" w:rsidP="003773E1">
      <w:pPr>
        <w:pStyle w:val="Heading2"/>
      </w:pPr>
      <w:bookmarkStart w:id="27" w:name="_Toc65909483"/>
      <w:r w:rsidRPr="00987B31">
        <w:t xml:space="preserve">When to Perform </w:t>
      </w:r>
      <w:r w:rsidR="00C53CEB" w:rsidRPr="00987B31">
        <w:t>the</w:t>
      </w:r>
      <w:r w:rsidRPr="00987B31">
        <w:t xml:space="preserve"> Test</w:t>
      </w:r>
      <w:bookmarkEnd w:id="27"/>
    </w:p>
    <w:p w14:paraId="303F70C7" w14:textId="77777777" w:rsidR="00A902B5" w:rsidRPr="00987B31" w:rsidRDefault="003E3809" w:rsidP="00FB056A">
      <w:pPr>
        <w:pStyle w:val="Heading3"/>
      </w:pPr>
      <w:r w:rsidRPr="00987B31">
        <w:t>The Hi-Meg resistor used on most amplifiers is a critical component.  The larger values are much more dif</w:t>
      </w:r>
      <w:r w:rsidR="00C75432" w:rsidRPr="00987B31">
        <w:t>ficult to manufacture than the smaller values</w:t>
      </w:r>
      <w:r w:rsidRPr="00987B31">
        <w:t>, therefore there are two different sample sizes for testing.  On any amplifier with a Hi-Meg value of 6e10 or less, two pieces from the lot shall be tested</w:t>
      </w:r>
      <w:r w:rsidR="00992786" w:rsidRPr="00987B31">
        <w:t>.</w:t>
      </w:r>
      <w:r w:rsidR="00E03922" w:rsidRPr="00987B31">
        <w:t xml:space="preserve"> </w:t>
      </w:r>
      <w:r w:rsidR="00800DF5" w:rsidRPr="00987B31">
        <w:t>In the event that any of the measured values is less than 100KΩ (1e05Ω) then this unit shall be considered scrap (307 - Shorted) and another unit shall be tested until a total of two samples are selected that are greater than 100</w:t>
      </w:r>
      <w:r w:rsidR="00C53CEB" w:rsidRPr="00987B31">
        <w:t xml:space="preserve"> </w:t>
      </w:r>
      <w:r w:rsidR="00800DF5" w:rsidRPr="00987B31">
        <w:t>k</w:t>
      </w:r>
      <w:r w:rsidR="00C53CEB" w:rsidRPr="00987B31">
        <w:t>Ω</w:t>
      </w:r>
      <w:r w:rsidR="00800DF5" w:rsidRPr="00987B31">
        <w:t xml:space="preserve">.   </w:t>
      </w:r>
      <w:r w:rsidRPr="00987B31">
        <w:t xml:space="preserve">If either of the samples </w:t>
      </w:r>
      <w:r w:rsidR="00800DF5" w:rsidRPr="00987B31">
        <w:t xml:space="preserve">then </w:t>
      </w:r>
      <w:r w:rsidRPr="00987B31">
        <w:t>fails</w:t>
      </w:r>
      <w:r w:rsidR="00800DF5" w:rsidRPr="00987B31">
        <w:t xml:space="preserve"> </w:t>
      </w:r>
      <w:r w:rsidR="00C53CEB" w:rsidRPr="00987B31">
        <w:t>the Hi-M</w:t>
      </w:r>
      <w:r w:rsidR="00800DF5" w:rsidRPr="00987B31">
        <w:t>eg test</w:t>
      </w:r>
      <w:r w:rsidR="00D975AD" w:rsidRPr="00987B31">
        <w:t xml:space="preserve">, </w:t>
      </w:r>
      <w:r w:rsidRPr="00987B31">
        <w:t>the entire lot shall be tested</w:t>
      </w:r>
      <w:r w:rsidR="00C75432" w:rsidRPr="00987B31">
        <w:t xml:space="preserve">. </w:t>
      </w:r>
      <w:r w:rsidRPr="00987B31">
        <w:t>On any amplifier with a Hi-meg value greater than 6e10, 100% of the parts shall be tested.  On charge amplifiers that are tested on the ATE system, the test system will check the Hi-Meg value, and a manual test is only necessary on those parts t</w:t>
      </w:r>
      <w:r w:rsidR="00A902B5" w:rsidRPr="00987B31">
        <w:t>hat fail the ATE system check.</w:t>
      </w:r>
      <w:r w:rsidR="004277FF" w:rsidRPr="00987B31">
        <w:t xml:space="preserve"> </w:t>
      </w:r>
      <w:r w:rsidR="00A902B5" w:rsidRPr="00987B31">
        <w:t xml:space="preserve"> Amplifiers which have Hi-Megs that are not </w:t>
      </w:r>
      <w:r w:rsidR="00AD1E21" w:rsidRPr="00987B31">
        <w:t>electrically</w:t>
      </w:r>
      <w:r w:rsidR="00A902B5" w:rsidRPr="00987B31">
        <w:t xml:space="preserve"> or physically </w:t>
      </w:r>
      <w:r w:rsidR="00AD1E21" w:rsidRPr="00987B31">
        <w:t>accessible</w:t>
      </w:r>
      <w:r w:rsidR="00A902B5" w:rsidRPr="00987B31">
        <w:t xml:space="preserve"> do not need to be </w:t>
      </w:r>
      <w:r w:rsidR="00315C57" w:rsidRPr="00987B31">
        <w:t xml:space="preserve">manually </w:t>
      </w:r>
      <w:r w:rsidR="00A902B5" w:rsidRPr="00987B31">
        <w:t>tested (i.e. T-05 Amps)</w:t>
      </w:r>
      <w:r w:rsidR="00F53729" w:rsidRPr="00987B31">
        <w:t xml:space="preserve"> and are identified in </w:t>
      </w:r>
      <w:r w:rsidR="00F31CF5" w:rsidRPr="00987B31">
        <w:t>the Micro Spec Database</w:t>
      </w:r>
      <w:r w:rsidR="00F53729" w:rsidRPr="00987B31">
        <w:t xml:space="preserve">. </w:t>
      </w:r>
    </w:p>
    <w:p w14:paraId="0CD63D91" w14:textId="77777777" w:rsidR="00B416B7" w:rsidRPr="00987B31" w:rsidRDefault="00B416B7" w:rsidP="003773E1">
      <w:pPr>
        <w:pStyle w:val="Heading2"/>
      </w:pPr>
      <w:bookmarkStart w:id="28" w:name="_Toc65909484"/>
      <w:r w:rsidRPr="00987B31">
        <w:t xml:space="preserve">Test Setup </w:t>
      </w:r>
      <w:r w:rsidR="00C53CEB" w:rsidRPr="00987B31">
        <w:t>and</w:t>
      </w:r>
      <w:r w:rsidRPr="00987B31">
        <w:t xml:space="preserve"> Process</w:t>
      </w:r>
      <w:bookmarkEnd w:id="28"/>
    </w:p>
    <w:p w14:paraId="12048ACB" w14:textId="77777777" w:rsidR="004277FF" w:rsidRPr="00987B31" w:rsidRDefault="004277FF" w:rsidP="003773E1">
      <w:pPr>
        <w:pStyle w:val="Heading3"/>
      </w:pPr>
      <w:r w:rsidRPr="00987B31">
        <w:t>For all Microelectronics production jobs, the Keithley 6517 series electrometer should be used with software program EE259.</w:t>
      </w:r>
    </w:p>
    <w:p w14:paraId="534D3A2D" w14:textId="77777777" w:rsidR="004C208A" w:rsidRPr="00987B31" w:rsidRDefault="004277FF" w:rsidP="001F4781">
      <w:pPr>
        <w:pStyle w:val="Heading3"/>
      </w:pPr>
      <w:r w:rsidRPr="00987B31">
        <w:t>When the program is started, the first step is to configure the electrometer to measure correctly.</w:t>
      </w:r>
      <w:r w:rsidR="00E34029" w:rsidRPr="00987B31">
        <w:t xml:space="preserve"> This calibration shall also be repeated with each new job being tested.</w:t>
      </w:r>
      <w:r w:rsidRPr="00987B31">
        <w:t xml:space="preserve">  This </w:t>
      </w:r>
      <w:r w:rsidR="00E34029" w:rsidRPr="00987B31">
        <w:t>is a semi-</w:t>
      </w:r>
      <w:r w:rsidRPr="00987B31">
        <w:t xml:space="preserve">automatic </w:t>
      </w:r>
      <w:r w:rsidR="00C47D42" w:rsidRPr="00987B31">
        <w:t>self-calibration</w:t>
      </w:r>
      <w:r w:rsidRPr="00987B31">
        <w:t xml:space="preserve"> to null out the stray leakage in the meter and test fixture.  The main screen is shown in Figure </w:t>
      </w:r>
      <w:r w:rsidR="00691C20" w:rsidRPr="00987B31">
        <w:t>9-1</w:t>
      </w:r>
      <w:r w:rsidRPr="00987B31">
        <w:t>.</w:t>
      </w:r>
      <w:r w:rsidR="003E3809" w:rsidRPr="00987B31">
        <w:t xml:space="preserve"> </w:t>
      </w:r>
      <w:r w:rsidRPr="00987B31">
        <w:t xml:space="preserve"> </w:t>
      </w:r>
      <w:r w:rsidR="00320FDD" w:rsidRPr="00987B31">
        <w:t>Click on the “Configure Meter” button in the lower left.</w:t>
      </w:r>
      <w:r w:rsidR="001F4781" w:rsidRPr="00987B31">
        <w:t xml:space="preserve"> The configure window should appear, as shown in Figure 9-2.  Follow the instructions in the window.  When the “Continue” button is clicked, another window will appear briefly as the auto-cal is performed (Figure 9-3).</w:t>
      </w:r>
    </w:p>
    <w:p w14:paraId="54BDC589" w14:textId="77777777" w:rsidR="00320FDD" w:rsidRPr="00987B31" w:rsidRDefault="00320FDD" w:rsidP="00834669"/>
    <w:p w14:paraId="0F4FF5E9" w14:textId="77777777" w:rsidR="001D49B2" w:rsidRPr="00987B31" w:rsidRDefault="004277FF" w:rsidP="004A7F91">
      <w:pPr>
        <w:pStyle w:val="StyleCentered"/>
      </w:pPr>
      <w:r w:rsidRPr="00987B31">
        <w:rPr>
          <w:noProof/>
        </w:rPr>
        <w:drawing>
          <wp:inline distT="0" distB="0" distL="0" distR="0" wp14:anchorId="59A66262" wp14:editId="7ABA3469">
            <wp:extent cx="2042917" cy="15544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2917" cy="1554480"/>
                    </a:xfrm>
                    <a:prstGeom prst="rect">
                      <a:avLst/>
                    </a:prstGeom>
                    <a:noFill/>
                    <a:ln>
                      <a:noFill/>
                    </a:ln>
                  </pic:spPr>
                </pic:pic>
              </a:graphicData>
            </a:graphic>
          </wp:inline>
        </w:drawing>
      </w:r>
    </w:p>
    <w:p w14:paraId="099996A8" w14:textId="77777777" w:rsidR="006148DE" w:rsidRPr="00987B31" w:rsidRDefault="001D49B2" w:rsidP="008C4A34">
      <w:pPr>
        <w:pStyle w:val="StyleCaptionText1Centered"/>
        <w:spacing w:after="0"/>
      </w:pPr>
      <w:r w:rsidRPr="00987B31">
        <w:t xml:space="preserve">Figure </w:t>
      </w:r>
      <w:fldSimple w:instr=" STYLEREF 1 \s ">
        <w:r w:rsidR="008C4A34" w:rsidRPr="00987B31">
          <w:rPr>
            <w:noProof/>
          </w:rPr>
          <w:t>9</w:t>
        </w:r>
      </w:fldSimple>
      <w:r w:rsidR="008C4A34" w:rsidRPr="00987B31">
        <w:noBreakHyphen/>
      </w:r>
      <w:fldSimple w:instr=" SEQ Figure \* ARABIC \s 1 ">
        <w:r w:rsidR="008C4A34" w:rsidRPr="00987B31">
          <w:rPr>
            <w:noProof/>
          </w:rPr>
          <w:t>1</w:t>
        </w:r>
      </w:fldSimple>
    </w:p>
    <w:p w14:paraId="6435688C" w14:textId="77777777" w:rsidR="001F4781" w:rsidRPr="00987B31" w:rsidRDefault="001F4781" w:rsidP="008C4A34">
      <w:pPr>
        <w:pStyle w:val="StyleCaptionText1Centered"/>
        <w:spacing w:after="0"/>
      </w:pPr>
    </w:p>
    <w:p w14:paraId="6FF8A191" w14:textId="77777777" w:rsidR="001D49B2" w:rsidRPr="00987B31" w:rsidRDefault="001D49B2" w:rsidP="004A7F91">
      <w:pPr>
        <w:sectPr w:rsidR="001D49B2" w:rsidRPr="00987B31" w:rsidSect="009031A5">
          <w:type w:val="continuous"/>
          <w:pgSz w:w="12240" w:h="15840" w:code="1"/>
          <w:pgMar w:top="2160" w:right="1152" w:bottom="1872" w:left="1152" w:header="720" w:footer="720" w:gutter="0"/>
          <w:paperSrc w:first="15" w:other="15"/>
          <w:cols w:space="720"/>
        </w:sectPr>
      </w:pPr>
    </w:p>
    <w:p w14:paraId="305B284B" w14:textId="77777777" w:rsidR="001D49B2" w:rsidRPr="00987B31" w:rsidRDefault="001E3686" w:rsidP="001F4781">
      <w:pPr>
        <w:pStyle w:val="StyleCentered"/>
      </w:pPr>
      <w:r w:rsidRPr="00987B31">
        <w:rPr>
          <w:noProof/>
        </w:rPr>
        <w:drawing>
          <wp:inline distT="0" distB="0" distL="0" distR="0" wp14:anchorId="647F800E" wp14:editId="547996D4">
            <wp:extent cx="2258590" cy="1005840"/>
            <wp:effectExtent l="0" t="0" r="889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8590" cy="1005840"/>
                    </a:xfrm>
                    <a:prstGeom prst="rect">
                      <a:avLst/>
                    </a:prstGeom>
                    <a:noFill/>
                    <a:ln>
                      <a:noFill/>
                    </a:ln>
                  </pic:spPr>
                </pic:pic>
              </a:graphicData>
            </a:graphic>
          </wp:inline>
        </w:drawing>
      </w:r>
    </w:p>
    <w:p w14:paraId="34259F63" w14:textId="77777777" w:rsidR="001D49B2" w:rsidRPr="00987B31" w:rsidRDefault="001D49B2" w:rsidP="008C4A34">
      <w:pPr>
        <w:pStyle w:val="StyleCaptionText1Centered"/>
        <w:spacing w:after="0"/>
      </w:pPr>
      <w:r w:rsidRPr="00987B31">
        <w:t xml:space="preserve">Figure </w:t>
      </w:r>
      <w:fldSimple w:instr=" STYLEREF 1 \s ">
        <w:r w:rsidR="008C4A34" w:rsidRPr="00987B31">
          <w:rPr>
            <w:noProof/>
          </w:rPr>
          <w:t>9</w:t>
        </w:r>
      </w:fldSimple>
      <w:r w:rsidR="008C4A34" w:rsidRPr="00987B31">
        <w:noBreakHyphen/>
      </w:r>
      <w:fldSimple w:instr=" SEQ Figure \* ARABIC \s 1 ">
        <w:r w:rsidR="008C4A34" w:rsidRPr="00987B31">
          <w:rPr>
            <w:noProof/>
          </w:rPr>
          <w:t>2</w:t>
        </w:r>
      </w:fldSimple>
    </w:p>
    <w:p w14:paraId="22606026" w14:textId="77777777" w:rsidR="001D49B2" w:rsidRPr="00987B31" w:rsidRDefault="001E3686" w:rsidP="00834669">
      <w:r w:rsidRPr="00987B31">
        <w:t xml:space="preserve">              </w:t>
      </w:r>
      <w:r w:rsidRPr="00987B31">
        <w:rPr>
          <w:noProof/>
        </w:rPr>
        <w:drawing>
          <wp:inline distT="0" distB="0" distL="0" distR="0" wp14:anchorId="330B89EA" wp14:editId="579C386D">
            <wp:extent cx="1914790" cy="1097280"/>
            <wp:effectExtent l="0" t="0" r="9525"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4790" cy="1097280"/>
                    </a:xfrm>
                    <a:prstGeom prst="rect">
                      <a:avLst/>
                    </a:prstGeom>
                    <a:noFill/>
                    <a:ln>
                      <a:noFill/>
                    </a:ln>
                  </pic:spPr>
                </pic:pic>
              </a:graphicData>
            </a:graphic>
          </wp:inline>
        </w:drawing>
      </w:r>
    </w:p>
    <w:p w14:paraId="66555AB5" w14:textId="77777777" w:rsidR="001D49B2" w:rsidRPr="00987B31" w:rsidRDefault="001D49B2" w:rsidP="008C4A34">
      <w:pPr>
        <w:pStyle w:val="StyleCaptionText1Centered"/>
        <w:spacing w:after="0"/>
        <w:rPr>
          <w:rFonts w:cs="Arial"/>
          <w:bCs/>
          <w:szCs w:val="26"/>
        </w:rPr>
        <w:sectPr w:rsidR="001D49B2" w:rsidRPr="00987B31" w:rsidSect="001D49B2">
          <w:type w:val="continuous"/>
          <w:pgSz w:w="12240" w:h="15840" w:code="1"/>
          <w:pgMar w:top="2160" w:right="1152" w:bottom="1872" w:left="1152" w:header="720" w:footer="720" w:gutter="0"/>
          <w:paperSrc w:first="15" w:other="15"/>
          <w:cols w:num="2" w:space="720"/>
        </w:sectPr>
      </w:pPr>
      <w:r w:rsidRPr="00987B31">
        <w:t xml:space="preserve">Figure </w:t>
      </w:r>
      <w:fldSimple w:instr=" STYLEREF 1 \s ">
        <w:r w:rsidR="008C4A34" w:rsidRPr="00987B31">
          <w:rPr>
            <w:noProof/>
          </w:rPr>
          <w:t>9</w:t>
        </w:r>
      </w:fldSimple>
      <w:r w:rsidR="008C4A34" w:rsidRPr="00987B31">
        <w:noBreakHyphen/>
      </w:r>
      <w:fldSimple w:instr=" SEQ Figure \* ARABIC \s 1 ">
        <w:r w:rsidR="008C4A34" w:rsidRPr="00987B31">
          <w:rPr>
            <w:noProof/>
          </w:rPr>
          <w:t>3</w:t>
        </w:r>
      </w:fldSimple>
    </w:p>
    <w:p w14:paraId="7385C7D7" w14:textId="77777777" w:rsidR="009251E2" w:rsidRPr="00987B31" w:rsidRDefault="009251E2" w:rsidP="00FB056A">
      <w:pPr>
        <w:pStyle w:val="Heading3"/>
      </w:pPr>
      <w:r w:rsidRPr="00987B31">
        <w:t xml:space="preserve">To measure the Hi-Meg values on a job, click on the “Select Amplifier” button on the main screen.  This will bring up another window to enter amplifier information.  See Figure </w:t>
      </w:r>
      <w:r w:rsidR="00691C20" w:rsidRPr="00987B31">
        <w:t>9-4</w:t>
      </w:r>
      <w:r w:rsidRPr="00987B31">
        <w:t>.</w:t>
      </w:r>
      <w:r w:rsidR="00FB056A" w:rsidRPr="00987B31">
        <w:t xml:space="preserve"> Use the barcode scanner to scan in the amplifier number and the job number from the job paperwork.  Click the “Continue” button when done.</w:t>
      </w:r>
    </w:p>
    <w:p w14:paraId="6E506722" w14:textId="77777777" w:rsidR="0003042D" w:rsidRPr="00987B31" w:rsidRDefault="0003042D" w:rsidP="0003042D"/>
    <w:p w14:paraId="1D917013" w14:textId="77777777" w:rsidR="001D49B2" w:rsidRPr="00987B31" w:rsidRDefault="009251E2" w:rsidP="004A7F91">
      <w:pPr>
        <w:pStyle w:val="StyleCentered"/>
      </w:pPr>
      <w:r w:rsidRPr="00987B31">
        <w:rPr>
          <w:noProof/>
        </w:rPr>
        <w:drawing>
          <wp:inline distT="0" distB="0" distL="0" distR="0" wp14:anchorId="6690947F" wp14:editId="1F2D9FA4">
            <wp:extent cx="2700068" cy="1161717"/>
            <wp:effectExtent l="19050" t="19050" r="24130" b="1968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0127" cy="1161742"/>
                    </a:xfrm>
                    <a:prstGeom prst="rect">
                      <a:avLst/>
                    </a:prstGeom>
                    <a:noFill/>
                    <a:ln>
                      <a:solidFill>
                        <a:srgbClr val="000000"/>
                      </a:solidFill>
                    </a:ln>
                  </pic:spPr>
                </pic:pic>
              </a:graphicData>
            </a:graphic>
          </wp:inline>
        </w:drawing>
      </w:r>
    </w:p>
    <w:p w14:paraId="6F8551F4" w14:textId="77777777" w:rsidR="002206B9" w:rsidRPr="00987B31" w:rsidRDefault="001D49B2" w:rsidP="008C4A34">
      <w:pPr>
        <w:pStyle w:val="StyleCaptionText1Centered"/>
        <w:spacing w:after="0"/>
      </w:pPr>
      <w:r w:rsidRPr="00987B31">
        <w:t xml:space="preserve">Figure </w:t>
      </w:r>
      <w:fldSimple w:instr=" STYLEREF 1 \s ">
        <w:r w:rsidR="008C4A34" w:rsidRPr="00987B31">
          <w:rPr>
            <w:noProof/>
          </w:rPr>
          <w:t>9</w:t>
        </w:r>
      </w:fldSimple>
      <w:r w:rsidR="008C4A34" w:rsidRPr="00987B31">
        <w:noBreakHyphen/>
      </w:r>
      <w:fldSimple w:instr=" SEQ Figure \* ARABIC \s 1 ">
        <w:r w:rsidR="008C4A34" w:rsidRPr="00987B31">
          <w:rPr>
            <w:noProof/>
          </w:rPr>
          <w:t>4</w:t>
        </w:r>
      </w:fldSimple>
    </w:p>
    <w:p w14:paraId="68A601AA" w14:textId="77777777" w:rsidR="004E0D86" w:rsidRPr="00987B31" w:rsidRDefault="004E0D86" w:rsidP="003773E1">
      <w:pPr>
        <w:pStyle w:val="Heading3"/>
      </w:pPr>
      <w:r w:rsidRPr="00987B31">
        <w:t xml:space="preserve">If the amplifier entered is not found in the test database, the program will continue, but will ask for the tolerance of the resistor to be tested.  See Figure </w:t>
      </w:r>
      <w:r w:rsidR="00691C20" w:rsidRPr="00987B31">
        <w:t>9-5</w:t>
      </w:r>
      <w:r w:rsidRPr="00987B31">
        <w:t>.  Enter the correct value to continue the test.  Also notify engineering that the model in question needs to be entered into the database.  If the tolerance is unknown, see engineering.</w:t>
      </w:r>
    </w:p>
    <w:p w14:paraId="439AB2B2" w14:textId="77777777" w:rsidR="00000845" w:rsidRPr="00987B31" w:rsidRDefault="004E0D86" w:rsidP="004A7F91">
      <w:pPr>
        <w:pStyle w:val="StyleCentered"/>
      </w:pPr>
      <w:r w:rsidRPr="00987B31">
        <w:rPr>
          <w:noProof/>
        </w:rPr>
        <w:drawing>
          <wp:inline distT="0" distB="0" distL="0" distR="0" wp14:anchorId="62A4919A" wp14:editId="34521B97">
            <wp:extent cx="2363638" cy="1261423"/>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8409" cy="1263969"/>
                    </a:xfrm>
                    <a:prstGeom prst="rect">
                      <a:avLst/>
                    </a:prstGeom>
                    <a:noFill/>
                    <a:ln>
                      <a:noFill/>
                    </a:ln>
                  </pic:spPr>
                </pic:pic>
              </a:graphicData>
            </a:graphic>
          </wp:inline>
        </w:drawing>
      </w:r>
    </w:p>
    <w:p w14:paraId="20C62BA3" w14:textId="77777777" w:rsidR="002206B9" w:rsidRPr="00987B31" w:rsidRDefault="00000845" w:rsidP="008C4A34">
      <w:pPr>
        <w:pStyle w:val="StyleCaptionText1Centered"/>
        <w:spacing w:after="0"/>
      </w:pPr>
      <w:r w:rsidRPr="00987B31">
        <w:t xml:space="preserve">Figure </w:t>
      </w:r>
      <w:fldSimple w:instr=" STYLEREF 1 \s ">
        <w:r w:rsidR="008C4A34" w:rsidRPr="00987B31">
          <w:rPr>
            <w:noProof/>
          </w:rPr>
          <w:t>9</w:t>
        </w:r>
      </w:fldSimple>
      <w:r w:rsidR="008C4A34" w:rsidRPr="00987B31">
        <w:noBreakHyphen/>
      </w:r>
      <w:fldSimple w:instr=" SEQ Figure \* ARABIC \s 1 ">
        <w:r w:rsidR="008C4A34" w:rsidRPr="00987B31">
          <w:rPr>
            <w:noProof/>
          </w:rPr>
          <w:t>5</w:t>
        </w:r>
      </w:fldSimple>
    </w:p>
    <w:p w14:paraId="6D84BEF0" w14:textId="77777777" w:rsidR="003E3809" w:rsidRPr="00987B31" w:rsidRDefault="003E3809" w:rsidP="003773E1">
      <w:pPr>
        <w:pStyle w:val="Heading3"/>
      </w:pPr>
      <w:r w:rsidRPr="00987B31">
        <w:t xml:space="preserve">Connect an amplifier to the test posts (See Figure </w:t>
      </w:r>
      <w:r w:rsidR="00691C20" w:rsidRPr="00987B31">
        <w:t>9-6</w:t>
      </w:r>
      <w:r w:rsidRPr="00987B31">
        <w:t>).  It may be necessary to use additional test clips to reach both posts.  Make sure none of the wires touch the metal plate under the posts.  Charge amplifiers must be connected so that the input is on the right-hand side ( -Post) and the groun</w:t>
      </w:r>
      <w:r w:rsidR="009607BB" w:rsidRPr="00987B31">
        <w:t xml:space="preserve">d lead is on the left-hand side </w:t>
      </w:r>
      <w:r w:rsidRPr="00987B31">
        <w:t>(+Post).  Voltage amps also use the input and ground leads, but polarity is not important.  Refer to the amplifiers drawing for lead location.  Close and latch the lid</w:t>
      </w:r>
      <w:r w:rsidR="00AA6CF7" w:rsidRPr="00987B31">
        <w:t>.</w:t>
      </w:r>
      <w:r w:rsidRPr="00987B31">
        <w:t xml:space="preserve">  Note that the lid must remain closed during the test.  Bypassing the lid interlock cable will result in invalid data being read on the display.</w:t>
      </w:r>
    </w:p>
    <w:p w14:paraId="189DFC45" w14:textId="77777777" w:rsidR="00E12D0A" w:rsidRPr="00987B31" w:rsidRDefault="008E5D98" w:rsidP="003773E1">
      <w:pPr>
        <w:pStyle w:val="Heading3"/>
      </w:pPr>
      <w:r w:rsidRPr="00987B31">
        <w:t xml:space="preserve">From the main screen, </w:t>
      </w:r>
      <w:r w:rsidR="004435C7" w:rsidRPr="00987B31">
        <w:t>click the “Measure Resistor” button to begin a measuremen</w:t>
      </w:r>
      <w:r w:rsidR="005B78DC" w:rsidRPr="00987B31">
        <w:t>t.  A measurement window will briefly appear, and when it closes, the measured value will be displayed in the main window.  The LED icon will show green for a passing result, or red for a failing result.  Parts that fail should be segregated from the rest of the job.  W</w:t>
      </w:r>
      <w:r w:rsidR="008048AB" w:rsidRPr="00987B31">
        <w:t>hen the measurement is complete, and</w:t>
      </w:r>
      <w:r w:rsidR="005B78DC" w:rsidRPr="00987B31">
        <w:t xml:space="preserve"> the “Save”</w:t>
      </w:r>
      <w:r w:rsidR="008048AB" w:rsidRPr="00987B31">
        <w:t xml:space="preserve"> </w:t>
      </w:r>
      <w:r w:rsidR="005B78DC" w:rsidRPr="00987B31">
        <w:t xml:space="preserve"> button become</w:t>
      </w:r>
      <w:r w:rsidR="008048AB" w:rsidRPr="00987B31">
        <w:t>s</w:t>
      </w:r>
      <w:r w:rsidR="005B78DC" w:rsidRPr="00987B31">
        <w:t xml:space="preserve"> available, the results sh</w:t>
      </w:r>
      <w:r w:rsidR="008048AB" w:rsidRPr="00987B31">
        <w:t>all</w:t>
      </w:r>
      <w:r w:rsidR="00595D12" w:rsidRPr="00987B31">
        <w:t xml:space="preserve"> be saved to the database by pressing the save button.</w:t>
      </w:r>
    </w:p>
    <w:p w14:paraId="7FE398F0" w14:textId="77777777" w:rsidR="008D0898" w:rsidRPr="00987B31" w:rsidRDefault="008D0898" w:rsidP="004A7F91"/>
    <w:p w14:paraId="596F2007" w14:textId="77777777" w:rsidR="00BA293E" w:rsidRPr="00987B31" w:rsidRDefault="00BA293E" w:rsidP="004A7F91"/>
    <w:p w14:paraId="172C9BAA" w14:textId="77777777" w:rsidR="00000845" w:rsidRPr="00987B31" w:rsidRDefault="000B3798" w:rsidP="004A7F91">
      <w:pPr>
        <w:pStyle w:val="StyleCentered"/>
      </w:pPr>
      <w:r w:rsidRPr="00987B31">
        <w:rPr>
          <w:noProof/>
        </w:rPr>
        <mc:AlternateContent>
          <mc:Choice Requires="wps">
            <w:drawing>
              <wp:anchor distT="0" distB="0" distL="114300" distR="114300" simplePos="0" relativeHeight="251640320" behindDoc="0" locked="0" layoutInCell="1" allowOverlap="1" wp14:anchorId="7029E5D9" wp14:editId="4CF92E7F">
                <wp:simplePos x="0" y="0"/>
                <wp:positionH relativeFrom="column">
                  <wp:posOffset>1906172</wp:posOffset>
                </wp:positionH>
                <wp:positionV relativeFrom="paragraph">
                  <wp:posOffset>1848338</wp:posOffset>
                </wp:positionV>
                <wp:extent cx="1223010" cy="249555"/>
                <wp:effectExtent l="0" t="342900" r="243840" b="17145"/>
                <wp:wrapNone/>
                <wp:docPr id="4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249555"/>
                        </a:xfrm>
                        <a:prstGeom prst="wedgeRectCallout">
                          <a:avLst>
                            <a:gd name="adj1" fmla="val 65550"/>
                            <a:gd name="adj2" fmla="val -17372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23F62A" w14:textId="77777777" w:rsidR="002976AF" w:rsidRPr="009F1F54" w:rsidRDefault="002976AF" w:rsidP="002A1810">
                            <w:pPr>
                              <w:rPr>
                                <w:sz w:val="18"/>
                                <w:szCs w:val="18"/>
                              </w:rPr>
                            </w:pPr>
                            <w:r w:rsidRPr="009F1F54">
                              <w:rPr>
                                <w:sz w:val="18"/>
                                <w:szCs w:val="18"/>
                              </w:rPr>
                              <w:t>Extra clip if needed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9E5D9" id="AutoShape 94" o:spid="_x0000_s1119" type="#_x0000_t61" style="position:absolute;left:0;text-align:left;margin-left:150.1pt;margin-top:145.55pt;width:96.3pt;height:19.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" adj="24959,-26725">
                <v:textbox inset="3.6pt,,3.6pt">
                  <w:txbxContent>
                    <w:p w14:paraId="0423F62A" w14:textId="77777777" w:rsidR="002976AF" w:rsidRPr="009F1F54" w:rsidRDefault="002976AF" w:rsidP="002A1810">
                      <w:pPr>
                        <w:rPr>
                          <w:sz w:val="18"/>
                          <w:szCs w:val="18"/>
                        </w:rPr>
                      </w:pPr>
                      <w:r w:rsidRPr="009F1F54">
                        <w:rPr>
                          <w:sz w:val="18"/>
                          <w:szCs w:val="18"/>
                        </w:rPr>
                        <w:t>Extra clip if needed</w:t>
                      </w:r>
                    </w:p>
                  </w:txbxContent>
                </v:textbox>
              </v:shape>
            </w:pict>
          </mc:Fallback>
        </mc:AlternateContent>
      </w:r>
      <w:r w:rsidRPr="00987B31">
        <w:rPr>
          <w:noProof/>
        </w:rPr>
        <mc:AlternateContent>
          <mc:Choice Requires="wps">
            <w:drawing>
              <wp:anchor distT="0" distB="0" distL="114300" distR="114300" simplePos="0" relativeHeight="251639296" behindDoc="0" locked="0" layoutInCell="1" allowOverlap="1" wp14:anchorId="167C26BF" wp14:editId="0E799249">
                <wp:simplePos x="0" y="0"/>
                <wp:positionH relativeFrom="column">
                  <wp:posOffset>4164818</wp:posOffset>
                </wp:positionH>
                <wp:positionV relativeFrom="paragraph">
                  <wp:posOffset>132862</wp:posOffset>
                </wp:positionV>
                <wp:extent cx="875030" cy="241300"/>
                <wp:effectExtent l="381000" t="0" r="20320" b="558800"/>
                <wp:wrapNone/>
                <wp:docPr id="44"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241300"/>
                        </a:xfrm>
                        <a:prstGeom prst="wedgeRectCallout">
                          <a:avLst>
                            <a:gd name="adj1" fmla="val -88043"/>
                            <a:gd name="adj2" fmla="val 24442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80D6C6" w14:textId="77777777" w:rsidR="002976AF" w:rsidRPr="009F1F54" w:rsidRDefault="002976AF" w:rsidP="002A1810">
                            <w:pPr>
                              <w:rPr>
                                <w:sz w:val="18"/>
                                <w:szCs w:val="18"/>
                              </w:rPr>
                            </w:pPr>
                            <w:r w:rsidRPr="009F1F54">
                              <w:rPr>
                                <w:sz w:val="18"/>
                                <w:szCs w:val="18"/>
                              </w:rPr>
                              <w:t>R</w:t>
                            </w:r>
                            <w:r>
                              <w:rPr>
                                <w:sz w:val="18"/>
                                <w:szCs w:val="18"/>
                              </w:rPr>
                              <w:t xml:space="preserve">ight </w:t>
                            </w:r>
                            <w:r w:rsidRPr="009F1F54">
                              <w:rPr>
                                <w:sz w:val="18"/>
                                <w:szCs w:val="18"/>
                              </w:rPr>
                              <w:t>(-)</w:t>
                            </w:r>
                            <w:r>
                              <w:rPr>
                                <w:sz w:val="18"/>
                                <w:szCs w:val="18"/>
                              </w:rPr>
                              <w:t xml:space="preserve"> </w:t>
                            </w:r>
                            <w:r w:rsidRPr="009F1F54">
                              <w:rPr>
                                <w:sz w:val="18"/>
                                <w:szCs w:val="18"/>
                              </w:rPr>
                              <w:t>Post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C26BF" id="AutoShape 93" o:spid="_x0000_s1120" type="#_x0000_t61" style="position:absolute;left:0;text-align:left;margin-left:327.95pt;margin-top:10.45pt;width:68.9pt;height:1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" adj="-8217,63595">
                <v:textbox inset="3.6pt,,3.6pt">
                  <w:txbxContent>
                    <w:p w14:paraId="1880D6C6" w14:textId="77777777" w:rsidR="002976AF" w:rsidRPr="009F1F54" w:rsidRDefault="002976AF" w:rsidP="002A1810">
                      <w:pPr>
                        <w:rPr>
                          <w:sz w:val="18"/>
                          <w:szCs w:val="18"/>
                        </w:rPr>
                      </w:pPr>
                      <w:r w:rsidRPr="009F1F54">
                        <w:rPr>
                          <w:sz w:val="18"/>
                          <w:szCs w:val="18"/>
                        </w:rPr>
                        <w:t>R</w:t>
                      </w:r>
                      <w:r>
                        <w:rPr>
                          <w:sz w:val="18"/>
                          <w:szCs w:val="18"/>
                        </w:rPr>
                        <w:t xml:space="preserve">ight </w:t>
                      </w:r>
                      <w:r w:rsidRPr="009F1F54">
                        <w:rPr>
                          <w:sz w:val="18"/>
                          <w:szCs w:val="18"/>
                        </w:rPr>
                        <w:t>(-)</w:t>
                      </w:r>
                      <w:r>
                        <w:rPr>
                          <w:sz w:val="18"/>
                          <w:szCs w:val="18"/>
                        </w:rPr>
                        <w:t xml:space="preserve"> </w:t>
                      </w:r>
                      <w:r w:rsidRPr="009F1F54">
                        <w:rPr>
                          <w:sz w:val="18"/>
                          <w:szCs w:val="18"/>
                        </w:rPr>
                        <w:t>Post</w:t>
                      </w:r>
                    </w:p>
                  </w:txbxContent>
                </v:textbox>
              </v:shape>
            </w:pict>
          </mc:Fallback>
        </mc:AlternateContent>
      </w:r>
      <w:r w:rsidRPr="00987B31">
        <w:rPr>
          <w:noProof/>
        </w:rPr>
        <mc:AlternateContent>
          <mc:Choice Requires="wps">
            <w:drawing>
              <wp:anchor distT="0" distB="0" distL="114300" distR="114300" simplePos="0" relativeHeight="251638272" behindDoc="0" locked="0" layoutInCell="1" allowOverlap="1" wp14:anchorId="45D32539" wp14:editId="68EDAD52">
                <wp:simplePos x="0" y="0"/>
                <wp:positionH relativeFrom="column">
                  <wp:posOffset>1518920</wp:posOffset>
                </wp:positionH>
                <wp:positionV relativeFrom="paragraph">
                  <wp:posOffset>124460</wp:posOffset>
                </wp:positionV>
                <wp:extent cx="794385" cy="249555"/>
                <wp:effectExtent l="0" t="0" r="348615" b="512445"/>
                <wp:wrapNone/>
                <wp:docPr id="45"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385" cy="249555"/>
                        </a:xfrm>
                        <a:prstGeom prst="wedgeRectCallout">
                          <a:avLst>
                            <a:gd name="adj1" fmla="val 84773"/>
                            <a:gd name="adj2" fmla="val 22939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58C712" w14:textId="77777777" w:rsidR="002976AF" w:rsidRPr="009F1F54" w:rsidRDefault="002976AF" w:rsidP="002A1810">
                            <w:pPr>
                              <w:rPr>
                                <w:sz w:val="18"/>
                                <w:szCs w:val="18"/>
                              </w:rPr>
                            </w:pPr>
                            <w:r w:rsidRPr="009F1F54">
                              <w:rPr>
                                <w:sz w:val="18"/>
                                <w:szCs w:val="18"/>
                              </w:rPr>
                              <w:t>L</w:t>
                            </w:r>
                            <w:r>
                              <w:rPr>
                                <w:sz w:val="18"/>
                                <w:szCs w:val="18"/>
                              </w:rPr>
                              <w:t xml:space="preserve">eft </w:t>
                            </w:r>
                            <w:r w:rsidRPr="009F1F54">
                              <w:rPr>
                                <w:sz w:val="18"/>
                                <w:szCs w:val="18"/>
                              </w:rPr>
                              <w:t>(+)</w:t>
                            </w:r>
                            <w:r>
                              <w:rPr>
                                <w:sz w:val="18"/>
                                <w:szCs w:val="18"/>
                              </w:rPr>
                              <w:t xml:space="preserve"> </w:t>
                            </w:r>
                            <w:r w:rsidRPr="009F1F54">
                              <w:rPr>
                                <w:sz w:val="18"/>
                                <w:szCs w:val="18"/>
                              </w:rPr>
                              <w:t>Post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32539" id="AutoShape 92" o:spid="_x0000_s1121" type="#_x0000_t61" style="position:absolute;left:0;text-align:left;margin-left:119.6pt;margin-top:9.8pt;width:62.55pt;height:19.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" adj="29111,60350">
                <v:textbox inset="3.6pt,,3.6pt">
                  <w:txbxContent>
                    <w:p w14:paraId="4C58C712" w14:textId="77777777" w:rsidR="002976AF" w:rsidRPr="009F1F54" w:rsidRDefault="002976AF" w:rsidP="002A1810">
                      <w:pPr>
                        <w:rPr>
                          <w:sz w:val="18"/>
                          <w:szCs w:val="18"/>
                        </w:rPr>
                      </w:pPr>
                      <w:r w:rsidRPr="009F1F54">
                        <w:rPr>
                          <w:sz w:val="18"/>
                          <w:szCs w:val="18"/>
                        </w:rPr>
                        <w:t>L</w:t>
                      </w:r>
                      <w:r>
                        <w:rPr>
                          <w:sz w:val="18"/>
                          <w:szCs w:val="18"/>
                        </w:rPr>
                        <w:t xml:space="preserve">eft </w:t>
                      </w:r>
                      <w:r w:rsidRPr="009F1F54">
                        <w:rPr>
                          <w:sz w:val="18"/>
                          <w:szCs w:val="18"/>
                        </w:rPr>
                        <w:t>(+)</w:t>
                      </w:r>
                      <w:r>
                        <w:rPr>
                          <w:sz w:val="18"/>
                          <w:szCs w:val="18"/>
                        </w:rPr>
                        <w:t xml:space="preserve"> </w:t>
                      </w:r>
                      <w:r w:rsidRPr="009F1F54">
                        <w:rPr>
                          <w:sz w:val="18"/>
                          <w:szCs w:val="18"/>
                        </w:rPr>
                        <w:t>Post</w:t>
                      </w:r>
                    </w:p>
                  </w:txbxContent>
                </v:textbox>
              </v:shape>
            </w:pict>
          </mc:Fallback>
        </mc:AlternateContent>
      </w:r>
      <w:r w:rsidR="00D62F33" w:rsidRPr="00987B31">
        <w:rPr>
          <w:noProof/>
        </w:rPr>
        <w:drawing>
          <wp:inline distT="0" distB="0" distL="0" distR="0" wp14:anchorId="6F4288BE" wp14:editId="011F027A">
            <wp:extent cx="2793365" cy="2097405"/>
            <wp:effectExtent l="19050" t="19050" r="26035" b="17145"/>
            <wp:docPr id="19" name="Picture 19" descr="20140123_134218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40123_134218 (Smal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3365" cy="2097405"/>
                    </a:xfrm>
                    <a:prstGeom prst="rect">
                      <a:avLst/>
                    </a:prstGeom>
                    <a:noFill/>
                    <a:ln w="12700" cmpd="sng">
                      <a:solidFill>
                        <a:srgbClr val="000000"/>
                      </a:solidFill>
                      <a:miter lim="800000"/>
                      <a:headEnd/>
                      <a:tailEnd/>
                    </a:ln>
                    <a:effectLst/>
                  </pic:spPr>
                </pic:pic>
              </a:graphicData>
            </a:graphic>
          </wp:inline>
        </w:drawing>
      </w:r>
    </w:p>
    <w:p w14:paraId="255C8A8C" w14:textId="77777777" w:rsidR="005A3471" w:rsidRPr="00987B31" w:rsidRDefault="00000845" w:rsidP="008C4A34">
      <w:pPr>
        <w:pStyle w:val="StyleCaptionText1Centered"/>
        <w:spacing w:after="0"/>
        <w:rPr>
          <w:rFonts w:cs="Arial"/>
        </w:rPr>
      </w:pPr>
      <w:r w:rsidRPr="00987B31">
        <w:t xml:space="preserve">Figure </w:t>
      </w:r>
      <w:fldSimple w:instr=" STYLEREF 1 \s ">
        <w:r w:rsidR="008C4A34" w:rsidRPr="00987B31">
          <w:rPr>
            <w:noProof/>
          </w:rPr>
          <w:t>9</w:t>
        </w:r>
      </w:fldSimple>
      <w:r w:rsidR="008C4A34" w:rsidRPr="00987B31">
        <w:noBreakHyphen/>
      </w:r>
      <w:fldSimple w:instr=" SEQ Figure \* ARABIC \s 1 ">
        <w:r w:rsidR="008C4A34" w:rsidRPr="00987B31">
          <w:rPr>
            <w:noProof/>
          </w:rPr>
          <w:t>6</w:t>
        </w:r>
      </w:fldSimple>
    </w:p>
    <w:p w14:paraId="6A3BE2C4" w14:textId="77777777" w:rsidR="00E12D0A" w:rsidRPr="00987B31" w:rsidRDefault="00E12D0A" w:rsidP="00407202"/>
    <w:p w14:paraId="1677651A" w14:textId="77777777" w:rsidR="00E12D0A" w:rsidRPr="00987B31" w:rsidRDefault="003D422F" w:rsidP="00CE2CD5">
      <w:pPr>
        <w:pStyle w:val="Heading1"/>
        <w:tabs>
          <w:tab w:val="num" w:pos="576"/>
        </w:tabs>
      </w:pPr>
      <w:bookmarkStart w:id="29" w:name="_Toc65909485"/>
      <w:r w:rsidRPr="00987B31">
        <w:t>D</w:t>
      </w:r>
      <w:r w:rsidR="004420CF" w:rsidRPr="00987B31">
        <w:t>YNAMIC RANGE TESTING</w:t>
      </w:r>
      <w:bookmarkEnd w:id="29"/>
    </w:p>
    <w:p w14:paraId="7D6E5F7F" w14:textId="77777777" w:rsidR="00D01EE3" w:rsidRPr="00987B31" w:rsidRDefault="00C452DD" w:rsidP="003773E1">
      <w:pPr>
        <w:pStyle w:val="Heading2"/>
      </w:pPr>
      <w:bookmarkStart w:id="30" w:name="_Toc65909486"/>
      <w:r w:rsidRPr="00987B31">
        <w:t>Testing Process</w:t>
      </w:r>
      <w:bookmarkEnd w:id="30"/>
    </w:p>
    <w:p w14:paraId="0E528F2A" w14:textId="77777777" w:rsidR="004420CF" w:rsidRPr="00987B31" w:rsidRDefault="000F1CDB" w:rsidP="003773E1">
      <w:pPr>
        <w:pStyle w:val="Heading3"/>
      </w:pPr>
      <w:r w:rsidRPr="00987B31">
        <w:t>When testing dynamic range, r</w:t>
      </w:r>
      <w:r w:rsidR="004420CF" w:rsidRPr="00987B31">
        <w:t xml:space="preserve">ecord all test data </w:t>
      </w:r>
      <w:r w:rsidR="00B0681B" w:rsidRPr="00987B31">
        <w:t>i</w:t>
      </w:r>
      <w:r w:rsidR="004420CF" w:rsidRPr="00987B31">
        <w:t>n</w:t>
      </w:r>
      <w:r w:rsidR="00B0681B" w:rsidRPr="00987B31">
        <w:t xml:space="preserve"> TA027 - Amplifier Data </w:t>
      </w:r>
      <w:r w:rsidR="00622550" w:rsidRPr="00987B31">
        <w:t>Log u</w:t>
      </w:r>
      <w:r w:rsidR="00912E9E" w:rsidRPr="00987B31">
        <w:t>nder the heading Dynamic Range</w:t>
      </w:r>
      <w:r w:rsidR="00622550" w:rsidRPr="00987B31">
        <w:t xml:space="preserve"> (</w:t>
      </w:r>
      <w:r w:rsidR="00912E9E" w:rsidRPr="00987B31">
        <w:t xml:space="preserve">Gain at 1 Vrms, </w:t>
      </w:r>
      <w:r w:rsidR="001470BB" w:rsidRPr="00987B31">
        <w:t>Full Scale Output, and % Linearity</w:t>
      </w:r>
      <w:r w:rsidR="00622550" w:rsidRPr="00987B31">
        <w:t xml:space="preserve"> (manually calculated))</w:t>
      </w:r>
      <w:r w:rsidR="001470BB" w:rsidRPr="00987B31">
        <w:t>.</w:t>
      </w:r>
      <w:r w:rsidR="00912E9E" w:rsidRPr="00987B31">
        <w:t xml:space="preserve"> </w:t>
      </w:r>
    </w:p>
    <w:p w14:paraId="104AF3D6" w14:textId="22BFB303" w:rsidR="004420CF" w:rsidRPr="00987B31" w:rsidRDefault="004420CF" w:rsidP="003773E1">
      <w:pPr>
        <w:pStyle w:val="Heading3"/>
      </w:pPr>
      <w:r w:rsidRPr="00987B31">
        <w:t>Set the test system up as follows</w:t>
      </w:r>
      <w:r w:rsidR="009677C8" w:rsidRPr="00987B31">
        <w:t>:</w:t>
      </w:r>
      <w:r w:rsidRPr="00987B31">
        <w:t xml:space="preserve"> Set the output signal level of the frequency generator to 1000</w:t>
      </w:r>
      <w:r w:rsidR="00F67D55" w:rsidRPr="00987B31">
        <w:t xml:space="preserve"> </w:t>
      </w:r>
      <w:r w:rsidRPr="00987B31">
        <w:t>Hz sine wave</w:t>
      </w:r>
      <w:r w:rsidR="009677C8" w:rsidRPr="00987B31">
        <w:t xml:space="preserve">. Set </w:t>
      </w:r>
      <w:r w:rsidR="00C53CEB" w:rsidRPr="00987B31">
        <w:t xml:space="preserve">the </w:t>
      </w:r>
      <w:r w:rsidR="009677C8" w:rsidRPr="00987B31">
        <w:t xml:space="preserve">signal level </w:t>
      </w:r>
      <w:r w:rsidR="00C53CEB" w:rsidRPr="00987B31">
        <w:t>of the</w:t>
      </w:r>
      <w:r w:rsidR="009677C8" w:rsidRPr="00987B31">
        <w:t xml:space="preserve"> function generator so that signal at the output of the amplifier is at</w:t>
      </w:r>
      <w:r w:rsidRPr="00987B31">
        <w:t xml:space="preserve"> Full Scale Output</w:t>
      </w:r>
      <w:r w:rsidR="00A162E1" w:rsidRPr="00987B31">
        <w:t xml:space="preserve"> </w:t>
      </w:r>
      <w:r w:rsidRPr="00987B31">
        <w:t>(Typically 3.535Vrms or 5Vpk</w:t>
      </w:r>
      <w:r w:rsidR="00441D0E" w:rsidRPr="00987B31">
        <w:t xml:space="preserve"> unless </w:t>
      </w:r>
      <w:r w:rsidR="001470BB" w:rsidRPr="00987B31">
        <w:t>an alternate range is</w:t>
      </w:r>
      <w:r w:rsidR="00441D0E" w:rsidRPr="00987B31">
        <w:t xml:space="preserve"> </w:t>
      </w:r>
      <w:r w:rsidR="001470BB" w:rsidRPr="00987B31">
        <w:t>specified</w:t>
      </w:r>
      <w:r w:rsidR="00441D0E" w:rsidRPr="00987B31">
        <w:t xml:space="preserve"> in </w:t>
      </w:r>
      <w:r w:rsidR="00F31CF5" w:rsidRPr="00987B31">
        <w:t>the Micro Spec Database</w:t>
      </w:r>
      <w:r w:rsidR="00C53CEB" w:rsidRPr="00987B31">
        <w:t>)</w:t>
      </w:r>
      <w:r w:rsidR="009F34CF" w:rsidRPr="00987B31">
        <w:t xml:space="preserve">. </w:t>
      </w:r>
      <w:r w:rsidRPr="00987B31">
        <w:t xml:space="preserve"> </w:t>
      </w:r>
      <w:r w:rsidR="00A162E1" w:rsidRPr="00987B31">
        <w:t>Remember</w:t>
      </w:r>
      <w:r w:rsidR="009F34CF" w:rsidRPr="00987B31">
        <w:t xml:space="preserve"> that</w:t>
      </w:r>
      <w:r w:rsidRPr="00987B31">
        <w:t xml:space="preserve"> Vrms=0.707 x Vpk). Connect the output of the </w:t>
      </w:r>
      <w:r w:rsidR="00E236B1" w:rsidRPr="00987B31">
        <w:t xml:space="preserve">ICP power supply / switch box </w:t>
      </w:r>
      <w:r w:rsidRPr="00987B31">
        <w:t>to the output of the test fixture, the bias voltage voltmeter, the output voltage gain voltmeter and channel 2 of the oscilloscope. Connect the signal generator to channel 1 of the oscilloscope and the input of the test fixture. Set the oscilloscope up as follows: Mode dual, CH 1 AC coupling, CH 2 AC coupling range switch set to obtain a signal level as close to the input signal level as possible. Set the trigger level in the middle with the source on CH 1.</w:t>
      </w:r>
      <w:r w:rsidR="00A42C24" w:rsidRPr="00987B31">
        <w:t xml:space="preserve"> W</w:t>
      </w:r>
      <w:r w:rsidRPr="00987B31">
        <w:t xml:space="preserve">atch the CH 1 and CH 2 signals. Make sure they are uniform sine waves with no clipping or distortion. </w:t>
      </w:r>
    </w:p>
    <w:p w14:paraId="26790759" w14:textId="77777777" w:rsidR="004420CF" w:rsidRPr="00987B31" w:rsidRDefault="000F1CDB" w:rsidP="003773E1">
      <w:pPr>
        <w:pStyle w:val="Heading3"/>
      </w:pPr>
      <w:r w:rsidRPr="00987B31">
        <w:t>P</w:t>
      </w:r>
      <w:r w:rsidR="004420CF" w:rsidRPr="00987B31">
        <w:t xml:space="preserve">lace </w:t>
      </w:r>
      <w:r w:rsidRPr="00987B31">
        <w:t>the part</w:t>
      </w:r>
      <w:r w:rsidR="004420CF" w:rsidRPr="00987B31">
        <w:t xml:space="preserve"> in the test fixture and set the test fixture capacitor in. </w:t>
      </w:r>
      <w:r w:rsidR="00ED16F3" w:rsidRPr="00987B31">
        <w:t xml:space="preserve">If the amplifier does not have a Hi-Meg resistor, set the 6E10 fixture Hi-Meg on. </w:t>
      </w:r>
      <w:r w:rsidR="004420CF" w:rsidRPr="00987B31">
        <w:t xml:space="preserve">Adjust the range switch on the scope for CH1 and </w:t>
      </w:r>
      <w:r w:rsidR="00ED16F3" w:rsidRPr="00987B31">
        <w:t>CH2 so</w:t>
      </w:r>
      <w:r w:rsidR="004420CF" w:rsidRPr="00987B31">
        <w:t xml:space="preserve"> that it uses as much of the oscilloscope screen as possible. Examine the output for any distortion, especially on the negative portion of the sine wave. If output is distorted, put aside and retest at the end. If still distorted, discard into scrap box. Calculate gain at full output, Vout/Vin. Set the </w:t>
      </w:r>
      <w:r w:rsidR="00BA7FFD" w:rsidRPr="00987B31">
        <w:t xml:space="preserve">amplifier output voltage to 0.707 </w:t>
      </w:r>
      <w:r w:rsidR="004420CF" w:rsidRPr="00987B31">
        <w:t>Vrms, read output voltage/gain. Calculate the % linearity from 1Vrms input to Full Scale Output.</w:t>
      </w:r>
    </w:p>
    <w:p w14:paraId="0C1BBA6D" w14:textId="77777777" w:rsidR="00C452DD" w:rsidRPr="00987B31" w:rsidRDefault="00C452DD" w:rsidP="00B672AB"/>
    <w:p w14:paraId="1ECB99F4" w14:textId="77777777" w:rsidR="004420CF" w:rsidRPr="00987B31" w:rsidRDefault="00BA7FFD" w:rsidP="001F4781">
      <w:pPr>
        <w:pStyle w:val="StyleCentered"/>
      </w:pPr>
      <w:r w:rsidRPr="00987B31">
        <w:t>1Vrms out:</w:t>
      </w:r>
      <w:r w:rsidRPr="00987B31">
        <w:tab/>
      </w:r>
      <w:r w:rsidR="00C53CEB" w:rsidRPr="00987B31">
        <w:t>Gain (</w:t>
      </w:r>
      <w:r w:rsidRPr="00987B31">
        <w:t>1Vrms-out</w:t>
      </w:r>
      <w:r w:rsidR="00C53CEB" w:rsidRPr="00987B31">
        <w:t>) =</w:t>
      </w:r>
      <w:r w:rsidRPr="00987B31">
        <w:t>Vout/Vin</w:t>
      </w:r>
    </w:p>
    <w:p w14:paraId="03DDDB85" w14:textId="77777777" w:rsidR="004420CF" w:rsidRPr="00987B31" w:rsidRDefault="004420CF" w:rsidP="001F4781">
      <w:pPr>
        <w:pStyle w:val="StyleCentered"/>
      </w:pPr>
      <w:r w:rsidRPr="00987B31">
        <w:t>Full Scale:</w:t>
      </w:r>
      <w:r w:rsidRPr="00987B31">
        <w:tab/>
        <w:t>Gain(FS-out)=Vout/Vin</w:t>
      </w:r>
    </w:p>
    <w:p w14:paraId="713B216E" w14:textId="77777777" w:rsidR="004420CF" w:rsidRPr="00987B31" w:rsidRDefault="004420CF" w:rsidP="004A7F91"/>
    <w:p w14:paraId="047E67EF" w14:textId="77777777" w:rsidR="004420CF" w:rsidRPr="00987B31" w:rsidRDefault="004420CF" w:rsidP="0018623D">
      <w:pPr>
        <w:pStyle w:val="StyleCentered"/>
      </w:pPr>
      <w:r w:rsidRPr="00987B31">
        <w:t>%Linear</w:t>
      </w:r>
      <w:r w:rsidR="00BA7FFD" w:rsidRPr="00987B31">
        <w:t>ity = (</w:t>
      </w:r>
      <w:r w:rsidR="00C53CEB" w:rsidRPr="00987B31">
        <w:t>Gain (</w:t>
      </w:r>
      <w:r w:rsidR="00BA7FFD" w:rsidRPr="00987B31">
        <w:t>FS-out)/</w:t>
      </w:r>
      <w:r w:rsidR="00C53CEB" w:rsidRPr="00987B31">
        <w:t>Gain (</w:t>
      </w:r>
      <w:r w:rsidR="00BA7FFD" w:rsidRPr="00987B31">
        <w:t>1Vrms-out</w:t>
      </w:r>
      <w:r w:rsidRPr="00987B31">
        <w:t>))*100</w:t>
      </w:r>
    </w:p>
    <w:p w14:paraId="0065EFC1" w14:textId="77777777" w:rsidR="009F35CD" w:rsidRPr="00987B31" w:rsidRDefault="004420CF" w:rsidP="003773E1">
      <w:pPr>
        <w:pStyle w:val="Heading3"/>
      </w:pPr>
      <w:r w:rsidRPr="00987B31">
        <w:t xml:space="preserve">If </w:t>
      </w:r>
      <w:r w:rsidR="009F34CF" w:rsidRPr="00987B31">
        <w:t xml:space="preserve">the </w:t>
      </w:r>
      <w:r w:rsidRPr="00987B31">
        <w:t xml:space="preserve">linearity </w:t>
      </w:r>
      <w:r w:rsidR="00D25FB9" w:rsidRPr="00987B31">
        <w:t xml:space="preserve">of any amplifier </w:t>
      </w:r>
      <w:r w:rsidRPr="00987B31">
        <w:t xml:space="preserve">is </w:t>
      </w:r>
      <w:r w:rsidR="00707660" w:rsidRPr="00987B31">
        <w:t xml:space="preserve">less than 99% or </w:t>
      </w:r>
      <w:r w:rsidR="00C47D42" w:rsidRPr="00987B31">
        <w:t>greater</w:t>
      </w:r>
      <w:r w:rsidR="00707660" w:rsidRPr="00987B31">
        <w:t xml:space="preserve"> than 101</w:t>
      </w:r>
      <w:r w:rsidRPr="00987B31">
        <w:t>%, put amplifier aside and re</w:t>
      </w:r>
      <w:r w:rsidR="009F34CF" w:rsidRPr="00987B31">
        <w:t>-</w:t>
      </w:r>
      <w:r w:rsidRPr="00987B31">
        <w:t xml:space="preserve">test at </w:t>
      </w:r>
      <w:r w:rsidR="00D25FB9" w:rsidRPr="00987B31">
        <w:t xml:space="preserve">the </w:t>
      </w:r>
      <w:r w:rsidRPr="00987B31">
        <w:t xml:space="preserve">end to verify. If </w:t>
      </w:r>
      <w:r w:rsidR="009F34CF" w:rsidRPr="00987B31">
        <w:t xml:space="preserve">it is </w:t>
      </w:r>
      <w:r w:rsidRPr="00987B31">
        <w:t>still</w:t>
      </w:r>
      <w:r w:rsidR="00D25FB9" w:rsidRPr="00987B31">
        <w:t xml:space="preserve"> out of spec during retest notify supervision and/or engineering.</w:t>
      </w:r>
    </w:p>
    <w:p w14:paraId="61AB6DDE" w14:textId="77777777" w:rsidR="009F35CD" w:rsidRPr="00987B31" w:rsidRDefault="009F35CD" w:rsidP="00075258">
      <w:pPr>
        <w:keepNext/>
      </w:pPr>
    </w:p>
    <w:p w14:paraId="08A2C4AE" w14:textId="77777777" w:rsidR="00572A94" w:rsidRPr="00987B31" w:rsidRDefault="009F34CF" w:rsidP="00CE2CD5">
      <w:pPr>
        <w:pStyle w:val="Heading1"/>
        <w:tabs>
          <w:tab w:val="num" w:pos="576"/>
        </w:tabs>
      </w:pPr>
      <w:r w:rsidRPr="00987B31">
        <w:t xml:space="preserve">  </w:t>
      </w:r>
      <w:bookmarkStart w:id="31" w:name="_Toc65909487"/>
      <w:r w:rsidR="0041601D" w:rsidRPr="00987B31">
        <w:t>FREQUENCY RESPONSE TESTING</w:t>
      </w:r>
      <w:bookmarkEnd w:id="31"/>
    </w:p>
    <w:p w14:paraId="675FFFB4" w14:textId="77777777" w:rsidR="00D075EA" w:rsidRPr="00987B31" w:rsidRDefault="00D075EA" w:rsidP="003773E1">
      <w:pPr>
        <w:pStyle w:val="Heading2"/>
      </w:pPr>
      <w:bookmarkStart w:id="32" w:name="_Toc65909488"/>
      <w:r w:rsidRPr="00987B31">
        <w:t>When to Use This Test</w:t>
      </w:r>
      <w:bookmarkEnd w:id="32"/>
    </w:p>
    <w:p w14:paraId="68E19AF1" w14:textId="77777777" w:rsidR="00D075EA" w:rsidRPr="00987B31" w:rsidRDefault="00572A94" w:rsidP="003773E1">
      <w:pPr>
        <w:pStyle w:val="Heading3"/>
      </w:pPr>
      <w:r w:rsidRPr="00987B31">
        <w:t xml:space="preserve">Follow this process to test the response of any items that do not have their own procedure for frequency testing.  </w:t>
      </w:r>
      <w:r w:rsidR="008807E6" w:rsidRPr="00987B31">
        <w:t xml:space="preserve"> Refer to </w:t>
      </w:r>
      <w:r w:rsidR="00F31CF5" w:rsidRPr="00987B31">
        <w:t>the Micro Spec Database</w:t>
      </w:r>
      <w:r w:rsidR="008807E6" w:rsidRPr="00987B31">
        <w:t xml:space="preserve"> for specs (Some older items may still have the requirements called out in the router)</w:t>
      </w:r>
      <w:r w:rsidR="00E86E15" w:rsidRPr="00987B31">
        <w:t>. Test all amplifiers</w:t>
      </w:r>
      <w:r w:rsidR="001B3F38" w:rsidRPr="00987B31">
        <w:t xml:space="preserve"> in job lot</w:t>
      </w:r>
      <w:r w:rsidR="00E86E15" w:rsidRPr="00987B31">
        <w:t xml:space="preserve"> unless otherwise instructed.</w:t>
      </w:r>
    </w:p>
    <w:p w14:paraId="320207BD" w14:textId="77777777" w:rsidR="00D075EA" w:rsidRPr="00987B31" w:rsidRDefault="00D075EA" w:rsidP="003773E1">
      <w:pPr>
        <w:pStyle w:val="Heading2"/>
      </w:pPr>
      <w:bookmarkStart w:id="33" w:name="_Toc65909489"/>
      <w:r w:rsidRPr="00987B31">
        <w:t>Test Process</w:t>
      </w:r>
      <w:bookmarkEnd w:id="33"/>
    </w:p>
    <w:p w14:paraId="12EF9EA0" w14:textId="77777777" w:rsidR="00E12D0A" w:rsidRPr="00987B31" w:rsidRDefault="00572A94" w:rsidP="003773E1">
      <w:pPr>
        <w:pStyle w:val="Heading3"/>
      </w:pPr>
      <w:r w:rsidRPr="00987B31">
        <w:t>Frequency response testing is done using the HP356</w:t>
      </w:r>
      <w:r w:rsidR="0018001B" w:rsidRPr="00987B31">
        <w:t xml:space="preserve">2A analyzer.  When the assembly </w:t>
      </w:r>
      <w:r w:rsidRPr="00987B31">
        <w:t>under test cannot be connected with standard connectors (10-32 or BNC), or with micro clip cables, use fixture</w:t>
      </w:r>
      <w:r w:rsidR="00E84BAC" w:rsidRPr="00987B31">
        <w:t>s</w:t>
      </w:r>
      <w:r w:rsidRPr="00987B31">
        <w:t xml:space="preserve"> #56001-01</w:t>
      </w:r>
      <w:r w:rsidR="00E84BAC" w:rsidRPr="00987B31">
        <w:t xml:space="preserve">, 43046-01, </w:t>
      </w:r>
      <w:r w:rsidR="00441D0E" w:rsidRPr="00987B31">
        <w:t>or</w:t>
      </w:r>
      <w:r w:rsidR="00E84BAC" w:rsidRPr="00987B31">
        <w:t xml:space="preserve"> 43206-01 as necessary to match amp lead configuration</w:t>
      </w:r>
      <w:r w:rsidRPr="00987B31">
        <w:t>.</w:t>
      </w:r>
      <w:r w:rsidR="008807E6" w:rsidRPr="00987B31">
        <w:t xml:space="preserve">  See Figure </w:t>
      </w:r>
      <w:r w:rsidR="008A5518" w:rsidRPr="00987B31">
        <w:t>11-1</w:t>
      </w:r>
      <w:r w:rsidR="008807E6" w:rsidRPr="00987B31">
        <w:t xml:space="preserve"> for general test setup with the 56001-01 fixture.  </w:t>
      </w:r>
    </w:p>
    <w:p w14:paraId="0DA5261D" w14:textId="77777777" w:rsidR="00F46CCD" w:rsidRPr="00987B31" w:rsidRDefault="00BF36E1" w:rsidP="003773E1">
      <w:pPr>
        <w:pStyle w:val="Heading3"/>
      </w:pPr>
      <w:r w:rsidRPr="00987B31">
        <w:t xml:space="preserve"> </w:t>
      </w:r>
      <w:r w:rsidR="00572A94" w:rsidRPr="00987B31">
        <w:t>Use the followin</w:t>
      </w:r>
      <w:r w:rsidRPr="00987B31">
        <w:t>g table to set up the analyzer, and th</w:t>
      </w:r>
      <w:r w:rsidR="005B672C" w:rsidRPr="00987B31">
        <w:t>e connection scheme in Figure 11-1</w:t>
      </w:r>
      <w:r w:rsidRPr="00987B31">
        <w:t xml:space="preserve"> to make the proper connections to the equipment and the UUT.  </w:t>
      </w:r>
      <w:r w:rsidR="00E719AF" w:rsidRPr="00987B31">
        <w:t>Note</w:t>
      </w:r>
      <w:r w:rsidRPr="00987B31">
        <w:t xml:space="preserve"> that the power supply shown is for reference only, and any ICP type supply may be used.</w:t>
      </w:r>
    </w:p>
    <w:p w14:paraId="13B3CCAD" w14:textId="77777777" w:rsidR="00F46CCD" w:rsidRPr="00987B31" w:rsidRDefault="00F46CCD" w:rsidP="00075258">
      <w:pPr>
        <w:keepNext/>
      </w:pPr>
    </w:p>
    <w:p w14:paraId="73BFCDC7" w14:textId="77777777" w:rsidR="000B3798" w:rsidRPr="00987B31" w:rsidRDefault="000B3798" w:rsidP="00075258">
      <w:pPr>
        <w:keepNext/>
      </w:pPr>
    </w:p>
    <w:p w14:paraId="20464FB2" w14:textId="77777777" w:rsidR="00AE26C2" w:rsidRPr="00987B31" w:rsidRDefault="0041601D" w:rsidP="004A7F91">
      <w:pPr>
        <w:pStyle w:val="StyleCentered"/>
      </w:pPr>
      <w:bookmarkStart w:id="34" w:name="procedure"/>
      <w:bookmarkEnd w:id="34"/>
      <w:r w:rsidRPr="00987B31">
        <w:t>HP3562A Set-up Menu for Frequency Response (Reference only)</w:t>
      </w:r>
    </w:p>
    <w:tbl>
      <w:tblPr>
        <w:tblStyle w:val="TableGrid"/>
        <w:tblW w:w="0" w:type="auto"/>
        <w:tblInd w:w="1728" w:type="dxa"/>
        <w:tblLook w:val="04A0" w:firstRow="1" w:lastRow="0" w:firstColumn="1" w:lastColumn="0" w:noHBand="0" w:noVBand="1"/>
      </w:tblPr>
      <w:tblGrid>
        <w:gridCol w:w="1458"/>
        <w:gridCol w:w="1530"/>
        <w:gridCol w:w="1890"/>
        <w:gridCol w:w="900"/>
        <w:gridCol w:w="1170"/>
      </w:tblGrid>
      <w:tr w:rsidR="00987B31" w:rsidRPr="00987B31" w14:paraId="13AAAF6C" w14:textId="77777777" w:rsidTr="00CC3386">
        <w:tc>
          <w:tcPr>
            <w:tcW w:w="1458" w:type="dxa"/>
          </w:tcPr>
          <w:p w14:paraId="446C11A4" w14:textId="77777777" w:rsidR="00AE26C2" w:rsidRPr="00987B31" w:rsidRDefault="00AE26C2" w:rsidP="00075258">
            <w:pPr>
              <w:keepNext/>
              <w:rPr>
                <w:rStyle w:val="StyleCenturyGothic8ptText1"/>
              </w:rPr>
            </w:pPr>
            <w:r w:rsidRPr="00987B31">
              <w:rPr>
                <w:rStyle w:val="StyleCenturyGothic8ptText1"/>
              </w:rPr>
              <w:t>MEASUREMENT</w:t>
            </w:r>
          </w:p>
        </w:tc>
        <w:tc>
          <w:tcPr>
            <w:tcW w:w="1530" w:type="dxa"/>
          </w:tcPr>
          <w:p w14:paraId="00EDA057" w14:textId="77777777" w:rsidR="00AE26C2" w:rsidRPr="00987B31" w:rsidRDefault="00AE26C2" w:rsidP="00075258">
            <w:pPr>
              <w:keepNext/>
              <w:rPr>
                <w:rStyle w:val="StyleCenturyGothic8ptText1"/>
              </w:rPr>
            </w:pPr>
            <w:r w:rsidRPr="00987B31">
              <w:rPr>
                <w:rStyle w:val="StyleCenturyGothic8ptText1"/>
              </w:rPr>
              <w:t>MEAS MODE</w:t>
            </w:r>
          </w:p>
        </w:tc>
        <w:tc>
          <w:tcPr>
            <w:tcW w:w="1890" w:type="dxa"/>
          </w:tcPr>
          <w:p w14:paraId="372CE254" w14:textId="77777777" w:rsidR="00AE26C2" w:rsidRPr="00987B31" w:rsidRDefault="00AE26C2" w:rsidP="00075258">
            <w:pPr>
              <w:keepNext/>
              <w:rPr>
                <w:rStyle w:val="StyleCenturyGothic8ptText1"/>
              </w:rPr>
            </w:pPr>
            <w:r w:rsidRPr="00987B31">
              <w:rPr>
                <w:rStyle w:val="StyleCenturyGothic8ptText1"/>
              </w:rPr>
              <w:t>SWEPT SINE</w:t>
            </w:r>
          </w:p>
        </w:tc>
        <w:tc>
          <w:tcPr>
            <w:tcW w:w="900" w:type="dxa"/>
          </w:tcPr>
          <w:p w14:paraId="4FF37740" w14:textId="77777777" w:rsidR="00AE26C2" w:rsidRPr="00987B31" w:rsidRDefault="00AE26C2" w:rsidP="00075258">
            <w:pPr>
              <w:keepNext/>
              <w:rPr>
                <w:sz w:val="18"/>
                <w:szCs w:val="18"/>
              </w:rPr>
            </w:pPr>
          </w:p>
        </w:tc>
        <w:tc>
          <w:tcPr>
            <w:tcW w:w="1170" w:type="dxa"/>
          </w:tcPr>
          <w:p w14:paraId="4A32A32C" w14:textId="77777777" w:rsidR="00AE26C2" w:rsidRPr="00987B31" w:rsidRDefault="00AE26C2" w:rsidP="00075258">
            <w:pPr>
              <w:keepNext/>
              <w:rPr>
                <w:sz w:val="18"/>
                <w:szCs w:val="18"/>
              </w:rPr>
            </w:pPr>
          </w:p>
        </w:tc>
      </w:tr>
      <w:tr w:rsidR="00987B31" w:rsidRPr="00987B31" w14:paraId="696A0297" w14:textId="77777777" w:rsidTr="00CC3386">
        <w:tc>
          <w:tcPr>
            <w:tcW w:w="1458" w:type="dxa"/>
          </w:tcPr>
          <w:p w14:paraId="16186CF2" w14:textId="77777777" w:rsidR="00AE26C2" w:rsidRPr="00987B31" w:rsidRDefault="00AE26C2" w:rsidP="00075258">
            <w:pPr>
              <w:keepNext/>
              <w:rPr>
                <w:sz w:val="18"/>
                <w:szCs w:val="18"/>
              </w:rPr>
            </w:pPr>
          </w:p>
        </w:tc>
        <w:tc>
          <w:tcPr>
            <w:tcW w:w="1530" w:type="dxa"/>
          </w:tcPr>
          <w:p w14:paraId="421847EC" w14:textId="77777777" w:rsidR="00AE26C2" w:rsidRPr="00987B31" w:rsidRDefault="00AE26C2" w:rsidP="00075258">
            <w:pPr>
              <w:keepNext/>
              <w:rPr>
                <w:sz w:val="18"/>
                <w:szCs w:val="18"/>
              </w:rPr>
            </w:pPr>
          </w:p>
        </w:tc>
        <w:tc>
          <w:tcPr>
            <w:tcW w:w="1890" w:type="dxa"/>
          </w:tcPr>
          <w:p w14:paraId="388BF191" w14:textId="77777777" w:rsidR="00AE26C2" w:rsidRPr="00987B31" w:rsidRDefault="00AE26C2" w:rsidP="00075258">
            <w:pPr>
              <w:keepNext/>
              <w:rPr>
                <w:rStyle w:val="StyleCenturyGothic8ptText1"/>
              </w:rPr>
            </w:pPr>
            <w:r w:rsidRPr="00987B31">
              <w:rPr>
                <w:rStyle w:val="StyleCenturyGothic8ptText1"/>
              </w:rPr>
              <w:t>A-GAIN</w:t>
            </w:r>
          </w:p>
        </w:tc>
        <w:tc>
          <w:tcPr>
            <w:tcW w:w="900" w:type="dxa"/>
          </w:tcPr>
          <w:p w14:paraId="6BBF106E" w14:textId="77777777" w:rsidR="00AE26C2" w:rsidRPr="00987B31" w:rsidRDefault="00AE26C2" w:rsidP="00075258">
            <w:pPr>
              <w:keepNext/>
              <w:rPr>
                <w:rStyle w:val="StyleCenturyGothic8ptText1"/>
              </w:rPr>
            </w:pPr>
            <w:r w:rsidRPr="00987B31">
              <w:rPr>
                <w:rStyle w:val="StyleCenturyGothic8ptText1"/>
              </w:rPr>
              <w:t>Off</w:t>
            </w:r>
          </w:p>
        </w:tc>
        <w:tc>
          <w:tcPr>
            <w:tcW w:w="1170" w:type="dxa"/>
          </w:tcPr>
          <w:p w14:paraId="1BE6341D" w14:textId="77777777" w:rsidR="00AE26C2" w:rsidRPr="00987B31" w:rsidRDefault="00AE26C2" w:rsidP="00075258">
            <w:pPr>
              <w:keepNext/>
              <w:rPr>
                <w:sz w:val="18"/>
                <w:szCs w:val="18"/>
              </w:rPr>
            </w:pPr>
          </w:p>
        </w:tc>
      </w:tr>
      <w:tr w:rsidR="00987B31" w:rsidRPr="00987B31" w14:paraId="5BD70ED8" w14:textId="77777777" w:rsidTr="00CC3386">
        <w:tc>
          <w:tcPr>
            <w:tcW w:w="1458" w:type="dxa"/>
          </w:tcPr>
          <w:p w14:paraId="22F254B1" w14:textId="77777777" w:rsidR="00AE26C2" w:rsidRPr="00987B31" w:rsidRDefault="00AE26C2" w:rsidP="00075258">
            <w:pPr>
              <w:keepNext/>
              <w:rPr>
                <w:sz w:val="18"/>
                <w:szCs w:val="18"/>
              </w:rPr>
            </w:pPr>
          </w:p>
        </w:tc>
        <w:tc>
          <w:tcPr>
            <w:tcW w:w="1530" w:type="dxa"/>
          </w:tcPr>
          <w:p w14:paraId="45A7CB1D" w14:textId="77777777" w:rsidR="00AE26C2" w:rsidRPr="00987B31" w:rsidRDefault="00AE26C2" w:rsidP="00075258">
            <w:pPr>
              <w:keepNext/>
              <w:rPr>
                <w:rStyle w:val="StyleCenturyGothic8ptText1"/>
              </w:rPr>
            </w:pPr>
            <w:r w:rsidRPr="00987B31">
              <w:rPr>
                <w:rStyle w:val="StyleCenturyGothic8ptText1"/>
              </w:rPr>
              <w:t>AVG</w:t>
            </w:r>
          </w:p>
        </w:tc>
        <w:tc>
          <w:tcPr>
            <w:tcW w:w="1890" w:type="dxa"/>
          </w:tcPr>
          <w:p w14:paraId="5127F5F2" w14:textId="77777777" w:rsidR="00AE26C2" w:rsidRPr="00987B31" w:rsidRDefault="00AE26C2" w:rsidP="00075258">
            <w:pPr>
              <w:keepNext/>
              <w:rPr>
                <w:rStyle w:val="StyleCenturyGothic8ptText1"/>
              </w:rPr>
            </w:pPr>
            <w:r w:rsidRPr="00987B31">
              <w:rPr>
                <w:rStyle w:val="StyleCenturyGothic8ptText1"/>
              </w:rPr>
              <w:t>NUMBER AVGS</w:t>
            </w:r>
          </w:p>
        </w:tc>
        <w:tc>
          <w:tcPr>
            <w:tcW w:w="900" w:type="dxa"/>
          </w:tcPr>
          <w:p w14:paraId="051319A9" w14:textId="77777777" w:rsidR="00AE26C2" w:rsidRPr="00987B31" w:rsidRDefault="00AE26C2" w:rsidP="00075258">
            <w:pPr>
              <w:keepNext/>
              <w:rPr>
                <w:rStyle w:val="StyleCenturyGothic8ptText1"/>
              </w:rPr>
            </w:pPr>
            <w:r w:rsidRPr="00987B31">
              <w:rPr>
                <w:rStyle w:val="StyleCenturyGothic8ptText1"/>
              </w:rPr>
              <w:t>2</w:t>
            </w:r>
          </w:p>
        </w:tc>
        <w:tc>
          <w:tcPr>
            <w:tcW w:w="1170" w:type="dxa"/>
          </w:tcPr>
          <w:p w14:paraId="48CC2C94" w14:textId="77777777" w:rsidR="00AE26C2" w:rsidRPr="00987B31" w:rsidRDefault="00AE26C2" w:rsidP="00075258">
            <w:pPr>
              <w:keepNext/>
              <w:rPr>
                <w:rStyle w:val="StyleCenturyGothic8ptText1"/>
              </w:rPr>
            </w:pPr>
            <w:r w:rsidRPr="00987B31">
              <w:rPr>
                <w:rStyle w:val="StyleCenturyGothic8ptText1"/>
              </w:rPr>
              <w:t>ENTER</w:t>
            </w:r>
          </w:p>
        </w:tc>
      </w:tr>
      <w:tr w:rsidR="00987B31" w:rsidRPr="00987B31" w14:paraId="586FE98D" w14:textId="77777777" w:rsidTr="00CC3386">
        <w:tc>
          <w:tcPr>
            <w:tcW w:w="1458" w:type="dxa"/>
          </w:tcPr>
          <w:p w14:paraId="64614F94" w14:textId="77777777" w:rsidR="00AE26C2" w:rsidRPr="00987B31" w:rsidRDefault="00AE26C2" w:rsidP="00075258">
            <w:pPr>
              <w:keepNext/>
              <w:rPr>
                <w:sz w:val="18"/>
                <w:szCs w:val="18"/>
              </w:rPr>
            </w:pPr>
          </w:p>
        </w:tc>
        <w:tc>
          <w:tcPr>
            <w:tcW w:w="1530" w:type="dxa"/>
          </w:tcPr>
          <w:p w14:paraId="0436DC2D" w14:textId="77777777" w:rsidR="00AE26C2" w:rsidRPr="00987B31" w:rsidRDefault="00AE26C2" w:rsidP="00075258">
            <w:pPr>
              <w:keepNext/>
              <w:rPr>
                <w:sz w:val="18"/>
                <w:szCs w:val="18"/>
              </w:rPr>
            </w:pPr>
          </w:p>
        </w:tc>
        <w:tc>
          <w:tcPr>
            <w:tcW w:w="1890" w:type="dxa"/>
          </w:tcPr>
          <w:p w14:paraId="47A9640B" w14:textId="77777777" w:rsidR="00AE26C2" w:rsidRPr="00987B31" w:rsidRDefault="00AE26C2" w:rsidP="00075258">
            <w:pPr>
              <w:keepNext/>
              <w:rPr>
                <w:rStyle w:val="StyleCenturyGothic8ptText1"/>
              </w:rPr>
            </w:pPr>
            <w:r w:rsidRPr="00987B31">
              <w:rPr>
                <w:rStyle w:val="StyleCenturyGothic8ptText1"/>
              </w:rPr>
              <w:t>AUTO INTGRT</w:t>
            </w:r>
          </w:p>
        </w:tc>
        <w:tc>
          <w:tcPr>
            <w:tcW w:w="900" w:type="dxa"/>
          </w:tcPr>
          <w:p w14:paraId="486FCE97" w14:textId="77777777" w:rsidR="00AE26C2" w:rsidRPr="00987B31" w:rsidRDefault="00AE26C2" w:rsidP="00075258">
            <w:pPr>
              <w:keepNext/>
              <w:rPr>
                <w:sz w:val="18"/>
                <w:szCs w:val="18"/>
              </w:rPr>
            </w:pPr>
          </w:p>
        </w:tc>
        <w:tc>
          <w:tcPr>
            <w:tcW w:w="1170" w:type="dxa"/>
          </w:tcPr>
          <w:p w14:paraId="04555379" w14:textId="77777777" w:rsidR="00AE26C2" w:rsidRPr="00987B31" w:rsidRDefault="00AE26C2" w:rsidP="00075258">
            <w:pPr>
              <w:keepNext/>
              <w:rPr>
                <w:sz w:val="18"/>
                <w:szCs w:val="18"/>
              </w:rPr>
            </w:pPr>
          </w:p>
        </w:tc>
      </w:tr>
      <w:tr w:rsidR="00987B31" w:rsidRPr="00987B31" w14:paraId="3D1AB82A" w14:textId="77777777" w:rsidTr="00CC3386">
        <w:tc>
          <w:tcPr>
            <w:tcW w:w="1458" w:type="dxa"/>
          </w:tcPr>
          <w:p w14:paraId="585FA096" w14:textId="77777777" w:rsidR="00AE26C2" w:rsidRPr="00987B31" w:rsidRDefault="00AE26C2" w:rsidP="00075258">
            <w:pPr>
              <w:keepNext/>
              <w:rPr>
                <w:sz w:val="18"/>
                <w:szCs w:val="18"/>
              </w:rPr>
            </w:pPr>
          </w:p>
        </w:tc>
        <w:tc>
          <w:tcPr>
            <w:tcW w:w="1530" w:type="dxa"/>
          </w:tcPr>
          <w:p w14:paraId="67A07694" w14:textId="77777777" w:rsidR="00AE26C2" w:rsidRPr="00987B31" w:rsidRDefault="00AE26C2" w:rsidP="00075258">
            <w:pPr>
              <w:keepNext/>
              <w:rPr>
                <w:rStyle w:val="StyleCenturyGothic8ptText1"/>
              </w:rPr>
            </w:pPr>
            <w:r w:rsidRPr="00987B31">
              <w:rPr>
                <w:rStyle w:val="StyleCenturyGothic8ptText1"/>
              </w:rPr>
              <w:t>FREQ</w:t>
            </w:r>
          </w:p>
        </w:tc>
        <w:tc>
          <w:tcPr>
            <w:tcW w:w="1890" w:type="dxa"/>
          </w:tcPr>
          <w:p w14:paraId="11F1EEAD" w14:textId="77777777" w:rsidR="00AE26C2" w:rsidRPr="00987B31" w:rsidRDefault="00AE26C2" w:rsidP="00075258">
            <w:pPr>
              <w:keepNext/>
              <w:rPr>
                <w:rStyle w:val="StyleCenturyGothic8ptText1"/>
              </w:rPr>
            </w:pPr>
            <w:r w:rsidRPr="00987B31">
              <w:rPr>
                <w:rStyle w:val="StyleCenturyGothic8ptText1"/>
              </w:rPr>
              <w:t>START FREQ</w:t>
            </w:r>
          </w:p>
        </w:tc>
        <w:tc>
          <w:tcPr>
            <w:tcW w:w="900" w:type="dxa"/>
          </w:tcPr>
          <w:p w14:paraId="095E0D56" w14:textId="77777777" w:rsidR="00AE26C2" w:rsidRPr="00987B31" w:rsidRDefault="00AE26C2" w:rsidP="00075258">
            <w:pPr>
              <w:keepNext/>
              <w:rPr>
                <w:rStyle w:val="StyleCenturyGothic8ptText1"/>
              </w:rPr>
            </w:pPr>
            <w:r w:rsidRPr="00987B31">
              <w:rPr>
                <w:rStyle w:val="StyleCenturyGothic8ptText1"/>
              </w:rPr>
              <w:t>10</w:t>
            </w:r>
          </w:p>
        </w:tc>
        <w:tc>
          <w:tcPr>
            <w:tcW w:w="1170" w:type="dxa"/>
          </w:tcPr>
          <w:p w14:paraId="78324F57" w14:textId="77777777" w:rsidR="00AE26C2" w:rsidRPr="00987B31" w:rsidRDefault="00AE26C2" w:rsidP="00075258">
            <w:pPr>
              <w:keepNext/>
              <w:rPr>
                <w:rStyle w:val="StyleCenturyGothic8ptText1"/>
              </w:rPr>
            </w:pPr>
            <w:r w:rsidRPr="00987B31">
              <w:rPr>
                <w:rStyle w:val="StyleCenturyGothic8ptText1"/>
              </w:rPr>
              <w:t>HZ</w:t>
            </w:r>
          </w:p>
        </w:tc>
      </w:tr>
      <w:tr w:rsidR="00987B31" w:rsidRPr="00987B31" w14:paraId="61C261CA" w14:textId="77777777" w:rsidTr="00CC3386">
        <w:tc>
          <w:tcPr>
            <w:tcW w:w="1458" w:type="dxa"/>
          </w:tcPr>
          <w:p w14:paraId="4517EAF7" w14:textId="77777777" w:rsidR="00AE26C2" w:rsidRPr="00987B31" w:rsidRDefault="00AE26C2" w:rsidP="00075258">
            <w:pPr>
              <w:keepNext/>
              <w:rPr>
                <w:sz w:val="18"/>
                <w:szCs w:val="18"/>
              </w:rPr>
            </w:pPr>
          </w:p>
        </w:tc>
        <w:tc>
          <w:tcPr>
            <w:tcW w:w="1530" w:type="dxa"/>
          </w:tcPr>
          <w:p w14:paraId="419DD90D" w14:textId="77777777" w:rsidR="00AE26C2" w:rsidRPr="00987B31" w:rsidRDefault="00AE26C2" w:rsidP="00075258">
            <w:pPr>
              <w:keepNext/>
              <w:rPr>
                <w:sz w:val="18"/>
                <w:szCs w:val="18"/>
              </w:rPr>
            </w:pPr>
          </w:p>
        </w:tc>
        <w:tc>
          <w:tcPr>
            <w:tcW w:w="1890" w:type="dxa"/>
          </w:tcPr>
          <w:p w14:paraId="5F9CA0F6" w14:textId="77777777" w:rsidR="00AE26C2" w:rsidRPr="00987B31" w:rsidRDefault="00AE26C2" w:rsidP="00075258">
            <w:pPr>
              <w:keepNext/>
              <w:rPr>
                <w:rStyle w:val="StyleCenturyGothic8ptText1"/>
              </w:rPr>
            </w:pPr>
            <w:r w:rsidRPr="00987B31">
              <w:rPr>
                <w:rStyle w:val="StyleCenturyGothic8ptText1"/>
              </w:rPr>
              <w:t>STOP FREQ</w:t>
            </w:r>
          </w:p>
        </w:tc>
        <w:tc>
          <w:tcPr>
            <w:tcW w:w="900" w:type="dxa"/>
          </w:tcPr>
          <w:p w14:paraId="16D7E406" w14:textId="77777777" w:rsidR="00AE26C2" w:rsidRPr="00987B31" w:rsidRDefault="00AE26C2" w:rsidP="00075258">
            <w:pPr>
              <w:keepNext/>
              <w:rPr>
                <w:rStyle w:val="StyleCenturyGothic8ptText1"/>
              </w:rPr>
            </w:pPr>
            <w:r w:rsidRPr="00987B31">
              <w:rPr>
                <w:rStyle w:val="StyleCenturyGothic8ptText1"/>
              </w:rPr>
              <w:t>100</w:t>
            </w:r>
          </w:p>
        </w:tc>
        <w:tc>
          <w:tcPr>
            <w:tcW w:w="1170" w:type="dxa"/>
          </w:tcPr>
          <w:p w14:paraId="735367CF" w14:textId="77777777" w:rsidR="00AE26C2" w:rsidRPr="00987B31" w:rsidRDefault="00AE26C2" w:rsidP="00075258">
            <w:pPr>
              <w:keepNext/>
              <w:rPr>
                <w:rStyle w:val="StyleCenturyGothic8ptText1"/>
              </w:rPr>
            </w:pPr>
            <w:r w:rsidRPr="00987B31">
              <w:rPr>
                <w:rStyle w:val="StyleCenturyGothic8ptText1"/>
              </w:rPr>
              <w:t>kHz</w:t>
            </w:r>
          </w:p>
        </w:tc>
      </w:tr>
      <w:tr w:rsidR="00987B31" w:rsidRPr="00987B31" w14:paraId="7270F496" w14:textId="77777777" w:rsidTr="00CC3386">
        <w:tc>
          <w:tcPr>
            <w:tcW w:w="1458" w:type="dxa"/>
          </w:tcPr>
          <w:p w14:paraId="792E6A4E" w14:textId="77777777" w:rsidR="00AE26C2" w:rsidRPr="00987B31" w:rsidRDefault="00AE26C2" w:rsidP="00075258">
            <w:pPr>
              <w:keepNext/>
              <w:rPr>
                <w:sz w:val="18"/>
                <w:szCs w:val="18"/>
              </w:rPr>
            </w:pPr>
          </w:p>
        </w:tc>
        <w:tc>
          <w:tcPr>
            <w:tcW w:w="1530" w:type="dxa"/>
          </w:tcPr>
          <w:p w14:paraId="04B13012" w14:textId="77777777" w:rsidR="00AE26C2" w:rsidRPr="00987B31" w:rsidRDefault="00AE26C2" w:rsidP="00075258">
            <w:pPr>
              <w:keepNext/>
              <w:rPr>
                <w:rStyle w:val="StyleCenturyGothic8ptText1"/>
              </w:rPr>
            </w:pPr>
            <w:r w:rsidRPr="00987B31">
              <w:rPr>
                <w:rStyle w:val="StyleCenturyGothic8ptText1"/>
              </w:rPr>
              <w:t>SOURCE</w:t>
            </w:r>
          </w:p>
        </w:tc>
        <w:tc>
          <w:tcPr>
            <w:tcW w:w="1890" w:type="dxa"/>
          </w:tcPr>
          <w:p w14:paraId="1C8DCE3A" w14:textId="77777777" w:rsidR="00AE26C2" w:rsidRPr="00987B31" w:rsidRDefault="00AE26C2" w:rsidP="00075258">
            <w:pPr>
              <w:keepNext/>
              <w:rPr>
                <w:rStyle w:val="StyleCenturyGothic8ptText1"/>
              </w:rPr>
            </w:pPr>
            <w:r w:rsidRPr="00987B31">
              <w:rPr>
                <w:rStyle w:val="StyleCenturyGothic8ptText1"/>
              </w:rPr>
              <w:t>SWEEP DOWN</w:t>
            </w:r>
          </w:p>
        </w:tc>
        <w:tc>
          <w:tcPr>
            <w:tcW w:w="900" w:type="dxa"/>
          </w:tcPr>
          <w:p w14:paraId="072D3694" w14:textId="77777777" w:rsidR="00AE26C2" w:rsidRPr="00987B31" w:rsidRDefault="00AE26C2" w:rsidP="00075258">
            <w:pPr>
              <w:keepNext/>
              <w:rPr>
                <w:sz w:val="18"/>
                <w:szCs w:val="18"/>
              </w:rPr>
            </w:pPr>
          </w:p>
        </w:tc>
        <w:tc>
          <w:tcPr>
            <w:tcW w:w="1170" w:type="dxa"/>
          </w:tcPr>
          <w:p w14:paraId="6C938562" w14:textId="77777777" w:rsidR="00AE26C2" w:rsidRPr="00987B31" w:rsidRDefault="00AE26C2" w:rsidP="00075258">
            <w:pPr>
              <w:keepNext/>
              <w:rPr>
                <w:sz w:val="18"/>
                <w:szCs w:val="18"/>
              </w:rPr>
            </w:pPr>
          </w:p>
        </w:tc>
      </w:tr>
      <w:tr w:rsidR="00987B31" w:rsidRPr="00987B31" w14:paraId="68404AC2" w14:textId="77777777" w:rsidTr="00CC3386">
        <w:tc>
          <w:tcPr>
            <w:tcW w:w="1458" w:type="dxa"/>
          </w:tcPr>
          <w:p w14:paraId="72642596" w14:textId="77777777" w:rsidR="00AE26C2" w:rsidRPr="00987B31" w:rsidRDefault="00AE26C2" w:rsidP="00075258">
            <w:pPr>
              <w:keepNext/>
              <w:rPr>
                <w:sz w:val="18"/>
                <w:szCs w:val="18"/>
              </w:rPr>
            </w:pPr>
          </w:p>
        </w:tc>
        <w:tc>
          <w:tcPr>
            <w:tcW w:w="1530" w:type="dxa"/>
          </w:tcPr>
          <w:p w14:paraId="0702D884" w14:textId="77777777" w:rsidR="00AE26C2" w:rsidRPr="00987B31" w:rsidRDefault="00AE26C2" w:rsidP="00075258">
            <w:pPr>
              <w:keepNext/>
              <w:rPr>
                <w:sz w:val="18"/>
                <w:szCs w:val="18"/>
              </w:rPr>
            </w:pPr>
          </w:p>
        </w:tc>
        <w:tc>
          <w:tcPr>
            <w:tcW w:w="1890" w:type="dxa"/>
          </w:tcPr>
          <w:p w14:paraId="1338FE85" w14:textId="77777777" w:rsidR="00AE26C2" w:rsidRPr="00987B31" w:rsidRDefault="00AE26C2" w:rsidP="00075258">
            <w:pPr>
              <w:keepNext/>
              <w:rPr>
                <w:rStyle w:val="StyleCenturyGothic8ptText1"/>
              </w:rPr>
            </w:pPr>
            <w:r w:rsidRPr="00987B31">
              <w:rPr>
                <w:rStyle w:val="StyleCenturyGothic8ptText1"/>
              </w:rPr>
              <w:t>SWEEP RATE</w:t>
            </w:r>
          </w:p>
        </w:tc>
        <w:tc>
          <w:tcPr>
            <w:tcW w:w="900" w:type="dxa"/>
          </w:tcPr>
          <w:p w14:paraId="0C89017F" w14:textId="77777777" w:rsidR="00AE26C2" w:rsidRPr="00987B31" w:rsidRDefault="00AE26C2" w:rsidP="00075258">
            <w:pPr>
              <w:keepNext/>
              <w:rPr>
                <w:rStyle w:val="StyleCenturyGothic8ptText1"/>
              </w:rPr>
            </w:pPr>
            <w:r w:rsidRPr="00987B31">
              <w:rPr>
                <w:rStyle w:val="StyleCenturyGothic8ptText1"/>
              </w:rPr>
              <w:t>**</w:t>
            </w:r>
          </w:p>
        </w:tc>
        <w:tc>
          <w:tcPr>
            <w:tcW w:w="1170" w:type="dxa"/>
          </w:tcPr>
          <w:p w14:paraId="7F0B1C0E" w14:textId="77777777" w:rsidR="00AE26C2" w:rsidRPr="00987B31" w:rsidRDefault="00AE26C2" w:rsidP="00075258">
            <w:pPr>
              <w:keepNext/>
              <w:rPr>
                <w:rStyle w:val="StyleCenturyGothic8ptText1"/>
              </w:rPr>
            </w:pPr>
            <w:r w:rsidRPr="00987B31">
              <w:rPr>
                <w:rStyle w:val="StyleCenturyGothic8ptText1"/>
              </w:rPr>
              <w:t>Sec/Dec</w:t>
            </w:r>
          </w:p>
        </w:tc>
      </w:tr>
      <w:tr w:rsidR="00987B31" w:rsidRPr="00987B31" w14:paraId="22C2B7C0" w14:textId="77777777" w:rsidTr="00CC3386">
        <w:tc>
          <w:tcPr>
            <w:tcW w:w="1458" w:type="dxa"/>
          </w:tcPr>
          <w:p w14:paraId="0580D01E" w14:textId="77777777" w:rsidR="00AE26C2" w:rsidRPr="00987B31" w:rsidRDefault="00AE26C2" w:rsidP="00075258">
            <w:pPr>
              <w:keepNext/>
              <w:rPr>
                <w:sz w:val="18"/>
                <w:szCs w:val="18"/>
              </w:rPr>
            </w:pPr>
          </w:p>
        </w:tc>
        <w:tc>
          <w:tcPr>
            <w:tcW w:w="1530" w:type="dxa"/>
          </w:tcPr>
          <w:p w14:paraId="39BCC7FF" w14:textId="77777777" w:rsidR="00AE26C2" w:rsidRPr="00987B31" w:rsidRDefault="00AE26C2" w:rsidP="00075258">
            <w:pPr>
              <w:keepNext/>
              <w:rPr>
                <w:sz w:val="18"/>
                <w:szCs w:val="18"/>
              </w:rPr>
            </w:pPr>
          </w:p>
        </w:tc>
        <w:tc>
          <w:tcPr>
            <w:tcW w:w="1890" w:type="dxa"/>
          </w:tcPr>
          <w:p w14:paraId="1A5144DA" w14:textId="77777777" w:rsidR="00AE26C2" w:rsidRPr="00987B31" w:rsidRDefault="00AE26C2" w:rsidP="00075258">
            <w:pPr>
              <w:keepNext/>
              <w:rPr>
                <w:rStyle w:val="StyleCenturyGothic8ptText1"/>
              </w:rPr>
            </w:pPr>
            <w:r w:rsidRPr="00987B31">
              <w:rPr>
                <w:rStyle w:val="StyleCenturyGothic8ptText1"/>
              </w:rPr>
              <w:t>SOURCE LEVEL</w:t>
            </w:r>
          </w:p>
        </w:tc>
        <w:tc>
          <w:tcPr>
            <w:tcW w:w="900" w:type="dxa"/>
          </w:tcPr>
          <w:p w14:paraId="3ACB100D" w14:textId="77777777" w:rsidR="00AE26C2" w:rsidRPr="00987B31" w:rsidRDefault="00AE26C2" w:rsidP="00075258">
            <w:pPr>
              <w:keepNext/>
              <w:rPr>
                <w:rStyle w:val="StyleCenturyGothic8ptText1"/>
              </w:rPr>
            </w:pPr>
            <w:r w:rsidRPr="00987B31">
              <w:rPr>
                <w:rStyle w:val="StyleCenturyGothic8ptText1"/>
              </w:rPr>
              <w:t>100</w:t>
            </w:r>
          </w:p>
        </w:tc>
        <w:tc>
          <w:tcPr>
            <w:tcW w:w="1170" w:type="dxa"/>
          </w:tcPr>
          <w:p w14:paraId="1B3386AF" w14:textId="77777777" w:rsidR="00AE26C2" w:rsidRPr="00987B31" w:rsidRDefault="00AE26C2" w:rsidP="00075258">
            <w:pPr>
              <w:keepNext/>
              <w:rPr>
                <w:rStyle w:val="StyleCenturyGothic8ptText1"/>
              </w:rPr>
            </w:pPr>
            <w:r w:rsidRPr="00987B31">
              <w:rPr>
                <w:rStyle w:val="StyleCenturyGothic8ptText1"/>
              </w:rPr>
              <w:t>mV rms</w:t>
            </w:r>
          </w:p>
        </w:tc>
      </w:tr>
      <w:tr w:rsidR="00987B31" w:rsidRPr="00987B31" w14:paraId="3C9B37AC" w14:textId="77777777" w:rsidTr="00CC3386">
        <w:tc>
          <w:tcPr>
            <w:tcW w:w="1458" w:type="dxa"/>
          </w:tcPr>
          <w:p w14:paraId="231001DD" w14:textId="77777777" w:rsidR="00AE26C2" w:rsidRPr="00987B31" w:rsidRDefault="00AE26C2" w:rsidP="00075258">
            <w:pPr>
              <w:keepNext/>
              <w:rPr>
                <w:sz w:val="18"/>
                <w:szCs w:val="18"/>
              </w:rPr>
            </w:pPr>
          </w:p>
        </w:tc>
        <w:tc>
          <w:tcPr>
            <w:tcW w:w="1530" w:type="dxa"/>
          </w:tcPr>
          <w:p w14:paraId="38244F35" w14:textId="77777777" w:rsidR="00AE26C2" w:rsidRPr="00987B31" w:rsidRDefault="00AE26C2" w:rsidP="00075258">
            <w:pPr>
              <w:keepNext/>
              <w:rPr>
                <w:rStyle w:val="StyleCenturyGothic8ptText1"/>
              </w:rPr>
            </w:pPr>
            <w:r w:rsidRPr="00987B31">
              <w:rPr>
                <w:rStyle w:val="StyleCenturyGothic8ptText1"/>
              </w:rPr>
              <w:t>RANGE</w:t>
            </w:r>
          </w:p>
        </w:tc>
        <w:tc>
          <w:tcPr>
            <w:tcW w:w="1890" w:type="dxa"/>
          </w:tcPr>
          <w:p w14:paraId="63FF6883" w14:textId="77777777" w:rsidR="00AE26C2" w:rsidRPr="00987B31" w:rsidRDefault="00AE26C2" w:rsidP="00075258">
            <w:pPr>
              <w:keepNext/>
              <w:rPr>
                <w:rStyle w:val="StyleCenturyGothic8ptText1"/>
              </w:rPr>
            </w:pPr>
            <w:r w:rsidRPr="00987B31">
              <w:rPr>
                <w:rStyle w:val="StyleCenturyGothic8ptText1"/>
              </w:rPr>
              <w:t>AUTO1 UP &amp; DOWN</w:t>
            </w:r>
          </w:p>
        </w:tc>
        <w:tc>
          <w:tcPr>
            <w:tcW w:w="900" w:type="dxa"/>
          </w:tcPr>
          <w:p w14:paraId="585955A3" w14:textId="77777777" w:rsidR="00AE26C2" w:rsidRPr="00987B31" w:rsidRDefault="00AE26C2" w:rsidP="00075258">
            <w:pPr>
              <w:keepNext/>
              <w:rPr>
                <w:sz w:val="18"/>
                <w:szCs w:val="18"/>
              </w:rPr>
            </w:pPr>
          </w:p>
        </w:tc>
        <w:tc>
          <w:tcPr>
            <w:tcW w:w="1170" w:type="dxa"/>
          </w:tcPr>
          <w:p w14:paraId="76372534" w14:textId="77777777" w:rsidR="00AE26C2" w:rsidRPr="00987B31" w:rsidRDefault="00AE26C2" w:rsidP="00075258">
            <w:pPr>
              <w:keepNext/>
              <w:rPr>
                <w:sz w:val="18"/>
                <w:szCs w:val="18"/>
              </w:rPr>
            </w:pPr>
          </w:p>
        </w:tc>
      </w:tr>
      <w:tr w:rsidR="00987B31" w:rsidRPr="00987B31" w14:paraId="327F1D7A" w14:textId="77777777" w:rsidTr="00CC3386">
        <w:tc>
          <w:tcPr>
            <w:tcW w:w="1458" w:type="dxa"/>
          </w:tcPr>
          <w:p w14:paraId="29B39E06" w14:textId="77777777" w:rsidR="00AE26C2" w:rsidRPr="00987B31" w:rsidRDefault="00AE26C2" w:rsidP="00075258">
            <w:pPr>
              <w:keepNext/>
              <w:rPr>
                <w:sz w:val="18"/>
                <w:szCs w:val="18"/>
              </w:rPr>
            </w:pPr>
          </w:p>
        </w:tc>
        <w:tc>
          <w:tcPr>
            <w:tcW w:w="1530" w:type="dxa"/>
          </w:tcPr>
          <w:p w14:paraId="6AC20C2B" w14:textId="77777777" w:rsidR="00AE26C2" w:rsidRPr="00987B31" w:rsidRDefault="00AE26C2" w:rsidP="00075258">
            <w:pPr>
              <w:keepNext/>
              <w:rPr>
                <w:sz w:val="18"/>
                <w:szCs w:val="18"/>
              </w:rPr>
            </w:pPr>
          </w:p>
        </w:tc>
        <w:tc>
          <w:tcPr>
            <w:tcW w:w="1890" w:type="dxa"/>
          </w:tcPr>
          <w:p w14:paraId="3159AC1B" w14:textId="77777777" w:rsidR="00AE26C2" w:rsidRPr="00987B31" w:rsidRDefault="00AE26C2" w:rsidP="00075258">
            <w:pPr>
              <w:keepNext/>
              <w:rPr>
                <w:rStyle w:val="StyleCenturyGothic8ptText1"/>
              </w:rPr>
            </w:pPr>
            <w:r w:rsidRPr="00987B31">
              <w:rPr>
                <w:rStyle w:val="StyleCenturyGothic8ptText1"/>
              </w:rPr>
              <w:t>AUTO2 UP &amp; DOWN</w:t>
            </w:r>
          </w:p>
        </w:tc>
        <w:tc>
          <w:tcPr>
            <w:tcW w:w="900" w:type="dxa"/>
          </w:tcPr>
          <w:p w14:paraId="582C6385" w14:textId="77777777" w:rsidR="00AE26C2" w:rsidRPr="00987B31" w:rsidRDefault="00AE26C2" w:rsidP="00075258">
            <w:pPr>
              <w:keepNext/>
              <w:rPr>
                <w:sz w:val="18"/>
                <w:szCs w:val="18"/>
              </w:rPr>
            </w:pPr>
          </w:p>
        </w:tc>
        <w:tc>
          <w:tcPr>
            <w:tcW w:w="1170" w:type="dxa"/>
          </w:tcPr>
          <w:p w14:paraId="39F2CBBE" w14:textId="77777777" w:rsidR="00AE26C2" w:rsidRPr="00987B31" w:rsidRDefault="00AE26C2" w:rsidP="00075258">
            <w:pPr>
              <w:keepNext/>
              <w:rPr>
                <w:sz w:val="18"/>
                <w:szCs w:val="18"/>
              </w:rPr>
            </w:pPr>
          </w:p>
        </w:tc>
      </w:tr>
      <w:tr w:rsidR="00987B31" w:rsidRPr="00987B31" w14:paraId="4220AEC5" w14:textId="77777777" w:rsidTr="00CC3386">
        <w:tc>
          <w:tcPr>
            <w:tcW w:w="1458" w:type="dxa"/>
          </w:tcPr>
          <w:p w14:paraId="519AA8E9" w14:textId="77777777" w:rsidR="00AE26C2" w:rsidRPr="00987B31" w:rsidRDefault="00AE26C2" w:rsidP="00075258">
            <w:pPr>
              <w:keepNext/>
              <w:rPr>
                <w:sz w:val="18"/>
                <w:szCs w:val="18"/>
              </w:rPr>
            </w:pPr>
          </w:p>
        </w:tc>
        <w:tc>
          <w:tcPr>
            <w:tcW w:w="1530" w:type="dxa"/>
          </w:tcPr>
          <w:p w14:paraId="354ED972" w14:textId="77777777" w:rsidR="00AE26C2" w:rsidRPr="00987B31" w:rsidRDefault="00AE26C2" w:rsidP="00075258">
            <w:pPr>
              <w:keepNext/>
              <w:rPr>
                <w:rStyle w:val="StyleCenturyGothic8ptText1"/>
              </w:rPr>
            </w:pPr>
            <w:r w:rsidRPr="00987B31">
              <w:rPr>
                <w:rStyle w:val="StyleCenturyGothic8ptText1"/>
              </w:rPr>
              <w:t>INPUT COUPLE</w:t>
            </w:r>
          </w:p>
        </w:tc>
        <w:tc>
          <w:tcPr>
            <w:tcW w:w="1890" w:type="dxa"/>
          </w:tcPr>
          <w:p w14:paraId="2CF8CC59" w14:textId="77777777" w:rsidR="00AE26C2" w:rsidRPr="00987B31" w:rsidRDefault="00AE26C2" w:rsidP="00075258">
            <w:pPr>
              <w:keepNext/>
              <w:rPr>
                <w:rStyle w:val="StyleCenturyGothic8ptText1"/>
              </w:rPr>
            </w:pPr>
            <w:r w:rsidRPr="00987B31">
              <w:rPr>
                <w:rStyle w:val="StyleCenturyGothic8ptText1"/>
              </w:rPr>
              <w:t>CHAN1 AC</w:t>
            </w:r>
          </w:p>
        </w:tc>
        <w:tc>
          <w:tcPr>
            <w:tcW w:w="900" w:type="dxa"/>
          </w:tcPr>
          <w:p w14:paraId="5FC43551" w14:textId="77777777" w:rsidR="00AE26C2" w:rsidRPr="00987B31" w:rsidRDefault="00AE26C2" w:rsidP="00075258">
            <w:pPr>
              <w:keepNext/>
              <w:rPr>
                <w:sz w:val="18"/>
                <w:szCs w:val="18"/>
              </w:rPr>
            </w:pPr>
          </w:p>
        </w:tc>
        <w:tc>
          <w:tcPr>
            <w:tcW w:w="1170" w:type="dxa"/>
          </w:tcPr>
          <w:p w14:paraId="053E4D1B" w14:textId="77777777" w:rsidR="00AE26C2" w:rsidRPr="00987B31" w:rsidRDefault="00AE26C2" w:rsidP="00075258">
            <w:pPr>
              <w:keepNext/>
              <w:rPr>
                <w:sz w:val="18"/>
                <w:szCs w:val="18"/>
              </w:rPr>
            </w:pPr>
          </w:p>
        </w:tc>
      </w:tr>
      <w:tr w:rsidR="00987B31" w:rsidRPr="00987B31" w14:paraId="17FAA42B" w14:textId="77777777" w:rsidTr="00CC3386">
        <w:tc>
          <w:tcPr>
            <w:tcW w:w="1458" w:type="dxa"/>
          </w:tcPr>
          <w:p w14:paraId="7ADD8A9D" w14:textId="77777777" w:rsidR="00AE26C2" w:rsidRPr="00987B31" w:rsidRDefault="00AE26C2" w:rsidP="00075258">
            <w:pPr>
              <w:keepNext/>
              <w:rPr>
                <w:sz w:val="18"/>
                <w:szCs w:val="18"/>
              </w:rPr>
            </w:pPr>
          </w:p>
        </w:tc>
        <w:tc>
          <w:tcPr>
            <w:tcW w:w="1530" w:type="dxa"/>
          </w:tcPr>
          <w:p w14:paraId="201B9B14" w14:textId="77777777" w:rsidR="00AE26C2" w:rsidRPr="00987B31" w:rsidRDefault="00AE26C2" w:rsidP="00075258">
            <w:pPr>
              <w:keepNext/>
              <w:rPr>
                <w:sz w:val="18"/>
                <w:szCs w:val="18"/>
              </w:rPr>
            </w:pPr>
          </w:p>
        </w:tc>
        <w:tc>
          <w:tcPr>
            <w:tcW w:w="1890" w:type="dxa"/>
          </w:tcPr>
          <w:p w14:paraId="5E19136C" w14:textId="77777777" w:rsidR="00AE26C2" w:rsidRPr="00987B31" w:rsidRDefault="00AE26C2" w:rsidP="00075258">
            <w:pPr>
              <w:keepNext/>
              <w:rPr>
                <w:rStyle w:val="StyleCenturyGothic8ptText1"/>
              </w:rPr>
            </w:pPr>
            <w:r w:rsidRPr="00987B31">
              <w:rPr>
                <w:rStyle w:val="StyleCenturyGothic8ptText1"/>
              </w:rPr>
              <w:t>CHAN2 AC</w:t>
            </w:r>
          </w:p>
        </w:tc>
        <w:tc>
          <w:tcPr>
            <w:tcW w:w="900" w:type="dxa"/>
          </w:tcPr>
          <w:p w14:paraId="030B092E" w14:textId="77777777" w:rsidR="00AE26C2" w:rsidRPr="00987B31" w:rsidRDefault="00AE26C2" w:rsidP="00075258">
            <w:pPr>
              <w:keepNext/>
              <w:rPr>
                <w:sz w:val="18"/>
                <w:szCs w:val="18"/>
              </w:rPr>
            </w:pPr>
          </w:p>
        </w:tc>
        <w:tc>
          <w:tcPr>
            <w:tcW w:w="1170" w:type="dxa"/>
          </w:tcPr>
          <w:p w14:paraId="596BCF40" w14:textId="77777777" w:rsidR="00AE26C2" w:rsidRPr="00987B31" w:rsidRDefault="00AE26C2" w:rsidP="00075258">
            <w:pPr>
              <w:keepNext/>
              <w:rPr>
                <w:sz w:val="18"/>
                <w:szCs w:val="18"/>
              </w:rPr>
            </w:pPr>
          </w:p>
        </w:tc>
      </w:tr>
      <w:tr w:rsidR="00987B31" w:rsidRPr="00987B31" w14:paraId="0A49BAED" w14:textId="77777777" w:rsidTr="00CC3386">
        <w:tc>
          <w:tcPr>
            <w:tcW w:w="1458" w:type="dxa"/>
          </w:tcPr>
          <w:p w14:paraId="0578CEE8" w14:textId="77777777" w:rsidR="00AE26C2" w:rsidRPr="00987B31" w:rsidRDefault="00AE26C2" w:rsidP="00075258">
            <w:pPr>
              <w:keepNext/>
              <w:rPr>
                <w:sz w:val="18"/>
                <w:szCs w:val="18"/>
              </w:rPr>
            </w:pPr>
          </w:p>
        </w:tc>
        <w:tc>
          <w:tcPr>
            <w:tcW w:w="1530" w:type="dxa"/>
          </w:tcPr>
          <w:p w14:paraId="06A64020" w14:textId="77777777" w:rsidR="00AE26C2" w:rsidRPr="00987B31" w:rsidRDefault="00AE26C2" w:rsidP="00075258">
            <w:pPr>
              <w:keepNext/>
              <w:rPr>
                <w:sz w:val="18"/>
                <w:szCs w:val="18"/>
              </w:rPr>
            </w:pPr>
          </w:p>
        </w:tc>
        <w:tc>
          <w:tcPr>
            <w:tcW w:w="1890" w:type="dxa"/>
          </w:tcPr>
          <w:p w14:paraId="32F6B4B0" w14:textId="77777777" w:rsidR="00AE26C2" w:rsidRPr="00987B31" w:rsidRDefault="00AE26C2" w:rsidP="00075258">
            <w:pPr>
              <w:keepNext/>
              <w:rPr>
                <w:rStyle w:val="StyleCenturyGothic8ptText1"/>
              </w:rPr>
            </w:pPr>
            <w:r w:rsidRPr="00987B31">
              <w:rPr>
                <w:rStyle w:val="StyleCenturyGothic8ptText1"/>
              </w:rPr>
              <w:t>GROUND CHAN1</w:t>
            </w:r>
          </w:p>
        </w:tc>
        <w:tc>
          <w:tcPr>
            <w:tcW w:w="900" w:type="dxa"/>
          </w:tcPr>
          <w:p w14:paraId="3D7E8C18" w14:textId="77777777" w:rsidR="00AE26C2" w:rsidRPr="00987B31" w:rsidRDefault="00AE26C2" w:rsidP="00075258">
            <w:pPr>
              <w:keepNext/>
              <w:rPr>
                <w:sz w:val="18"/>
                <w:szCs w:val="18"/>
              </w:rPr>
            </w:pPr>
          </w:p>
        </w:tc>
        <w:tc>
          <w:tcPr>
            <w:tcW w:w="1170" w:type="dxa"/>
          </w:tcPr>
          <w:p w14:paraId="3AD14B7D" w14:textId="77777777" w:rsidR="00AE26C2" w:rsidRPr="00987B31" w:rsidRDefault="00AE26C2" w:rsidP="00075258">
            <w:pPr>
              <w:keepNext/>
              <w:rPr>
                <w:sz w:val="18"/>
                <w:szCs w:val="18"/>
              </w:rPr>
            </w:pPr>
          </w:p>
        </w:tc>
      </w:tr>
      <w:tr w:rsidR="00987B31" w:rsidRPr="00987B31" w14:paraId="49E3E212" w14:textId="77777777" w:rsidTr="00CC3386">
        <w:tc>
          <w:tcPr>
            <w:tcW w:w="1458" w:type="dxa"/>
          </w:tcPr>
          <w:p w14:paraId="4994D8A2" w14:textId="77777777" w:rsidR="00AE26C2" w:rsidRPr="00987B31" w:rsidRDefault="00AE26C2" w:rsidP="00075258">
            <w:pPr>
              <w:keepNext/>
              <w:rPr>
                <w:sz w:val="18"/>
                <w:szCs w:val="18"/>
              </w:rPr>
            </w:pPr>
          </w:p>
        </w:tc>
        <w:tc>
          <w:tcPr>
            <w:tcW w:w="1530" w:type="dxa"/>
          </w:tcPr>
          <w:p w14:paraId="6E47A414" w14:textId="77777777" w:rsidR="00AE26C2" w:rsidRPr="00987B31" w:rsidRDefault="00AE26C2" w:rsidP="00075258">
            <w:pPr>
              <w:keepNext/>
              <w:rPr>
                <w:sz w:val="18"/>
                <w:szCs w:val="18"/>
              </w:rPr>
            </w:pPr>
          </w:p>
        </w:tc>
        <w:tc>
          <w:tcPr>
            <w:tcW w:w="1890" w:type="dxa"/>
          </w:tcPr>
          <w:p w14:paraId="4D6E7C51" w14:textId="77777777" w:rsidR="00AE26C2" w:rsidRPr="00987B31" w:rsidRDefault="00AE26C2" w:rsidP="00075258">
            <w:pPr>
              <w:keepNext/>
              <w:rPr>
                <w:rStyle w:val="StyleCenturyGothic8ptText1"/>
              </w:rPr>
            </w:pPr>
            <w:r w:rsidRPr="00987B31">
              <w:rPr>
                <w:rStyle w:val="StyleCenturyGothic8ptText1"/>
              </w:rPr>
              <w:t>GROUND CHAN2</w:t>
            </w:r>
          </w:p>
        </w:tc>
        <w:tc>
          <w:tcPr>
            <w:tcW w:w="900" w:type="dxa"/>
          </w:tcPr>
          <w:p w14:paraId="22A3FC61" w14:textId="77777777" w:rsidR="00AE26C2" w:rsidRPr="00987B31" w:rsidRDefault="00AE26C2" w:rsidP="00075258">
            <w:pPr>
              <w:keepNext/>
              <w:rPr>
                <w:sz w:val="18"/>
                <w:szCs w:val="18"/>
              </w:rPr>
            </w:pPr>
          </w:p>
        </w:tc>
        <w:tc>
          <w:tcPr>
            <w:tcW w:w="1170" w:type="dxa"/>
          </w:tcPr>
          <w:p w14:paraId="0815DD9F" w14:textId="77777777" w:rsidR="00AE26C2" w:rsidRPr="00987B31" w:rsidRDefault="00AE26C2" w:rsidP="00075258">
            <w:pPr>
              <w:keepNext/>
              <w:rPr>
                <w:sz w:val="18"/>
                <w:szCs w:val="18"/>
              </w:rPr>
            </w:pPr>
          </w:p>
        </w:tc>
      </w:tr>
      <w:tr w:rsidR="00987B31" w:rsidRPr="00987B31" w14:paraId="353F92F7" w14:textId="77777777" w:rsidTr="00CC3386">
        <w:tc>
          <w:tcPr>
            <w:tcW w:w="1458" w:type="dxa"/>
          </w:tcPr>
          <w:p w14:paraId="4664A70D" w14:textId="77777777" w:rsidR="00AE26C2" w:rsidRPr="00987B31" w:rsidRDefault="00AE26C2" w:rsidP="00075258">
            <w:pPr>
              <w:keepNext/>
              <w:rPr>
                <w:sz w:val="18"/>
                <w:szCs w:val="18"/>
              </w:rPr>
            </w:pPr>
          </w:p>
        </w:tc>
        <w:tc>
          <w:tcPr>
            <w:tcW w:w="1530" w:type="dxa"/>
          </w:tcPr>
          <w:p w14:paraId="1E6987C0" w14:textId="77777777" w:rsidR="00AE26C2" w:rsidRPr="00987B31" w:rsidRDefault="00AE26C2" w:rsidP="00075258">
            <w:pPr>
              <w:keepNext/>
              <w:rPr>
                <w:rStyle w:val="StyleCenturyGothic8ptText1"/>
              </w:rPr>
            </w:pPr>
            <w:r w:rsidRPr="00987B31">
              <w:rPr>
                <w:rStyle w:val="StyleCenturyGothic8ptText1"/>
              </w:rPr>
              <w:t>CAL</w:t>
            </w:r>
          </w:p>
        </w:tc>
        <w:tc>
          <w:tcPr>
            <w:tcW w:w="1890" w:type="dxa"/>
          </w:tcPr>
          <w:p w14:paraId="5189850D" w14:textId="77777777" w:rsidR="00AE26C2" w:rsidRPr="00987B31" w:rsidRDefault="00AE26C2" w:rsidP="00075258">
            <w:pPr>
              <w:keepNext/>
              <w:rPr>
                <w:rStyle w:val="StyleCenturyGothic8ptText1"/>
              </w:rPr>
            </w:pPr>
            <w:r w:rsidRPr="00987B31">
              <w:rPr>
                <w:rStyle w:val="StyleCenturyGothic8ptText1"/>
              </w:rPr>
              <w:t>AUTO ON</w:t>
            </w:r>
          </w:p>
        </w:tc>
        <w:tc>
          <w:tcPr>
            <w:tcW w:w="900" w:type="dxa"/>
          </w:tcPr>
          <w:p w14:paraId="23C21552" w14:textId="77777777" w:rsidR="00AE26C2" w:rsidRPr="00987B31" w:rsidRDefault="00AE26C2" w:rsidP="00075258">
            <w:pPr>
              <w:keepNext/>
              <w:rPr>
                <w:sz w:val="18"/>
                <w:szCs w:val="18"/>
              </w:rPr>
            </w:pPr>
          </w:p>
        </w:tc>
        <w:tc>
          <w:tcPr>
            <w:tcW w:w="1170" w:type="dxa"/>
          </w:tcPr>
          <w:p w14:paraId="67B8BD35" w14:textId="77777777" w:rsidR="00AE26C2" w:rsidRPr="00987B31" w:rsidRDefault="00AE26C2" w:rsidP="00075258">
            <w:pPr>
              <w:keepNext/>
              <w:rPr>
                <w:sz w:val="18"/>
                <w:szCs w:val="18"/>
              </w:rPr>
            </w:pPr>
          </w:p>
        </w:tc>
      </w:tr>
      <w:tr w:rsidR="00987B31" w:rsidRPr="00987B31" w14:paraId="73361E39" w14:textId="77777777" w:rsidTr="00CC3386">
        <w:tc>
          <w:tcPr>
            <w:tcW w:w="1458" w:type="dxa"/>
          </w:tcPr>
          <w:p w14:paraId="62F5D91B" w14:textId="77777777" w:rsidR="00AE26C2" w:rsidRPr="00987B31" w:rsidRDefault="00AE26C2" w:rsidP="00075258">
            <w:pPr>
              <w:keepNext/>
              <w:rPr>
                <w:rStyle w:val="StyleCenturyGothic8ptText1"/>
              </w:rPr>
            </w:pPr>
            <w:r w:rsidRPr="00987B31">
              <w:rPr>
                <w:rStyle w:val="StyleCenturyGothic8ptText1"/>
              </w:rPr>
              <w:t>ACTIVE TRACE</w:t>
            </w:r>
          </w:p>
        </w:tc>
        <w:tc>
          <w:tcPr>
            <w:tcW w:w="1530" w:type="dxa"/>
          </w:tcPr>
          <w:p w14:paraId="0C96D6AD" w14:textId="77777777" w:rsidR="00AE26C2" w:rsidRPr="00987B31" w:rsidRDefault="00AE26C2" w:rsidP="00075258">
            <w:pPr>
              <w:keepNext/>
              <w:rPr>
                <w:rStyle w:val="StyleCenturyGothic8ptText1"/>
              </w:rPr>
            </w:pPr>
            <w:r w:rsidRPr="00987B31">
              <w:rPr>
                <w:rStyle w:val="StyleCenturyGothic8ptText1"/>
              </w:rPr>
              <w:t>A</w:t>
            </w:r>
          </w:p>
        </w:tc>
        <w:tc>
          <w:tcPr>
            <w:tcW w:w="1890" w:type="dxa"/>
          </w:tcPr>
          <w:p w14:paraId="11B6539D" w14:textId="77777777" w:rsidR="00AE26C2" w:rsidRPr="00987B31" w:rsidRDefault="00AE26C2" w:rsidP="00075258">
            <w:pPr>
              <w:keepNext/>
              <w:rPr>
                <w:sz w:val="18"/>
                <w:szCs w:val="18"/>
              </w:rPr>
            </w:pPr>
          </w:p>
        </w:tc>
        <w:tc>
          <w:tcPr>
            <w:tcW w:w="900" w:type="dxa"/>
          </w:tcPr>
          <w:p w14:paraId="1AB25A52" w14:textId="77777777" w:rsidR="00AE26C2" w:rsidRPr="00987B31" w:rsidRDefault="00AE26C2" w:rsidP="00075258">
            <w:pPr>
              <w:keepNext/>
              <w:rPr>
                <w:sz w:val="18"/>
                <w:szCs w:val="18"/>
              </w:rPr>
            </w:pPr>
          </w:p>
        </w:tc>
        <w:tc>
          <w:tcPr>
            <w:tcW w:w="1170" w:type="dxa"/>
          </w:tcPr>
          <w:p w14:paraId="473FBCAD" w14:textId="77777777" w:rsidR="00AE26C2" w:rsidRPr="00987B31" w:rsidRDefault="00AE26C2" w:rsidP="00075258">
            <w:pPr>
              <w:keepNext/>
              <w:rPr>
                <w:sz w:val="18"/>
                <w:szCs w:val="18"/>
              </w:rPr>
            </w:pPr>
          </w:p>
        </w:tc>
      </w:tr>
      <w:tr w:rsidR="00987B31" w:rsidRPr="00987B31" w14:paraId="4CCB0D2F" w14:textId="77777777" w:rsidTr="00CC3386">
        <w:tc>
          <w:tcPr>
            <w:tcW w:w="1458" w:type="dxa"/>
          </w:tcPr>
          <w:p w14:paraId="7E3267B1" w14:textId="77777777" w:rsidR="00AE26C2" w:rsidRPr="00987B31" w:rsidRDefault="00AE26C2" w:rsidP="00075258">
            <w:pPr>
              <w:keepNext/>
              <w:rPr>
                <w:rStyle w:val="StyleCenturyGothic8ptText1"/>
              </w:rPr>
            </w:pPr>
            <w:r w:rsidRPr="00987B31">
              <w:rPr>
                <w:rStyle w:val="StyleCenturyGothic8ptText1"/>
              </w:rPr>
              <w:t>SELECT DATA</w:t>
            </w:r>
          </w:p>
        </w:tc>
        <w:tc>
          <w:tcPr>
            <w:tcW w:w="1530" w:type="dxa"/>
          </w:tcPr>
          <w:p w14:paraId="6EC0DC39" w14:textId="77777777" w:rsidR="00AE26C2" w:rsidRPr="00987B31" w:rsidRDefault="00AE26C2" w:rsidP="00075258">
            <w:pPr>
              <w:keepNext/>
              <w:rPr>
                <w:rStyle w:val="StyleCenturyGothic8ptText1"/>
              </w:rPr>
            </w:pPr>
            <w:r w:rsidRPr="00987B31">
              <w:rPr>
                <w:rStyle w:val="StyleCenturyGothic8ptText1"/>
              </w:rPr>
              <w:t>MEAS DISP</w:t>
            </w:r>
          </w:p>
        </w:tc>
        <w:tc>
          <w:tcPr>
            <w:tcW w:w="1890" w:type="dxa"/>
          </w:tcPr>
          <w:p w14:paraId="77CD5856" w14:textId="77777777" w:rsidR="00AE26C2" w:rsidRPr="00987B31" w:rsidRDefault="00AE26C2" w:rsidP="00075258">
            <w:pPr>
              <w:keepNext/>
              <w:rPr>
                <w:rStyle w:val="StyleCenturyGothic8ptText1"/>
              </w:rPr>
            </w:pPr>
            <w:r w:rsidRPr="00987B31">
              <w:rPr>
                <w:rStyle w:val="StyleCenturyGothic8ptText1"/>
              </w:rPr>
              <w:t>FREQ RESP</w:t>
            </w:r>
          </w:p>
        </w:tc>
        <w:tc>
          <w:tcPr>
            <w:tcW w:w="900" w:type="dxa"/>
          </w:tcPr>
          <w:p w14:paraId="1BC2CF29" w14:textId="77777777" w:rsidR="00AE26C2" w:rsidRPr="00987B31" w:rsidRDefault="00AE26C2" w:rsidP="00075258">
            <w:pPr>
              <w:keepNext/>
              <w:rPr>
                <w:sz w:val="18"/>
                <w:szCs w:val="18"/>
              </w:rPr>
            </w:pPr>
          </w:p>
        </w:tc>
        <w:tc>
          <w:tcPr>
            <w:tcW w:w="1170" w:type="dxa"/>
          </w:tcPr>
          <w:p w14:paraId="1B920B5F" w14:textId="77777777" w:rsidR="00AE26C2" w:rsidRPr="00987B31" w:rsidRDefault="00AE26C2" w:rsidP="00075258">
            <w:pPr>
              <w:keepNext/>
              <w:rPr>
                <w:sz w:val="18"/>
                <w:szCs w:val="18"/>
              </w:rPr>
            </w:pPr>
          </w:p>
        </w:tc>
      </w:tr>
      <w:tr w:rsidR="00987B31" w:rsidRPr="00987B31" w14:paraId="14ED6D47" w14:textId="77777777" w:rsidTr="00CC3386">
        <w:tc>
          <w:tcPr>
            <w:tcW w:w="1458" w:type="dxa"/>
          </w:tcPr>
          <w:p w14:paraId="24C59D77" w14:textId="77777777" w:rsidR="00AE26C2" w:rsidRPr="00987B31" w:rsidRDefault="00AE26C2" w:rsidP="00075258">
            <w:pPr>
              <w:keepNext/>
              <w:rPr>
                <w:rStyle w:val="StyleCenturyGothic8ptText1"/>
              </w:rPr>
            </w:pPr>
            <w:r w:rsidRPr="00987B31">
              <w:rPr>
                <w:rStyle w:val="StyleCenturyGothic8ptText1"/>
              </w:rPr>
              <w:t>DEFINE TRACE</w:t>
            </w:r>
          </w:p>
        </w:tc>
        <w:tc>
          <w:tcPr>
            <w:tcW w:w="1530" w:type="dxa"/>
          </w:tcPr>
          <w:p w14:paraId="4C36AC75" w14:textId="77777777" w:rsidR="00AE26C2" w:rsidRPr="00987B31" w:rsidRDefault="00AE26C2" w:rsidP="00075258">
            <w:pPr>
              <w:keepNext/>
              <w:rPr>
                <w:rStyle w:val="StyleCenturyGothic8ptText1"/>
              </w:rPr>
            </w:pPr>
            <w:r w:rsidRPr="00987B31">
              <w:rPr>
                <w:rStyle w:val="StyleCenturyGothic8ptText1"/>
              </w:rPr>
              <w:t>COORD</w:t>
            </w:r>
          </w:p>
        </w:tc>
        <w:tc>
          <w:tcPr>
            <w:tcW w:w="1890" w:type="dxa"/>
          </w:tcPr>
          <w:p w14:paraId="6882D041" w14:textId="77777777" w:rsidR="00AE26C2" w:rsidRPr="00987B31" w:rsidRDefault="00AE26C2" w:rsidP="00075258">
            <w:pPr>
              <w:keepNext/>
              <w:rPr>
                <w:rStyle w:val="StyleCenturyGothic8ptText1"/>
              </w:rPr>
            </w:pPr>
            <w:r w:rsidRPr="00987B31">
              <w:rPr>
                <w:rStyle w:val="StyleCenturyGothic8ptText1"/>
              </w:rPr>
              <w:t>Mag (dB)</w:t>
            </w:r>
          </w:p>
        </w:tc>
        <w:tc>
          <w:tcPr>
            <w:tcW w:w="900" w:type="dxa"/>
          </w:tcPr>
          <w:p w14:paraId="7D7C3FF3" w14:textId="77777777" w:rsidR="00AE26C2" w:rsidRPr="00987B31" w:rsidRDefault="00AE26C2" w:rsidP="00075258">
            <w:pPr>
              <w:keepNext/>
              <w:rPr>
                <w:sz w:val="18"/>
                <w:szCs w:val="18"/>
              </w:rPr>
            </w:pPr>
          </w:p>
        </w:tc>
        <w:tc>
          <w:tcPr>
            <w:tcW w:w="1170" w:type="dxa"/>
          </w:tcPr>
          <w:p w14:paraId="22AE5486" w14:textId="77777777" w:rsidR="00AE26C2" w:rsidRPr="00987B31" w:rsidRDefault="00AE26C2" w:rsidP="00075258">
            <w:pPr>
              <w:keepNext/>
              <w:rPr>
                <w:sz w:val="18"/>
                <w:szCs w:val="18"/>
              </w:rPr>
            </w:pPr>
          </w:p>
        </w:tc>
      </w:tr>
      <w:tr w:rsidR="00987B31" w:rsidRPr="00987B31" w14:paraId="69115675" w14:textId="77777777" w:rsidTr="00CC3386">
        <w:tc>
          <w:tcPr>
            <w:tcW w:w="1458" w:type="dxa"/>
          </w:tcPr>
          <w:p w14:paraId="7385F30A" w14:textId="77777777" w:rsidR="00AE26C2" w:rsidRPr="00987B31" w:rsidRDefault="00AE26C2" w:rsidP="00075258">
            <w:pPr>
              <w:keepNext/>
              <w:rPr>
                <w:sz w:val="18"/>
                <w:szCs w:val="18"/>
              </w:rPr>
            </w:pPr>
          </w:p>
        </w:tc>
        <w:tc>
          <w:tcPr>
            <w:tcW w:w="1530" w:type="dxa"/>
          </w:tcPr>
          <w:p w14:paraId="74C9B3F3" w14:textId="77777777" w:rsidR="00AE26C2" w:rsidRPr="00987B31" w:rsidRDefault="00AE26C2" w:rsidP="00075258">
            <w:pPr>
              <w:keepNext/>
              <w:rPr>
                <w:rStyle w:val="StyleCenturyGothic8ptText1"/>
              </w:rPr>
            </w:pPr>
            <w:r w:rsidRPr="00987B31">
              <w:rPr>
                <w:rStyle w:val="StyleCenturyGothic8ptText1"/>
              </w:rPr>
              <w:t>SCALE</w:t>
            </w:r>
          </w:p>
        </w:tc>
        <w:tc>
          <w:tcPr>
            <w:tcW w:w="1890" w:type="dxa"/>
          </w:tcPr>
          <w:p w14:paraId="79097213" w14:textId="77777777" w:rsidR="00AE26C2" w:rsidRPr="00987B31" w:rsidRDefault="00AE26C2" w:rsidP="00075258">
            <w:pPr>
              <w:keepNext/>
              <w:rPr>
                <w:rStyle w:val="StyleCenturyGothic8ptText1"/>
              </w:rPr>
            </w:pPr>
            <w:r w:rsidRPr="00987B31">
              <w:rPr>
                <w:rStyle w:val="StyleCenturyGothic8ptText1"/>
              </w:rPr>
              <w:t>Y AUTO SCALE</w:t>
            </w:r>
          </w:p>
        </w:tc>
        <w:tc>
          <w:tcPr>
            <w:tcW w:w="900" w:type="dxa"/>
          </w:tcPr>
          <w:p w14:paraId="7A6A4C64" w14:textId="77777777" w:rsidR="00AE26C2" w:rsidRPr="00987B31" w:rsidRDefault="00AE26C2" w:rsidP="00075258">
            <w:pPr>
              <w:keepNext/>
              <w:rPr>
                <w:sz w:val="18"/>
                <w:szCs w:val="18"/>
              </w:rPr>
            </w:pPr>
          </w:p>
        </w:tc>
        <w:tc>
          <w:tcPr>
            <w:tcW w:w="1170" w:type="dxa"/>
          </w:tcPr>
          <w:p w14:paraId="5B01A485" w14:textId="77777777" w:rsidR="00AE26C2" w:rsidRPr="00987B31" w:rsidRDefault="00AE26C2" w:rsidP="00075258">
            <w:pPr>
              <w:keepNext/>
              <w:rPr>
                <w:sz w:val="18"/>
                <w:szCs w:val="18"/>
              </w:rPr>
            </w:pPr>
          </w:p>
        </w:tc>
      </w:tr>
      <w:tr w:rsidR="00987B31" w:rsidRPr="00987B31" w14:paraId="40047C6A" w14:textId="77777777" w:rsidTr="00CC3386">
        <w:tc>
          <w:tcPr>
            <w:tcW w:w="1458" w:type="dxa"/>
          </w:tcPr>
          <w:p w14:paraId="592EC608" w14:textId="77777777" w:rsidR="00AE26C2" w:rsidRPr="00987B31" w:rsidRDefault="00AE26C2" w:rsidP="00075258">
            <w:pPr>
              <w:keepNext/>
              <w:rPr>
                <w:rStyle w:val="StyleCenturyGothic8ptText1"/>
              </w:rPr>
            </w:pPr>
            <w:r w:rsidRPr="00987B31">
              <w:rPr>
                <w:rStyle w:val="StyleCenturyGothic8ptText1"/>
              </w:rPr>
              <w:t>CONTROL</w:t>
            </w:r>
          </w:p>
        </w:tc>
        <w:tc>
          <w:tcPr>
            <w:tcW w:w="1530" w:type="dxa"/>
          </w:tcPr>
          <w:p w14:paraId="72700096" w14:textId="77777777" w:rsidR="00AE26C2" w:rsidRPr="00987B31" w:rsidRDefault="00AE26C2" w:rsidP="00075258">
            <w:pPr>
              <w:keepNext/>
              <w:rPr>
                <w:rStyle w:val="StyleCenturyGothic8ptText1"/>
              </w:rPr>
            </w:pPr>
            <w:r w:rsidRPr="00987B31">
              <w:rPr>
                <w:rStyle w:val="StyleCenturyGothic8ptText1"/>
              </w:rPr>
              <w:t>START</w:t>
            </w:r>
          </w:p>
        </w:tc>
        <w:tc>
          <w:tcPr>
            <w:tcW w:w="1890" w:type="dxa"/>
          </w:tcPr>
          <w:p w14:paraId="4DD378F8" w14:textId="77777777" w:rsidR="00AE26C2" w:rsidRPr="00987B31" w:rsidRDefault="00AE26C2" w:rsidP="00075258">
            <w:pPr>
              <w:keepNext/>
              <w:rPr>
                <w:sz w:val="18"/>
                <w:szCs w:val="18"/>
              </w:rPr>
            </w:pPr>
          </w:p>
        </w:tc>
        <w:tc>
          <w:tcPr>
            <w:tcW w:w="900" w:type="dxa"/>
          </w:tcPr>
          <w:p w14:paraId="44D4B34F" w14:textId="77777777" w:rsidR="00AE26C2" w:rsidRPr="00987B31" w:rsidRDefault="00AE26C2" w:rsidP="00075258">
            <w:pPr>
              <w:keepNext/>
              <w:rPr>
                <w:sz w:val="18"/>
                <w:szCs w:val="18"/>
              </w:rPr>
            </w:pPr>
          </w:p>
        </w:tc>
        <w:tc>
          <w:tcPr>
            <w:tcW w:w="1170" w:type="dxa"/>
          </w:tcPr>
          <w:p w14:paraId="2EEFC926" w14:textId="77777777" w:rsidR="00AE26C2" w:rsidRPr="00987B31" w:rsidRDefault="00AE26C2" w:rsidP="00075258">
            <w:pPr>
              <w:keepNext/>
              <w:rPr>
                <w:sz w:val="18"/>
                <w:szCs w:val="18"/>
              </w:rPr>
            </w:pPr>
          </w:p>
        </w:tc>
      </w:tr>
    </w:tbl>
    <w:p w14:paraId="0725BE89" w14:textId="77777777" w:rsidR="008807E6" w:rsidRPr="00987B31" w:rsidRDefault="00C533BA" w:rsidP="001F4781">
      <w:pPr>
        <w:pStyle w:val="StyleCentered"/>
      </w:pPr>
      <w:r w:rsidRPr="00987B31">
        <w:t>** The step between sweep rate can change depending on setup.</w:t>
      </w:r>
    </w:p>
    <w:p w14:paraId="4E0B40F2" w14:textId="77777777" w:rsidR="00FA30DE" w:rsidRPr="00987B31" w:rsidRDefault="00C533BA" w:rsidP="001F4781">
      <w:pPr>
        <w:pStyle w:val="StyleCentered"/>
      </w:pPr>
      <w:r w:rsidRPr="00987B31">
        <w:t xml:space="preserve">Choose any rate between </w:t>
      </w:r>
      <w:r w:rsidR="00BF138C" w:rsidRPr="00987B31">
        <w:t>9</w:t>
      </w:r>
      <w:r w:rsidRPr="00987B31">
        <w:t xml:space="preserve"> and 14 for this testing.</w:t>
      </w:r>
    </w:p>
    <w:p w14:paraId="20C76014" w14:textId="77777777" w:rsidR="008807E6" w:rsidRPr="00987B31" w:rsidRDefault="008807E6" w:rsidP="004A7F91"/>
    <w:p w14:paraId="1BBDA2C7" w14:textId="77777777" w:rsidR="00CC3386" w:rsidRPr="00987B31" w:rsidRDefault="00013ECF" w:rsidP="00CC3386">
      <w:pPr>
        <w:pStyle w:val="StyleCentered"/>
        <w:keepNext/>
      </w:pPr>
      <w:r w:rsidRPr="00987B31">
        <w:rPr>
          <w:noProof/>
        </w:rPr>
        <mc:AlternateContent>
          <mc:Choice Requires="wps">
            <w:drawing>
              <wp:anchor distT="0" distB="0" distL="114300" distR="114300" simplePos="0" relativeHeight="251731455" behindDoc="0" locked="0" layoutInCell="1" allowOverlap="1" wp14:anchorId="12D55EFD" wp14:editId="1DAEB413">
                <wp:simplePos x="0" y="0"/>
                <wp:positionH relativeFrom="column">
                  <wp:posOffset>1684853</wp:posOffset>
                </wp:positionH>
                <wp:positionV relativeFrom="paragraph">
                  <wp:posOffset>1252665</wp:posOffset>
                </wp:positionV>
                <wp:extent cx="4091240" cy="1901603"/>
                <wp:effectExtent l="0" t="0" r="24130" b="22860"/>
                <wp:wrapNone/>
                <wp:docPr id="248" name="Freeform 248"/>
                <wp:cNvGraphicFramePr/>
                <a:graphic xmlns:a="http://schemas.openxmlformats.org/drawingml/2006/main">
                  <a:graphicData uri="http://schemas.microsoft.com/office/word/2010/wordprocessingShape">
                    <wps:wsp>
                      <wps:cNvSpPr/>
                      <wps:spPr>
                        <a:xfrm>
                          <a:off x="0" y="0"/>
                          <a:ext cx="4091240" cy="1901603"/>
                        </a:xfrm>
                        <a:custGeom>
                          <a:avLst/>
                          <a:gdLst>
                            <a:gd name="connsiteX0" fmla="*/ 0 w 4091240"/>
                            <a:gd name="connsiteY0" fmla="*/ 1543841 h 1901603"/>
                            <a:gd name="connsiteX1" fmla="*/ 11875 w 4091240"/>
                            <a:gd name="connsiteY1" fmla="*/ 1674469 h 1901603"/>
                            <a:gd name="connsiteX2" fmla="*/ 23750 w 4091240"/>
                            <a:gd name="connsiteY2" fmla="*/ 1721971 h 1901603"/>
                            <a:gd name="connsiteX3" fmla="*/ 35626 w 4091240"/>
                            <a:gd name="connsiteY3" fmla="*/ 1739783 h 1901603"/>
                            <a:gd name="connsiteX4" fmla="*/ 53439 w 4091240"/>
                            <a:gd name="connsiteY4" fmla="*/ 1799160 h 1901603"/>
                            <a:gd name="connsiteX5" fmla="*/ 77189 w 4091240"/>
                            <a:gd name="connsiteY5" fmla="*/ 1811035 h 1901603"/>
                            <a:gd name="connsiteX6" fmla="*/ 89065 w 4091240"/>
                            <a:gd name="connsiteY6" fmla="*/ 1822911 h 1901603"/>
                            <a:gd name="connsiteX7" fmla="*/ 279070 w 4091240"/>
                            <a:gd name="connsiteY7" fmla="*/ 1840724 h 1901603"/>
                            <a:gd name="connsiteX8" fmla="*/ 356259 w 4091240"/>
                            <a:gd name="connsiteY8" fmla="*/ 1852599 h 1901603"/>
                            <a:gd name="connsiteX9" fmla="*/ 498763 w 4091240"/>
                            <a:gd name="connsiteY9" fmla="*/ 1864474 h 1901603"/>
                            <a:gd name="connsiteX10" fmla="*/ 1211283 w 4091240"/>
                            <a:gd name="connsiteY10" fmla="*/ 1876350 h 1901603"/>
                            <a:gd name="connsiteX11" fmla="*/ 2357252 w 4091240"/>
                            <a:gd name="connsiteY11" fmla="*/ 1876350 h 1901603"/>
                            <a:gd name="connsiteX12" fmla="*/ 2476005 w 4091240"/>
                            <a:gd name="connsiteY12" fmla="*/ 1858537 h 1901603"/>
                            <a:gd name="connsiteX13" fmla="*/ 2713511 w 4091240"/>
                            <a:gd name="connsiteY13" fmla="*/ 1852599 h 1901603"/>
                            <a:gd name="connsiteX14" fmla="*/ 2986644 w 4091240"/>
                            <a:gd name="connsiteY14" fmla="*/ 1834786 h 1901603"/>
                            <a:gd name="connsiteX15" fmla="*/ 3004457 w 4091240"/>
                            <a:gd name="connsiteY15" fmla="*/ 1828848 h 1901603"/>
                            <a:gd name="connsiteX16" fmla="*/ 3105397 w 4091240"/>
                            <a:gd name="connsiteY16" fmla="*/ 1811035 h 1901603"/>
                            <a:gd name="connsiteX17" fmla="*/ 3307278 w 4091240"/>
                            <a:gd name="connsiteY17" fmla="*/ 1816973 h 1901603"/>
                            <a:gd name="connsiteX18" fmla="*/ 3325091 w 4091240"/>
                            <a:gd name="connsiteY18" fmla="*/ 1828848 h 1901603"/>
                            <a:gd name="connsiteX19" fmla="*/ 3366654 w 4091240"/>
                            <a:gd name="connsiteY19" fmla="*/ 1834786 h 1901603"/>
                            <a:gd name="connsiteX20" fmla="*/ 3479470 w 4091240"/>
                            <a:gd name="connsiteY20" fmla="*/ 1846661 h 1901603"/>
                            <a:gd name="connsiteX21" fmla="*/ 3515096 w 4091240"/>
                            <a:gd name="connsiteY21" fmla="*/ 1852599 h 1901603"/>
                            <a:gd name="connsiteX22" fmla="*/ 3669475 w 4091240"/>
                            <a:gd name="connsiteY22" fmla="*/ 1846661 h 1901603"/>
                            <a:gd name="connsiteX23" fmla="*/ 3728852 w 4091240"/>
                            <a:gd name="connsiteY23" fmla="*/ 1834786 h 1901603"/>
                            <a:gd name="connsiteX24" fmla="*/ 3770415 w 4091240"/>
                            <a:gd name="connsiteY24" fmla="*/ 1811035 h 1901603"/>
                            <a:gd name="connsiteX25" fmla="*/ 3788228 w 4091240"/>
                            <a:gd name="connsiteY25" fmla="*/ 1799160 h 1901603"/>
                            <a:gd name="connsiteX26" fmla="*/ 3823854 w 4091240"/>
                            <a:gd name="connsiteY26" fmla="*/ 1775409 h 1901603"/>
                            <a:gd name="connsiteX27" fmla="*/ 3835730 w 4091240"/>
                            <a:gd name="connsiteY27" fmla="*/ 1751659 h 1901603"/>
                            <a:gd name="connsiteX28" fmla="*/ 3865418 w 4091240"/>
                            <a:gd name="connsiteY28" fmla="*/ 1721971 h 1901603"/>
                            <a:gd name="connsiteX29" fmla="*/ 3889168 w 4091240"/>
                            <a:gd name="connsiteY29" fmla="*/ 1674469 h 1901603"/>
                            <a:gd name="connsiteX30" fmla="*/ 3895106 w 4091240"/>
                            <a:gd name="connsiteY30" fmla="*/ 1644781 h 1901603"/>
                            <a:gd name="connsiteX31" fmla="*/ 3918857 w 4091240"/>
                            <a:gd name="connsiteY31" fmla="*/ 1603217 h 1901603"/>
                            <a:gd name="connsiteX32" fmla="*/ 3924794 w 4091240"/>
                            <a:gd name="connsiteY32" fmla="*/ 1555716 h 1901603"/>
                            <a:gd name="connsiteX33" fmla="*/ 3930732 w 4091240"/>
                            <a:gd name="connsiteY33" fmla="*/ 1490402 h 1901603"/>
                            <a:gd name="connsiteX34" fmla="*/ 3942607 w 4091240"/>
                            <a:gd name="connsiteY34" fmla="*/ 1466651 h 1901603"/>
                            <a:gd name="connsiteX35" fmla="*/ 3948545 w 4091240"/>
                            <a:gd name="connsiteY35" fmla="*/ 1288521 h 1901603"/>
                            <a:gd name="connsiteX36" fmla="*/ 3954483 w 4091240"/>
                            <a:gd name="connsiteY36" fmla="*/ 1270708 h 1901603"/>
                            <a:gd name="connsiteX37" fmla="*/ 3960420 w 4091240"/>
                            <a:gd name="connsiteY37" fmla="*/ 1223207 h 1901603"/>
                            <a:gd name="connsiteX38" fmla="*/ 3978233 w 4091240"/>
                            <a:gd name="connsiteY38" fmla="*/ 1134142 h 1901603"/>
                            <a:gd name="connsiteX39" fmla="*/ 3990109 w 4091240"/>
                            <a:gd name="connsiteY39" fmla="*/ 997576 h 1901603"/>
                            <a:gd name="connsiteX40" fmla="*/ 4001984 w 4091240"/>
                            <a:gd name="connsiteY40" fmla="*/ 967887 h 1901603"/>
                            <a:gd name="connsiteX41" fmla="*/ 4007922 w 4091240"/>
                            <a:gd name="connsiteY41" fmla="*/ 950074 h 1901603"/>
                            <a:gd name="connsiteX42" fmla="*/ 4025735 w 4091240"/>
                            <a:gd name="connsiteY42" fmla="*/ 837259 h 1901603"/>
                            <a:gd name="connsiteX43" fmla="*/ 4037610 w 4091240"/>
                            <a:gd name="connsiteY43" fmla="*/ 771945 h 1901603"/>
                            <a:gd name="connsiteX44" fmla="*/ 4049485 w 4091240"/>
                            <a:gd name="connsiteY44" fmla="*/ 754132 h 1901603"/>
                            <a:gd name="connsiteX45" fmla="*/ 4055423 w 4091240"/>
                            <a:gd name="connsiteY45" fmla="*/ 724443 h 1901603"/>
                            <a:gd name="connsiteX46" fmla="*/ 4067298 w 4091240"/>
                            <a:gd name="connsiteY46" fmla="*/ 635378 h 1901603"/>
                            <a:gd name="connsiteX47" fmla="*/ 4073236 w 4091240"/>
                            <a:gd name="connsiteY47" fmla="*/ 581939 h 1901603"/>
                            <a:gd name="connsiteX48" fmla="*/ 4085111 w 4091240"/>
                            <a:gd name="connsiteY48" fmla="*/ 534438 h 1901603"/>
                            <a:gd name="connsiteX49" fmla="*/ 4091049 w 4091240"/>
                            <a:gd name="connsiteY49" fmla="*/ 207867 h 1901603"/>
                            <a:gd name="connsiteX50" fmla="*/ 4079174 w 4091240"/>
                            <a:gd name="connsiteY50" fmla="*/ 17861 h 1901603"/>
                            <a:gd name="connsiteX51" fmla="*/ 4067298 w 4091240"/>
                            <a:gd name="connsiteY51" fmla="*/ 48 h 1901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4091240" h="1901603">
                              <a:moveTo>
                                <a:pt x="0" y="1543841"/>
                              </a:moveTo>
                              <a:cubicBezTo>
                                <a:pt x="4472" y="1610928"/>
                                <a:pt x="2856" y="1620356"/>
                                <a:pt x="11875" y="1674469"/>
                              </a:cubicBezTo>
                              <a:cubicBezTo>
                                <a:pt x="13568" y="1684625"/>
                                <a:pt x="18016" y="1710503"/>
                                <a:pt x="23750" y="1721971"/>
                              </a:cubicBezTo>
                              <a:cubicBezTo>
                                <a:pt x="26941" y="1728354"/>
                                <a:pt x="31667" y="1733846"/>
                                <a:pt x="35626" y="1739783"/>
                              </a:cubicBezTo>
                              <a:cubicBezTo>
                                <a:pt x="37868" y="1748753"/>
                                <a:pt x="49306" y="1797094"/>
                                <a:pt x="53439" y="1799160"/>
                              </a:cubicBezTo>
                              <a:cubicBezTo>
                                <a:pt x="61356" y="1803118"/>
                                <a:pt x="69824" y="1806125"/>
                                <a:pt x="77189" y="1811035"/>
                              </a:cubicBezTo>
                              <a:cubicBezTo>
                                <a:pt x="81847" y="1814140"/>
                                <a:pt x="83867" y="1820832"/>
                                <a:pt x="89065" y="1822911"/>
                              </a:cubicBezTo>
                              <a:cubicBezTo>
                                <a:pt x="143495" y="1844683"/>
                                <a:pt x="234429" y="1838864"/>
                                <a:pt x="279070" y="1840724"/>
                              </a:cubicBezTo>
                              <a:cubicBezTo>
                                <a:pt x="319195" y="1854097"/>
                                <a:pt x="279719" y="1842393"/>
                                <a:pt x="356259" y="1852599"/>
                              </a:cubicBezTo>
                              <a:cubicBezTo>
                                <a:pt x="453462" y="1865560"/>
                                <a:pt x="261737" y="1859358"/>
                                <a:pt x="498763" y="1864474"/>
                              </a:cubicBezTo>
                              <a:lnTo>
                                <a:pt x="1211283" y="1876350"/>
                              </a:lnTo>
                              <a:cubicBezTo>
                                <a:pt x="1620751" y="1921841"/>
                                <a:pt x="1367212" y="1895762"/>
                                <a:pt x="2357252" y="1876350"/>
                              </a:cubicBezTo>
                              <a:cubicBezTo>
                                <a:pt x="2397271" y="1875565"/>
                                <a:pt x="2435990" y="1859537"/>
                                <a:pt x="2476005" y="1858537"/>
                              </a:cubicBezTo>
                              <a:lnTo>
                                <a:pt x="2713511" y="1852599"/>
                              </a:lnTo>
                              <a:cubicBezTo>
                                <a:pt x="2856028" y="1834784"/>
                                <a:pt x="2649351" y="1859466"/>
                                <a:pt x="2986644" y="1834786"/>
                              </a:cubicBezTo>
                              <a:cubicBezTo>
                                <a:pt x="2992886" y="1834329"/>
                                <a:pt x="2998385" y="1830366"/>
                                <a:pt x="3004457" y="1828848"/>
                              </a:cubicBezTo>
                              <a:cubicBezTo>
                                <a:pt x="3058132" y="1815429"/>
                                <a:pt x="3053205" y="1817559"/>
                                <a:pt x="3105397" y="1811035"/>
                              </a:cubicBezTo>
                              <a:cubicBezTo>
                                <a:pt x="3172691" y="1813014"/>
                                <a:pt x="3240175" y="1811532"/>
                                <a:pt x="3307278" y="1816973"/>
                              </a:cubicBezTo>
                              <a:cubicBezTo>
                                <a:pt x="3314391" y="1817550"/>
                                <a:pt x="3318256" y="1826797"/>
                                <a:pt x="3325091" y="1828848"/>
                              </a:cubicBezTo>
                              <a:cubicBezTo>
                                <a:pt x="3338496" y="1832869"/>
                                <a:pt x="3352782" y="1832936"/>
                                <a:pt x="3366654" y="1834786"/>
                              </a:cubicBezTo>
                              <a:cubicBezTo>
                                <a:pt x="3500091" y="1852579"/>
                                <a:pt x="3310248" y="1826753"/>
                                <a:pt x="3479470" y="1846661"/>
                              </a:cubicBezTo>
                              <a:cubicBezTo>
                                <a:pt x="3491427" y="1848068"/>
                                <a:pt x="3503221" y="1850620"/>
                                <a:pt x="3515096" y="1852599"/>
                              </a:cubicBezTo>
                              <a:cubicBezTo>
                                <a:pt x="3566556" y="1850620"/>
                                <a:pt x="3618078" y="1849873"/>
                                <a:pt x="3669475" y="1846661"/>
                              </a:cubicBezTo>
                              <a:cubicBezTo>
                                <a:pt x="3688892" y="1845447"/>
                                <a:pt x="3709865" y="1839533"/>
                                <a:pt x="3728852" y="1834786"/>
                              </a:cubicBezTo>
                              <a:cubicBezTo>
                                <a:pt x="3772251" y="1805854"/>
                                <a:pt x="3717682" y="1841169"/>
                                <a:pt x="3770415" y="1811035"/>
                              </a:cubicBezTo>
                              <a:cubicBezTo>
                                <a:pt x="3776611" y="1807494"/>
                                <a:pt x="3782290" y="1803118"/>
                                <a:pt x="3788228" y="1799160"/>
                              </a:cubicBezTo>
                              <a:cubicBezTo>
                                <a:pt x="3828103" y="1739351"/>
                                <a:pt x="3766340" y="1823337"/>
                                <a:pt x="3823854" y="1775409"/>
                              </a:cubicBezTo>
                              <a:cubicBezTo>
                                <a:pt x="3830654" y="1769743"/>
                                <a:pt x="3831338" y="1759344"/>
                                <a:pt x="3835730" y="1751659"/>
                              </a:cubicBezTo>
                              <a:cubicBezTo>
                                <a:pt x="3847911" y="1730343"/>
                                <a:pt x="3845320" y="1735369"/>
                                <a:pt x="3865418" y="1721971"/>
                              </a:cubicBezTo>
                              <a:cubicBezTo>
                                <a:pt x="3879063" y="1681034"/>
                                <a:pt x="3868442" y="1695197"/>
                                <a:pt x="3889168" y="1674469"/>
                              </a:cubicBezTo>
                              <a:cubicBezTo>
                                <a:pt x="3891147" y="1664573"/>
                                <a:pt x="3890099" y="1653543"/>
                                <a:pt x="3895106" y="1644781"/>
                              </a:cubicBezTo>
                              <a:cubicBezTo>
                                <a:pt x="3925655" y="1591322"/>
                                <a:pt x="3905384" y="1690797"/>
                                <a:pt x="3918857" y="1603217"/>
                              </a:cubicBezTo>
                              <a:cubicBezTo>
                                <a:pt x="3921283" y="1587446"/>
                                <a:pt x="3923124" y="1571585"/>
                                <a:pt x="3924794" y="1555716"/>
                              </a:cubicBezTo>
                              <a:cubicBezTo>
                                <a:pt x="3927082" y="1533975"/>
                                <a:pt x="3926445" y="1511839"/>
                                <a:pt x="3930732" y="1490402"/>
                              </a:cubicBezTo>
                              <a:cubicBezTo>
                                <a:pt x="3932468" y="1481722"/>
                                <a:pt x="3938649" y="1474568"/>
                                <a:pt x="3942607" y="1466651"/>
                              </a:cubicBezTo>
                              <a:cubicBezTo>
                                <a:pt x="3944586" y="1407274"/>
                                <a:pt x="3944951" y="1347822"/>
                                <a:pt x="3948545" y="1288521"/>
                              </a:cubicBezTo>
                              <a:cubicBezTo>
                                <a:pt x="3948924" y="1282274"/>
                                <a:pt x="3953363" y="1276866"/>
                                <a:pt x="3954483" y="1270708"/>
                              </a:cubicBezTo>
                              <a:cubicBezTo>
                                <a:pt x="3957337" y="1255009"/>
                                <a:pt x="3957686" y="1238928"/>
                                <a:pt x="3960420" y="1223207"/>
                              </a:cubicBezTo>
                              <a:cubicBezTo>
                                <a:pt x="3965607" y="1193378"/>
                                <a:pt x="3978233" y="1134142"/>
                                <a:pt x="3978233" y="1134142"/>
                              </a:cubicBezTo>
                              <a:cubicBezTo>
                                <a:pt x="3982192" y="1088620"/>
                                <a:pt x="3983647" y="1042811"/>
                                <a:pt x="3990109" y="997576"/>
                              </a:cubicBezTo>
                              <a:cubicBezTo>
                                <a:pt x="3991616" y="987025"/>
                                <a:pt x="3998242" y="977867"/>
                                <a:pt x="4001984" y="967887"/>
                              </a:cubicBezTo>
                              <a:cubicBezTo>
                                <a:pt x="4004182" y="962027"/>
                                <a:pt x="4005943" y="956012"/>
                                <a:pt x="4007922" y="950074"/>
                              </a:cubicBezTo>
                              <a:cubicBezTo>
                                <a:pt x="4019260" y="859363"/>
                                <a:pt x="4007321" y="947744"/>
                                <a:pt x="4025735" y="837259"/>
                              </a:cubicBezTo>
                              <a:cubicBezTo>
                                <a:pt x="4027487" y="826744"/>
                                <a:pt x="4031390" y="786458"/>
                                <a:pt x="4037610" y="771945"/>
                              </a:cubicBezTo>
                              <a:cubicBezTo>
                                <a:pt x="4040421" y="765386"/>
                                <a:pt x="4045527" y="760070"/>
                                <a:pt x="4049485" y="754132"/>
                              </a:cubicBezTo>
                              <a:cubicBezTo>
                                <a:pt x="4051464" y="744236"/>
                                <a:pt x="4053764" y="734398"/>
                                <a:pt x="4055423" y="724443"/>
                              </a:cubicBezTo>
                              <a:cubicBezTo>
                                <a:pt x="4058998" y="702996"/>
                                <a:pt x="4064893" y="655819"/>
                                <a:pt x="4067298" y="635378"/>
                              </a:cubicBezTo>
                              <a:cubicBezTo>
                                <a:pt x="4069392" y="617578"/>
                                <a:pt x="4070121" y="599589"/>
                                <a:pt x="4073236" y="581939"/>
                              </a:cubicBezTo>
                              <a:cubicBezTo>
                                <a:pt x="4076072" y="565866"/>
                                <a:pt x="4081153" y="550272"/>
                                <a:pt x="4085111" y="534438"/>
                              </a:cubicBezTo>
                              <a:cubicBezTo>
                                <a:pt x="4087090" y="425581"/>
                                <a:pt x="4092300" y="316735"/>
                                <a:pt x="4091049" y="207867"/>
                              </a:cubicBezTo>
                              <a:cubicBezTo>
                                <a:pt x="4090320" y="144412"/>
                                <a:pt x="4084593" y="81088"/>
                                <a:pt x="4079174" y="17861"/>
                              </a:cubicBezTo>
                              <a:cubicBezTo>
                                <a:pt x="4077486" y="-1830"/>
                                <a:pt x="4077953" y="48"/>
                                <a:pt x="4067298" y="48"/>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392156" id="Freeform 248" o:spid="_x0000_s1026" style="position:absolute;margin-left:132.65pt;margin-top:98.65pt;width:322.15pt;height:149.75pt;z-index:251731455;visibility:visible;mso-wrap-style:square;mso-wrap-distance-left:9pt;mso-wrap-distance-top:0;mso-wrap-distance-right:9pt;mso-wrap-distance-bottom:0;mso-position-horizontal:absolute;mso-position-horizontal-relative:text;mso-position-vertical:absolute;mso-position-vertical-relative:text;v-text-anchor:middle" coordsize="4091240,190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" path="m,1543841v4472,67087,2856,76515,11875,130628c13568,1684625,18016,1710503,23750,1721971v3191,6383,7917,11875,11876,17812c37868,1748753,49306,1797094,53439,1799160v7917,3958,16385,6965,23750,11875c81847,1814140,83867,1820832,89065,1822911v54430,21772,145364,15953,190005,17813c319195,1854097,279719,1842393,356259,1852599v97203,12961,-94522,6759,142504,11875l1211283,1876350v409468,45491,155929,19412,1145969,c2397271,1875565,2435990,1859537,2476005,1858537r237506,-5938c2856028,1834784,2649351,1859466,2986644,1834786v6242,-457,11741,-4420,17813,-5938c3058132,1815429,3053205,1817559,3105397,1811035v67294,1979,134778,497,201881,5938c3314391,1817550,3318256,1826797,3325091,1828848v13405,4021,27691,4088,41563,5938c3500091,1852579,3310248,1826753,3479470,1846661v11957,1407,23751,3959,35626,5938c3566556,1850620,3618078,1849873,3669475,1846661v19417,-1214,40390,-7128,59377,-11875c3772251,1805854,3717682,1841169,3770415,1811035v6196,-3541,11875,-7917,17813,-11875c3828103,1739351,3766340,1823337,3823854,1775409v6800,-5666,7484,-16065,11876,-23750c3847911,1730343,3845320,1735369,3865418,1721971v13645,-40937,3024,-26774,23750,-47502c3891147,1664573,3890099,1653543,3895106,1644781v30549,-53459,10278,46016,23751,-41564c3921283,1587446,3923124,1571585,3924794,1555716v2288,-21741,1651,-43877,5938,-65314c3932468,1481722,3938649,1474568,3942607,1466651v1979,-59377,2344,-118829,5938,-178130c3948924,1282274,3953363,1276866,3954483,1270708v2854,-15699,3203,-31780,5937,-47501c3965607,1193378,3978233,1134142,3978233,1134142v3959,-45522,5414,-91331,11876,-136566c3991616,987025,3998242,977867,4001984,967887v2198,-5860,3959,-11875,5938,-17813c4019260,859363,4007321,947744,4025735,837259v1752,-10515,5655,-50801,11875,-65314c4040421,765386,4045527,760070,4049485,754132v1979,-9896,4279,-19734,5938,-29689c4058998,702996,4064893,655819,4067298,635378v2094,-17800,2823,-35789,5938,-53439c4076072,565866,4081153,550272,4085111,534438v1979,-108857,7189,-217703,5938,-326571c4090320,144412,4084593,81088,4079174,17861,4077486,-1830,4077953,48,4067298,48e" filled="f" strokecolor="red" strokeweight="2pt">
                <v:path arrowok="t" o:connecttype="custom" o:connectlocs="0,1543841;11875,1674469;23750,1721971;35626,1739783;53439,1799160;77189,1811035;89065,1822911;279070,1840724;356259,1852599;498763,1864474;1211283,1876350;2357252,1876350;2476005,1858537;2713511,1852599;2986644,1834786;3004457,1828848;3105397,1811035;3307278,1816973;3325091,1828848;3366654,1834786;3479470,1846661;3515096,1852599;3669475,1846661;3728852,1834786;3770415,1811035;3788228,1799160;3823854,1775409;3835730,1751659;3865418,1721971;3889168,1674469;3895106,1644781;3918857,1603217;3924794,1555716;3930732,1490402;3942607,1466651;3948545,1288521;3954483,1270708;3960420,1223207;3978233,1134142;3990109,997576;4001984,967887;4007922,950074;4025735,837259;4037610,771945;4049485,754132;4055423,724443;4067298,635378;4073236,581939;4085111,534438;4091049,207867;4079174,17861;4067298,48" o:connectangles="0,0,0,0,0,0,0,0,0,0,0,0,0,0,0,0,0,0,0,0,0,0,0,0,0,0,0,0,0,0,0,0,0,0,0,0,0,0,0,0,0,0,0,0,0,0,0,0,0,0,0,0"/>
              </v:shape>
            </w:pict>
          </mc:Fallback>
        </mc:AlternateContent>
      </w:r>
      <w:r w:rsidRPr="00987B31">
        <w:rPr>
          <w:noProof/>
        </w:rPr>
        <mc:AlternateContent>
          <mc:Choice Requires="wps">
            <w:drawing>
              <wp:anchor distT="0" distB="0" distL="114300" distR="114300" simplePos="0" relativeHeight="251730431" behindDoc="0" locked="0" layoutInCell="1" allowOverlap="1" wp14:anchorId="752BF6EE" wp14:editId="523F07C2">
                <wp:simplePos x="0" y="0"/>
                <wp:positionH relativeFrom="column">
                  <wp:posOffset>4968628</wp:posOffset>
                </wp:positionH>
                <wp:positionV relativeFrom="paragraph">
                  <wp:posOffset>1246760</wp:posOffset>
                </wp:positionV>
                <wp:extent cx="504703" cy="296884"/>
                <wp:effectExtent l="0" t="0" r="10160" b="27305"/>
                <wp:wrapNone/>
                <wp:docPr id="247" name="Freeform 247"/>
                <wp:cNvGraphicFramePr/>
                <a:graphic xmlns:a="http://schemas.openxmlformats.org/drawingml/2006/main">
                  <a:graphicData uri="http://schemas.microsoft.com/office/word/2010/wordprocessingShape">
                    <wps:wsp>
                      <wps:cNvSpPr/>
                      <wps:spPr>
                        <a:xfrm>
                          <a:off x="0" y="0"/>
                          <a:ext cx="504703" cy="296884"/>
                        </a:xfrm>
                        <a:custGeom>
                          <a:avLst/>
                          <a:gdLst>
                            <a:gd name="connsiteX0" fmla="*/ 0 w 504703"/>
                            <a:gd name="connsiteY0" fmla="*/ 0 h 296884"/>
                            <a:gd name="connsiteX1" fmla="*/ 11876 w 504703"/>
                            <a:gd name="connsiteY1" fmla="*/ 29689 h 296884"/>
                            <a:gd name="connsiteX2" fmla="*/ 41564 w 504703"/>
                            <a:gd name="connsiteY2" fmla="*/ 65315 h 296884"/>
                            <a:gd name="connsiteX3" fmla="*/ 53439 w 504703"/>
                            <a:gd name="connsiteY3" fmla="*/ 95003 h 296884"/>
                            <a:gd name="connsiteX4" fmla="*/ 71252 w 504703"/>
                            <a:gd name="connsiteY4" fmla="*/ 100941 h 296884"/>
                            <a:gd name="connsiteX5" fmla="*/ 89065 w 504703"/>
                            <a:gd name="connsiteY5" fmla="*/ 136567 h 296884"/>
                            <a:gd name="connsiteX6" fmla="*/ 106878 w 504703"/>
                            <a:gd name="connsiteY6" fmla="*/ 148442 h 296884"/>
                            <a:gd name="connsiteX7" fmla="*/ 130629 w 504703"/>
                            <a:gd name="connsiteY7" fmla="*/ 207819 h 296884"/>
                            <a:gd name="connsiteX8" fmla="*/ 136566 w 504703"/>
                            <a:gd name="connsiteY8" fmla="*/ 225632 h 296884"/>
                            <a:gd name="connsiteX9" fmla="*/ 154379 w 504703"/>
                            <a:gd name="connsiteY9" fmla="*/ 231569 h 296884"/>
                            <a:gd name="connsiteX10" fmla="*/ 172192 w 504703"/>
                            <a:gd name="connsiteY10" fmla="*/ 261258 h 296884"/>
                            <a:gd name="connsiteX11" fmla="*/ 190005 w 504703"/>
                            <a:gd name="connsiteY11" fmla="*/ 267195 h 296884"/>
                            <a:gd name="connsiteX12" fmla="*/ 201881 w 504703"/>
                            <a:gd name="connsiteY12" fmla="*/ 279071 h 296884"/>
                            <a:gd name="connsiteX13" fmla="*/ 279070 w 504703"/>
                            <a:gd name="connsiteY13" fmla="*/ 296884 h 296884"/>
                            <a:gd name="connsiteX14" fmla="*/ 350322 w 504703"/>
                            <a:gd name="connsiteY14" fmla="*/ 285008 h 296884"/>
                            <a:gd name="connsiteX15" fmla="*/ 385948 w 504703"/>
                            <a:gd name="connsiteY15" fmla="*/ 273133 h 296884"/>
                            <a:gd name="connsiteX16" fmla="*/ 403761 w 504703"/>
                            <a:gd name="connsiteY16" fmla="*/ 267195 h 296884"/>
                            <a:gd name="connsiteX17" fmla="*/ 415637 w 504703"/>
                            <a:gd name="connsiteY17" fmla="*/ 255320 h 296884"/>
                            <a:gd name="connsiteX18" fmla="*/ 427512 w 504703"/>
                            <a:gd name="connsiteY18" fmla="*/ 237507 h 296884"/>
                            <a:gd name="connsiteX19" fmla="*/ 445325 w 504703"/>
                            <a:gd name="connsiteY19" fmla="*/ 231569 h 296884"/>
                            <a:gd name="connsiteX20" fmla="*/ 457200 w 504703"/>
                            <a:gd name="connsiteY20" fmla="*/ 213756 h 296884"/>
                            <a:gd name="connsiteX21" fmla="*/ 463138 w 504703"/>
                            <a:gd name="connsiteY21" fmla="*/ 195943 h 296884"/>
                            <a:gd name="connsiteX22" fmla="*/ 486889 w 504703"/>
                            <a:gd name="connsiteY22" fmla="*/ 160317 h 296884"/>
                            <a:gd name="connsiteX23" fmla="*/ 498764 w 504703"/>
                            <a:gd name="connsiteY23" fmla="*/ 112816 h 296884"/>
                            <a:gd name="connsiteX24" fmla="*/ 504702 w 504703"/>
                            <a:gd name="connsiteY24" fmla="*/ 11876 h 296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04703" h="296884">
                              <a:moveTo>
                                <a:pt x="0" y="0"/>
                              </a:moveTo>
                              <a:cubicBezTo>
                                <a:pt x="3959" y="9896"/>
                                <a:pt x="6227" y="20650"/>
                                <a:pt x="11876" y="29689"/>
                              </a:cubicBezTo>
                              <a:cubicBezTo>
                                <a:pt x="44704" y="82213"/>
                                <a:pt x="16560" y="15305"/>
                                <a:pt x="41564" y="65315"/>
                              </a:cubicBezTo>
                              <a:cubicBezTo>
                                <a:pt x="46330" y="74848"/>
                                <a:pt x="46616" y="86815"/>
                                <a:pt x="53439" y="95003"/>
                              </a:cubicBezTo>
                              <a:cubicBezTo>
                                <a:pt x="57446" y="99811"/>
                                <a:pt x="65314" y="98962"/>
                                <a:pt x="71252" y="100941"/>
                              </a:cubicBezTo>
                              <a:cubicBezTo>
                                <a:pt x="76081" y="115428"/>
                                <a:pt x="77556" y="125058"/>
                                <a:pt x="89065" y="136567"/>
                              </a:cubicBezTo>
                              <a:cubicBezTo>
                                <a:pt x="94111" y="141613"/>
                                <a:pt x="100940" y="144484"/>
                                <a:pt x="106878" y="148442"/>
                              </a:cubicBezTo>
                              <a:cubicBezTo>
                                <a:pt x="133910" y="229542"/>
                                <a:pt x="104416" y="146654"/>
                                <a:pt x="130629" y="207819"/>
                              </a:cubicBezTo>
                              <a:cubicBezTo>
                                <a:pt x="133094" y="213572"/>
                                <a:pt x="132140" y="221206"/>
                                <a:pt x="136566" y="225632"/>
                              </a:cubicBezTo>
                              <a:cubicBezTo>
                                <a:pt x="140992" y="230058"/>
                                <a:pt x="148441" y="229590"/>
                                <a:pt x="154379" y="231569"/>
                              </a:cubicBezTo>
                              <a:cubicBezTo>
                                <a:pt x="159049" y="245579"/>
                                <a:pt x="158609" y="253108"/>
                                <a:pt x="172192" y="261258"/>
                              </a:cubicBezTo>
                              <a:cubicBezTo>
                                <a:pt x="177559" y="264478"/>
                                <a:pt x="184067" y="265216"/>
                                <a:pt x="190005" y="267195"/>
                              </a:cubicBezTo>
                              <a:cubicBezTo>
                                <a:pt x="193964" y="271154"/>
                                <a:pt x="197509" y="275574"/>
                                <a:pt x="201881" y="279071"/>
                              </a:cubicBezTo>
                              <a:cubicBezTo>
                                <a:pt x="229698" y="301325"/>
                                <a:pt x="230839" y="292061"/>
                                <a:pt x="279070" y="296884"/>
                              </a:cubicBezTo>
                              <a:cubicBezTo>
                                <a:pt x="302821" y="292925"/>
                                <a:pt x="326817" y="290231"/>
                                <a:pt x="350322" y="285008"/>
                              </a:cubicBezTo>
                              <a:cubicBezTo>
                                <a:pt x="362542" y="282293"/>
                                <a:pt x="374073" y="277091"/>
                                <a:pt x="385948" y="273133"/>
                              </a:cubicBezTo>
                              <a:lnTo>
                                <a:pt x="403761" y="267195"/>
                              </a:lnTo>
                              <a:cubicBezTo>
                                <a:pt x="407720" y="263237"/>
                                <a:pt x="412140" y="259691"/>
                                <a:pt x="415637" y="255320"/>
                              </a:cubicBezTo>
                              <a:cubicBezTo>
                                <a:pt x="420095" y="249748"/>
                                <a:pt x="421940" y="241965"/>
                                <a:pt x="427512" y="237507"/>
                              </a:cubicBezTo>
                              <a:cubicBezTo>
                                <a:pt x="432399" y="233597"/>
                                <a:pt x="439387" y="233548"/>
                                <a:pt x="445325" y="231569"/>
                              </a:cubicBezTo>
                              <a:cubicBezTo>
                                <a:pt x="449283" y="225631"/>
                                <a:pt x="454009" y="220139"/>
                                <a:pt x="457200" y="213756"/>
                              </a:cubicBezTo>
                              <a:cubicBezTo>
                                <a:pt x="459999" y="208158"/>
                                <a:pt x="460098" y="201414"/>
                                <a:pt x="463138" y="195943"/>
                              </a:cubicBezTo>
                              <a:cubicBezTo>
                                <a:pt x="470069" y="183467"/>
                                <a:pt x="486889" y="160317"/>
                                <a:pt x="486889" y="160317"/>
                              </a:cubicBezTo>
                              <a:cubicBezTo>
                                <a:pt x="490847" y="144483"/>
                                <a:pt x="497678" y="129101"/>
                                <a:pt x="498764" y="112816"/>
                              </a:cubicBezTo>
                              <a:cubicBezTo>
                                <a:pt x="504965" y="19801"/>
                                <a:pt x="504702" y="53505"/>
                                <a:pt x="504702" y="11876"/>
                              </a:cubicBezTo>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ABBA93" id="Freeform 247" o:spid="_x0000_s1026" style="position:absolute;margin-left:391.25pt;margin-top:98.15pt;width:39.75pt;height:23.4pt;z-index:251730431;visibility:visible;mso-wrap-style:square;mso-wrap-distance-left:9pt;mso-wrap-distance-top:0;mso-wrap-distance-right:9pt;mso-wrap-distance-bottom:0;mso-position-horizontal:absolute;mso-position-horizontal-relative:text;mso-position-vertical:absolute;mso-position-vertical-relative:text;v-text-anchor:middle" coordsize="504703,29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" path="m,c3959,9896,6227,20650,11876,29689,44704,82213,16560,15305,41564,65315v4766,9533,5052,21500,11875,29688c57446,99811,65314,98962,71252,100941v4829,14487,6304,24117,17813,35626c94111,141613,100940,144484,106878,148442v27032,81100,-2462,-1788,23751,59377c133094,213572,132140,221206,136566,225632v4426,4426,11875,3958,17813,5937c159049,245579,158609,253108,172192,261258v5367,3220,11875,3958,17813,5937c193964,271154,197509,275574,201881,279071v27817,22254,28958,12990,77189,17813c302821,292925,326817,290231,350322,285008v12220,-2715,23751,-7917,35626,-11875l403761,267195v3959,-3958,8379,-7504,11876,-11875c420095,249748,421940,241965,427512,237507v4887,-3910,11875,-3959,17813,-5938c449283,225631,454009,220139,457200,213756v2799,-5598,2898,-12342,5938,-17813c470069,183467,486889,160317,486889,160317v3958,-15834,10789,-31216,11875,-47501c504965,19801,504702,53505,504702,11876e" filled="f" strokecolor="#0070c0" strokeweight="2pt">
                <v:path arrowok="t" o:connecttype="custom" o:connectlocs="0,0;11876,29689;41564,65315;53439,95003;71252,100941;89065,136567;106878,148442;130629,207819;136566,225632;154379,231569;172192,261258;190005,267195;201881,279071;279070,296884;350322,285008;385948,273133;403761,267195;415637,255320;427512,237507;445325,231569;457200,213756;463138,195943;486889,160317;498764,112816;504702,11876" o:connectangles="0,0,0,0,0,0,0,0,0,0,0,0,0,0,0,0,0,0,0,0,0,0,0,0,0"/>
              </v:shape>
            </w:pict>
          </mc:Fallback>
        </mc:AlternateContent>
      </w:r>
      <w:r w:rsidR="00D62F33" w:rsidRPr="00987B31">
        <w:rPr>
          <w:noProof/>
        </w:rPr>
        <mc:AlternateContent>
          <mc:Choice Requires="wpc">
            <w:drawing>
              <wp:anchor distT="0" distB="0" distL="114300" distR="114300" simplePos="0" relativeHeight="251677695" behindDoc="1" locked="1" layoutInCell="1" allowOverlap="1" wp14:anchorId="334092C9" wp14:editId="57196E10">
                <wp:simplePos x="0" y="0"/>
                <wp:positionH relativeFrom="character">
                  <wp:posOffset>401320</wp:posOffset>
                </wp:positionH>
                <wp:positionV relativeFrom="line">
                  <wp:posOffset>59690</wp:posOffset>
                </wp:positionV>
                <wp:extent cx="5266690" cy="3172460"/>
                <wp:effectExtent l="0" t="0" r="10160" b="27940"/>
                <wp:wrapNone/>
                <wp:docPr id="166" name="Canvas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3" name="Text Box 168"/>
                        <wps:cNvSpPr txBox="1">
                          <a:spLocks noChangeArrowheads="1"/>
                        </wps:cNvSpPr>
                        <wps:spPr bwMode="auto">
                          <a:xfrm>
                            <a:off x="3136526" y="128544"/>
                            <a:ext cx="1988724" cy="11140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F4F85" w14:textId="77777777" w:rsidR="002976AF" w:rsidRPr="009F1F54" w:rsidRDefault="002976AF" w:rsidP="001457E0">
                              <w:pPr>
                                <w:rPr>
                                  <w:sz w:val="18"/>
                                </w:rPr>
                              </w:pPr>
                              <w:r>
                                <w:rPr>
                                  <w:noProof/>
                                  <w:sz w:val="18"/>
                                </w:rPr>
                                <w:drawing>
                                  <wp:inline distT="0" distB="0" distL="0" distR="0" wp14:anchorId="11F14AD8" wp14:editId="70D0F9F0">
                                    <wp:extent cx="2072005" cy="1132205"/>
                                    <wp:effectExtent l="0" t="0" r="444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72005" cy="1132205"/>
                                            </a:xfrm>
                                            <a:prstGeom prst="rect">
                                              <a:avLst/>
                                            </a:prstGeom>
                                            <a:noFill/>
                                            <a:ln>
                                              <a:noFill/>
                                            </a:ln>
                                          </pic:spPr>
                                        </pic:pic>
                                      </a:graphicData>
                                    </a:graphic>
                                  </wp:inline>
                                </w:drawing>
                              </w:r>
                            </w:p>
                          </w:txbxContent>
                        </wps:txbx>
                        <wps:bodyPr rot="0" vert="horz" wrap="square" lIns="82296" tIns="41148" rIns="82296" bIns="41148" anchor="t" anchorCtr="0" upright="1">
                          <a:noAutofit/>
                        </wps:bodyPr>
                      </wps:wsp>
                      <wps:wsp>
                        <wps:cNvPr id="35" name="Text Box 170"/>
                        <wps:cNvSpPr txBox="1">
                          <a:spLocks noChangeArrowheads="1"/>
                        </wps:cNvSpPr>
                        <wps:spPr bwMode="auto">
                          <a:xfrm>
                            <a:off x="588902" y="2346352"/>
                            <a:ext cx="3972305" cy="826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F3059" w14:textId="77777777" w:rsidR="002976AF" w:rsidRPr="009F1F54" w:rsidRDefault="002976AF" w:rsidP="001457E0">
                              <w:pPr>
                                <w:rPr>
                                  <w:sz w:val="18"/>
                                </w:rPr>
                              </w:pPr>
                              <w:r>
                                <w:rPr>
                                  <w:rFonts w:ascii="Arial" w:hAnsi="Arial" w:cs="Arial"/>
                                  <w:noProof/>
                                  <w:sz w:val="18"/>
                                </w:rPr>
                                <w:drawing>
                                  <wp:inline distT="0" distB="0" distL="0" distR="0" wp14:anchorId="1C11523E" wp14:editId="5F8CD748">
                                    <wp:extent cx="4227830" cy="478155"/>
                                    <wp:effectExtent l="0" t="0" r="1270" b="0"/>
                                    <wp:docPr id="304" name="Picture 304" descr="2011-10-13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1-10-13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7830" cy="478155"/>
                                            </a:xfrm>
                                            <a:prstGeom prst="rect">
                                              <a:avLst/>
                                            </a:prstGeom>
                                            <a:noFill/>
                                            <a:ln>
                                              <a:noFill/>
                                            </a:ln>
                                          </pic:spPr>
                                        </pic:pic>
                                      </a:graphicData>
                                    </a:graphic>
                                  </wp:inline>
                                </w:drawing>
                              </w:r>
                            </w:p>
                          </w:txbxContent>
                        </wps:txbx>
                        <wps:bodyPr rot="0" vert="horz" wrap="square" lIns="82296" tIns="41148" rIns="82296" bIns="41148" anchor="t" anchorCtr="0" upright="1">
                          <a:noAutofit/>
                        </wps:bodyPr>
                      </wps:wsp>
                      <wps:wsp>
                        <wps:cNvPr id="36" name="Freeform 171"/>
                        <wps:cNvSpPr>
                          <a:spLocks/>
                        </wps:cNvSpPr>
                        <wps:spPr bwMode="auto">
                          <a:xfrm>
                            <a:off x="174871" y="839819"/>
                            <a:ext cx="851208" cy="1847602"/>
                          </a:xfrm>
                          <a:custGeom>
                            <a:avLst/>
                            <a:gdLst>
                              <a:gd name="T0" fmla="*/ 1156 w 1489"/>
                              <a:gd name="T1" fmla="*/ 63 h 3233"/>
                              <a:gd name="T2" fmla="*/ 683 w 1489"/>
                              <a:gd name="T3" fmla="*/ 9 h 3233"/>
                              <a:gd name="T4" fmla="*/ 436 w 1489"/>
                              <a:gd name="T5" fmla="*/ 117 h 3233"/>
                              <a:gd name="T6" fmla="*/ 231 w 1489"/>
                              <a:gd name="T7" fmla="*/ 536 h 3233"/>
                              <a:gd name="T8" fmla="*/ 16 w 1489"/>
                              <a:gd name="T9" fmla="*/ 1900 h 3233"/>
                              <a:gd name="T10" fmla="*/ 328 w 1489"/>
                              <a:gd name="T11" fmla="*/ 2534 h 3233"/>
                              <a:gd name="T12" fmla="*/ 1295 w 1489"/>
                              <a:gd name="T13" fmla="*/ 2588 h 3233"/>
                              <a:gd name="T14" fmla="*/ 1489 w 1489"/>
                              <a:gd name="T15" fmla="*/ 3233 h 32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89" h="3233">
                                <a:moveTo>
                                  <a:pt x="1156" y="63"/>
                                </a:moveTo>
                                <a:cubicBezTo>
                                  <a:pt x="979" y="31"/>
                                  <a:pt x="803" y="0"/>
                                  <a:pt x="683" y="9"/>
                                </a:cubicBezTo>
                                <a:cubicBezTo>
                                  <a:pt x="563" y="18"/>
                                  <a:pt x="511" y="29"/>
                                  <a:pt x="436" y="117"/>
                                </a:cubicBezTo>
                                <a:cubicBezTo>
                                  <a:pt x="361" y="205"/>
                                  <a:pt x="301" y="239"/>
                                  <a:pt x="231" y="536"/>
                                </a:cubicBezTo>
                                <a:cubicBezTo>
                                  <a:pt x="161" y="833"/>
                                  <a:pt x="0" y="1567"/>
                                  <a:pt x="16" y="1900"/>
                                </a:cubicBezTo>
                                <a:cubicBezTo>
                                  <a:pt x="32" y="2233"/>
                                  <a:pt x="115" y="2419"/>
                                  <a:pt x="328" y="2534"/>
                                </a:cubicBezTo>
                                <a:cubicBezTo>
                                  <a:pt x="541" y="2649"/>
                                  <a:pt x="1101" y="2472"/>
                                  <a:pt x="1295" y="2588"/>
                                </a:cubicBezTo>
                                <a:cubicBezTo>
                                  <a:pt x="1489" y="2704"/>
                                  <a:pt x="1489" y="2968"/>
                                  <a:pt x="1489" y="3233"/>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173"/>
                        <wps:cNvSpPr>
                          <a:spLocks noChangeArrowheads="1"/>
                        </wps:cNvSpPr>
                        <wps:spPr bwMode="auto">
                          <a:xfrm>
                            <a:off x="822920" y="548453"/>
                            <a:ext cx="1165804" cy="6170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9" name="Rectangle 174"/>
                        <wps:cNvSpPr>
                          <a:spLocks noChangeArrowheads="1"/>
                        </wps:cNvSpPr>
                        <wps:spPr bwMode="auto">
                          <a:xfrm>
                            <a:off x="960074" y="548453"/>
                            <a:ext cx="891497" cy="479897"/>
                          </a:xfrm>
                          <a:prstGeom prst="rect">
                            <a:avLst/>
                          </a:prstGeom>
                          <a:solidFill>
                            <a:srgbClr val="C0C0C0"/>
                          </a:solidFill>
                          <a:ln w="12700">
                            <a:solidFill>
                              <a:srgbClr val="000000"/>
                            </a:solidFill>
                            <a:miter lim="800000"/>
                            <a:headEnd/>
                            <a:tailEnd/>
                          </a:ln>
                        </wps:spPr>
                        <wps:txbx>
                          <w:txbxContent>
                            <w:p w14:paraId="5B09D654" w14:textId="77777777" w:rsidR="002976AF" w:rsidRPr="009F1F54" w:rsidRDefault="002976AF" w:rsidP="001457E0">
                              <w:pPr>
                                <w:rPr>
                                  <w:rFonts w:ascii="Candara" w:hAnsi="Candara"/>
                                  <w:sz w:val="22"/>
                                  <w:szCs w:val="24"/>
                                </w:rPr>
                              </w:pPr>
                              <w:r w:rsidRPr="009F1F54">
                                <w:rPr>
                                  <w:rFonts w:ascii="Candara" w:hAnsi="Candara"/>
                                  <w:sz w:val="22"/>
                                  <w:szCs w:val="24"/>
                                </w:rPr>
                                <w:t>56001-01</w:t>
                              </w:r>
                            </w:p>
                          </w:txbxContent>
                        </wps:txbx>
                        <wps:bodyPr rot="0" vert="horz" wrap="square" lIns="82296" tIns="41148" rIns="82296" bIns="41148" anchor="t" anchorCtr="0" upright="1">
                          <a:noAutofit/>
                        </wps:bodyPr>
                      </wps:wsp>
                      <wps:wsp>
                        <wps:cNvPr id="40" name="Freeform 175"/>
                        <wps:cNvSpPr>
                          <a:spLocks/>
                        </wps:cNvSpPr>
                        <wps:spPr bwMode="auto">
                          <a:xfrm>
                            <a:off x="1988724" y="839819"/>
                            <a:ext cx="2464175" cy="1180667"/>
                          </a:xfrm>
                          <a:custGeom>
                            <a:avLst/>
                            <a:gdLst>
                              <a:gd name="T0" fmla="*/ 3840 w 4080"/>
                              <a:gd name="T1" fmla="*/ 600 h 2420"/>
                              <a:gd name="T2" fmla="*/ 3600 w 4080"/>
                              <a:gd name="T3" fmla="*/ 1920 h 2420"/>
                              <a:gd name="T4" fmla="*/ 960 w 4080"/>
                              <a:gd name="T5" fmla="*/ 2160 h 2420"/>
                              <a:gd name="T6" fmla="*/ 720 w 4080"/>
                              <a:gd name="T7" fmla="*/ 360 h 2420"/>
                              <a:gd name="T8" fmla="*/ 0 w 4080"/>
                              <a:gd name="T9" fmla="*/ 0 h 2420"/>
                            </a:gdLst>
                            <a:ahLst/>
                            <a:cxnLst>
                              <a:cxn ang="0">
                                <a:pos x="T0" y="T1"/>
                              </a:cxn>
                              <a:cxn ang="0">
                                <a:pos x="T2" y="T3"/>
                              </a:cxn>
                              <a:cxn ang="0">
                                <a:pos x="T4" y="T5"/>
                              </a:cxn>
                              <a:cxn ang="0">
                                <a:pos x="T6" y="T7"/>
                              </a:cxn>
                              <a:cxn ang="0">
                                <a:pos x="T8" y="T9"/>
                              </a:cxn>
                            </a:cxnLst>
                            <a:rect l="0" t="0" r="r" b="b"/>
                            <a:pathLst>
                              <a:path w="4080" h="2420">
                                <a:moveTo>
                                  <a:pt x="3840" y="600"/>
                                </a:moveTo>
                                <a:cubicBezTo>
                                  <a:pt x="3960" y="1130"/>
                                  <a:pt x="4080" y="1660"/>
                                  <a:pt x="3600" y="1920"/>
                                </a:cubicBezTo>
                                <a:cubicBezTo>
                                  <a:pt x="3120" y="2180"/>
                                  <a:pt x="1440" y="2420"/>
                                  <a:pt x="960" y="2160"/>
                                </a:cubicBezTo>
                                <a:cubicBezTo>
                                  <a:pt x="480" y="1900"/>
                                  <a:pt x="880" y="720"/>
                                  <a:pt x="720" y="360"/>
                                </a:cubicBezTo>
                                <a:cubicBezTo>
                                  <a:pt x="560" y="0"/>
                                  <a:pt x="280" y="0"/>
                                  <a:pt x="0" y="0"/>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90"/>
                        <wps:cNvSpPr txBox="1">
                          <a:spLocks noChangeArrowheads="1"/>
                        </wps:cNvSpPr>
                        <wps:spPr bwMode="auto">
                          <a:xfrm>
                            <a:off x="2085964" y="684887"/>
                            <a:ext cx="393445" cy="3718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A60897" w14:textId="77777777" w:rsidR="002976AF" w:rsidRPr="0084137B" w:rsidRDefault="002976AF" w:rsidP="0084137B">
                              <w:pPr>
                                <w:rPr>
                                  <w:sz w:val="18"/>
                                </w:rPr>
                              </w:pPr>
                              <w:r w:rsidRPr="0084137B">
                                <w:rPr>
                                  <w:sz w:val="18"/>
                                </w:rPr>
                                <w:t>INPUT</w:t>
                              </w:r>
                            </w:p>
                            <w:p w14:paraId="10A45476" w14:textId="77777777" w:rsidR="002976AF" w:rsidRPr="0084137B" w:rsidRDefault="002976AF" w:rsidP="0084137B">
                              <w:pPr>
                                <w:rPr>
                                  <w:sz w:val="18"/>
                                </w:rPr>
                              </w:pPr>
                              <w:r w:rsidRPr="0084137B">
                                <w:rPr>
                                  <w:sz w:val="18"/>
                                </w:rPr>
                                <w:t>CAP</w:t>
                              </w:r>
                            </w:p>
                          </w:txbxContent>
                        </wps:txbx>
                        <wps:bodyPr rot="0" vert="horz" wrap="none" lIns="41148" tIns="41148" rIns="41148" bIns="41148" anchor="t" anchorCtr="0" upright="1">
                          <a:spAutoFit/>
                        </wps:bodyPr>
                      </wps:wsp>
                      <wps:wsp>
                        <wps:cNvPr id="42" name="AutoShape 191"/>
                        <wps:cNvSpPr>
                          <a:spLocks noChangeArrowheads="1"/>
                        </wps:cNvSpPr>
                        <wps:spPr bwMode="auto">
                          <a:xfrm>
                            <a:off x="243281" y="428478"/>
                            <a:ext cx="470774" cy="188531"/>
                          </a:xfrm>
                          <a:prstGeom prst="wedgeRectCallout">
                            <a:avLst>
                              <a:gd name="adj1" fmla="val 63315"/>
                              <a:gd name="adj2" fmla="val 135713"/>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4EDD69" w14:textId="77777777" w:rsidR="002976AF" w:rsidRPr="0084137B" w:rsidRDefault="002976AF" w:rsidP="001457E0">
                              <w:pPr>
                                <w:rPr>
                                  <w:sz w:val="16"/>
                                  <w:szCs w:val="16"/>
                                </w:rPr>
                              </w:pPr>
                              <w:r w:rsidRPr="0084137B">
                                <w:rPr>
                                  <w:sz w:val="16"/>
                                  <w:szCs w:val="16"/>
                                </w:rPr>
                                <w:t>Output</w:t>
                              </w:r>
                            </w:p>
                          </w:txbxContent>
                        </wps:txbx>
                        <wps:bodyPr rot="0" vert="horz" wrap="square" lIns="41148" tIns="41148" rIns="41148" bIns="41148" anchor="t" anchorCtr="0" upright="1">
                          <a:noAutofit/>
                        </wps:bodyPr>
                      </wps:wsp>
                      <wps:wsp>
                        <wps:cNvPr id="43" name="AutoShape 192"/>
                        <wps:cNvSpPr>
                          <a:spLocks noChangeArrowheads="1"/>
                        </wps:cNvSpPr>
                        <wps:spPr bwMode="auto">
                          <a:xfrm>
                            <a:off x="2078731" y="188531"/>
                            <a:ext cx="420032" cy="239948"/>
                          </a:xfrm>
                          <a:prstGeom prst="wedgeRectCallout">
                            <a:avLst>
                              <a:gd name="adj1" fmla="val -67245"/>
                              <a:gd name="adj2" fmla="val 146560"/>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1EA7E9" w14:textId="77777777" w:rsidR="002976AF" w:rsidRPr="0084137B" w:rsidRDefault="002976AF" w:rsidP="001457E0">
                              <w:pPr>
                                <w:rPr>
                                  <w:sz w:val="18"/>
                                </w:rPr>
                              </w:pPr>
                              <w:r w:rsidRPr="0084137B">
                                <w:rPr>
                                  <w:sz w:val="18"/>
                                </w:rPr>
                                <w:t>Input</w:t>
                              </w:r>
                            </w:p>
                          </w:txbxContent>
                        </wps:txbx>
                        <wps:bodyPr rot="0" vert="horz" wrap="square" lIns="41148" tIns="41148" rIns="41148" bIns="4114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34092C9" id="Canvas 166" o:spid="_x0000_s1122" editas="canvas" style="position:absolute;margin-left:31.6pt;margin-top:4.7pt;width:414.7pt;height:249.8pt;z-index:-251638785;mso-position-horizontal-relative:char;mso-position-vertical-relative:line" coordsize="52666,3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3" type="#_x0000_t75" style="position:absolute;width:52666;height:31724;visibility:visible;mso-wrap-style:square" stroked="t">
                  <v:fill o:detectmouseclick="t"/>
                  <v:path o:connecttype="none"/>
                </v:shape>
                <v:shape id="Text Box 168" o:spid="_x0000_s1124" type="#_x0000_t202" style="position:absolute;left:31365;top:1285;width:19887;height:1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" stroked="f">
                  <v:textbox inset="6.48pt,3.24pt,6.48pt,3.24pt">
                    <w:txbxContent>
                      <w:p w14:paraId="31EF4F85" w14:textId="77777777" w:rsidR="002976AF" w:rsidRPr="009F1F54" w:rsidRDefault="002976AF" w:rsidP="001457E0">
                        <w:pPr>
                          <w:rPr>
                            <w:sz w:val="18"/>
                          </w:rPr>
                        </w:pPr>
                        <w:r>
                          <w:rPr>
                            <w:noProof/>
                            <w:sz w:val="18"/>
                          </w:rPr>
                          <w:drawing>
                            <wp:inline distT="0" distB="0" distL="0" distR="0" wp14:anchorId="11F14AD8" wp14:editId="70D0F9F0">
                              <wp:extent cx="2072005" cy="1132205"/>
                              <wp:effectExtent l="0" t="0" r="444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2005" cy="1132205"/>
                                      </a:xfrm>
                                      <a:prstGeom prst="rect">
                                        <a:avLst/>
                                      </a:prstGeom>
                                      <a:noFill/>
                                      <a:ln>
                                        <a:noFill/>
                                      </a:ln>
                                    </pic:spPr>
                                  </pic:pic>
                                </a:graphicData>
                              </a:graphic>
                            </wp:inline>
                          </w:drawing>
                        </w:r>
                      </w:p>
                    </w:txbxContent>
                  </v:textbox>
                </v:shape>
                <v:shape id="Text Box 170" o:spid="_x0000_s1125" type="#_x0000_t202" style="position:absolute;left:5889;top:23463;width:39723;height:8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" stroked="f">
                  <v:textbox inset="6.48pt,3.24pt,6.48pt,3.24pt">
                    <w:txbxContent>
                      <w:p w14:paraId="229F3059" w14:textId="77777777" w:rsidR="002976AF" w:rsidRPr="009F1F54" w:rsidRDefault="002976AF" w:rsidP="001457E0">
                        <w:pPr>
                          <w:rPr>
                            <w:sz w:val="18"/>
                          </w:rPr>
                        </w:pPr>
                        <w:r>
                          <w:rPr>
                            <w:rFonts w:ascii="Arial" w:hAnsi="Arial" w:cs="Arial"/>
                            <w:noProof/>
                            <w:sz w:val="18"/>
                          </w:rPr>
                          <w:drawing>
                            <wp:inline distT="0" distB="0" distL="0" distR="0" wp14:anchorId="1C11523E" wp14:editId="5F8CD748">
                              <wp:extent cx="4227830" cy="478155"/>
                              <wp:effectExtent l="0" t="0" r="1270" b="0"/>
                              <wp:docPr id="304" name="Picture 304" descr="2011-10-13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1-10-13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7830" cy="478155"/>
                                      </a:xfrm>
                                      <a:prstGeom prst="rect">
                                        <a:avLst/>
                                      </a:prstGeom>
                                      <a:noFill/>
                                      <a:ln>
                                        <a:noFill/>
                                      </a:ln>
                                    </pic:spPr>
                                  </pic:pic>
                                </a:graphicData>
                              </a:graphic>
                            </wp:inline>
                          </w:drawing>
                        </w:r>
                      </w:p>
                    </w:txbxContent>
                  </v:textbox>
                </v:shape>
                <v:shape id="Freeform 171" o:spid="_x0000_s1126" style="position:absolute;left:1748;top:8398;width:8512;height:18476;visibility:visible;mso-wrap-style:square;v-text-anchor:top" coordsize="1489,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" path="m1156,63c979,31,803,,683,9,563,18,511,29,436,117,361,205,301,239,231,536,161,833,,1567,16,1900v16,333,99,519,312,634c541,2649,1101,2472,1295,2588v194,116,194,380,194,645e" filled="f" strokecolor="red" strokeweight="1.5pt">
                  <v:path arrowok="t" o:connecttype="custom" o:connectlocs="660844,36003;390447,5143;249246,66863;132054,306314;9147,1085816;187506,1448136;740305,1478996;851208,1847602" o:connectangles="0,0,0,0,0,0,0,0"/>
                </v:shape>
                <v:rect id="Rectangle 173" o:spid="_x0000_s1127" style="position:absolute;left:8229;top:5484;width:11658;height:6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" fillcolor="silver"/>
                <v:rect id="Rectangle 174" o:spid="_x0000_s1128" style="position:absolute;left:9600;top:5484;width:8915;height:4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" fillcolor="silver" strokeweight="1pt">
                  <v:textbox inset="6.48pt,3.24pt,6.48pt,3.24pt">
                    <w:txbxContent>
                      <w:p w14:paraId="5B09D654" w14:textId="77777777" w:rsidR="002976AF" w:rsidRPr="009F1F54" w:rsidRDefault="002976AF" w:rsidP="001457E0">
                        <w:pPr>
                          <w:rPr>
                            <w:rFonts w:ascii="Candara" w:hAnsi="Candara"/>
                            <w:sz w:val="22"/>
                            <w:szCs w:val="24"/>
                          </w:rPr>
                        </w:pPr>
                        <w:r w:rsidRPr="009F1F54">
                          <w:rPr>
                            <w:rFonts w:ascii="Candara" w:hAnsi="Candara"/>
                            <w:sz w:val="22"/>
                            <w:szCs w:val="24"/>
                          </w:rPr>
                          <w:t>56001-01</w:t>
                        </w:r>
                      </w:p>
                    </w:txbxContent>
                  </v:textbox>
                </v:rect>
                <v:shape id="Freeform 175" o:spid="_x0000_s1129" style="position:absolute;left:19887;top:8398;width:24641;height:11806;visibility:visible;mso-wrap-style:square;v-text-anchor:top" coordsize="4080,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" path="m3840,600v120,530,240,1060,-240,1320c3120,2180,1440,2420,960,2160,480,1900,880,720,720,360,560,,280,,,e" filled="f" strokecolor="blue" strokeweight="1.5pt">
                  <v:path arrowok="t" o:connecttype="custom" o:connectlocs="2319224,292727;2174272,936728;579806,1053818;434854,175636;0,0" o:connectangles="0,0,0,0,0"/>
                </v:shape>
                <v:shape id="Text Box 190" o:spid="_x0000_s1130" type="#_x0000_t202" style="position:absolute;left:20859;top:6848;width:3935;height:3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">
                  <v:textbox style="mso-fit-shape-to-text:t" inset="3.24pt,3.24pt,3.24pt,3.24pt">
                    <w:txbxContent>
                      <w:p w14:paraId="24A60897" w14:textId="77777777" w:rsidR="002976AF" w:rsidRPr="0084137B" w:rsidRDefault="002976AF" w:rsidP="0084137B">
                        <w:pPr>
                          <w:rPr>
                            <w:sz w:val="18"/>
                          </w:rPr>
                        </w:pPr>
                        <w:r w:rsidRPr="0084137B">
                          <w:rPr>
                            <w:sz w:val="18"/>
                          </w:rPr>
                          <w:t>INPUT</w:t>
                        </w:r>
                      </w:p>
                      <w:p w14:paraId="10A45476" w14:textId="77777777" w:rsidR="002976AF" w:rsidRPr="0084137B" w:rsidRDefault="002976AF" w:rsidP="0084137B">
                        <w:pPr>
                          <w:rPr>
                            <w:sz w:val="18"/>
                          </w:rPr>
                        </w:pPr>
                        <w:r w:rsidRPr="0084137B">
                          <w:rPr>
                            <w:sz w:val="18"/>
                          </w:rPr>
                          <w:t>CAP</w:t>
                        </w:r>
                      </w:p>
                    </w:txbxContent>
                  </v:textbox>
                </v:shape>
                <v:shape id="AutoShape 191" o:spid="_x0000_s1131" type="#_x0000_t61" style="position:absolute;left:2432;top:4284;width:4708;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" adj="24476,40114" filled="f">
                  <v:textbox inset="3.24pt,3.24pt,3.24pt,3.24pt">
                    <w:txbxContent>
                      <w:p w14:paraId="084EDD69" w14:textId="77777777" w:rsidR="002976AF" w:rsidRPr="0084137B" w:rsidRDefault="002976AF" w:rsidP="001457E0">
                        <w:pPr>
                          <w:rPr>
                            <w:sz w:val="16"/>
                            <w:szCs w:val="16"/>
                          </w:rPr>
                        </w:pPr>
                        <w:r w:rsidRPr="0084137B">
                          <w:rPr>
                            <w:sz w:val="16"/>
                            <w:szCs w:val="16"/>
                          </w:rPr>
                          <w:t>Output</w:t>
                        </w:r>
                      </w:p>
                    </w:txbxContent>
                  </v:textbox>
                </v:shape>
                <v:shape id="AutoShape 192" o:spid="_x0000_s1132" type="#_x0000_t61" style="position:absolute;left:20787;top:1885;width:4200;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" adj="-3725,42457" filled="f">
                  <v:textbox inset="3.24pt,3.24pt,3.24pt,3.24pt">
                    <w:txbxContent>
                      <w:p w14:paraId="4E1EA7E9" w14:textId="77777777" w:rsidR="002976AF" w:rsidRPr="0084137B" w:rsidRDefault="002976AF" w:rsidP="001457E0">
                        <w:pPr>
                          <w:rPr>
                            <w:sz w:val="18"/>
                          </w:rPr>
                        </w:pPr>
                        <w:r w:rsidRPr="0084137B">
                          <w:rPr>
                            <w:sz w:val="18"/>
                          </w:rPr>
                          <w:t>Input</w:t>
                        </w:r>
                      </w:p>
                    </w:txbxContent>
                  </v:textbox>
                </v:shape>
                <w10:wrap anchory="line"/>
                <w10:anchorlock/>
              </v:group>
            </w:pict>
          </mc:Fallback>
        </mc:AlternateContent>
      </w:r>
      <w:r w:rsidR="00D62F33" w:rsidRPr="00987B31">
        <w:rPr>
          <w:noProof/>
        </w:rPr>
        <mc:AlternateContent>
          <mc:Choice Requires="wps">
            <w:drawing>
              <wp:inline distT="0" distB="0" distL="0" distR="0" wp14:anchorId="2EEEC7F0" wp14:editId="05A03009">
                <wp:extent cx="6240483" cy="3362325"/>
                <wp:effectExtent l="0" t="0" r="0" b="9525"/>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40483" cy="336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83DFE3" id="AutoShape 1" o:spid="_x0000_s1026" style="width:491.4pt;height:2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" filled="f" stroked="f">
                <o:lock v:ext="edit" aspectratio="t"/>
                <w10:anchorlock/>
              </v:rect>
            </w:pict>
          </mc:Fallback>
        </mc:AlternateContent>
      </w:r>
    </w:p>
    <w:p w14:paraId="551A7905" w14:textId="77777777" w:rsidR="008807E6" w:rsidRPr="00987B31" w:rsidRDefault="00CC3386" w:rsidP="008C4A34">
      <w:pPr>
        <w:pStyle w:val="StyleCaptionText1Centered"/>
        <w:spacing w:after="0"/>
      </w:pPr>
      <w:r w:rsidRPr="00987B31">
        <w:t xml:space="preserve">Figure </w:t>
      </w:r>
      <w:fldSimple w:instr=" STYLEREF 1 \s ">
        <w:r w:rsidR="008C4A34" w:rsidRPr="00987B31">
          <w:rPr>
            <w:noProof/>
          </w:rPr>
          <w:t>11</w:t>
        </w:r>
      </w:fldSimple>
      <w:r w:rsidR="008C4A34" w:rsidRPr="00987B31">
        <w:noBreakHyphen/>
      </w:r>
      <w:fldSimple w:instr=" SEQ Figure \* ARABIC \s 1 ">
        <w:r w:rsidR="008C4A34" w:rsidRPr="00987B31">
          <w:rPr>
            <w:noProof/>
          </w:rPr>
          <w:t>1</w:t>
        </w:r>
      </w:fldSimple>
    </w:p>
    <w:p w14:paraId="73A18EA7" w14:textId="77777777" w:rsidR="008807E6" w:rsidRPr="00987B31" w:rsidRDefault="00BF36E1" w:rsidP="004A7F91">
      <w:r w:rsidRPr="00987B31">
        <w:t xml:space="preserve">            </w:t>
      </w:r>
      <w:r w:rsidR="008807E6" w:rsidRPr="00987B31">
        <w:t xml:space="preserve"> </w:t>
      </w:r>
    </w:p>
    <w:p w14:paraId="17EA94B5" w14:textId="77777777" w:rsidR="00710A68" w:rsidRPr="00987B31" w:rsidRDefault="0084137B" w:rsidP="00FB056A">
      <w:pPr>
        <w:pStyle w:val="Heading3"/>
      </w:pPr>
      <w:r w:rsidRPr="00987B31">
        <w:t>To m</w:t>
      </w:r>
      <w:r w:rsidR="00F46CCD" w:rsidRPr="00987B31">
        <w:t>ak</w:t>
      </w:r>
      <w:r w:rsidRPr="00987B31">
        <w:t>e</w:t>
      </w:r>
      <w:r w:rsidR="00F46CCD" w:rsidRPr="00987B31">
        <w:t xml:space="preserve"> a measurement</w:t>
      </w:r>
      <w:r w:rsidRPr="00987B31">
        <w:t>, Press</w:t>
      </w:r>
      <w:r w:rsidR="009A7444" w:rsidRPr="00987B31">
        <w:t xml:space="preserve"> </w:t>
      </w:r>
      <w:r w:rsidRPr="00987B31">
        <w:t xml:space="preserve"> </w:t>
      </w:r>
      <w:r w:rsidRPr="00987B31">
        <w:rPr>
          <w:highlight w:val="lightGray"/>
          <w14:props3d w14:extrusionH="57150" w14:contourW="0" w14:prstMaterial="none">
            <w14:extrusionClr>
              <w14:schemeClr w14:val="tx1">
                <w14:lumMod w14:val="50000"/>
                <w14:lumOff w14:val="50000"/>
              </w14:schemeClr>
            </w14:extrusionClr>
          </w14:props3d>
        </w:rPr>
        <w:t>Marker</w:t>
      </w:r>
      <w:r w:rsidRPr="00987B31">
        <w:t xml:space="preserve"> </w:t>
      </w:r>
      <w:r w:rsidR="000F2DF7" w:rsidRPr="00987B31">
        <w:t xml:space="preserve"> </w:t>
      </w:r>
      <w:r w:rsidRPr="00987B31">
        <w:rPr>
          <w:highlight w:val="lightGray"/>
        </w:rPr>
        <w:t>X</w:t>
      </w:r>
      <w:r w:rsidR="009A7444" w:rsidRPr="00987B31">
        <w:t xml:space="preserve"> </w:t>
      </w:r>
      <w:r w:rsidRPr="00987B31">
        <w:t xml:space="preserve"> </w:t>
      </w:r>
      <w:r w:rsidRPr="00987B31">
        <w:rPr>
          <w:highlight w:val="lightGray"/>
        </w:rPr>
        <w:t>X Value</w:t>
      </w:r>
      <w:r w:rsidRPr="00987B31">
        <w:t xml:space="preserve"> </w:t>
      </w:r>
      <w:r w:rsidR="00E54DF3" w:rsidRPr="00987B31">
        <w:t xml:space="preserve"> </w:t>
      </w:r>
      <w:r w:rsidR="00F60726" w:rsidRPr="00987B31">
        <w:rPr>
          <w:highlight w:val="lightGray"/>
        </w:rPr>
        <w:t>100Hz</w:t>
      </w:r>
      <w:r w:rsidR="00F60726" w:rsidRPr="00987B31">
        <w:t>,</w:t>
      </w:r>
      <w:r w:rsidR="000F2DF7" w:rsidRPr="00987B31">
        <w:t xml:space="preserve"> </w:t>
      </w:r>
      <w:r w:rsidR="00710A68" w:rsidRPr="00987B31">
        <w:t>then select either</w:t>
      </w:r>
      <w:r w:rsidR="00FB056A" w:rsidRPr="00987B31">
        <w:t xml:space="preserve"> </w:t>
      </w:r>
      <w:r w:rsidR="00FB056A" w:rsidRPr="00987B31">
        <w:rPr>
          <w:highlight w:val="lightGray"/>
        </w:rPr>
        <w:t>Hold X Left</w:t>
      </w:r>
      <w:r w:rsidR="00FB056A" w:rsidRPr="00987B31">
        <w:t xml:space="preserve">  or  </w:t>
      </w:r>
      <w:r w:rsidR="00FB056A" w:rsidRPr="00987B31">
        <w:rPr>
          <w:highlight w:val="lightGray"/>
        </w:rPr>
        <w:t>Hold X Right</w:t>
      </w:r>
      <w:r w:rsidR="00FB056A" w:rsidRPr="00987B31">
        <w:t xml:space="preserve">  (depending on measurement direction relative to 100Hz, then Scroll the marker wheel to move the cursor to the relative dB point (ΔY). Note that 5% = 445 mdB.  Compare the ΔX to the test spec and plot if required.</w:t>
      </w:r>
    </w:p>
    <w:p w14:paraId="1D5796EF" w14:textId="77777777" w:rsidR="001470BB" w:rsidRPr="00987B31" w:rsidRDefault="00FA6AB0" w:rsidP="003773E1">
      <w:pPr>
        <w:pStyle w:val="Heading3"/>
      </w:pPr>
      <w:r w:rsidRPr="00987B31">
        <w:t xml:space="preserve">Results of Frequency Response tests shall be recorded in TA027 - Amplifier Data Log under the heading Frequency Resp and Noise. Under this heading there is a column to record the 5% point and the -3dB point in Hz. When testing amplifier model 55430-01, rather than looking for a specific frequency relative to dB, there is a requirement to record +/- dB at specific frequencies relative to another. These ranges are listed in </w:t>
      </w:r>
      <w:r w:rsidR="00F31CF5" w:rsidRPr="00987B31">
        <w:t>the Micro Spec Database</w:t>
      </w:r>
      <w:r w:rsidRPr="00987B31">
        <w:t xml:space="preserve"> and the results are to be recorded in TA027 - Amplifier Data Log under the heading 55430. Hardcopy plots are only generated via special request.</w:t>
      </w:r>
    </w:p>
    <w:p w14:paraId="4446049F" w14:textId="77777777" w:rsidR="00DC4396" w:rsidRPr="00987B31" w:rsidRDefault="000F2DF7" w:rsidP="00075258">
      <w:pPr>
        <w:pStyle w:val="Heading3"/>
      </w:pPr>
      <w:r w:rsidRPr="00987B31">
        <w:t>If p</w:t>
      </w:r>
      <w:r w:rsidR="00DC4396" w:rsidRPr="00987B31">
        <w:t>lotting</w:t>
      </w:r>
      <w:r w:rsidR="001470BB" w:rsidRPr="00987B31">
        <w:t xml:space="preserve"> i</w:t>
      </w:r>
      <w:r w:rsidRPr="00987B31">
        <w:t>s required, i</w:t>
      </w:r>
      <w:r w:rsidR="00DC4396" w:rsidRPr="00987B31">
        <w:t>nsert paper into plotter.</w:t>
      </w:r>
      <w:r w:rsidRPr="00987B31">
        <w:t xml:space="preserve">  Then press </w:t>
      </w:r>
      <w:r w:rsidR="00102C01" w:rsidRPr="00987B31">
        <w:t xml:space="preserve">the following keys:                  </w:t>
      </w:r>
      <w:r w:rsidR="00102C01" w:rsidRPr="00987B31">
        <w:rPr>
          <w:highlight w:val="lightGray"/>
        </w:rPr>
        <w:t>HP-IB</w:t>
      </w:r>
      <w:r w:rsidR="00CF3758" w:rsidRPr="00987B31">
        <w:t xml:space="preserve">  </w:t>
      </w:r>
      <w:r w:rsidR="00102C01" w:rsidRPr="00987B31">
        <w:rPr>
          <w:highlight w:val="lightGray"/>
        </w:rPr>
        <w:t>PLOT</w:t>
      </w:r>
      <w:r w:rsidR="004A0476" w:rsidRPr="00987B31">
        <w:t xml:space="preserve"> </w:t>
      </w:r>
      <w:r w:rsidR="000144EE" w:rsidRPr="00987B31">
        <w:t xml:space="preserve"> </w:t>
      </w:r>
      <w:r w:rsidR="00102C01" w:rsidRPr="00987B31">
        <w:rPr>
          <w:highlight w:val="lightGray"/>
        </w:rPr>
        <w:t>SELECT DATA</w:t>
      </w:r>
      <w:r w:rsidR="004A0476" w:rsidRPr="00987B31">
        <w:t xml:space="preserve">  </w:t>
      </w:r>
      <w:r w:rsidR="00102C01" w:rsidRPr="00987B31">
        <w:rPr>
          <w:highlight w:val="lightGray"/>
        </w:rPr>
        <w:t>TICK MARKS</w:t>
      </w:r>
      <w:r w:rsidR="00CF3758" w:rsidRPr="00987B31">
        <w:t xml:space="preserve"> </w:t>
      </w:r>
      <w:r w:rsidR="00102C01" w:rsidRPr="00987B31">
        <w:t xml:space="preserve"> </w:t>
      </w:r>
      <w:r w:rsidR="00102C01" w:rsidRPr="00987B31">
        <w:rPr>
          <w:highlight w:val="lightGray"/>
        </w:rPr>
        <w:t>RETURN</w:t>
      </w:r>
      <w:r w:rsidR="00102C01" w:rsidRPr="00987B31">
        <w:t xml:space="preserve"> </w:t>
      </w:r>
      <w:r w:rsidR="00CF3758" w:rsidRPr="00987B31">
        <w:t xml:space="preserve"> </w:t>
      </w:r>
      <w:r w:rsidR="00102C01" w:rsidRPr="00987B31">
        <w:rPr>
          <w:highlight w:val="lightGray"/>
        </w:rPr>
        <w:t>START PLOT</w:t>
      </w:r>
      <w:r w:rsidR="00102C01" w:rsidRPr="00987B31">
        <w:t xml:space="preserve">. If both 5% and 3dB points are to be recorded only one plot is necessary. When a plot is generated (5% or 3dB) the other measured value may be hand written on the plot denoting Frequency and dB. See </w:t>
      </w:r>
      <w:r w:rsidR="00CF3758" w:rsidRPr="00987B31">
        <w:t>F</w:t>
      </w:r>
      <w:r w:rsidR="00102C01" w:rsidRPr="00987B31">
        <w:t xml:space="preserve">igure </w:t>
      </w:r>
      <w:r w:rsidR="008A5518" w:rsidRPr="00987B31">
        <w:t>11-2</w:t>
      </w:r>
      <w:r w:rsidR="00102C01" w:rsidRPr="00987B31">
        <w:t>.</w:t>
      </w:r>
      <w:r w:rsidR="00CF3758" w:rsidRPr="00987B31">
        <w:t xml:space="preserve"> </w:t>
      </w:r>
    </w:p>
    <w:p w14:paraId="4D2C31A3" w14:textId="77777777" w:rsidR="00102C01" w:rsidRPr="00987B31" w:rsidRDefault="00102C01" w:rsidP="00834669"/>
    <w:p w14:paraId="337906F1" w14:textId="77777777" w:rsidR="00000845" w:rsidRPr="00987B31" w:rsidRDefault="00D62F33" w:rsidP="004A7F91">
      <w:pPr>
        <w:pStyle w:val="StyleCentered"/>
      </w:pPr>
      <w:r w:rsidRPr="00987B31">
        <w:rPr>
          <w:noProof/>
        </w:rPr>
        <w:drawing>
          <wp:inline distT="0" distB="0" distL="0" distR="0" wp14:anchorId="517520EB" wp14:editId="6D5F8309">
            <wp:extent cx="4588510" cy="3657600"/>
            <wp:effectExtent l="19050" t="19050" r="21590" b="19050"/>
            <wp:docPr id="20" name="Picture 20" desc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8510" cy="3657600"/>
                    </a:xfrm>
                    <a:prstGeom prst="rect">
                      <a:avLst/>
                    </a:prstGeom>
                    <a:noFill/>
                    <a:ln w="9525" cmpd="sng">
                      <a:solidFill>
                        <a:srgbClr val="000000"/>
                      </a:solidFill>
                      <a:miter lim="800000"/>
                      <a:headEnd/>
                      <a:tailEnd/>
                    </a:ln>
                    <a:effectLst/>
                  </pic:spPr>
                </pic:pic>
              </a:graphicData>
            </a:graphic>
          </wp:inline>
        </w:drawing>
      </w:r>
    </w:p>
    <w:p w14:paraId="450C2564" w14:textId="77777777" w:rsidR="00DC4396" w:rsidRPr="00987B31" w:rsidRDefault="00000845" w:rsidP="008C4A34">
      <w:pPr>
        <w:pStyle w:val="StyleCaptionText1Centered"/>
        <w:spacing w:after="0"/>
      </w:pPr>
      <w:r w:rsidRPr="00987B31">
        <w:t xml:space="preserve">Figure </w:t>
      </w:r>
      <w:fldSimple w:instr=" STYLEREF 1 \s ">
        <w:r w:rsidR="008C4A34" w:rsidRPr="00987B31">
          <w:rPr>
            <w:noProof/>
          </w:rPr>
          <w:t>11</w:t>
        </w:r>
      </w:fldSimple>
      <w:r w:rsidR="008C4A34" w:rsidRPr="00987B31">
        <w:noBreakHyphen/>
      </w:r>
      <w:fldSimple w:instr=" SEQ Figure \* ARABIC \s 1 ">
        <w:r w:rsidR="008C4A34" w:rsidRPr="00987B31">
          <w:rPr>
            <w:noProof/>
          </w:rPr>
          <w:t>2</w:t>
        </w:r>
      </w:fldSimple>
    </w:p>
    <w:p w14:paraId="7E033EFF" w14:textId="77777777" w:rsidR="007017AB" w:rsidRPr="00987B31" w:rsidRDefault="007017AB" w:rsidP="00CE2CD5">
      <w:pPr>
        <w:pStyle w:val="Heading1"/>
        <w:tabs>
          <w:tab w:val="num" w:pos="576"/>
        </w:tabs>
      </w:pPr>
      <w:bookmarkStart w:id="35" w:name="_Toc65909490"/>
      <w:r w:rsidRPr="00987B31">
        <w:t>N</w:t>
      </w:r>
      <w:r w:rsidR="0018113A" w:rsidRPr="00987B31">
        <w:t>OISE TESTING</w:t>
      </w:r>
      <w:bookmarkEnd w:id="35"/>
    </w:p>
    <w:p w14:paraId="5D94BC63" w14:textId="77777777" w:rsidR="00ED6BB1" w:rsidRPr="00987B31" w:rsidRDefault="00502CF6" w:rsidP="003773E1">
      <w:pPr>
        <w:pStyle w:val="Heading2"/>
      </w:pPr>
      <w:bookmarkStart w:id="36" w:name="_Toc65909491"/>
      <w:r w:rsidRPr="00987B31">
        <w:t>Test Process</w:t>
      </w:r>
      <w:bookmarkEnd w:id="36"/>
    </w:p>
    <w:p w14:paraId="2E0C16A1" w14:textId="77777777" w:rsidR="00502CF6" w:rsidRPr="00987B31" w:rsidRDefault="007017AB" w:rsidP="003773E1">
      <w:pPr>
        <w:pStyle w:val="Heading3"/>
      </w:pPr>
      <w:r w:rsidRPr="00987B31">
        <w:t>The connections for this test are the same as frequency response with the following changes. The source is removed from the analyzer and the source input on the amplifier test fixture is shorted to ground.</w:t>
      </w:r>
      <w:r w:rsidR="00FF5027" w:rsidRPr="00987B31">
        <w:t xml:space="preserve">  </w:t>
      </w:r>
      <w:r w:rsidRPr="00987B31">
        <w:t xml:space="preserve">Note: The input cap must stay in the circuit when the input is shorted. The value of the input capacitor required will be listed in </w:t>
      </w:r>
      <w:r w:rsidR="00F31CF5" w:rsidRPr="00987B31">
        <w:t>the Micro Spec Database</w:t>
      </w:r>
      <w:r w:rsidR="00502CF6" w:rsidRPr="00987B31">
        <w:t>.</w:t>
      </w:r>
    </w:p>
    <w:p w14:paraId="20CCF136" w14:textId="77777777" w:rsidR="007017AB" w:rsidRPr="00987B31" w:rsidRDefault="007017AB" w:rsidP="003773E1">
      <w:pPr>
        <w:pStyle w:val="Heading3"/>
      </w:pPr>
      <w:r w:rsidRPr="00987B31">
        <w:t>Set up the analyzer for Noise te</w:t>
      </w:r>
      <w:r w:rsidR="00FF5027" w:rsidRPr="00987B31">
        <w:t>sting.  Use the following chart as a guide for navigating to the proper keys on the HP3562A.</w:t>
      </w:r>
      <w:r w:rsidR="00BC7619" w:rsidRPr="00987B31">
        <w:t xml:space="preserve">  Once the start key is pressed, wait for the required number of averages to complete.  The screen plot should resemble the paper plot as shown in Figure </w:t>
      </w:r>
      <w:r w:rsidR="008A5518" w:rsidRPr="00987B31">
        <w:t>12-1</w:t>
      </w:r>
      <w:r w:rsidR="00BC7619" w:rsidRPr="00987B31">
        <w:t>.</w:t>
      </w:r>
    </w:p>
    <w:p w14:paraId="714E6C79" w14:textId="77777777" w:rsidR="00BC7619" w:rsidRPr="00987B31" w:rsidRDefault="00BC7619" w:rsidP="001A1383">
      <w:pPr>
        <w:pStyle w:val="StyleCentered"/>
      </w:pPr>
    </w:p>
    <w:p w14:paraId="68A43F36" w14:textId="77777777" w:rsidR="00502CF6" w:rsidRPr="00987B31" w:rsidRDefault="00BC7619" w:rsidP="001A1383">
      <w:pPr>
        <w:pStyle w:val="StyleCentered"/>
        <w:keepNext/>
      </w:pPr>
      <w:r w:rsidRPr="00987B31">
        <w:t>HP3562A Set-up Menu for Noise (Reference only)</w:t>
      </w:r>
    </w:p>
    <w:tbl>
      <w:tblPr>
        <w:tblStyle w:val="TableGrid1"/>
        <w:tblW w:w="0" w:type="auto"/>
        <w:jc w:val="center"/>
        <w:tblLook w:val="04A0" w:firstRow="1" w:lastRow="0" w:firstColumn="1" w:lastColumn="0" w:noHBand="0" w:noVBand="1"/>
      </w:tblPr>
      <w:tblGrid>
        <w:gridCol w:w="1368"/>
        <w:gridCol w:w="1350"/>
        <w:gridCol w:w="1800"/>
        <w:gridCol w:w="1170"/>
        <w:gridCol w:w="810"/>
      </w:tblGrid>
      <w:tr w:rsidR="00987B31" w:rsidRPr="00987B31" w14:paraId="5C56C243" w14:textId="77777777" w:rsidTr="003055D0">
        <w:trPr>
          <w:jc w:val="center"/>
        </w:trPr>
        <w:tc>
          <w:tcPr>
            <w:tcW w:w="1368" w:type="dxa"/>
          </w:tcPr>
          <w:p w14:paraId="0019F222" w14:textId="77777777" w:rsidR="00FF5027" w:rsidRPr="00987B31" w:rsidRDefault="00FF5027" w:rsidP="003055D0">
            <w:pPr>
              <w:keepNext/>
              <w:rPr>
                <w:rStyle w:val="StyleCenturyGothic8ptText1"/>
              </w:rPr>
            </w:pPr>
            <w:r w:rsidRPr="00987B31">
              <w:rPr>
                <w:rStyle w:val="StyleCenturyGothic8ptText1"/>
              </w:rPr>
              <w:t>MEASUREMENT</w:t>
            </w:r>
          </w:p>
        </w:tc>
        <w:tc>
          <w:tcPr>
            <w:tcW w:w="1350" w:type="dxa"/>
          </w:tcPr>
          <w:p w14:paraId="7E6AAAF6" w14:textId="77777777" w:rsidR="00FF5027" w:rsidRPr="00987B31" w:rsidRDefault="00FF5027" w:rsidP="003055D0">
            <w:pPr>
              <w:keepNext/>
              <w:rPr>
                <w:rStyle w:val="StyleCenturyGothic8ptText1"/>
              </w:rPr>
            </w:pPr>
            <w:r w:rsidRPr="00987B31">
              <w:rPr>
                <w:rStyle w:val="StyleCenturyGothic8ptText1"/>
              </w:rPr>
              <w:t>MEAS MODE</w:t>
            </w:r>
          </w:p>
        </w:tc>
        <w:tc>
          <w:tcPr>
            <w:tcW w:w="1800" w:type="dxa"/>
          </w:tcPr>
          <w:p w14:paraId="5D2D8A71" w14:textId="77777777" w:rsidR="00FF5027" w:rsidRPr="00987B31" w:rsidRDefault="00FF5027" w:rsidP="003055D0">
            <w:pPr>
              <w:keepNext/>
              <w:rPr>
                <w:rStyle w:val="StyleCenturyGothic8ptText1"/>
              </w:rPr>
            </w:pPr>
            <w:r w:rsidRPr="00987B31">
              <w:rPr>
                <w:rStyle w:val="StyleCenturyGothic8ptText1"/>
              </w:rPr>
              <w:t>LOG RES</w:t>
            </w:r>
          </w:p>
        </w:tc>
        <w:tc>
          <w:tcPr>
            <w:tcW w:w="1170" w:type="dxa"/>
          </w:tcPr>
          <w:p w14:paraId="3724E7E5" w14:textId="77777777" w:rsidR="00FF5027" w:rsidRPr="00987B31" w:rsidRDefault="00FF5027" w:rsidP="003055D0">
            <w:pPr>
              <w:keepNext/>
              <w:rPr>
                <w:sz w:val="16"/>
              </w:rPr>
            </w:pPr>
          </w:p>
        </w:tc>
        <w:tc>
          <w:tcPr>
            <w:tcW w:w="810" w:type="dxa"/>
          </w:tcPr>
          <w:p w14:paraId="1DE103AD" w14:textId="77777777" w:rsidR="00FF5027" w:rsidRPr="00987B31" w:rsidRDefault="00FF5027" w:rsidP="003055D0">
            <w:pPr>
              <w:keepNext/>
              <w:rPr>
                <w:sz w:val="16"/>
              </w:rPr>
            </w:pPr>
          </w:p>
        </w:tc>
      </w:tr>
      <w:tr w:rsidR="00987B31" w:rsidRPr="00987B31" w14:paraId="3932F5E7" w14:textId="77777777" w:rsidTr="003055D0">
        <w:trPr>
          <w:jc w:val="center"/>
        </w:trPr>
        <w:tc>
          <w:tcPr>
            <w:tcW w:w="1368" w:type="dxa"/>
          </w:tcPr>
          <w:p w14:paraId="076769F2" w14:textId="77777777" w:rsidR="00FF5027" w:rsidRPr="00987B31" w:rsidRDefault="00FF5027" w:rsidP="003055D0">
            <w:pPr>
              <w:keepNext/>
              <w:rPr>
                <w:sz w:val="16"/>
              </w:rPr>
            </w:pPr>
          </w:p>
        </w:tc>
        <w:tc>
          <w:tcPr>
            <w:tcW w:w="1350" w:type="dxa"/>
          </w:tcPr>
          <w:p w14:paraId="25582815" w14:textId="77777777" w:rsidR="00FF5027" w:rsidRPr="00987B31" w:rsidRDefault="00FF5027" w:rsidP="003055D0">
            <w:pPr>
              <w:keepNext/>
              <w:rPr>
                <w:rStyle w:val="StyleCenturyGothic8ptText1"/>
              </w:rPr>
            </w:pPr>
            <w:r w:rsidRPr="00987B31">
              <w:rPr>
                <w:rStyle w:val="StyleCenturyGothic8ptText1"/>
              </w:rPr>
              <w:t>SELECT MEAS</w:t>
            </w:r>
          </w:p>
        </w:tc>
        <w:tc>
          <w:tcPr>
            <w:tcW w:w="1800" w:type="dxa"/>
          </w:tcPr>
          <w:p w14:paraId="420665D3" w14:textId="77777777" w:rsidR="00FF5027" w:rsidRPr="00987B31" w:rsidRDefault="00FF5027" w:rsidP="003055D0">
            <w:pPr>
              <w:keepNext/>
              <w:rPr>
                <w:rStyle w:val="StyleCenturyGothic8ptText1"/>
              </w:rPr>
            </w:pPr>
            <w:r w:rsidRPr="00987B31">
              <w:rPr>
                <w:rStyle w:val="StyleCenturyGothic8ptText1"/>
              </w:rPr>
              <w:t>PWR SPEC</w:t>
            </w:r>
          </w:p>
        </w:tc>
        <w:tc>
          <w:tcPr>
            <w:tcW w:w="1170" w:type="dxa"/>
          </w:tcPr>
          <w:p w14:paraId="0A7D3256" w14:textId="77777777" w:rsidR="00FF5027" w:rsidRPr="00987B31" w:rsidRDefault="00FF5027" w:rsidP="003055D0">
            <w:pPr>
              <w:keepNext/>
              <w:rPr>
                <w:sz w:val="16"/>
              </w:rPr>
            </w:pPr>
          </w:p>
        </w:tc>
        <w:tc>
          <w:tcPr>
            <w:tcW w:w="810" w:type="dxa"/>
          </w:tcPr>
          <w:p w14:paraId="0000C930" w14:textId="77777777" w:rsidR="00FF5027" w:rsidRPr="00987B31" w:rsidRDefault="00FF5027" w:rsidP="003055D0">
            <w:pPr>
              <w:keepNext/>
              <w:rPr>
                <w:sz w:val="16"/>
              </w:rPr>
            </w:pPr>
          </w:p>
        </w:tc>
      </w:tr>
      <w:tr w:rsidR="00987B31" w:rsidRPr="00987B31" w14:paraId="524B34E8" w14:textId="77777777" w:rsidTr="003055D0">
        <w:trPr>
          <w:jc w:val="center"/>
        </w:trPr>
        <w:tc>
          <w:tcPr>
            <w:tcW w:w="1368" w:type="dxa"/>
          </w:tcPr>
          <w:p w14:paraId="731072FC" w14:textId="77777777" w:rsidR="00FF5027" w:rsidRPr="00987B31" w:rsidRDefault="00FF5027" w:rsidP="003055D0">
            <w:pPr>
              <w:keepNext/>
              <w:rPr>
                <w:sz w:val="16"/>
              </w:rPr>
            </w:pPr>
          </w:p>
        </w:tc>
        <w:tc>
          <w:tcPr>
            <w:tcW w:w="1350" w:type="dxa"/>
          </w:tcPr>
          <w:p w14:paraId="591833E4" w14:textId="77777777" w:rsidR="00FF5027" w:rsidRPr="00987B31" w:rsidRDefault="00FF5027" w:rsidP="003055D0">
            <w:pPr>
              <w:keepNext/>
              <w:rPr>
                <w:sz w:val="16"/>
              </w:rPr>
            </w:pPr>
          </w:p>
        </w:tc>
        <w:tc>
          <w:tcPr>
            <w:tcW w:w="1800" w:type="dxa"/>
          </w:tcPr>
          <w:p w14:paraId="108BA5E5" w14:textId="77777777" w:rsidR="00FF5027" w:rsidRPr="00987B31" w:rsidRDefault="00FF5027" w:rsidP="003055D0">
            <w:pPr>
              <w:keepNext/>
              <w:rPr>
                <w:rStyle w:val="StyleCenturyGothic8ptText1"/>
              </w:rPr>
            </w:pPr>
            <w:r w:rsidRPr="00987B31">
              <w:rPr>
                <w:rStyle w:val="StyleCenturyGothic8ptText1"/>
              </w:rPr>
              <w:t>CHAN 2 ACTIVE</w:t>
            </w:r>
          </w:p>
        </w:tc>
        <w:tc>
          <w:tcPr>
            <w:tcW w:w="1170" w:type="dxa"/>
          </w:tcPr>
          <w:p w14:paraId="58680387" w14:textId="77777777" w:rsidR="00FF5027" w:rsidRPr="00987B31" w:rsidRDefault="00FF5027" w:rsidP="003055D0">
            <w:pPr>
              <w:keepNext/>
              <w:rPr>
                <w:sz w:val="16"/>
              </w:rPr>
            </w:pPr>
          </w:p>
        </w:tc>
        <w:tc>
          <w:tcPr>
            <w:tcW w:w="810" w:type="dxa"/>
          </w:tcPr>
          <w:p w14:paraId="295C3ADF" w14:textId="77777777" w:rsidR="00FF5027" w:rsidRPr="00987B31" w:rsidRDefault="00FF5027" w:rsidP="003055D0">
            <w:pPr>
              <w:keepNext/>
              <w:rPr>
                <w:sz w:val="16"/>
              </w:rPr>
            </w:pPr>
          </w:p>
        </w:tc>
      </w:tr>
      <w:tr w:rsidR="00987B31" w:rsidRPr="00987B31" w14:paraId="65900774" w14:textId="77777777" w:rsidTr="003055D0">
        <w:trPr>
          <w:jc w:val="center"/>
        </w:trPr>
        <w:tc>
          <w:tcPr>
            <w:tcW w:w="1368" w:type="dxa"/>
          </w:tcPr>
          <w:p w14:paraId="2A399574" w14:textId="77777777" w:rsidR="00FF5027" w:rsidRPr="00987B31" w:rsidRDefault="00FF5027" w:rsidP="003055D0">
            <w:pPr>
              <w:keepNext/>
              <w:rPr>
                <w:sz w:val="16"/>
              </w:rPr>
            </w:pPr>
          </w:p>
        </w:tc>
        <w:tc>
          <w:tcPr>
            <w:tcW w:w="1350" w:type="dxa"/>
          </w:tcPr>
          <w:p w14:paraId="7E274F90" w14:textId="77777777" w:rsidR="00FF5027" w:rsidRPr="00987B31" w:rsidRDefault="00FF5027" w:rsidP="003055D0">
            <w:pPr>
              <w:keepNext/>
              <w:rPr>
                <w:rStyle w:val="StyleCenturyGothic8ptText1"/>
              </w:rPr>
            </w:pPr>
            <w:r w:rsidRPr="00987B31">
              <w:rPr>
                <w:rStyle w:val="StyleCenturyGothic8ptText1"/>
              </w:rPr>
              <w:t>AVG</w:t>
            </w:r>
          </w:p>
        </w:tc>
        <w:tc>
          <w:tcPr>
            <w:tcW w:w="1800" w:type="dxa"/>
          </w:tcPr>
          <w:p w14:paraId="45245201" w14:textId="77777777" w:rsidR="00FF5027" w:rsidRPr="00987B31" w:rsidRDefault="00FF5027" w:rsidP="003055D0">
            <w:pPr>
              <w:keepNext/>
              <w:rPr>
                <w:rStyle w:val="StyleCenturyGothic8ptText1"/>
              </w:rPr>
            </w:pPr>
            <w:r w:rsidRPr="00987B31">
              <w:rPr>
                <w:rStyle w:val="StyleCenturyGothic8ptText1"/>
              </w:rPr>
              <w:t>NUMBER AVGS</w:t>
            </w:r>
          </w:p>
        </w:tc>
        <w:tc>
          <w:tcPr>
            <w:tcW w:w="1170" w:type="dxa"/>
          </w:tcPr>
          <w:p w14:paraId="1D6AD299" w14:textId="77777777" w:rsidR="00FF5027" w:rsidRPr="00987B31" w:rsidRDefault="00FF5027" w:rsidP="003055D0">
            <w:pPr>
              <w:keepNext/>
              <w:rPr>
                <w:b/>
                <w:i/>
                <w:sz w:val="16"/>
              </w:rPr>
            </w:pPr>
          </w:p>
        </w:tc>
        <w:tc>
          <w:tcPr>
            <w:tcW w:w="810" w:type="dxa"/>
          </w:tcPr>
          <w:p w14:paraId="261DF014" w14:textId="77777777" w:rsidR="00FF5027" w:rsidRPr="00987B31" w:rsidRDefault="00FF5027" w:rsidP="003055D0">
            <w:pPr>
              <w:keepNext/>
              <w:rPr>
                <w:rStyle w:val="StyleCenturyGothic8ptText1"/>
              </w:rPr>
            </w:pPr>
            <w:r w:rsidRPr="00987B31">
              <w:rPr>
                <w:rStyle w:val="StyleCenturyGothic8ptText1"/>
              </w:rPr>
              <w:t>ENTER</w:t>
            </w:r>
          </w:p>
        </w:tc>
      </w:tr>
      <w:tr w:rsidR="00987B31" w:rsidRPr="00987B31" w14:paraId="4988587C" w14:textId="77777777" w:rsidTr="003055D0">
        <w:trPr>
          <w:jc w:val="center"/>
        </w:trPr>
        <w:tc>
          <w:tcPr>
            <w:tcW w:w="1368" w:type="dxa"/>
          </w:tcPr>
          <w:p w14:paraId="617AE553" w14:textId="77777777" w:rsidR="00FF5027" w:rsidRPr="00987B31" w:rsidRDefault="00FF5027" w:rsidP="003055D0">
            <w:pPr>
              <w:keepNext/>
              <w:rPr>
                <w:sz w:val="16"/>
              </w:rPr>
            </w:pPr>
          </w:p>
        </w:tc>
        <w:tc>
          <w:tcPr>
            <w:tcW w:w="1350" w:type="dxa"/>
          </w:tcPr>
          <w:p w14:paraId="42BC887B" w14:textId="77777777" w:rsidR="00FF5027" w:rsidRPr="00987B31" w:rsidRDefault="00FF5027" w:rsidP="003055D0">
            <w:pPr>
              <w:keepNext/>
              <w:rPr>
                <w:sz w:val="16"/>
              </w:rPr>
            </w:pPr>
          </w:p>
        </w:tc>
        <w:tc>
          <w:tcPr>
            <w:tcW w:w="1800" w:type="dxa"/>
          </w:tcPr>
          <w:p w14:paraId="55CC9CAA" w14:textId="77777777" w:rsidR="00FF5027" w:rsidRPr="00987B31" w:rsidRDefault="00FF5027" w:rsidP="003055D0">
            <w:pPr>
              <w:keepNext/>
              <w:rPr>
                <w:rStyle w:val="StyleCenturyGothic8ptText1"/>
              </w:rPr>
            </w:pPr>
            <w:r w:rsidRPr="00987B31">
              <w:rPr>
                <w:rStyle w:val="StyleCenturyGothic8ptText1"/>
              </w:rPr>
              <w:t>STABLE  MEAN</w:t>
            </w:r>
          </w:p>
        </w:tc>
        <w:tc>
          <w:tcPr>
            <w:tcW w:w="1170" w:type="dxa"/>
          </w:tcPr>
          <w:p w14:paraId="25A318A0" w14:textId="77777777" w:rsidR="00FF5027" w:rsidRPr="00987B31" w:rsidRDefault="00FF5027" w:rsidP="003055D0">
            <w:pPr>
              <w:keepNext/>
              <w:rPr>
                <w:sz w:val="16"/>
              </w:rPr>
            </w:pPr>
          </w:p>
        </w:tc>
        <w:tc>
          <w:tcPr>
            <w:tcW w:w="810" w:type="dxa"/>
          </w:tcPr>
          <w:p w14:paraId="7CF4770E" w14:textId="77777777" w:rsidR="00FF5027" w:rsidRPr="00987B31" w:rsidRDefault="00FF5027" w:rsidP="003055D0">
            <w:pPr>
              <w:keepNext/>
              <w:rPr>
                <w:sz w:val="16"/>
              </w:rPr>
            </w:pPr>
          </w:p>
        </w:tc>
      </w:tr>
      <w:tr w:rsidR="00987B31" w:rsidRPr="00987B31" w14:paraId="1601AF08" w14:textId="77777777" w:rsidTr="003055D0">
        <w:trPr>
          <w:jc w:val="center"/>
        </w:trPr>
        <w:tc>
          <w:tcPr>
            <w:tcW w:w="1368" w:type="dxa"/>
          </w:tcPr>
          <w:p w14:paraId="0EB76564" w14:textId="77777777" w:rsidR="00FF5027" w:rsidRPr="00987B31" w:rsidRDefault="00FF5027" w:rsidP="003055D0">
            <w:pPr>
              <w:keepNext/>
              <w:rPr>
                <w:sz w:val="16"/>
              </w:rPr>
            </w:pPr>
          </w:p>
        </w:tc>
        <w:tc>
          <w:tcPr>
            <w:tcW w:w="1350" w:type="dxa"/>
          </w:tcPr>
          <w:p w14:paraId="2CB966BA" w14:textId="77777777" w:rsidR="00FF5027" w:rsidRPr="00987B31" w:rsidRDefault="00FF5027" w:rsidP="003055D0">
            <w:pPr>
              <w:keepNext/>
              <w:rPr>
                <w:rStyle w:val="StyleCenturyGothic8ptText1"/>
              </w:rPr>
            </w:pPr>
            <w:r w:rsidRPr="00987B31">
              <w:rPr>
                <w:rStyle w:val="StyleCenturyGothic8ptText1"/>
              </w:rPr>
              <w:t>FREQ</w:t>
            </w:r>
          </w:p>
        </w:tc>
        <w:tc>
          <w:tcPr>
            <w:tcW w:w="1800" w:type="dxa"/>
          </w:tcPr>
          <w:p w14:paraId="5FA6A64A" w14:textId="77777777" w:rsidR="00FF5027" w:rsidRPr="00987B31" w:rsidRDefault="00FF5027" w:rsidP="003055D0">
            <w:pPr>
              <w:keepNext/>
              <w:rPr>
                <w:rStyle w:val="StyleCenturyGothic8ptText1"/>
              </w:rPr>
            </w:pPr>
            <w:r w:rsidRPr="00987B31">
              <w:rPr>
                <w:rStyle w:val="StyleCenturyGothic8ptText1"/>
              </w:rPr>
              <w:t>START FREQ</w:t>
            </w:r>
          </w:p>
        </w:tc>
        <w:tc>
          <w:tcPr>
            <w:tcW w:w="1170" w:type="dxa"/>
          </w:tcPr>
          <w:p w14:paraId="174651FB" w14:textId="77777777" w:rsidR="00FF5027" w:rsidRPr="00987B31" w:rsidRDefault="00FF5027" w:rsidP="003055D0">
            <w:pPr>
              <w:keepNext/>
              <w:rPr>
                <w:rStyle w:val="StyleCenturyGothic8ptText1"/>
              </w:rPr>
            </w:pPr>
            <w:r w:rsidRPr="00987B31">
              <w:rPr>
                <w:rStyle w:val="StyleCenturyGothic8ptText1"/>
              </w:rPr>
              <w:t>50</w:t>
            </w:r>
          </w:p>
        </w:tc>
        <w:tc>
          <w:tcPr>
            <w:tcW w:w="810" w:type="dxa"/>
          </w:tcPr>
          <w:p w14:paraId="7FC3CFA3" w14:textId="77777777" w:rsidR="00FF5027" w:rsidRPr="00987B31" w:rsidRDefault="00FF5027" w:rsidP="003055D0">
            <w:pPr>
              <w:keepNext/>
              <w:rPr>
                <w:rStyle w:val="StyleCenturyGothic8ptText1"/>
              </w:rPr>
            </w:pPr>
            <w:r w:rsidRPr="00987B31">
              <w:rPr>
                <w:rStyle w:val="StyleCenturyGothic8ptText1"/>
              </w:rPr>
              <w:t>HZ</w:t>
            </w:r>
          </w:p>
        </w:tc>
      </w:tr>
      <w:tr w:rsidR="00987B31" w:rsidRPr="00987B31" w14:paraId="118486A1" w14:textId="77777777" w:rsidTr="003055D0">
        <w:trPr>
          <w:jc w:val="center"/>
        </w:trPr>
        <w:tc>
          <w:tcPr>
            <w:tcW w:w="1368" w:type="dxa"/>
          </w:tcPr>
          <w:p w14:paraId="59A48179" w14:textId="77777777" w:rsidR="00FF5027" w:rsidRPr="00987B31" w:rsidRDefault="00FF5027" w:rsidP="003055D0">
            <w:pPr>
              <w:keepNext/>
              <w:rPr>
                <w:sz w:val="16"/>
              </w:rPr>
            </w:pPr>
          </w:p>
        </w:tc>
        <w:tc>
          <w:tcPr>
            <w:tcW w:w="1350" w:type="dxa"/>
          </w:tcPr>
          <w:p w14:paraId="1707E84F" w14:textId="77777777" w:rsidR="00FF5027" w:rsidRPr="00987B31" w:rsidRDefault="00FF5027" w:rsidP="003055D0">
            <w:pPr>
              <w:keepNext/>
              <w:rPr>
                <w:sz w:val="16"/>
              </w:rPr>
            </w:pPr>
          </w:p>
        </w:tc>
        <w:tc>
          <w:tcPr>
            <w:tcW w:w="1800" w:type="dxa"/>
          </w:tcPr>
          <w:p w14:paraId="2567E103" w14:textId="77777777" w:rsidR="00FF5027" w:rsidRPr="00987B31" w:rsidRDefault="00FF5027" w:rsidP="003055D0">
            <w:pPr>
              <w:keepNext/>
              <w:rPr>
                <w:rStyle w:val="StyleCenturyGothic8ptText1"/>
              </w:rPr>
            </w:pPr>
            <w:r w:rsidRPr="00987B31">
              <w:rPr>
                <w:rStyle w:val="StyleCenturyGothic8ptText1"/>
              </w:rPr>
              <w:t>FREQ SPAN</w:t>
            </w:r>
          </w:p>
        </w:tc>
        <w:tc>
          <w:tcPr>
            <w:tcW w:w="1170" w:type="dxa"/>
          </w:tcPr>
          <w:p w14:paraId="1D30006A" w14:textId="77777777" w:rsidR="00FF5027" w:rsidRPr="00987B31" w:rsidRDefault="00FF5027" w:rsidP="003055D0">
            <w:pPr>
              <w:keepNext/>
              <w:rPr>
                <w:rStyle w:val="StyleCenturyGothic8ptText1"/>
              </w:rPr>
            </w:pPr>
            <w:r w:rsidRPr="00987B31">
              <w:rPr>
                <w:rStyle w:val="StyleCenturyGothic8ptText1"/>
              </w:rPr>
              <w:t>3</w:t>
            </w:r>
          </w:p>
        </w:tc>
        <w:tc>
          <w:tcPr>
            <w:tcW w:w="810" w:type="dxa"/>
          </w:tcPr>
          <w:p w14:paraId="558CB18E" w14:textId="77777777" w:rsidR="00FF5027" w:rsidRPr="00987B31" w:rsidRDefault="00FF5027" w:rsidP="003055D0">
            <w:pPr>
              <w:keepNext/>
              <w:rPr>
                <w:rStyle w:val="StyleCenturyGothic8ptText1"/>
              </w:rPr>
            </w:pPr>
            <w:r w:rsidRPr="00987B31">
              <w:rPr>
                <w:rStyle w:val="StyleCenturyGothic8ptText1"/>
              </w:rPr>
              <w:t>Dec</w:t>
            </w:r>
          </w:p>
        </w:tc>
      </w:tr>
      <w:tr w:rsidR="00987B31" w:rsidRPr="00987B31" w14:paraId="014F9286" w14:textId="77777777" w:rsidTr="003055D0">
        <w:trPr>
          <w:jc w:val="center"/>
        </w:trPr>
        <w:tc>
          <w:tcPr>
            <w:tcW w:w="1368" w:type="dxa"/>
          </w:tcPr>
          <w:p w14:paraId="242D9380" w14:textId="77777777" w:rsidR="00FF5027" w:rsidRPr="00987B31" w:rsidRDefault="00FF5027" w:rsidP="003055D0">
            <w:pPr>
              <w:keepNext/>
              <w:rPr>
                <w:sz w:val="16"/>
              </w:rPr>
            </w:pPr>
          </w:p>
        </w:tc>
        <w:tc>
          <w:tcPr>
            <w:tcW w:w="1350" w:type="dxa"/>
          </w:tcPr>
          <w:p w14:paraId="03805425" w14:textId="77777777" w:rsidR="00FF5027" w:rsidRPr="00987B31" w:rsidRDefault="00FF5027" w:rsidP="003055D0">
            <w:pPr>
              <w:keepNext/>
              <w:rPr>
                <w:rStyle w:val="StyleCenturyGothic8ptText1"/>
              </w:rPr>
            </w:pPr>
            <w:r w:rsidRPr="00987B31">
              <w:rPr>
                <w:rStyle w:val="StyleCenturyGothic8ptText1"/>
              </w:rPr>
              <w:t>SOURCE</w:t>
            </w:r>
          </w:p>
        </w:tc>
        <w:tc>
          <w:tcPr>
            <w:tcW w:w="1800" w:type="dxa"/>
          </w:tcPr>
          <w:p w14:paraId="6D28BD38" w14:textId="77777777" w:rsidR="00FF5027" w:rsidRPr="00987B31" w:rsidRDefault="00FF5027" w:rsidP="003055D0">
            <w:pPr>
              <w:keepNext/>
              <w:rPr>
                <w:rStyle w:val="StyleCenturyGothic8ptText1"/>
              </w:rPr>
            </w:pPr>
            <w:r w:rsidRPr="00987B31">
              <w:rPr>
                <w:rStyle w:val="StyleCenturyGothic8ptText1"/>
              </w:rPr>
              <w:t>OFF</w:t>
            </w:r>
          </w:p>
        </w:tc>
        <w:tc>
          <w:tcPr>
            <w:tcW w:w="1170" w:type="dxa"/>
          </w:tcPr>
          <w:p w14:paraId="4EF00CDF" w14:textId="77777777" w:rsidR="00FF5027" w:rsidRPr="00987B31" w:rsidRDefault="00FF5027" w:rsidP="003055D0">
            <w:pPr>
              <w:keepNext/>
              <w:rPr>
                <w:sz w:val="16"/>
              </w:rPr>
            </w:pPr>
          </w:p>
        </w:tc>
        <w:tc>
          <w:tcPr>
            <w:tcW w:w="810" w:type="dxa"/>
          </w:tcPr>
          <w:p w14:paraId="6A2AA6D8" w14:textId="77777777" w:rsidR="00FF5027" w:rsidRPr="00987B31" w:rsidRDefault="00FF5027" w:rsidP="003055D0">
            <w:pPr>
              <w:keepNext/>
              <w:rPr>
                <w:sz w:val="16"/>
              </w:rPr>
            </w:pPr>
          </w:p>
        </w:tc>
      </w:tr>
      <w:tr w:rsidR="00987B31" w:rsidRPr="00987B31" w14:paraId="7B977E07" w14:textId="77777777" w:rsidTr="003055D0">
        <w:trPr>
          <w:jc w:val="center"/>
        </w:trPr>
        <w:tc>
          <w:tcPr>
            <w:tcW w:w="1368" w:type="dxa"/>
          </w:tcPr>
          <w:p w14:paraId="64B4E14A" w14:textId="77777777" w:rsidR="00FF5027" w:rsidRPr="00987B31" w:rsidRDefault="00FF5027" w:rsidP="003055D0">
            <w:pPr>
              <w:keepNext/>
              <w:rPr>
                <w:sz w:val="16"/>
              </w:rPr>
            </w:pPr>
          </w:p>
        </w:tc>
        <w:tc>
          <w:tcPr>
            <w:tcW w:w="1350" w:type="dxa"/>
          </w:tcPr>
          <w:p w14:paraId="0A33C016" w14:textId="77777777" w:rsidR="00FF5027" w:rsidRPr="00987B31" w:rsidRDefault="00FF5027" w:rsidP="003055D0">
            <w:pPr>
              <w:keepNext/>
              <w:rPr>
                <w:rStyle w:val="StyleCenturyGothic8ptText1"/>
              </w:rPr>
            </w:pPr>
            <w:r w:rsidRPr="00987B31">
              <w:rPr>
                <w:rStyle w:val="StyleCenturyGothic8ptText1"/>
              </w:rPr>
              <w:t>RANGE</w:t>
            </w:r>
          </w:p>
        </w:tc>
        <w:tc>
          <w:tcPr>
            <w:tcW w:w="1800" w:type="dxa"/>
          </w:tcPr>
          <w:p w14:paraId="7E5CAFA8" w14:textId="77777777" w:rsidR="00FF5027" w:rsidRPr="00987B31" w:rsidRDefault="00FF5027" w:rsidP="003055D0">
            <w:pPr>
              <w:keepNext/>
              <w:rPr>
                <w:rStyle w:val="StyleCenturyGothic8ptText1"/>
              </w:rPr>
            </w:pPr>
            <w:r w:rsidRPr="00987B31">
              <w:rPr>
                <w:rStyle w:val="StyleCenturyGothic8ptText1"/>
              </w:rPr>
              <w:t>AUTO2 UP &amp; DOWN</w:t>
            </w:r>
          </w:p>
        </w:tc>
        <w:tc>
          <w:tcPr>
            <w:tcW w:w="1170" w:type="dxa"/>
          </w:tcPr>
          <w:p w14:paraId="44CBAB8E" w14:textId="77777777" w:rsidR="00FF5027" w:rsidRPr="00987B31" w:rsidRDefault="00FF5027" w:rsidP="003055D0">
            <w:pPr>
              <w:keepNext/>
              <w:rPr>
                <w:sz w:val="16"/>
              </w:rPr>
            </w:pPr>
          </w:p>
        </w:tc>
        <w:tc>
          <w:tcPr>
            <w:tcW w:w="810" w:type="dxa"/>
          </w:tcPr>
          <w:p w14:paraId="5481333D" w14:textId="77777777" w:rsidR="00FF5027" w:rsidRPr="00987B31" w:rsidRDefault="00FF5027" w:rsidP="003055D0">
            <w:pPr>
              <w:keepNext/>
              <w:rPr>
                <w:sz w:val="16"/>
              </w:rPr>
            </w:pPr>
          </w:p>
        </w:tc>
      </w:tr>
      <w:tr w:rsidR="00987B31" w:rsidRPr="00987B31" w14:paraId="46125E74" w14:textId="77777777" w:rsidTr="003055D0">
        <w:trPr>
          <w:jc w:val="center"/>
        </w:trPr>
        <w:tc>
          <w:tcPr>
            <w:tcW w:w="1368" w:type="dxa"/>
          </w:tcPr>
          <w:p w14:paraId="7DCACEB2" w14:textId="77777777" w:rsidR="00FF5027" w:rsidRPr="00987B31" w:rsidRDefault="00FF5027" w:rsidP="003055D0">
            <w:pPr>
              <w:keepNext/>
              <w:rPr>
                <w:sz w:val="16"/>
              </w:rPr>
            </w:pPr>
          </w:p>
        </w:tc>
        <w:tc>
          <w:tcPr>
            <w:tcW w:w="1350" w:type="dxa"/>
          </w:tcPr>
          <w:p w14:paraId="6868821D" w14:textId="77777777" w:rsidR="00FF5027" w:rsidRPr="00987B31" w:rsidRDefault="00FF5027" w:rsidP="003055D0">
            <w:pPr>
              <w:keepNext/>
              <w:rPr>
                <w:rStyle w:val="StyleCenturyGothic8ptText1"/>
              </w:rPr>
            </w:pPr>
            <w:r w:rsidRPr="00987B31">
              <w:rPr>
                <w:rStyle w:val="StyleCenturyGothic8ptText1"/>
              </w:rPr>
              <w:t>INPUT COUPLE</w:t>
            </w:r>
          </w:p>
        </w:tc>
        <w:tc>
          <w:tcPr>
            <w:tcW w:w="1800" w:type="dxa"/>
          </w:tcPr>
          <w:p w14:paraId="0C5491B1" w14:textId="77777777" w:rsidR="00FF5027" w:rsidRPr="00987B31" w:rsidRDefault="00FF5027" w:rsidP="003055D0">
            <w:pPr>
              <w:keepNext/>
              <w:rPr>
                <w:rStyle w:val="StyleCenturyGothic8ptText1"/>
              </w:rPr>
            </w:pPr>
            <w:r w:rsidRPr="00987B31">
              <w:rPr>
                <w:rStyle w:val="StyleCenturyGothic8ptText1"/>
              </w:rPr>
              <w:t>CHAN2 AC</w:t>
            </w:r>
          </w:p>
        </w:tc>
        <w:tc>
          <w:tcPr>
            <w:tcW w:w="1170" w:type="dxa"/>
          </w:tcPr>
          <w:p w14:paraId="2365F025" w14:textId="77777777" w:rsidR="00FF5027" w:rsidRPr="00987B31" w:rsidRDefault="00FF5027" w:rsidP="003055D0">
            <w:pPr>
              <w:keepNext/>
              <w:rPr>
                <w:sz w:val="16"/>
              </w:rPr>
            </w:pPr>
          </w:p>
        </w:tc>
        <w:tc>
          <w:tcPr>
            <w:tcW w:w="810" w:type="dxa"/>
          </w:tcPr>
          <w:p w14:paraId="18BA81CD" w14:textId="77777777" w:rsidR="00FF5027" w:rsidRPr="00987B31" w:rsidRDefault="00FF5027" w:rsidP="003055D0">
            <w:pPr>
              <w:keepNext/>
              <w:rPr>
                <w:sz w:val="16"/>
              </w:rPr>
            </w:pPr>
          </w:p>
        </w:tc>
      </w:tr>
      <w:tr w:rsidR="00987B31" w:rsidRPr="00987B31" w14:paraId="65640461" w14:textId="77777777" w:rsidTr="003055D0">
        <w:trPr>
          <w:jc w:val="center"/>
        </w:trPr>
        <w:tc>
          <w:tcPr>
            <w:tcW w:w="1368" w:type="dxa"/>
          </w:tcPr>
          <w:p w14:paraId="49BE5ED5" w14:textId="77777777" w:rsidR="00FF5027" w:rsidRPr="00987B31" w:rsidRDefault="00FF5027" w:rsidP="003055D0">
            <w:pPr>
              <w:keepNext/>
              <w:rPr>
                <w:sz w:val="16"/>
              </w:rPr>
            </w:pPr>
          </w:p>
        </w:tc>
        <w:tc>
          <w:tcPr>
            <w:tcW w:w="1350" w:type="dxa"/>
          </w:tcPr>
          <w:p w14:paraId="2748F14A" w14:textId="77777777" w:rsidR="00FF5027" w:rsidRPr="00987B31" w:rsidRDefault="00FF5027" w:rsidP="003055D0">
            <w:pPr>
              <w:keepNext/>
              <w:rPr>
                <w:sz w:val="16"/>
              </w:rPr>
            </w:pPr>
          </w:p>
        </w:tc>
        <w:tc>
          <w:tcPr>
            <w:tcW w:w="1800" w:type="dxa"/>
          </w:tcPr>
          <w:p w14:paraId="345D6A8B" w14:textId="77777777" w:rsidR="00FF5027" w:rsidRPr="00987B31" w:rsidRDefault="00FF5027" w:rsidP="003055D0">
            <w:pPr>
              <w:keepNext/>
              <w:rPr>
                <w:rStyle w:val="StyleCenturyGothic8ptText1"/>
              </w:rPr>
            </w:pPr>
            <w:r w:rsidRPr="00987B31">
              <w:rPr>
                <w:rStyle w:val="StyleCenturyGothic8ptText1"/>
              </w:rPr>
              <w:t>GROUND CHAN2</w:t>
            </w:r>
          </w:p>
        </w:tc>
        <w:tc>
          <w:tcPr>
            <w:tcW w:w="1170" w:type="dxa"/>
          </w:tcPr>
          <w:p w14:paraId="7ECD14FC" w14:textId="77777777" w:rsidR="00FF5027" w:rsidRPr="00987B31" w:rsidRDefault="00FF5027" w:rsidP="003055D0">
            <w:pPr>
              <w:keepNext/>
              <w:rPr>
                <w:sz w:val="16"/>
              </w:rPr>
            </w:pPr>
          </w:p>
        </w:tc>
        <w:tc>
          <w:tcPr>
            <w:tcW w:w="810" w:type="dxa"/>
          </w:tcPr>
          <w:p w14:paraId="1CAAF41F" w14:textId="77777777" w:rsidR="00FF5027" w:rsidRPr="00987B31" w:rsidRDefault="00FF5027" w:rsidP="003055D0">
            <w:pPr>
              <w:keepNext/>
              <w:rPr>
                <w:sz w:val="16"/>
              </w:rPr>
            </w:pPr>
          </w:p>
        </w:tc>
      </w:tr>
      <w:tr w:rsidR="00987B31" w:rsidRPr="00987B31" w14:paraId="20F2AA64" w14:textId="77777777" w:rsidTr="003055D0">
        <w:trPr>
          <w:jc w:val="center"/>
        </w:trPr>
        <w:tc>
          <w:tcPr>
            <w:tcW w:w="1368" w:type="dxa"/>
          </w:tcPr>
          <w:p w14:paraId="4908E324" w14:textId="77777777" w:rsidR="00FF5027" w:rsidRPr="00987B31" w:rsidRDefault="00FF5027" w:rsidP="003055D0">
            <w:pPr>
              <w:keepNext/>
              <w:rPr>
                <w:rStyle w:val="StyleCenturyGothic8ptText1"/>
              </w:rPr>
            </w:pPr>
            <w:r w:rsidRPr="00987B31">
              <w:rPr>
                <w:rStyle w:val="StyleCenturyGothic8ptText1"/>
              </w:rPr>
              <w:t>ACTIVE TRACE</w:t>
            </w:r>
          </w:p>
        </w:tc>
        <w:tc>
          <w:tcPr>
            <w:tcW w:w="1350" w:type="dxa"/>
          </w:tcPr>
          <w:p w14:paraId="74FEB71D" w14:textId="77777777" w:rsidR="00FF5027" w:rsidRPr="00987B31" w:rsidRDefault="00FF5027" w:rsidP="003055D0">
            <w:pPr>
              <w:keepNext/>
              <w:rPr>
                <w:rStyle w:val="StyleCenturyGothic8ptText1"/>
              </w:rPr>
            </w:pPr>
            <w:r w:rsidRPr="00987B31">
              <w:rPr>
                <w:rStyle w:val="StyleCenturyGothic8ptText1"/>
              </w:rPr>
              <w:t>A</w:t>
            </w:r>
          </w:p>
        </w:tc>
        <w:tc>
          <w:tcPr>
            <w:tcW w:w="1800" w:type="dxa"/>
          </w:tcPr>
          <w:p w14:paraId="6AC3C7F9" w14:textId="77777777" w:rsidR="00FF5027" w:rsidRPr="00987B31" w:rsidRDefault="00FF5027" w:rsidP="003055D0">
            <w:pPr>
              <w:keepNext/>
              <w:rPr>
                <w:sz w:val="16"/>
              </w:rPr>
            </w:pPr>
          </w:p>
        </w:tc>
        <w:tc>
          <w:tcPr>
            <w:tcW w:w="1170" w:type="dxa"/>
          </w:tcPr>
          <w:p w14:paraId="73DB7FC8" w14:textId="77777777" w:rsidR="00FF5027" w:rsidRPr="00987B31" w:rsidRDefault="00FF5027" w:rsidP="003055D0">
            <w:pPr>
              <w:keepNext/>
              <w:rPr>
                <w:sz w:val="16"/>
              </w:rPr>
            </w:pPr>
          </w:p>
        </w:tc>
        <w:tc>
          <w:tcPr>
            <w:tcW w:w="810" w:type="dxa"/>
          </w:tcPr>
          <w:p w14:paraId="46C2242D" w14:textId="77777777" w:rsidR="00FF5027" w:rsidRPr="00987B31" w:rsidRDefault="00FF5027" w:rsidP="003055D0">
            <w:pPr>
              <w:keepNext/>
              <w:rPr>
                <w:sz w:val="16"/>
              </w:rPr>
            </w:pPr>
          </w:p>
        </w:tc>
      </w:tr>
      <w:tr w:rsidR="00987B31" w:rsidRPr="00987B31" w14:paraId="3A6DB519" w14:textId="77777777" w:rsidTr="003055D0">
        <w:trPr>
          <w:jc w:val="center"/>
        </w:trPr>
        <w:tc>
          <w:tcPr>
            <w:tcW w:w="1368" w:type="dxa"/>
          </w:tcPr>
          <w:p w14:paraId="187F8237" w14:textId="77777777" w:rsidR="00FF5027" w:rsidRPr="00987B31" w:rsidRDefault="00FF5027" w:rsidP="003055D0">
            <w:pPr>
              <w:keepNext/>
              <w:rPr>
                <w:rStyle w:val="StyleCenturyGothic8ptText1"/>
              </w:rPr>
            </w:pPr>
            <w:r w:rsidRPr="00987B31">
              <w:rPr>
                <w:rStyle w:val="StyleCenturyGothic8ptText1"/>
              </w:rPr>
              <w:t>SELECT DATA</w:t>
            </w:r>
          </w:p>
        </w:tc>
        <w:tc>
          <w:tcPr>
            <w:tcW w:w="1350" w:type="dxa"/>
          </w:tcPr>
          <w:p w14:paraId="6EB3412F" w14:textId="77777777" w:rsidR="00FF5027" w:rsidRPr="00987B31" w:rsidRDefault="00FF5027" w:rsidP="003055D0">
            <w:pPr>
              <w:keepNext/>
              <w:rPr>
                <w:rStyle w:val="StyleCenturyGothic8ptText1"/>
              </w:rPr>
            </w:pPr>
            <w:r w:rsidRPr="00987B31">
              <w:rPr>
                <w:rStyle w:val="StyleCenturyGothic8ptText1"/>
              </w:rPr>
              <w:t>MEAS DISP</w:t>
            </w:r>
          </w:p>
        </w:tc>
        <w:tc>
          <w:tcPr>
            <w:tcW w:w="1800" w:type="dxa"/>
          </w:tcPr>
          <w:p w14:paraId="6DD893AB" w14:textId="77777777" w:rsidR="00FF5027" w:rsidRPr="00987B31" w:rsidRDefault="00FF5027" w:rsidP="003055D0">
            <w:pPr>
              <w:keepNext/>
              <w:rPr>
                <w:rStyle w:val="StyleCenturyGothic8ptText1"/>
              </w:rPr>
            </w:pPr>
            <w:r w:rsidRPr="00987B31">
              <w:rPr>
                <w:rStyle w:val="StyleCenturyGothic8ptText1"/>
              </w:rPr>
              <w:t>PWR SPEC2</w:t>
            </w:r>
          </w:p>
        </w:tc>
        <w:tc>
          <w:tcPr>
            <w:tcW w:w="1170" w:type="dxa"/>
          </w:tcPr>
          <w:p w14:paraId="28A60108" w14:textId="77777777" w:rsidR="00FF5027" w:rsidRPr="00987B31" w:rsidRDefault="00FF5027" w:rsidP="003055D0">
            <w:pPr>
              <w:keepNext/>
              <w:rPr>
                <w:sz w:val="16"/>
              </w:rPr>
            </w:pPr>
          </w:p>
        </w:tc>
        <w:tc>
          <w:tcPr>
            <w:tcW w:w="810" w:type="dxa"/>
          </w:tcPr>
          <w:p w14:paraId="038257C4" w14:textId="77777777" w:rsidR="00FF5027" w:rsidRPr="00987B31" w:rsidRDefault="00FF5027" w:rsidP="003055D0">
            <w:pPr>
              <w:keepNext/>
              <w:rPr>
                <w:sz w:val="16"/>
              </w:rPr>
            </w:pPr>
          </w:p>
        </w:tc>
      </w:tr>
      <w:tr w:rsidR="00987B31" w:rsidRPr="00987B31" w14:paraId="7A12AD87" w14:textId="77777777" w:rsidTr="003055D0">
        <w:trPr>
          <w:jc w:val="center"/>
        </w:trPr>
        <w:tc>
          <w:tcPr>
            <w:tcW w:w="1368" w:type="dxa"/>
          </w:tcPr>
          <w:p w14:paraId="1DC95115" w14:textId="77777777" w:rsidR="00FF5027" w:rsidRPr="00987B31" w:rsidRDefault="00FF5027" w:rsidP="003055D0">
            <w:pPr>
              <w:keepNext/>
              <w:rPr>
                <w:rStyle w:val="StyleCenturyGothic8ptText1"/>
              </w:rPr>
            </w:pPr>
            <w:r w:rsidRPr="00987B31">
              <w:rPr>
                <w:rStyle w:val="StyleCenturyGothic8ptText1"/>
              </w:rPr>
              <w:t>DEFINE TRACE</w:t>
            </w:r>
          </w:p>
        </w:tc>
        <w:tc>
          <w:tcPr>
            <w:tcW w:w="1350" w:type="dxa"/>
          </w:tcPr>
          <w:p w14:paraId="4F3853AB" w14:textId="77777777" w:rsidR="00FF5027" w:rsidRPr="00987B31" w:rsidRDefault="00FF5027" w:rsidP="003055D0">
            <w:pPr>
              <w:keepNext/>
              <w:rPr>
                <w:rStyle w:val="StyleCenturyGothic8ptText1"/>
              </w:rPr>
            </w:pPr>
            <w:r w:rsidRPr="00987B31">
              <w:rPr>
                <w:rStyle w:val="StyleCenturyGothic8ptText1"/>
              </w:rPr>
              <w:t>COORD</w:t>
            </w:r>
          </w:p>
        </w:tc>
        <w:tc>
          <w:tcPr>
            <w:tcW w:w="1800" w:type="dxa"/>
          </w:tcPr>
          <w:p w14:paraId="3EEE9413" w14:textId="77777777" w:rsidR="008E5E1C" w:rsidRPr="00987B31" w:rsidRDefault="00FF5027" w:rsidP="008E5E1C">
            <w:pPr>
              <w:keepNext/>
              <w:rPr>
                <w:rStyle w:val="StyleCenturyGothic8ptText1"/>
              </w:rPr>
            </w:pPr>
            <w:r w:rsidRPr="00987B31">
              <w:rPr>
                <w:rStyle w:val="StyleCenturyGothic8ptText1"/>
              </w:rPr>
              <w:t>MAG dB</w:t>
            </w:r>
            <w:r w:rsidR="008E5E1C" w:rsidRPr="00987B31">
              <w:rPr>
                <w:rStyle w:val="StyleCenturyGothic8ptText1"/>
              </w:rPr>
              <w:t xml:space="preserve"> (for dB) or MAG log (for V)</w:t>
            </w:r>
          </w:p>
        </w:tc>
        <w:tc>
          <w:tcPr>
            <w:tcW w:w="1170" w:type="dxa"/>
          </w:tcPr>
          <w:p w14:paraId="61B36548" w14:textId="77777777" w:rsidR="00FF5027" w:rsidRPr="00987B31" w:rsidRDefault="00FF5027" w:rsidP="003055D0">
            <w:pPr>
              <w:keepNext/>
              <w:rPr>
                <w:sz w:val="16"/>
              </w:rPr>
            </w:pPr>
          </w:p>
        </w:tc>
        <w:tc>
          <w:tcPr>
            <w:tcW w:w="810" w:type="dxa"/>
          </w:tcPr>
          <w:p w14:paraId="3A4166D4" w14:textId="77777777" w:rsidR="00FF5027" w:rsidRPr="00987B31" w:rsidRDefault="00FF5027" w:rsidP="003055D0">
            <w:pPr>
              <w:keepNext/>
              <w:rPr>
                <w:sz w:val="16"/>
              </w:rPr>
            </w:pPr>
          </w:p>
        </w:tc>
      </w:tr>
      <w:tr w:rsidR="00987B31" w:rsidRPr="00987B31" w14:paraId="703A7264" w14:textId="77777777" w:rsidTr="003055D0">
        <w:trPr>
          <w:jc w:val="center"/>
        </w:trPr>
        <w:tc>
          <w:tcPr>
            <w:tcW w:w="1368" w:type="dxa"/>
          </w:tcPr>
          <w:p w14:paraId="3997FE11" w14:textId="77777777" w:rsidR="00FF5027" w:rsidRPr="00987B31" w:rsidRDefault="00FF5027" w:rsidP="003055D0">
            <w:pPr>
              <w:keepNext/>
              <w:rPr>
                <w:sz w:val="16"/>
              </w:rPr>
            </w:pPr>
          </w:p>
        </w:tc>
        <w:tc>
          <w:tcPr>
            <w:tcW w:w="1350" w:type="dxa"/>
          </w:tcPr>
          <w:p w14:paraId="16FAACEB" w14:textId="77777777" w:rsidR="00FF5027" w:rsidRPr="00987B31" w:rsidRDefault="00FF5027" w:rsidP="003055D0">
            <w:pPr>
              <w:keepNext/>
              <w:rPr>
                <w:rStyle w:val="StyleCenturyGothic8ptText1"/>
              </w:rPr>
            </w:pPr>
            <w:r w:rsidRPr="00987B31">
              <w:rPr>
                <w:rStyle w:val="StyleCenturyGothic8ptText1"/>
              </w:rPr>
              <w:t>SCALE</w:t>
            </w:r>
          </w:p>
        </w:tc>
        <w:tc>
          <w:tcPr>
            <w:tcW w:w="1800" w:type="dxa"/>
          </w:tcPr>
          <w:p w14:paraId="29C86593" w14:textId="77777777" w:rsidR="00FF5027" w:rsidRPr="00987B31" w:rsidRDefault="00FF5027" w:rsidP="003055D0">
            <w:pPr>
              <w:keepNext/>
              <w:rPr>
                <w:rStyle w:val="StyleCenturyGothic8ptText1"/>
              </w:rPr>
            </w:pPr>
            <w:r w:rsidRPr="00987B31">
              <w:rPr>
                <w:rStyle w:val="StyleCenturyGothic8ptText1"/>
              </w:rPr>
              <w:t>Y-Auto</w:t>
            </w:r>
          </w:p>
        </w:tc>
        <w:tc>
          <w:tcPr>
            <w:tcW w:w="1170" w:type="dxa"/>
          </w:tcPr>
          <w:p w14:paraId="07ED86B5" w14:textId="77777777" w:rsidR="00FF5027" w:rsidRPr="00987B31" w:rsidRDefault="00FF5027" w:rsidP="003055D0">
            <w:pPr>
              <w:keepNext/>
              <w:rPr>
                <w:sz w:val="16"/>
              </w:rPr>
            </w:pPr>
          </w:p>
        </w:tc>
        <w:tc>
          <w:tcPr>
            <w:tcW w:w="810" w:type="dxa"/>
          </w:tcPr>
          <w:p w14:paraId="3E557A1D" w14:textId="77777777" w:rsidR="00FF5027" w:rsidRPr="00987B31" w:rsidRDefault="00FF5027" w:rsidP="003055D0">
            <w:pPr>
              <w:keepNext/>
              <w:rPr>
                <w:sz w:val="16"/>
              </w:rPr>
            </w:pPr>
          </w:p>
        </w:tc>
      </w:tr>
      <w:tr w:rsidR="00987B31" w:rsidRPr="00987B31" w14:paraId="1CC57F4B" w14:textId="77777777" w:rsidTr="003055D0">
        <w:trPr>
          <w:jc w:val="center"/>
        </w:trPr>
        <w:tc>
          <w:tcPr>
            <w:tcW w:w="1368" w:type="dxa"/>
          </w:tcPr>
          <w:p w14:paraId="0D434797" w14:textId="77777777" w:rsidR="00FF5027" w:rsidRPr="00987B31" w:rsidRDefault="00FF5027" w:rsidP="003055D0">
            <w:pPr>
              <w:keepNext/>
              <w:rPr>
                <w:sz w:val="16"/>
              </w:rPr>
            </w:pPr>
          </w:p>
        </w:tc>
        <w:tc>
          <w:tcPr>
            <w:tcW w:w="1350" w:type="dxa"/>
          </w:tcPr>
          <w:p w14:paraId="691E16A3" w14:textId="77777777" w:rsidR="00FF5027" w:rsidRPr="00987B31" w:rsidRDefault="00FF5027" w:rsidP="003055D0">
            <w:pPr>
              <w:keepNext/>
              <w:rPr>
                <w:rStyle w:val="StyleCenturyGothic8ptText1"/>
              </w:rPr>
            </w:pPr>
            <w:r w:rsidRPr="00987B31">
              <w:rPr>
                <w:rStyle w:val="StyleCenturyGothic8ptText1"/>
              </w:rPr>
              <w:t>UNITS</w:t>
            </w:r>
          </w:p>
        </w:tc>
        <w:tc>
          <w:tcPr>
            <w:tcW w:w="1800" w:type="dxa"/>
          </w:tcPr>
          <w:p w14:paraId="4257608D" w14:textId="77777777" w:rsidR="00FF5027" w:rsidRPr="00987B31" w:rsidRDefault="00FF5027" w:rsidP="003055D0">
            <w:pPr>
              <w:keepNext/>
              <w:rPr>
                <w:rStyle w:val="StyleCenturyGothic8ptText1"/>
              </w:rPr>
            </w:pPr>
            <w:r w:rsidRPr="00987B31">
              <w:rPr>
                <w:rStyle w:val="StyleCenturyGothic8ptText1"/>
              </w:rPr>
              <w:t>P SPEC UNITS</w:t>
            </w:r>
          </w:p>
        </w:tc>
        <w:tc>
          <w:tcPr>
            <w:tcW w:w="1170" w:type="dxa"/>
          </w:tcPr>
          <w:p w14:paraId="2D1FEC4C" w14:textId="77777777" w:rsidR="00FF5027" w:rsidRPr="00987B31" w:rsidRDefault="00FF5027" w:rsidP="003055D0">
            <w:pPr>
              <w:keepNext/>
              <w:rPr>
                <w:sz w:val="16"/>
              </w:rPr>
            </w:pPr>
          </w:p>
        </w:tc>
        <w:tc>
          <w:tcPr>
            <w:tcW w:w="810" w:type="dxa"/>
          </w:tcPr>
          <w:p w14:paraId="3CB8E8BD" w14:textId="77777777" w:rsidR="00FF5027" w:rsidRPr="00987B31" w:rsidRDefault="00FF5027" w:rsidP="003055D0">
            <w:pPr>
              <w:keepNext/>
              <w:rPr>
                <w:sz w:val="16"/>
              </w:rPr>
            </w:pPr>
          </w:p>
        </w:tc>
      </w:tr>
      <w:tr w:rsidR="00987B31" w:rsidRPr="00987B31" w14:paraId="2BEF7EFD" w14:textId="77777777" w:rsidTr="003055D0">
        <w:trPr>
          <w:jc w:val="center"/>
        </w:trPr>
        <w:tc>
          <w:tcPr>
            <w:tcW w:w="1368" w:type="dxa"/>
          </w:tcPr>
          <w:p w14:paraId="5FB1118C" w14:textId="77777777" w:rsidR="00FF5027" w:rsidRPr="00987B31" w:rsidRDefault="00FF5027" w:rsidP="003055D0">
            <w:pPr>
              <w:keepNext/>
              <w:rPr>
                <w:sz w:val="16"/>
              </w:rPr>
            </w:pPr>
          </w:p>
        </w:tc>
        <w:tc>
          <w:tcPr>
            <w:tcW w:w="1350" w:type="dxa"/>
          </w:tcPr>
          <w:p w14:paraId="26FB15A2" w14:textId="77777777" w:rsidR="00FF5027" w:rsidRPr="00987B31" w:rsidRDefault="00FF5027" w:rsidP="003055D0">
            <w:pPr>
              <w:keepNext/>
              <w:rPr>
                <w:sz w:val="16"/>
              </w:rPr>
            </w:pPr>
          </w:p>
        </w:tc>
        <w:tc>
          <w:tcPr>
            <w:tcW w:w="1800" w:type="dxa"/>
          </w:tcPr>
          <w:p w14:paraId="09799F4D" w14:textId="77777777" w:rsidR="00FF5027" w:rsidRPr="00987B31" w:rsidRDefault="00FF5027" w:rsidP="003055D0">
            <w:pPr>
              <w:keepNext/>
              <w:rPr>
                <w:rStyle w:val="StyleCenturyGothic8ptText1"/>
              </w:rPr>
            </w:pPr>
            <w:r w:rsidRPr="00987B31">
              <w:rPr>
                <w:rStyle w:val="StyleCenturyGothic8ptText1"/>
              </w:rPr>
              <w:t>V/</w:t>
            </w:r>
            <w:r w:rsidRPr="00987B31">
              <w:rPr>
                <w:rStyle w:val="StyleCenturyGothic8ptText1"/>
              </w:rPr>
              <w:sym w:font="Symbol" w:char="F0D6"/>
            </w:r>
            <w:r w:rsidRPr="00987B31">
              <w:rPr>
                <w:rStyle w:val="StyleCenturyGothic8ptText1"/>
              </w:rPr>
              <w:t>Hz (</w:t>
            </w:r>
            <w:r w:rsidR="00606290" w:rsidRPr="00987B31">
              <w:rPr>
                <w:rStyle w:val="StyleCenturyGothic8ptText1"/>
              </w:rPr>
              <w:sym w:font="Symbol" w:char="F0D6"/>
            </w:r>
            <w:r w:rsidRPr="00987B31">
              <w:rPr>
                <w:rStyle w:val="StyleCenturyGothic8ptText1"/>
              </w:rPr>
              <w:t>PSD)</w:t>
            </w:r>
          </w:p>
        </w:tc>
        <w:tc>
          <w:tcPr>
            <w:tcW w:w="1170" w:type="dxa"/>
          </w:tcPr>
          <w:p w14:paraId="19E11056" w14:textId="77777777" w:rsidR="00FF5027" w:rsidRPr="00987B31" w:rsidRDefault="00FF5027" w:rsidP="003055D0">
            <w:pPr>
              <w:keepNext/>
              <w:rPr>
                <w:sz w:val="16"/>
              </w:rPr>
            </w:pPr>
          </w:p>
        </w:tc>
        <w:tc>
          <w:tcPr>
            <w:tcW w:w="810" w:type="dxa"/>
          </w:tcPr>
          <w:p w14:paraId="6A3C7208" w14:textId="77777777" w:rsidR="00FF5027" w:rsidRPr="00987B31" w:rsidRDefault="00FF5027" w:rsidP="003055D0">
            <w:pPr>
              <w:keepNext/>
              <w:rPr>
                <w:sz w:val="16"/>
              </w:rPr>
            </w:pPr>
          </w:p>
        </w:tc>
      </w:tr>
      <w:tr w:rsidR="003055D0" w:rsidRPr="00987B31" w14:paraId="4ED661E3" w14:textId="77777777" w:rsidTr="003055D0">
        <w:trPr>
          <w:jc w:val="center"/>
        </w:trPr>
        <w:tc>
          <w:tcPr>
            <w:tcW w:w="1368" w:type="dxa"/>
          </w:tcPr>
          <w:p w14:paraId="1DE780D6" w14:textId="77777777" w:rsidR="00FF5027" w:rsidRPr="00987B31" w:rsidRDefault="00FF5027" w:rsidP="003055D0">
            <w:pPr>
              <w:keepNext/>
              <w:rPr>
                <w:rStyle w:val="StyleCenturyGothic8ptText1"/>
              </w:rPr>
            </w:pPr>
            <w:r w:rsidRPr="00987B31">
              <w:rPr>
                <w:rStyle w:val="StyleCenturyGothic8ptText1"/>
              </w:rPr>
              <w:t>CONTORL</w:t>
            </w:r>
          </w:p>
        </w:tc>
        <w:tc>
          <w:tcPr>
            <w:tcW w:w="1350" w:type="dxa"/>
          </w:tcPr>
          <w:p w14:paraId="55464BD0" w14:textId="77777777" w:rsidR="00FF5027" w:rsidRPr="00987B31" w:rsidRDefault="00FF5027" w:rsidP="003055D0">
            <w:pPr>
              <w:keepNext/>
              <w:rPr>
                <w:rStyle w:val="StyleCenturyGothic8ptText1"/>
              </w:rPr>
            </w:pPr>
            <w:r w:rsidRPr="00987B31">
              <w:rPr>
                <w:rStyle w:val="StyleCenturyGothic8ptText1"/>
              </w:rPr>
              <w:t>START</w:t>
            </w:r>
          </w:p>
        </w:tc>
        <w:tc>
          <w:tcPr>
            <w:tcW w:w="1800" w:type="dxa"/>
          </w:tcPr>
          <w:p w14:paraId="04D73BA4" w14:textId="77777777" w:rsidR="00FF5027" w:rsidRPr="00987B31" w:rsidRDefault="00FF5027" w:rsidP="003055D0">
            <w:pPr>
              <w:keepNext/>
              <w:rPr>
                <w:sz w:val="16"/>
              </w:rPr>
            </w:pPr>
          </w:p>
        </w:tc>
        <w:tc>
          <w:tcPr>
            <w:tcW w:w="1170" w:type="dxa"/>
          </w:tcPr>
          <w:p w14:paraId="5017A438" w14:textId="77777777" w:rsidR="00FF5027" w:rsidRPr="00987B31" w:rsidRDefault="00FF5027" w:rsidP="003055D0">
            <w:pPr>
              <w:keepNext/>
              <w:rPr>
                <w:sz w:val="16"/>
              </w:rPr>
            </w:pPr>
          </w:p>
        </w:tc>
        <w:tc>
          <w:tcPr>
            <w:tcW w:w="810" w:type="dxa"/>
          </w:tcPr>
          <w:p w14:paraId="3603E78A" w14:textId="77777777" w:rsidR="00FF5027" w:rsidRPr="00987B31" w:rsidRDefault="00FF5027" w:rsidP="003055D0">
            <w:pPr>
              <w:keepNext/>
              <w:rPr>
                <w:sz w:val="16"/>
              </w:rPr>
            </w:pPr>
          </w:p>
        </w:tc>
      </w:tr>
    </w:tbl>
    <w:p w14:paraId="1176299E" w14:textId="77777777" w:rsidR="007017AB" w:rsidRPr="00987B31" w:rsidRDefault="007017AB" w:rsidP="001A1383"/>
    <w:p w14:paraId="7D27584E" w14:textId="77777777" w:rsidR="00340910" w:rsidRPr="00987B31" w:rsidRDefault="00340910" w:rsidP="001F4781"/>
    <w:p w14:paraId="6973943B" w14:textId="77777777" w:rsidR="007017AB" w:rsidRPr="00987B31" w:rsidRDefault="007017AB" w:rsidP="004A7F91"/>
    <w:p w14:paraId="120A8ADB" w14:textId="77777777" w:rsidR="007017AB" w:rsidRPr="00987B31" w:rsidRDefault="000C620A" w:rsidP="004A7F91">
      <w:r w:rsidRPr="00987B31">
        <w:rPr>
          <w:noProof/>
        </w:rPr>
        <mc:AlternateContent>
          <mc:Choice Requires="wps">
            <w:drawing>
              <wp:anchor distT="0" distB="0" distL="114300" distR="114300" simplePos="0" relativeHeight="251682304" behindDoc="0" locked="0" layoutInCell="1" allowOverlap="1" wp14:anchorId="6E1CB9F7" wp14:editId="0432F233">
                <wp:simplePos x="0" y="0"/>
                <wp:positionH relativeFrom="column">
                  <wp:posOffset>2630805</wp:posOffset>
                </wp:positionH>
                <wp:positionV relativeFrom="paragraph">
                  <wp:posOffset>-3810</wp:posOffset>
                </wp:positionV>
                <wp:extent cx="1066800" cy="255905"/>
                <wp:effectExtent l="895350" t="0" r="19050" b="48895"/>
                <wp:wrapNone/>
                <wp:docPr id="30"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255905"/>
                        </a:xfrm>
                        <a:prstGeom prst="callout2">
                          <a:avLst>
                            <a:gd name="adj1" fmla="val 47495"/>
                            <a:gd name="adj2" fmla="val 7457"/>
                            <a:gd name="adj3" fmla="val 47495"/>
                            <a:gd name="adj4" fmla="val -44285"/>
                            <a:gd name="adj5" fmla="val 101000"/>
                            <a:gd name="adj6" fmla="val -80824"/>
                          </a:avLst>
                        </a:prstGeom>
                        <a:solidFill>
                          <a:srgbClr val="FFFFFF"/>
                        </a:solidFill>
                        <a:ln w="19050">
                          <a:solidFill>
                            <a:srgbClr val="000000"/>
                          </a:solidFill>
                          <a:miter lim="800000"/>
                          <a:headEnd/>
                          <a:tailEnd type="stealth" w="med" len="lg"/>
                        </a:ln>
                      </wps:spPr>
                      <wps:txbx>
                        <w:txbxContent>
                          <w:p w14:paraId="2124AE49" w14:textId="77777777" w:rsidR="002976AF" w:rsidRPr="000B3798" w:rsidRDefault="002976AF" w:rsidP="007017AB">
                            <w:pPr>
                              <w:rPr>
                                <w:sz w:val="18"/>
                                <w:szCs w:val="18"/>
                              </w:rPr>
                            </w:pPr>
                            <w:r w:rsidRPr="000B3798">
                              <w:rPr>
                                <w:sz w:val="18"/>
                                <w:szCs w:val="18"/>
                              </w:rPr>
                              <w:t>Cursor reading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CB9F7"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241" o:spid="_x0000_s1133" type="#_x0000_t42" style="position:absolute;margin-left:207.15pt;margin-top:-.3pt;width:84pt;height:20.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" adj="-17458,21816,-9566,10259,1611,10259" strokeweight="1.5pt">
                <v:stroke startarrow="classic" startarrowlength="long"/>
                <v:textbox>
                  <w:txbxContent>
                    <w:p w14:paraId="2124AE49" w14:textId="77777777" w:rsidR="002976AF" w:rsidRPr="000B3798" w:rsidRDefault="002976AF" w:rsidP="007017AB">
                      <w:pPr>
                        <w:rPr>
                          <w:sz w:val="18"/>
                          <w:szCs w:val="18"/>
                        </w:rPr>
                      </w:pPr>
                      <w:r w:rsidRPr="000B3798">
                        <w:rPr>
                          <w:sz w:val="18"/>
                          <w:szCs w:val="18"/>
                        </w:rPr>
                        <w:t>Cursor reading</w:t>
                      </w:r>
                    </w:p>
                  </w:txbxContent>
                </v:textbox>
                <o:callout v:ext="edit" minusy="t"/>
              </v:shape>
            </w:pict>
          </mc:Fallback>
        </mc:AlternateContent>
      </w:r>
    </w:p>
    <w:p w14:paraId="397DAADB" w14:textId="77777777" w:rsidR="003055D0" w:rsidRPr="00987B31" w:rsidRDefault="003055D0" w:rsidP="004A7F91">
      <w:r w:rsidRPr="00987B31">
        <w:rPr>
          <w:noProof/>
        </w:rPr>
        <mc:AlternateContent>
          <mc:Choice Requires="wps">
            <w:drawing>
              <wp:anchor distT="0" distB="0" distL="114300" distR="114300" simplePos="0" relativeHeight="251681280" behindDoc="0" locked="0" layoutInCell="1" allowOverlap="1" wp14:anchorId="15D97E10" wp14:editId="318240CE">
                <wp:simplePos x="0" y="0"/>
                <wp:positionH relativeFrom="column">
                  <wp:posOffset>998855</wp:posOffset>
                </wp:positionH>
                <wp:positionV relativeFrom="paragraph">
                  <wp:posOffset>67310</wp:posOffset>
                </wp:positionV>
                <wp:extent cx="956310" cy="318770"/>
                <wp:effectExtent l="0" t="0" r="15240" b="24130"/>
                <wp:wrapNone/>
                <wp:docPr id="29" name="Oval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310" cy="3187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BB2CF7" id="Oval 240" o:spid="_x0000_s1026" style="position:absolute;margin-left:78.65pt;margin-top:5.3pt;width:75.3pt;height:25.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" filled="f"/>
            </w:pict>
          </mc:Fallback>
        </mc:AlternateContent>
      </w:r>
    </w:p>
    <w:p w14:paraId="25106F59" w14:textId="77777777" w:rsidR="00000845" w:rsidRPr="00987B31" w:rsidRDefault="003055D0" w:rsidP="004A7F91">
      <w:pPr>
        <w:pStyle w:val="StyleCentered"/>
      </w:pPr>
      <w:r w:rsidRPr="00987B31">
        <w:rPr>
          <w:noProof/>
        </w:rPr>
        <mc:AlternateContent>
          <mc:Choice Requires="wps">
            <w:drawing>
              <wp:anchor distT="0" distB="0" distL="114300" distR="114300" simplePos="0" relativeHeight="251680256" behindDoc="0" locked="0" layoutInCell="1" allowOverlap="1" wp14:anchorId="6C1EE881" wp14:editId="6CFCF41A">
                <wp:simplePos x="0" y="0"/>
                <wp:positionH relativeFrom="column">
                  <wp:posOffset>4122420</wp:posOffset>
                </wp:positionH>
                <wp:positionV relativeFrom="paragraph">
                  <wp:posOffset>260985</wp:posOffset>
                </wp:positionV>
                <wp:extent cx="2264410" cy="235585"/>
                <wp:effectExtent l="2305050" t="0" r="21590" b="640715"/>
                <wp:wrapNone/>
                <wp:docPr id="28"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4410" cy="235585"/>
                        </a:xfrm>
                        <a:prstGeom prst="callout2">
                          <a:avLst>
                            <a:gd name="adj1" fmla="val 44857"/>
                            <a:gd name="adj2" fmla="val -318"/>
                            <a:gd name="adj3" fmla="val 48519"/>
                            <a:gd name="adj4" fmla="val -15199"/>
                            <a:gd name="adj5" fmla="val 362264"/>
                            <a:gd name="adj6" fmla="val -100167"/>
                          </a:avLst>
                        </a:prstGeom>
                        <a:solidFill>
                          <a:srgbClr val="FFFFFF"/>
                        </a:solidFill>
                        <a:ln w="19050">
                          <a:solidFill>
                            <a:schemeClr val="tx1"/>
                          </a:solidFill>
                          <a:miter lim="800000"/>
                          <a:headEnd/>
                          <a:tailEnd type="stealth" w="med" len="lg"/>
                        </a:ln>
                      </wps:spPr>
                      <wps:txbx>
                        <w:txbxContent>
                          <w:p w14:paraId="61A278C8" w14:textId="77777777" w:rsidR="002976AF" w:rsidRPr="00340910" w:rsidRDefault="002976AF" w:rsidP="007017AB">
                            <w:pPr>
                              <w:rPr>
                                <w:sz w:val="16"/>
                              </w:rPr>
                            </w:pPr>
                            <w:r w:rsidRPr="000B3798">
                              <w:rPr>
                                <w:sz w:val="18"/>
                                <w:szCs w:val="18"/>
                              </w:rPr>
                              <w:t>Record Noise value for 100 Hz, 1 kHz and 10</w:t>
                            </w:r>
                            <w:r w:rsidRPr="00340910">
                              <w:rPr>
                                <w:sz w:val="16"/>
                              </w:rPr>
                              <w:t xml:space="preserve"> kHz</w:t>
                            </w: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EE881" id="AutoShape 239" o:spid="_x0000_s1134" type="#_x0000_t42" style="position:absolute;left:0;text-align:left;margin-left:324.6pt;margin-top:20.55pt;width:178.3pt;height:18.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" adj="-21636,78249,-3283,10480,-69,9689" strokecolor="black [3213]" strokeweight="1.5pt">
                <v:stroke startarrow="classic" startarrowlength="long"/>
                <v:textbox inset=".72pt,,.72pt">
                  <w:txbxContent>
                    <w:p w14:paraId="61A278C8" w14:textId="77777777" w:rsidR="002976AF" w:rsidRPr="00340910" w:rsidRDefault="002976AF" w:rsidP="007017AB">
                      <w:pPr>
                        <w:rPr>
                          <w:sz w:val="16"/>
                        </w:rPr>
                      </w:pPr>
                      <w:r w:rsidRPr="000B3798">
                        <w:rPr>
                          <w:sz w:val="18"/>
                          <w:szCs w:val="18"/>
                        </w:rPr>
                        <w:t>Record Noise value for 100 Hz, 1 kHz and 10</w:t>
                      </w:r>
                      <w:r w:rsidRPr="00340910">
                        <w:rPr>
                          <w:sz w:val="16"/>
                        </w:rPr>
                        <w:t xml:space="preserve"> kHz</w:t>
                      </w:r>
                    </w:p>
                  </w:txbxContent>
                </v:textbox>
                <o:callout v:ext="edit" minusy="t"/>
              </v:shape>
            </w:pict>
          </mc:Fallback>
        </mc:AlternateContent>
      </w:r>
      <w:r w:rsidRPr="00987B31">
        <w:rPr>
          <w:noProof/>
        </w:rPr>
        <mc:AlternateContent>
          <mc:Choice Requires="wps">
            <w:drawing>
              <wp:anchor distT="0" distB="0" distL="114300" distR="114300" simplePos="0" relativeHeight="251684352" behindDoc="0" locked="0" layoutInCell="1" allowOverlap="1" wp14:anchorId="0F434F00" wp14:editId="3F2D7E69">
                <wp:simplePos x="0" y="0"/>
                <wp:positionH relativeFrom="column">
                  <wp:posOffset>2984500</wp:posOffset>
                </wp:positionH>
                <wp:positionV relativeFrom="paragraph">
                  <wp:posOffset>389255</wp:posOffset>
                </wp:positionV>
                <wp:extent cx="800100" cy="800100"/>
                <wp:effectExtent l="38100" t="0" r="19050" b="57150"/>
                <wp:wrapNone/>
                <wp:docPr id="2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800100"/>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26BBD" id="Line 244"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30.65pt" to="298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" strokeweight="1.5pt">
                <v:stroke endarrow="classic" endarrowlength="long"/>
              </v:line>
            </w:pict>
          </mc:Fallback>
        </mc:AlternateContent>
      </w:r>
      <w:r w:rsidRPr="00987B31">
        <w:rPr>
          <w:noProof/>
        </w:rPr>
        <mc:AlternateContent>
          <mc:Choice Requires="wps">
            <w:drawing>
              <wp:anchor distT="0" distB="0" distL="114300" distR="114300" simplePos="0" relativeHeight="251685376" behindDoc="0" locked="0" layoutInCell="1" allowOverlap="1" wp14:anchorId="6E15B807" wp14:editId="4F574A73">
                <wp:simplePos x="0" y="0"/>
                <wp:positionH relativeFrom="column">
                  <wp:posOffset>3784971</wp:posOffset>
                </wp:positionH>
                <wp:positionV relativeFrom="paragraph">
                  <wp:posOffset>389255</wp:posOffset>
                </wp:positionV>
                <wp:extent cx="342900" cy="914400"/>
                <wp:effectExtent l="0" t="0" r="76200" b="57150"/>
                <wp:wrapNone/>
                <wp:docPr id="27"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914400"/>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396DF" id="Line 24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05pt,30.65pt" to="325.0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" strokeweight="1.5pt">
                <v:stroke endarrow="classic" endarrowlength="long"/>
              </v:line>
            </w:pict>
          </mc:Fallback>
        </mc:AlternateContent>
      </w:r>
      <w:r w:rsidRPr="00987B31">
        <w:rPr>
          <w:noProof/>
        </w:rPr>
        <w:drawing>
          <wp:inline distT="0" distB="0" distL="0" distR="0" wp14:anchorId="40F7B2EA" wp14:editId="62D0027B">
            <wp:extent cx="4077335" cy="2298700"/>
            <wp:effectExtent l="19050" t="19050" r="18415"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77335" cy="2298700"/>
                    </a:xfrm>
                    <a:prstGeom prst="rect">
                      <a:avLst/>
                    </a:prstGeom>
                    <a:noFill/>
                    <a:ln>
                      <a:solidFill>
                        <a:srgbClr val="000000"/>
                      </a:solidFill>
                    </a:ln>
                  </pic:spPr>
                </pic:pic>
              </a:graphicData>
            </a:graphic>
          </wp:inline>
        </w:drawing>
      </w:r>
    </w:p>
    <w:p w14:paraId="028C705E" w14:textId="77777777" w:rsidR="003055D0" w:rsidRPr="00987B31" w:rsidRDefault="00000845" w:rsidP="008C4A34">
      <w:pPr>
        <w:pStyle w:val="StyleCaptionText1Centered"/>
        <w:spacing w:after="0"/>
        <w:rPr>
          <w:rFonts w:cs="Arial"/>
        </w:rPr>
      </w:pPr>
      <w:r w:rsidRPr="00987B31">
        <w:t xml:space="preserve">Figure </w:t>
      </w:r>
      <w:fldSimple w:instr=" STYLEREF 1 \s ">
        <w:r w:rsidR="008C4A34" w:rsidRPr="00987B31">
          <w:rPr>
            <w:noProof/>
          </w:rPr>
          <w:t>12</w:t>
        </w:r>
      </w:fldSimple>
      <w:r w:rsidR="008C4A34" w:rsidRPr="00987B31">
        <w:noBreakHyphen/>
      </w:r>
      <w:fldSimple w:instr=" SEQ Figure \* ARABIC \s 1 ">
        <w:r w:rsidR="008C4A34" w:rsidRPr="00987B31">
          <w:rPr>
            <w:noProof/>
          </w:rPr>
          <w:t>1</w:t>
        </w:r>
      </w:fldSimple>
    </w:p>
    <w:p w14:paraId="60BF811E" w14:textId="77777777" w:rsidR="00BC7619" w:rsidRPr="00987B31" w:rsidRDefault="00BC7619" w:rsidP="003773E1">
      <w:pPr>
        <w:pStyle w:val="Heading2"/>
      </w:pPr>
      <w:bookmarkStart w:id="37" w:name="_Toc65909492"/>
      <w:r w:rsidRPr="00987B31">
        <w:t>Data Analysis of Results</w:t>
      </w:r>
      <w:bookmarkEnd w:id="37"/>
    </w:p>
    <w:p w14:paraId="2DC933DE" w14:textId="77777777" w:rsidR="007017AB" w:rsidRPr="00987B31" w:rsidRDefault="007017AB" w:rsidP="003773E1">
      <w:pPr>
        <w:pStyle w:val="Heading3"/>
      </w:pPr>
      <w:r w:rsidRPr="00987B31">
        <w:t>Move the “X” cursor to 100 Hz</w:t>
      </w:r>
      <w:r w:rsidR="004700B2" w:rsidRPr="00987B31">
        <w:t xml:space="preserve">. </w:t>
      </w:r>
      <w:r w:rsidRPr="00987B31">
        <w:t xml:space="preserve">If the </w:t>
      </w:r>
      <w:r w:rsidR="007D5032" w:rsidRPr="00987B31">
        <w:t xml:space="preserve">noise </w:t>
      </w:r>
      <w:r w:rsidRPr="00987B31">
        <w:t>measurement is not in the range of the 100</w:t>
      </w:r>
      <w:r w:rsidR="00F67D55" w:rsidRPr="00987B31">
        <w:t xml:space="preserve"> </w:t>
      </w:r>
      <w:r w:rsidRPr="00987B31">
        <w:t>Hz requirement from Table 1, the unit shall be considered non-conforming and handled accordingly.</w:t>
      </w:r>
    </w:p>
    <w:p w14:paraId="1AD79F92" w14:textId="77777777" w:rsidR="007017AB" w:rsidRPr="00987B31" w:rsidRDefault="007017AB" w:rsidP="003773E1">
      <w:pPr>
        <w:pStyle w:val="Heading3"/>
      </w:pPr>
      <w:r w:rsidRPr="00987B31">
        <w:t>Move the “</w:t>
      </w:r>
      <w:r w:rsidR="004700B2" w:rsidRPr="00987B31">
        <w:t>X” cursor to 1 kHz. If</w:t>
      </w:r>
      <w:r w:rsidRPr="00987B31">
        <w:t xml:space="preserve"> the </w:t>
      </w:r>
      <w:r w:rsidR="007D5032" w:rsidRPr="00987B31">
        <w:t xml:space="preserve">noise </w:t>
      </w:r>
      <w:r w:rsidRPr="00987B31">
        <w:t xml:space="preserve">measurement is not in the range of the </w:t>
      </w:r>
      <w:r w:rsidR="00C53CEB" w:rsidRPr="00987B31">
        <w:t>1 kHz</w:t>
      </w:r>
      <w:r w:rsidRPr="00987B31">
        <w:t xml:space="preserve"> requirement from Table 1, the unit shall be considered non-conforming and handled accordingly.</w:t>
      </w:r>
    </w:p>
    <w:p w14:paraId="5D11684C" w14:textId="77777777" w:rsidR="001E0FE5" w:rsidRPr="00987B31" w:rsidRDefault="004700B2" w:rsidP="003773E1">
      <w:pPr>
        <w:pStyle w:val="Heading3"/>
      </w:pPr>
      <w:r w:rsidRPr="00987B31">
        <w:t>Move the “X” cursor to 10 kHz</w:t>
      </w:r>
      <w:r w:rsidR="007017AB" w:rsidRPr="00987B31">
        <w:t xml:space="preserve">. If the </w:t>
      </w:r>
      <w:r w:rsidR="007D5032" w:rsidRPr="00987B31">
        <w:t xml:space="preserve">noise </w:t>
      </w:r>
      <w:r w:rsidR="007017AB" w:rsidRPr="00987B31">
        <w:t xml:space="preserve">measurement is not in the range of the </w:t>
      </w:r>
      <w:r w:rsidR="00C53CEB" w:rsidRPr="00987B31">
        <w:t>10 kHz</w:t>
      </w:r>
      <w:r w:rsidR="007017AB" w:rsidRPr="00987B31">
        <w:t xml:space="preserve"> requirement from Table 1, the unit shall be considered non-conforming and handled accordingly.</w:t>
      </w:r>
    </w:p>
    <w:p w14:paraId="7FDB17A7" w14:textId="77777777" w:rsidR="00DD0FCA" w:rsidRPr="00987B31" w:rsidRDefault="00DD0FCA" w:rsidP="00834669"/>
    <w:p w14:paraId="13275F07" w14:textId="77777777" w:rsidR="005F3663" w:rsidRPr="00987B31" w:rsidRDefault="007017AB" w:rsidP="00CE2CD5">
      <w:pPr>
        <w:pStyle w:val="Heading1"/>
        <w:tabs>
          <w:tab w:val="num" w:pos="576"/>
        </w:tabs>
      </w:pPr>
      <w:bookmarkStart w:id="38" w:name="_Toc65909493"/>
      <w:r w:rsidRPr="00987B31">
        <w:t>B</w:t>
      </w:r>
      <w:r w:rsidR="0018113A" w:rsidRPr="00987B31">
        <w:t>ROADBAND NOISE TESTING</w:t>
      </w:r>
      <w:bookmarkEnd w:id="38"/>
    </w:p>
    <w:p w14:paraId="68753EAC" w14:textId="77777777" w:rsidR="00AC1C59" w:rsidRPr="00987B31" w:rsidRDefault="00681F67" w:rsidP="003773E1">
      <w:pPr>
        <w:pStyle w:val="Heading2"/>
      </w:pPr>
      <w:bookmarkStart w:id="39" w:name="_Toc65909494"/>
      <w:r w:rsidRPr="00987B31">
        <w:t>Test Process</w:t>
      </w:r>
      <w:bookmarkEnd w:id="39"/>
    </w:p>
    <w:p w14:paraId="74F22FFC" w14:textId="77777777" w:rsidR="00681F67" w:rsidRPr="00987B31" w:rsidRDefault="001E0FE5" w:rsidP="003773E1">
      <w:pPr>
        <w:pStyle w:val="Heading3"/>
      </w:pPr>
      <w:r w:rsidRPr="00987B31">
        <w:t xml:space="preserve">The connections for this test are the same as for standard Noise Testing (Section </w:t>
      </w:r>
      <w:r w:rsidR="00B03994" w:rsidRPr="00987B31">
        <w:t>12</w:t>
      </w:r>
      <w:r w:rsidRPr="00987B31">
        <w:t>).</w:t>
      </w:r>
    </w:p>
    <w:p w14:paraId="0A27DF25" w14:textId="77777777" w:rsidR="00681F67" w:rsidRPr="00987B31" w:rsidRDefault="00681F67" w:rsidP="003773E1">
      <w:pPr>
        <w:pStyle w:val="Heading3"/>
      </w:pPr>
      <w:r w:rsidRPr="00987B31">
        <w:t>Set up the analyzer to measure log resolution for four (4) decades.  Channel 1 input, AC coupled and grounded.  Stable mean averaging at least five (5) samples.  Channel 1 range at analyzer minimum (3.99 mV).  Trigger on free run.  View power spectrum 1, using linear magnitude and units of V/</w:t>
      </w:r>
      <w:r w:rsidRPr="00987B31">
        <w:sym w:font="Symbol" w:char="F0D6"/>
      </w:r>
      <w:r w:rsidRPr="00987B31">
        <w:t xml:space="preserve"> Hz. </w:t>
      </w:r>
    </w:p>
    <w:p w14:paraId="36A84703" w14:textId="77777777" w:rsidR="00681F67" w:rsidRPr="00987B31" w:rsidRDefault="00681F67" w:rsidP="003773E1">
      <w:pPr>
        <w:pStyle w:val="Heading3"/>
      </w:pPr>
      <w:r w:rsidRPr="00987B31">
        <w:t>Start the measurement and allow analyzer to collect data.</w:t>
      </w:r>
    </w:p>
    <w:p w14:paraId="70B91D3F" w14:textId="77777777" w:rsidR="00681F67" w:rsidRPr="00987B31" w:rsidRDefault="00681F67" w:rsidP="003773E1">
      <w:pPr>
        <w:pStyle w:val="Heading3"/>
      </w:pPr>
      <w:r w:rsidRPr="00987B31">
        <w:t>Use the analyzer marker to view data at desired frequencies.</w:t>
      </w:r>
      <w:r w:rsidR="00A604FF" w:rsidRPr="00987B31">
        <w:t xml:space="preserve">  </w:t>
      </w:r>
      <w:r w:rsidRPr="00987B31">
        <w:t xml:space="preserve">(Typical frequencies of interest </w:t>
      </w:r>
      <w:r w:rsidR="00C53CEB" w:rsidRPr="00987B31">
        <w:t>include</w:t>
      </w:r>
      <w:r w:rsidRPr="00987B31">
        <w:t xml:space="preserve"> 1 Hz., 10 Hz., 100 Hz., 1</w:t>
      </w:r>
      <w:r w:rsidR="00C53CEB" w:rsidRPr="00987B31">
        <w:t xml:space="preserve"> </w:t>
      </w:r>
      <w:r w:rsidRPr="00987B31">
        <w:t>kHz., and 10 kHz.).</w:t>
      </w:r>
      <w:r w:rsidR="00A604FF" w:rsidRPr="00987B31">
        <w:t xml:space="preserve">  </w:t>
      </w:r>
      <w:r w:rsidRPr="00987B31">
        <w:t>This is the spectral noise from the test sensor in V/</w:t>
      </w:r>
      <w:r w:rsidR="00BA1638" w:rsidRPr="00987B31">
        <w:sym w:font="Symbol" w:char="F0D6"/>
      </w:r>
      <w:r w:rsidRPr="00987B31">
        <w:t>Hz.</w:t>
      </w:r>
    </w:p>
    <w:p w14:paraId="08A3EDF4" w14:textId="77777777" w:rsidR="00DD0FCA" w:rsidRPr="00987B31" w:rsidRDefault="00681F67" w:rsidP="003773E1">
      <w:pPr>
        <w:pStyle w:val="Heading3"/>
      </w:pPr>
      <w:r w:rsidRPr="00987B31">
        <w:t xml:space="preserve">Use the following math to calculate broadband </w:t>
      </w:r>
      <w:r w:rsidR="00E719AF" w:rsidRPr="00987B31">
        <w:t>noise:</w:t>
      </w:r>
      <w:r w:rsidR="00A604FF" w:rsidRPr="00987B31">
        <w:t xml:space="preserve">  </w:t>
      </w:r>
      <w:r w:rsidRPr="00987B31">
        <w:t>First, multiply the trace by itself.</w:t>
      </w:r>
      <w:r w:rsidR="00A604FF" w:rsidRPr="00987B31">
        <w:t xml:space="preserve">  </w:t>
      </w:r>
      <w:r w:rsidRPr="00987B31">
        <w:t>Then, integrate the result.</w:t>
      </w:r>
      <w:r w:rsidR="00A604FF" w:rsidRPr="00987B31">
        <w:t xml:space="preserve">  </w:t>
      </w:r>
      <w:r w:rsidRPr="00987B31">
        <w:t>Next, take the square root.</w:t>
      </w:r>
      <w:r w:rsidR="00A604FF" w:rsidRPr="00987B31">
        <w:t xml:space="preserve">  </w:t>
      </w:r>
      <w:r w:rsidRPr="00987B31">
        <w:t>Locate the marker on the analyzer to 10 kHz.</w:t>
      </w:r>
      <w:r w:rsidR="00A604FF" w:rsidRPr="00987B31">
        <w:t xml:space="preserve">  </w:t>
      </w:r>
      <w:r w:rsidRPr="00987B31">
        <w:t>This is the broadband noise of the test sensor in volts.</w:t>
      </w:r>
      <w:r w:rsidR="006C2265" w:rsidRPr="00987B31">
        <w:t xml:space="preserve"> </w:t>
      </w:r>
    </w:p>
    <w:p w14:paraId="13EC6B0E" w14:textId="77777777" w:rsidR="00C8072C" w:rsidRPr="00987B31" w:rsidRDefault="00C8072C" w:rsidP="00CE2CD5">
      <w:pPr>
        <w:pStyle w:val="Heading1"/>
        <w:tabs>
          <w:tab w:val="num" w:pos="576"/>
        </w:tabs>
      </w:pPr>
      <w:bookmarkStart w:id="40" w:name="_Toc487447233"/>
      <w:bookmarkStart w:id="41" w:name="_Toc65909495"/>
      <w:r w:rsidRPr="00987B31">
        <w:t>Surface Mount MEMS Testing</w:t>
      </w:r>
      <w:bookmarkEnd w:id="40"/>
      <w:bookmarkEnd w:id="41"/>
    </w:p>
    <w:p w14:paraId="6FD3C183" w14:textId="77777777" w:rsidR="00C8072C" w:rsidRPr="00987B31" w:rsidRDefault="00C8072C" w:rsidP="003773E1">
      <w:pPr>
        <w:pStyle w:val="Heading2"/>
      </w:pPr>
      <w:bookmarkStart w:id="42" w:name="_Toc487447234"/>
      <w:bookmarkStart w:id="43" w:name="_Toc65909496"/>
      <w:r w:rsidRPr="00987B31">
        <w:t xml:space="preserve">Test </w:t>
      </w:r>
      <w:bookmarkEnd w:id="42"/>
      <w:r w:rsidR="009375D8" w:rsidRPr="00987B31">
        <w:t>Setup</w:t>
      </w:r>
      <w:bookmarkEnd w:id="43"/>
    </w:p>
    <w:p w14:paraId="29B3BF18" w14:textId="77777777" w:rsidR="00C8072C" w:rsidRPr="00987B31" w:rsidRDefault="00C8072C" w:rsidP="003773E1">
      <w:pPr>
        <w:pStyle w:val="Heading3"/>
      </w:pPr>
      <w:r w:rsidRPr="00987B31">
        <w:t xml:space="preserve">The connections for this test are </w:t>
      </w:r>
      <w:r w:rsidR="009375D8" w:rsidRPr="00987B31">
        <w:t>shown in</w:t>
      </w:r>
      <w:r w:rsidRPr="00987B31">
        <w:t xml:space="preserve"> </w:t>
      </w:r>
      <w:r w:rsidR="00000845" w:rsidRPr="00987B31">
        <w:t>F</w:t>
      </w:r>
      <w:r w:rsidRPr="00987B31">
        <w:t xml:space="preserve">igure </w:t>
      </w:r>
      <w:r w:rsidR="00000845" w:rsidRPr="00987B31">
        <w:t>14-1</w:t>
      </w:r>
      <w:r w:rsidRPr="00987B31">
        <w:t>.</w:t>
      </w:r>
    </w:p>
    <w:p w14:paraId="6FB6C2F9" w14:textId="77777777" w:rsidR="008079F8" w:rsidRPr="00987B31" w:rsidRDefault="008079F8" w:rsidP="001F4781">
      <w:pPr>
        <w:pStyle w:val="StyleCentered"/>
      </w:pPr>
      <w:r w:rsidRPr="00987B31">
        <w:rPr>
          <w:noProof/>
        </w:rPr>
        <w:drawing>
          <wp:inline distT="0" distB="0" distL="0" distR="0" wp14:anchorId="48586D71" wp14:editId="60FC0751">
            <wp:extent cx="5145580" cy="30000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t.png"/>
                    <pic:cNvPicPr/>
                  </pic:nvPicPr>
                  <pic:blipFill>
                    <a:blip r:embed="rId45">
                      <a:extLst>
                        <a:ext uri="{28A0092B-C50C-407E-A947-70E740481C1C}">
                          <a14:useLocalDpi xmlns:a14="http://schemas.microsoft.com/office/drawing/2010/main" val="0"/>
                        </a:ext>
                      </a:extLst>
                    </a:blip>
                    <a:stretch>
                      <a:fillRect/>
                    </a:stretch>
                  </pic:blipFill>
                  <pic:spPr>
                    <a:xfrm>
                      <a:off x="0" y="0"/>
                      <a:ext cx="5145580" cy="3000000"/>
                    </a:xfrm>
                    <a:prstGeom prst="rect">
                      <a:avLst/>
                    </a:prstGeom>
                  </pic:spPr>
                </pic:pic>
              </a:graphicData>
            </a:graphic>
          </wp:inline>
        </w:drawing>
      </w:r>
    </w:p>
    <w:p w14:paraId="5162C0B1" w14:textId="77777777" w:rsidR="00000845" w:rsidRPr="00987B31" w:rsidRDefault="00000845" w:rsidP="001F4781">
      <w:pPr>
        <w:pStyle w:val="StyleCentered"/>
      </w:pPr>
    </w:p>
    <w:p w14:paraId="5487386A" w14:textId="77777777" w:rsidR="00000845" w:rsidRPr="00987B31" w:rsidRDefault="00000845" w:rsidP="008C4A34">
      <w:pPr>
        <w:pStyle w:val="StyleCaptionText1Centered"/>
        <w:spacing w:after="0"/>
      </w:pPr>
      <w:r w:rsidRPr="00987B31">
        <w:t xml:space="preserve">Figure </w:t>
      </w:r>
      <w:fldSimple w:instr=" STYLEREF 1 \s ">
        <w:r w:rsidR="008C4A34" w:rsidRPr="00987B31">
          <w:rPr>
            <w:noProof/>
          </w:rPr>
          <w:t>14</w:t>
        </w:r>
      </w:fldSimple>
      <w:r w:rsidR="008C4A34" w:rsidRPr="00987B31">
        <w:noBreakHyphen/>
      </w:r>
      <w:fldSimple w:instr=" SEQ Figure \* ARABIC \s 1 ">
        <w:r w:rsidR="008C4A34" w:rsidRPr="00987B31">
          <w:rPr>
            <w:noProof/>
          </w:rPr>
          <w:t>1</w:t>
        </w:r>
      </w:fldSimple>
    </w:p>
    <w:p w14:paraId="628C2CD9" w14:textId="77777777" w:rsidR="00050065" w:rsidRPr="00987B31" w:rsidRDefault="0096077A" w:rsidP="00834669">
      <w:pPr>
        <w:pStyle w:val="Heading4"/>
      </w:pPr>
      <w:r w:rsidRPr="00987B31">
        <w:t xml:space="preserve">Insure that the signal conditioner </w:t>
      </w:r>
      <w:r w:rsidR="00050065" w:rsidRPr="00987B31">
        <w:t>is in full bridge mode.  The display should show a “B” for each of the four channels on the display</w:t>
      </w:r>
      <w:r w:rsidR="00000845" w:rsidRPr="00987B31">
        <w:t xml:space="preserve"> (</w:t>
      </w:r>
      <w:r w:rsidR="00050065" w:rsidRPr="00987B31">
        <w:t xml:space="preserve">Figure </w:t>
      </w:r>
      <w:r w:rsidR="00000845" w:rsidRPr="00987B31">
        <w:t>14-2)</w:t>
      </w:r>
      <w:r w:rsidR="00050065" w:rsidRPr="00987B31">
        <w:t>.  If it does not, use the arrow keys to navigate in the menu and select “INPT”</w:t>
      </w:r>
      <w:r w:rsidR="00000845" w:rsidRPr="00987B31">
        <w:t xml:space="preserve"> (</w:t>
      </w:r>
      <w:r w:rsidR="00050065" w:rsidRPr="00987B31">
        <w:t xml:space="preserve">See Figure </w:t>
      </w:r>
      <w:r w:rsidR="00000845" w:rsidRPr="00987B31">
        <w:t>14-3)</w:t>
      </w:r>
      <w:r w:rsidR="00050065" w:rsidRPr="00987B31">
        <w:t>.  In the input screen, use the arrow keys to move the cursor and select each channel in turn.  Move the cursor to the right of each channel number, and scroll through the choices until “BRG FULL”</w:t>
      </w:r>
      <w:r w:rsidR="00000845" w:rsidRPr="00987B31">
        <w:t xml:space="preserve"> is displayed, then hit enter (Figure 14-4).</w:t>
      </w:r>
    </w:p>
    <w:p w14:paraId="36A161B7" w14:textId="77777777" w:rsidR="00000845" w:rsidRPr="00987B31" w:rsidRDefault="00050065" w:rsidP="001F4781">
      <w:pPr>
        <w:pStyle w:val="StyleCentered"/>
      </w:pPr>
      <w:r w:rsidRPr="00987B31">
        <w:rPr>
          <w:noProof/>
        </w:rPr>
        <mc:AlternateContent>
          <mc:Choice Requires="wps">
            <w:drawing>
              <wp:anchor distT="0" distB="0" distL="114300" distR="114300" simplePos="0" relativeHeight="251715071" behindDoc="0" locked="0" layoutInCell="1" allowOverlap="1" wp14:anchorId="4A663030" wp14:editId="3FB19813">
                <wp:simplePos x="0" y="0"/>
                <wp:positionH relativeFrom="column">
                  <wp:posOffset>2479853</wp:posOffset>
                </wp:positionH>
                <wp:positionV relativeFrom="paragraph">
                  <wp:posOffset>86004</wp:posOffset>
                </wp:positionV>
                <wp:extent cx="197510" cy="190196"/>
                <wp:effectExtent l="0" t="0" r="12065" b="19685"/>
                <wp:wrapNone/>
                <wp:docPr id="49" name="Oval 49"/>
                <wp:cNvGraphicFramePr/>
                <a:graphic xmlns:a="http://schemas.openxmlformats.org/drawingml/2006/main">
                  <a:graphicData uri="http://schemas.microsoft.com/office/word/2010/wordprocessingShape">
                    <wps:wsp>
                      <wps:cNvSpPr/>
                      <wps:spPr>
                        <a:xfrm>
                          <a:off x="0" y="0"/>
                          <a:ext cx="197510" cy="1901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A1CADE" id="Oval 49" o:spid="_x0000_s1026" style="position:absolute;margin-left:195.25pt;margin-top:6.75pt;width:15.55pt;height:15pt;z-index:2517150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" filled="f" strokecolor="red" strokeweight="2pt"/>
            </w:pict>
          </mc:Fallback>
        </mc:AlternateContent>
      </w:r>
      <w:r w:rsidRPr="00987B31">
        <w:rPr>
          <w:noProof/>
        </w:rPr>
        <w:drawing>
          <wp:inline distT="0" distB="0" distL="0" distR="0" wp14:anchorId="1822D3A8" wp14:editId="1B23EF17">
            <wp:extent cx="1711757" cy="966016"/>
            <wp:effectExtent l="19050" t="19050" r="22225" b="24765"/>
            <wp:docPr id="254" name="Picture 254" descr="\\Nydfs02\engineering$\1Comp &amp; Ser-DYoung\Micro\Documentation\Procedures\Photos_MEMs_Electrical_Test\Cond_Veri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ydfs02\engineering$\1Comp &amp; Ser-DYoung\Micro\Documentation\Procedures\Photos_MEMs_Electrical_Test\Cond_Verify.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7576" cy="980586"/>
                    </a:xfrm>
                    <a:prstGeom prst="rect">
                      <a:avLst/>
                    </a:prstGeom>
                    <a:noFill/>
                    <a:ln>
                      <a:solidFill>
                        <a:schemeClr val="tx1"/>
                      </a:solidFill>
                    </a:ln>
                  </pic:spPr>
                </pic:pic>
              </a:graphicData>
            </a:graphic>
          </wp:inline>
        </w:drawing>
      </w:r>
    </w:p>
    <w:p w14:paraId="682E7DFF" w14:textId="77777777" w:rsidR="00050065" w:rsidRPr="00987B31" w:rsidRDefault="00000845" w:rsidP="008C4A34">
      <w:pPr>
        <w:pStyle w:val="StyleCaptionText1Centered"/>
        <w:spacing w:after="0"/>
      </w:pPr>
      <w:r w:rsidRPr="00987B31">
        <w:t xml:space="preserve">Figure </w:t>
      </w:r>
      <w:fldSimple w:instr=" STYLEREF 1 \s ">
        <w:r w:rsidR="008C4A34" w:rsidRPr="00987B31">
          <w:rPr>
            <w:noProof/>
          </w:rPr>
          <w:t>14</w:t>
        </w:r>
      </w:fldSimple>
      <w:r w:rsidR="008C4A34" w:rsidRPr="00987B31">
        <w:noBreakHyphen/>
      </w:r>
      <w:fldSimple w:instr=" SEQ Figure \* ARABIC \s 1 ">
        <w:r w:rsidR="008C4A34" w:rsidRPr="00987B31">
          <w:rPr>
            <w:noProof/>
          </w:rPr>
          <w:t>2</w:t>
        </w:r>
      </w:fldSimple>
    </w:p>
    <w:p w14:paraId="5AA49BA4" w14:textId="77777777" w:rsidR="00000845" w:rsidRPr="00987B31" w:rsidRDefault="00050065" w:rsidP="001F4781">
      <w:pPr>
        <w:pStyle w:val="StyleCentered"/>
      </w:pPr>
      <w:r w:rsidRPr="00987B31">
        <w:rPr>
          <w:noProof/>
        </w:rPr>
        <mc:AlternateContent>
          <mc:Choice Requires="wps">
            <w:drawing>
              <wp:anchor distT="0" distB="0" distL="114300" distR="114300" simplePos="0" relativeHeight="251717119" behindDoc="0" locked="0" layoutInCell="1" allowOverlap="1" wp14:anchorId="2D63D659" wp14:editId="4C980532">
                <wp:simplePos x="0" y="0"/>
                <wp:positionH relativeFrom="column">
                  <wp:posOffset>3196565</wp:posOffset>
                </wp:positionH>
                <wp:positionV relativeFrom="paragraph">
                  <wp:posOffset>319608</wp:posOffset>
                </wp:positionV>
                <wp:extent cx="446227" cy="190196"/>
                <wp:effectExtent l="0" t="0" r="11430" b="19685"/>
                <wp:wrapNone/>
                <wp:docPr id="50" name="Oval 50"/>
                <wp:cNvGraphicFramePr/>
                <a:graphic xmlns:a="http://schemas.openxmlformats.org/drawingml/2006/main">
                  <a:graphicData uri="http://schemas.microsoft.com/office/word/2010/wordprocessingShape">
                    <wps:wsp>
                      <wps:cNvSpPr/>
                      <wps:spPr>
                        <a:xfrm>
                          <a:off x="0" y="0"/>
                          <a:ext cx="446227" cy="1901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B52E0FA" id="Oval 50" o:spid="_x0000_s1026" style="position:absolute;margin-left:251.7pt;margin-top:25.15pt;width:35.15pt;height:15pt;z-index:2517171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" filled="f" strokecolor="red" strokeweight="2pt"/>
            </w:pict>
          </mc:Fallback>
        </mc:AlternateContent>
      </w:r>
      <w:r w:rsidRPr="00987B31">
        <w:rPr>
          <w:noProof/>
        </w:rPr>
        <w:drawing>
          <wp:inline distT="0" distB="0" distL="0" distR="0" wp14:anchorId="575D3392" wp14:editId="7F0C1FB5">
            <wp:extent cx="1711757" cy="1073134"/>
            <wp:effectExtent l="19050" t="19050" r="22225" b="13335"/>
            <wp:docPr id="47" name="Picture 47" descr="\\Nydfs02\engineering$\1Comp &amp; Ser-DYoung\Micro\Documentation\Procedures\Photos_MEMs_Electrical_Test\Cond_S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ydfs02\engineering$\1Comp &amp; Ser-DYoung\Micro\Documentation\Procedures\Photos_MEMs_Electrical_Test\Cond_Set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8493" cy="1083626"/>
                    </a:xfrm>
                    <a:prstGeom prst="rect">
                      <a:avLst/>
                    </a:prstGeom>
                    <a:noFill/>
                    <a:ln>
                      <a:solidFill>
                        <a:schemeClr val="tx1"/>
                      </a:solidFill>
                    </a:ln>
                  </pic:spPr>
                </pic:pic>
              </a:graphicData>
            </a:graphic>
          </wp:inline>
        </w:drawing>
      </w:r>
    </w:p>
    <w:p w14:paraId="77F3D404" w14:textId="77777777" w:rsidR="00050065" w:rsidRPr="00987B31" w:rsidRDefault="00000845" w:rsidP="008C4A34">
      <w:pPr>
        <w:pStyle w:val="StyleCaptionText1Centered"/>
        <w:spacing w:after="0"/>
      </w:pPr>
      <w:r w:rsidRPr="00987B31">
        <w:t xml:space="preserve">Figure </w:t>
      </w:r>
      <w:fldSimple w:instr=" STYLEREF 1 \s ">
        <w:r w:rsidR="008C4A34" w:rsidRPr="00987B31">
          <w:rPr>
            <w:noProof/>
          </w:rPr>
          <w:t>14</w:t>
        </w:r>
      </w:fldSimple>
      <w:r w:rsidR="008C4A34" w:rsidRPr="00987B31">
        <w:noBreakHyphen/>
      </w:r>
      <w:fldSimple w:instr=" SEQ Figure \* ARABIC \s 1 ">
        <w:r w:rsidR="008C4A34" w:rsidRPr="00987B31">
          <w:rPr>
            <w:noProof/>
          </w:rPr>
          <w:t>3</w:t>
        </w:r>
      </w:fldSimple>
    </w:p>
    <w:p w14:paraId="60199DCE" w14:textId="77777777" w:rsidR="00000845" w:rsidRPr="00987B31" w:rsidRDefault="00050065" w:rsidP="001F4781">
      <w:pPr>
        <w:pStyle w:val="StyleCentered"/>
      </w:pPr>
      <w:r w:rsidRPr="00987B31">
        <w:rPr>
          <w:noProof/>
        </w:rPr>
        <mc:AlternateContent>
          <mc:Choice Requires="wps">
            <w:drawing>
              <wp:anchor distT="0" distB="0" distL="114300" distR="114300" simplePos="0" relativeHeight="251721215" behindDoc="0" locked="0" layoutInCell="1" allowOverlap="1" wp14:anchorId="154A033D" wp14:editId="0F296D13">
                <wp:simplePos x="0" y="0"/>
                <wp:positionH relativeFrom="column">
                  <wp:posOffset>2618537</wp:posOffset>
                </wp:positionH>
                <wp:positionV relativeFrom="paragraph">
                  <wp:posOffset>355905</wp:posOffset>
                </wp:positionV>
                <wp:extent cx="226771" cy="190196"/>
                <wp:effectExtent l="0" t="0" r="20955" b="19685"/>
                <wp:wrapNone/>
                <wp:docPr id="52" name="Oval 52"/>
                <wp:cNvGraphicFramePr/>
                <a:graphic xmlns:a="http://schemas.openxmlformats.org/drawingml/2006/main">
                  <a:graphicData uri="http://schemas.microsoft.com/office/word/2010/wordprocessingShape">
                    <wps:wsp>
                      <wps:cNvSpPr/>
                      <wps:spPr>
                        <a:xfrm>
                          <a:off x="0" y="0"/>
                          <a:ext cx="226771" cy="1901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214BE29" id="Oval 52" o:spid="_x0000_s1026" style="position:absolute;margin-left:206.2pt;margin-top:28pt;width:17.85pt;height:15pt;z-index:251721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" filled="f" strokecolor="red" strokeweight="2pt"/>
            </w:pict>
          </mc:Fallback>
        </mc:AlternateContent>
      </w:r>
      <w:r w:rsidRPr="00987B31">
        <w:rPr>
          <w:noProof/>
        </w:rPr>
        <mc:AlternateContent>
          <mc:Choice Requires="wps">
            <w:drawing>
              <wp:anchor distT="0" distB="0" distL="114300" distR="114300" simplePos="0" relativeHeight="251719167" behindDoc="0" locked="0" layoutInCell="1" allowOverlap="1" wp14:anchorId="46FE8426" wp14:editId="434A315E">
                <wp:simplePos x="0" y="0"/>
                <wp:positionH relativeFrom="margin">
                  <wp:posOffset>2926079</wp:posOffset>
                </wp:positionH>
                <wp:positionV relativeFrom="paragraph">
                  <wp:posOffset>341579</wp:posOffset>
                </wp:positionV>
                <wp:extent cx="665683" cy="241402"/>
                <wp:effectExtent l="0" t="0" r="20320" b="25400"/>
                <wp:wrapNone/>
                <wp:docPr id="51" name="Oval 51"/>
                <wp:cNvGraphicFramePr/>
                <a:graphic xmlns:a="http://schemas.openxmlformats.org/drawingml/2006/main">
                  <a:graphicData uri="http://schemas.microsoft.com/office/word/2010/wordprocessingShape">
                    <wps:wsp>
                      <wps:cNvSpPr/>
                      <wps:spPr>
                        <a:xfrm>
                          <a:off x="0" y="0"/>
                          <a:ext cx="665683" cy="2414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A5A90" id="Oval 51" o:spid="_x0000_s1026" style="position:absolute;margin-left:230.4pt;margin-top:26.9pt;width:52.4pt;height:19pt;z-index:2517191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" filled="f" strokecolor="red" strokeweight="2pt">
                <w10:wrap anchorx="margin"/>
              </v:oval>
            </w:pict>
          </mc:Fallback>
        </mc:AlternateContent>
      </w:r>
      <w:r w:rsidRPr="00987B31">
        <w:rPr>
          <w:noProof/>
        </w:rPr>
        <w:drawing>
          <wp:inline distT="0" distB="0" distL="0" distR="0" wp14:anchorId="50DF44DB" wp14:editId="1054B739">
            <wp:extent cx="1711757" cy="1150182"/>
            <wp:effectExtent l="19050" t="19050" r="22225" b="12065"/>
            <wp:docPr id="48" name="Picture 48" descr="\\Nydfs02\engineering$\1Comp &amp; Ser-DYoung\Micro\Documentation\Procedures\Photos_MEMs_Electrical_Test\Cond_S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ydfs02\engineering$\1Comp &amp; Ser-DYoung\Micro\Documentation\Procedures\Photos_MEMs_Electrical_Test\Cond_Set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34497" cy="1165462"/>
                    </a:xfrm>
                    <a:prstGeom prst="rect">
                      <a:avLst/>
                    </a:prstGeom>
                    <a:noFill/>
                    <a:ln>
                      <a:solidFill>
                        <a:schemeClr val="tx1"/>
                      </a:solidFill>
                    </a:ln>
                  </pic:spPr>
                </pic:pic>
              </a:graphicData>
            </a:graphic>
          </wp:inline>
        </w:drawing>
      </w:r>
    </w:p>
    <w:p w14:paraId="51C7C785" w14:textId="77777777" w:rsidR="00050065" w:rsidRPr="00987B31" w:rsidRDefault="00000845" w:rsidP="008C4A34">
      <w:pPr>
        <w:pStyle w:val="StyleCaptionText1Centered"/>
        <w:spacing w:after="0"/>
      </w:pPr>
      <w:r w:rsidRPr="00987B31">
        <w:t xml:space="preserve">Figure </w:t>
      </w:r>
      <w:fldSimple w:instr=" STYLEREF 1 \s ">
        <w:r w:rsidR="008C4A34" w:rsidRPr="00987B31">
          <w:rPr>
            <w:noProof/>
          </w:rPr>
          <w:t>14</w:t>
        </w:r>
      </w:fldSimple>
      <w:r w:rsidR="008C4A34" w:rsidRPr="00987B31">
        <w:noBreakHyphen/>
      </w:r>
      <w:fldSimple w:instr=" SEQ Figure \* ARABIC \s 1 ">
        <w:r w:rsidR="008C4A34" w:rsidRPr="00987B31">
          <w:rPr>
            <w:noProof/>
          </w:rPr>
          <w:t>4</w:t>
        </w:r>
      </w:fldSimple>
    </w:p>
    <w:p w14:paraId="783E116E" w14:textId="77777777" w:rsidR="005646D3" w:rsidRPr="00987B31" w:rsidRDefault="00C8072C" w:rsidP="003773E1">
      <w:pPr>
        <w:pStyle w:val="Heading3"/>
      </w:pPr>
      <w:r w:rsidRPr="00987B31">
        <w:t>Open the “DC Sensor Test Program,” click DC MEMS Sensor Test (make sure Excel is not open)</w:t>
      </w:r>
    </w:p>
    <w:p w14:paraId="002F9A2F" w14:textId="77777777" w:rsidR="00E23652" w:rsidRPr="00987B31" w:rsidRDefault="00E23652" w:rsidP="0003042D">
      <w:pPr>
        <w:pStyle w:val="Heading4"/>
        <w:numPr>
          <w:ilvl w:val="3"/>
          <w:numId w:val="2"/>
        </w:numPr>
        <w:ind w:left="2070" w:hanging="810"/>
      </w:pPr>
      <w:r w:rsidRPr="00987B31">
        <w:t xml:space="preserve">Select the </w:t>
      </w:r>
      <w:r w:rsidRPr="00987B31">
        <w:rPr>
          <w:highlight w:val="lightGray"/>
        </w:rPr>
        <w:t>Manual Test</w:t>
      </w:r>
      <w:r w:rsidRPr="00987B31">
        <w:t xml:space="preserve"> tab.  Click the manual test button and then select “Excitation” as the measured parameter.</w:t>
      </w:r>
      <w:r w:rsidR="00BB08D9" w:rsidRPr="00987B31">
        <w:t xml:space="preserve">  Wait until the units changes from ohms to volts to indicate a valid reading.</w:t>
      </w:r>
    </w:p>
    <w:p w14:paraId="3D3A9BDF" w14:textId="77777777" w:rsidR="0096077A" w:rsidRPr="00987B31" w:rsidRDefault="001E4222" w:rsidP="001F4781">
      <w:pPr>
        <w:pStyle w:val="StyleCentered"/>
      </w:pPr>
      <w:r w:rsidRPr="00987B31">
        <w:rPr>
          <w:noProof/>
        </w:rPr>
        <w:drawing>
          <wp:inline distT="0" distB="0" distL="0" distR="0" wp14:anchorId="5541BEF2" wp14:editId="1D05B18B">
            <wp:extent cx="2240867" cy="2860243"/>
            <wp:effectExtent l="0" t="0" r="7620" b="0"/>
            <wp:docPr id="252" name="Picture 252" descr="\\Nydfs02\engineering$\1Comp &amp; Ser-DYoung\Micro\Documentation\Procedures\Photos_MEMs_Electrical_Test\exc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ydfs02\engineering$\1Comp &amp; Ser-DYoung\Micro\Documentation\Procedures\Photos_MEMs_Electrical_Test\excit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2258" cy="2874782"/>
                    </a:xfrm>
                    <a:prstGeom prst="rect">
                      <a:avLst/>
                    </a:prstGeom>
                    <a:noFill/>
                    <a:ln>
                      <a:noFill/>
                    </a:ln>
                  </pic:spPr>
                </pic:pic>
              </a:graphicData>
            </a:graphic>
          </wp:inline>
        </w:drawing>
      </w:r>
    </w:p>
    <w:p w14:paraId="0C7A8698" w14:textId="77777777" w:rsidR="00E23652" w:rsidRPr="00987B31" w:rsidRDefault="0096077A" w:rsidP="008C4A34">
      <w:pPr>
        <w:pStyle w:val="StyleCaptionText1Centered"/>
        <w:spacing w:after="0"/>
      </w:pPr>
      <w:r w:rsidRPr="00987B31">
        <w:t xml:space="preserve">Figure </w:t>
      </w:r>
      <w:fldSimple w:instr=" STYLEREF 1 \s ">
        <w:r w:rsidR="008C4A34" w:rsidRPr="00987B31">
          <w:rPr>
            <w:noProof/>
          </w:rPr>
          <w:t>14</w:t>
        </w:r>
      </w:fldSimple>
      <w:r w:rsidR="008C4A34" w:rsidRPr="00987B31">
        <w:noBreakHyphen/>
      </w:r>
      <w:fldSimple w:instr=" SEQ Figure \* ARABIC \s 1 ">
        <w:r w:rsidR="008C4A34" w:rsidRPr="00987B31">
          <w:rPr>
            <w:noProof/>
          </w:rPr>
          <w:t>5</w:t>
        </w:r>
      </w:fldSimple>
    </w:p>
    <w:p w14:paraId="538A2925" w14:textId="77777777" w:rsidR="005646D3" w:rsidRPr="00987B31" w:rsidRDefault="00E23652" w:rsidP="0003042D">
      <w:pPr>
        <w:pStyle w:val="Heading4"/>
        <w:numPr>
          <w:ilvl w:val="3"/>
          <w:numId w:val="2"/>
        </w:numPr>
        <w:ind w:left="2070" w:hanging="810"/>
      </w:pPr>
      <w:r w:rsidRPr="00987B31">
        <w:t xml:space="preserve">If the excitation measured by the software is not 12V +/- 0.05V, the signal conditioner needs to be adjusted.  </w:t>
      </w:r>
      <w:r w:rsidR="0096077A" w:rsidRPr="00987B31">
        <w:t xml:space="preserve">If it </w:t>
      </w:r>
      <w:r w:rsidR="00BB08D9" w:rsidRPr="00987B31">
        <w:t>adjustment is required</w:t>
      </w:r>
      <w:r w:rsidR="0096077A" w:rsidRPr="00987B31">
        <w:t xml:space="preserve">, use the arrow keys to navigate in the menu and select “EXCv” (See Figure </w:t>
      </w:r>
      <w:r w:rsidR="006753A0" w:rsidRPr="00987B31">
        <w:t>14-6</w:t>
      </w:r>
      <w:r w:rsidR="0096077A" w:rsidRPr="00987B31">
        <w:t>).  Then use the arrow keys to move the cursor and select each channel in turn.  Move the cursor to the right of each channel number, and adjust the number value until the voltage displayed by the software is correct (Figure 14-</w:t>
      </w:r>
      <w:r w:rsidR="006753A0" w:rsidRPr="00987B31">
        <w:t>7</w:t>
      </w:r>
      <w:r w:rsidR="0096077A" w:rsidRPr="00987B31">
        <w:t>).</w:t>
      </w:r>
    </w:p>
    <w:p w14:paraId="7659458F" w14:textId="77777777" w:rsidR="0096077A" w:rsidRPr="00987B31" w:rsidRDefault="006753A0" w:rsidP="001F4781">
      <w:pPr>
        <w:pStyle w:val="StyleCentered"/>
      </w:pPr>
      <w:r w:rsidRPr="00987B31">
        <w:rPr>
          <w:noProof/>
        </w:rPr>
        <mc:AlternateContent>
          <mc:Choice Requires="wps">
            <w:drawing>
              <wp:anchor distT="0" distB="0" distL="114300" distR="114300" simplePos="0" relativeHeight="251727359" behindDoc="0" locked="0" layoutInCell="1" allowOverlap="1" wp14:anchorId="04A058DB" wp14:editId="7E78DEEF">
                <wp:simplePos x="0" y="0"/>
                <wp:positionH relativeFrom="margin">
                  <wp:posOffset>2809037</wp:posOffset>
                </wp:positionH>
                <wp:positionV relativeFrom="paragraph">
                  <wp:posOffset>323825</wp:posOffset>
                </wp:positionV>
                <wp:extent cx="497433" cy="241402"/>
                <wp:effectExtent l="0" t="0" r="17145" b="25400"/>
                <wp:wrapNone/>
                <wp:docPr id="294" name="Oval 294"/>
                <wp:cNvGraphicFramePr/>
                <a:graphic xmlns:a="http://schemas.openxmlformats.org/drawingml/2006/main">
                  <a:graphicData uri="http://schemas.microsoft.com/office/word/2010/wordprocessingShape">
                    <wps:wsp>
                      <wps:cNvSpPr/>
                      <wps:spPr>
                        <a:xfrm>
                          <a:off x="0" y="0"/>
                          <a:ext cx="497433" cy="2414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C4419A" id="Oval 294" o:spid="_x0000_s1026" style="position:absolute;margin-left:221.2pt;margin-top:25.5pt;width:39.15pt;height:19pt;z-index:251727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" filled="f" strokecolor="red" strokeweight="2pt">
                <w10:wrap anchorx="margin"/>
              </v:oval>
            </w:pict>
          </mc:Fallback>
        </mc:AlternateContent>
      </w:r>
      <w:r w:rsidR="0096077A" w:rsidRPr="00987B31">
        <w:rPr>
          <w:noProof/>
        </w:rPr>
        <w:drawing>
          <wp:inline distT="0" distB="0" distL="0" distR="0" wp14:anchorId="65F6622A" wp14:editId="7E0D74ED">
            <wp:extent cx="1784909" cy="1141555"/>
            <wp:effectExtent l="19050" t="19050" r="25400" b="20955"/>
            <wp:docPr id="292" name="Picture 292" descr="\\Nydfs02\engineering$\1Comp &amp; Ser-DYoung\Micro\Documentation\Procedures\Photos_MEMs_Electrical_Test\Cond_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ydfs02\engineering$\1Comp &amp; Ser-DYoung\Micro\Documentation\Procedures\Photos_MEMs_Electrical_Test\Cond_Set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8996" cy="1150565"/>
                    </a:xfrm>
                    <a:prstGeom prst="rect">
                      <a:avLst/>
                    </a:prstGeom>
                    <a:noFill/>
                    <a:ln>
                      <a:solidFill>
                        <a:srgbClr val="000000"/>
                      </a:solidFill>
                    </a:ln>
                  </pic:spPr>
                </pic:pic>
              </a:graphicData>
            </a:graphic>
          </wp:inline>
        </w:drawing>
      </w:r>
    </w:p>
    <w:p w14:paraId="59CE65F9" w14:textId="77777777" w:rsidR="001E4222" w:rsidRPr="00987B31" w:rsidRDefault="0096077A" w:rsidP="008C4A34">
      <w:pPr>
        <w:pStyle w:val="StyleCaptionText1Centered"/>
        <w:spacing w:after="0"/>
      </w:pPr>
      <w:r w:rsidRPr="00987B31">
        <w:t xml:space="preserve">Figure </w:t>
      </w:r>
      <w:fldSimple w:instr=" STYLEREF 1 \s ">
        <w:r w:rsidR="008C4A34" w:rsidRPr="00987B31">
          <w:rPr>
            <w:noProof/>
          </w:rPr>
          <w:t>14</w:t>
        </w:r>
      </w:fldSimple>
      <w:r w:rsidR="008C4A34" w:rsidRPr="00987B31">
        <w:noBreakHyphen/>
      </w:r>
      <w:fldSimple w:instr=" SEQ Figure \* ARABIC \s 1 ">
        <w:r w:rsidR="008C4A34" w:rsidRPr="00987B31">
          <w:rPr>
            <w:noProof/>
          </w:rPr>
          <w:t>6</w:t>
        </w:r>
      </w:fldSimple>
    </w:p>
    <w:p w14:paraId="5E2AF85E" w14:textId="77777777" w:rsidR="0096077A" w:rsidRPr="00987B31" w:rsidRDefault="006753A0" w:rsidP="001F4781">
      <w:pPr>
        <w:pStyle w:val="StyleCentered"/>
      </w:pPr>
      <w:r w:rsidRPr="00987B31">
        <w:rPr>
          <w:noProof/>
        </w:rPr>
        <mc:AlternateContent>
          <mc:Choice Requires="wps">
            <w:drawing>
              <wp:anchor distT="0" distB="0" distL="114300" distR="114300" simplePos="0" relativeHeight="251729407" behindDoc="0" locked="0" layoutInCell="1" allowOverlap="1" wp14:anchorId="5FF03E78" wp14:editId="654B9CE9">
                <wp:simplePos x="0" y="0"/>
                <wp:positionH relativeFrom="margin">
                  <wp:align>center</wp:align>
                </wp:positionH>
                <wp:positionV relativeFrom="paragraph">
                  <wp:posOffset>178740</wp:posOffset>
                </wp:positionV>
                <wp:extent cx="563270" cy="241402"/>
                <wp:effectExtent l="0" t="0" r="27305" b="25400"/>
                <wp:wrapNone/>
                <wp:docPr id="295" name="Oval 295"/>
                <wp:cNvGraphicFramePr/>
                <a:graphic xmlns:a="http://schemas.openxmlformats.org/drawingml/2006/main">
                  <a:graphicData uri="http://schemas.microsoft.com/office/word/2010/wordprocessingShape">
                    <wps:wsp>
                      <wps:cNvSpPr/>
                      <wps:spPr>
                        <a:xfrm>
                          <a:off x="0" y="0"/>
                          <a:ext cx="563270" cy="2414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FA08B9" id="Oval 295" o:spid="_x0000_s1026" style="position:absolute;margin-left:0;margin-top:14.05pt;width:44.35pt;height:19pt;z-index:25172940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" filled="f" strokecolor="red" strokeweight="2pt">
                <w10:wrap anchorx="margin"/>
              </v:oval>
            </w:pict>
          </mc:Fallback>
        </mc:AlternateContent>
      </w:r>
      <w:r w:rsidR="0096077A" w:rsidRPr="00987B31">
        <w:rPr>
          <w:noProof/>
        </w:rPr>
        <w:drawing>
          <wp:inline distT="0" distB="0" distL="0" distR="0" wp14:anchorId="008892A2" wp14:editId="20CF7761">
            <wp:extent cx="1770278" cy="996570"/>
            <wp:effectExtent l="19050" t="19050" r="20955" b="13335"/>
            <wp:docPr id="293" name="Picture 293" descr="\\Nydfs02\engineering$\1Comp &amp; Ser-DYoung\Micro\Documentation\Procedures\Photos_MEMs_Electrical_Test\Cond_S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ydfs02\engineering$\1Comp &amp; Ser-DYoung\Micro\Documentation\Procedures\Photos_MEMs_Electrical_Test\Cond_Set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5544" cy="1005164"/>
                    </a:xfrm>
                    <a:prstGeom prst="rect">
                      <a:avLst/>
                    </a:prstGeom>
                    <a:noFill/>
                    <a:ln>
                      <a:solidFill>
                        <a:srgbClr val="000000"/>
                      </a:solidFill>
                    </a:ln>
                  </pic:spPr>
                </pic:pic>
              </a:graphicData>
            </a:graphic>
          </wp:inline>
        </w:drawing>
      </w:r>
    </w:p>
    <w:p w14:paraId="3187121B" w14:textId="77777777" w:rsidR="0096077A" w:rsidRPr="00987B31" w:rsidRDefault="0096077A" w:rsidP="008C4A34">
      <w:pPr>
        <w:pStyle w:val="StyleCaptionText1Centered"/>
        <w:spacing w:after="0"/>
      </w:pPr>
      <w:r w:rsidRPr="00987B31">
        <w:t xml:space="preserve">Figure </w:t>
      </w:r>
      <w:fldSimple w:instr=" STYLEREF 1 \s ">
        <w:r w:rsidR="008C4A34" w:rsidRPr="00987B31">
          <w:rPr>
            <w:noProof/>
          </w:rPr>
          <w:t>14</w:t>
        </w:r>
      </w:fldSimple>
      <w:r w:rsidR="008C4A34" w:rsidRPr="00987B31">
        <w:noBreakHyphen/>
      </w:r>
      <w:fldSimple w:instr=" SEQ Figure \* ARABIC \s 1 ">
        <w:r w:rsidR="008C4A34" w:rsidRPr="00987B31">
          <w:rPr>
            <w:noProof/>
          </w:rPr>
          <w:t>7</w:t>
        </w:r>
      </w:fldSimple>
    </w:p>
    <w:p w14:paraId="25CE5520" w14:textId="77777777" w:rsidR="00BB08D9" w:rsidRPr="00987B31" w:rsidRDefault="00BB08D9" w:rsidP="00834669">
      <w:pPr>
        <w:pStyle w:val="Heading4"/>
      </w:pPr>
      <w:r w:rsidRPr="00987B31">
        <w:t>While still in the Manual Test tab, click on the “Drift Test”.  Wait until the units next to the number readout change to “uV” to know that the test is complete.  (Running the drift test in manual re-sets the computer DAQ card so that the first reading during the test is valid.)</w:t>
      </w:r>
    </w:p>
    <w:p w14:paraId="77A472C1" w14:textId="77777777" w:rsidR="00C8072C" w:rsidRPr="00987B31" w:rsidRDefault="009375D8" w:rsidP="003773E1">
      <w:pPr>
        <w:pStyle w:val="Heading2"/>
      </w:pPr>
      <w:bookmarkStart w:id="44" w:name="_Toc65909497"/>
      <w:r w:rsidRPr="00987B31">
        <w:t>Running The Test</w:t>
      </w:r>
      <w:bookmarkEnd w:id="44"/>
    </w:p>
    <w:p w14:paraId="7AD356E9" w14:textId="77777777" w:rsidR="009375D8" w:rsidRPr="00987B31" w:rsidRDefault="009375D8" w:rsidP="003773E1">
      <w:pPr>
        <w:pStyle w:val="Heading3"/>
      </w:pPr>
      <w:r w:rsidRPr="00987B31">
        <w:t>Place an assembly into the fixture</w:t>
      </w:r>
      <w:r w:rsidR="00E124E5" w:rsidRPr="00987B31">
        <w:t xml:space="preserve"> (60883-01)</w:t>
      </w:r>
      <w:r w:rsidRPr="00987B31">
        <w:t>.  Use the slot indicated in Figure 14-8.</w:t>
      </w:r>
      <w:r w:rsidR="00FC5C34" w:rsidRPr="00987B31">
        <w:t xml:space="preserve">  Be sure to place the assembly in the correct orientation as shown (Figure 14-8).</w:t>
      </w:r>
      <w:r w:rsidR="00E31165" w:rsidRPr="00987B31">
        <w:t xml:space="preserve"> Note that the location to be used is marked with an X above the location.  The orientation of the assembly must also be aligned such that side arrow points to the internal gold trace that is wider relative to the other three.</w:t>
      </w:r>
      <w:r w:rsidR="00FC5C34" w:rsidRPr="00987B31">
        <w:t xml:space="preserve">  Lower the clamp over the assembly until it locks in place (Figure 14-9).</w:t>
      </w:r>
    </w:p>
    <w:p w14:paraId="18BA3224" w14:textId="77777777" w:rsidR="00C8072C" w:rsidRPr="00987B31" w:rsidRDefault="00C8072C" w:rsidP="003773E1">
      <w:pPr>
        <w:pStyle w:val="Heading3"/>
      </w:pPr>
      <w:r w:rsidRPr="00987B31">
        <w:t xml:space="preserve">Enter Model (40002-05), Serial Number (wafer and location if no SN), and Job Number. See Figure </w:t>
      </w:r>
      <w:r w:rsidR="009375D8" w:rsidRPr="00987B31">
        <w:t>14-10</w:t>
      </w:r>
      <w:r w:rsidRPr="00987B31">
        <w:t>. The model number may be selected from the pull down menu.  For 40002-05, it will default to z-axis, and this selection should not be changed.</w:t>
      </w:r>
    </w:p>
    <w:p w14:paraId="3A224E8B" w14:textId="77777777" w:rsidR="00C8072C" w:rsidRPr="00987B31" w:rsidRDefault="00C8072C" w:rsidP="003773E1">
      <w:pPr>
        <w:pStyle w:val="Heading3"/>
      </w:pPr>
      <w:r w:rsidRPr="00987B31">
        <w:t>Select “p</w:t>
      </w:r>
      <w:r w:rsidR="00E84BA8" w:rsidRPr="00987B31">
        <w:t>re</w:t>
      </w:r>
      <w:r w:rsidRPr="00987B31">
        <w:t xml:space="preserve">-pneushock/shaker” (Figure </w:t>
      </w:r>
      <w:r w:rsidR="009375D8" w:rsidRPr="00987B31">
        <w:t>14-10</w:t>
      </w:r>
      <w:r w:rsidRPr="00987B31">
        <w:t>)</w:t>
      </w:r>
    </w:p>
    <w:p w14:paraId="512BFE91" w14:textId="77777777" w:rsidR="00C8072C" w:rsidRPr="00987B31" w:rsidRDefault="00C8072C" w:rsidP="003773E1">
      <w:pPr>
        <w:pStyle w:val="Heading3"/>
      </w:pPr>
      <w:r w:rsidRPr="00987B31">
        <w:t xml:space="preserve">Select the “Test” Button (Figure </w:t>
      </w:r>
      <w:r w:rsidR="009375D8" w:rsidRPr="00987B31">
        <w:t>14-10</w:t>
      </w:r>
      <w:r w:rsidRPr="00987B31">
        <w:t>)</w:t>
      </w:r>
    </w:p>
    <w:p w14:paraId="1FD1D2E0" w14:textId="77777777" w:rsidR="00C8072C" w:rsidRPr="00987B31" w:rsidRDefault="00C8072C" w:rsidP="003773E1">
      <w:pPr>
        <w:pStyle w:val="Heading3"/>
      </w:pPr>
      <w:r w:rsidRPr="00987B31">
        <w:t xml:space="preserve">Select the “Save” Button if you have not already done so (Figure </w:t>
      </w:r>
      <w:r w:rsidR="009375D8" w:rsidRPr="00987B31">
        <w:t>14-10</w:t>
      </w:r>
      <w:r w:rsidRPr="00987B31">
        <w:t>)</w:t>
      </w:r>
    </w:p>
    <w:p w14:paraId="4F9398D1" w14:textId="77777777" w:rsidR="009375D8" w:rsidRPr="00987B31" w:rsidRDefault="009375D8" w:rsidP="00834669"/>
    <w:p w14:paraId="6C5A61AA" w14:textId="77777777" w:rsidR="009375D8" w:rsidRPr="00987B31" w:rsidRDefault="009375D8" w:rsidP="001F4781">
      <w:pPr>
        <w:pStyle w:val="StyleCentered"/>
        <w:sectPr w:rsidR="009375D8" w:rsidRPr="00987B31" w:rsidSect="009031A5">
          <w:type w:val="continuous"/>
          <w:pgSz w:w="12240" w:h="15840" w:code="1"/>
          <w:pgMar w:top="2160" w:right="1152" w:bottom="1872" w:left="1152" w:header="720" w:footer="720" w:gutter="0"/>
          <w:paperSrc w:first="15" w:other="15"/>
          <w:cols w:space="720"/>
        </w:sectPr>
      </w:pPr>
    </w:p>
    <w:p w14:paraId="6261AB7F" w14:textId="77777777" w:rsidR="008C4A34" w:rsidRPr="00987B31" w:rsidRDefault="009375D8" w:rsidP="008C4A34">
      <w:pPr>
        <w:pStyle w:val="StyleCentered"/>
        <w:keepNext/>
      </w:pPr>
      <w:r w:rsidRPr="00987B31">
        <w:rPr>
          <w:noProof/>
        </w:rPr>
        <w:drawing>
          <wp:inline distT="0" distB="0" distL="0" distR="0" wp14:anchorId="2094E89B" wp14:editId="52238AD2">
            <wp:extent cx="3108960" cy="1733550"/>
            <wp:effectExtent l="19050" t="19050" r="15240" b="19050"/>
            <wp:docPr id="296" name="Picture 296" descr="\\Nydfs02\engineering$\1Comp &amp; Ser-DYoung\Micro\Documentation\Procedures\Photos_MEMs_Electrical_Test\IMG_20180501_10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ydfs02\engineering$\1Comp &amp; Ser-DYoung\Micro\Documentation\Procedures\Photos_MEMs_Electrical_Test\IMG_20180501_104407.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3248" t="39657" r="35572" b="22306"/>
                    <a:stretch/>
                  </pic:blipFill>
                  <pic:spPr bwMode="auto">
                    <a:xfrm>
                      <a:off x="0" y="0"/>
                      <a:ext cx="3168117" cy="1766536"/>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FD00F9" w14:textId="77777777" w:rsidR="009375D8" w:rsidRPr="00987B31" w:rsidRDefault="008C4A34" w:rsidP="008C4A34">
      <w:pPr>
        <w:pStyle w:val="StyleCaptionText1Centered"/>
        <w:spacing w:after="0"/>
      </w:pPr>
      <w:r w:rsidRPr="00987B31">
        <w:t xml:space="preserve">Figure </w:t>
      </w:r>
      <w:fldSimple w:instr=" STYLEREF 1 \s ">
        <w:r w:rsidRPr="00987B31">
          <w:rPr>
            <w:noProof/>
          </w:rPr>
          <w:t>14</w:t>
        </w:r>
      </w:fldSimple>
      <w:r w:rsidRPr="00987B31">
        <w:noBreakHyphen/>
      </w:r>
      <w:fldSimple w:instr=" SEQ Figure \* ARABIC \s 1 ">
        <w:r w:rsidRPr="00987B31">
          <w:rPr>
            <w:noProof/>
          </w:rPr>
          <w:t>8</w:t>
        </w:r>
      </w:fldSimple>
    </w:p>
    <w:p w14:paraId="201B487F" w14:textId="77777777" w:rsidR="008C4A34" w:rsidRPr="00987B31" w:rsidRDefault="008C4A34" w:rsidP="004A7F91">
      <w:pPr>
        <w:pStyle w:val="StyleCentered"/>
      </w:pPr>
    </w:p>
    <w:p w14:paraId="51B8E32A" w14:textId="77777777" w:rsidR="008C4A34" w:rsidRPr="00987B31" w:rsidRDefault="009375D8" w:rsidP="008C4A34">
      <w:pPr>
        <w:pStyle w:val="StyleCentered"/>
        <w:keepNext/>
      </w:pPr>
      <w:r w:rsidRPr="00987B31">
        <w:rPr>
          <w:noProof/>
        </w:rPr>
        <w:drawing>
          <wp:inline distT="0" distB="0" distL="0" distR="0" wp14:anchorId="6C0C19EC" wp14:editId="3891782D">
            <wp:extent cx="2374076" cy="1345997"/>
            <wp:effectExtent l="19050" t="19050" r="26670" b="26035"/>
            <wp:docPr id="297" name="Picture 297" descr="\\Nydfs02\engineering$\1Comp &amp; Ser-DYoung\Micro\Documentation\Procedures\Photos_MEMs_Electrical_Test\IMG_20180501_10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ydfs02\engineering$\1Comp &amp; Ser-DYoung\Micro\Documentation\Procedures\Photos_MEMs_Electrical_Test\IMG_20180501_104526.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6561" t="25045" r="11061" b="27820"/>
                    <a:stretch/>
                  </pic:blipFill>
                  <pic:spPr bwMode="auto">
                    <a:xfrm>
                      <a:off x="0" y="0"/>
                      <a:ext cx="2397524" cy="1359291"/>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3CEF907C" w14:textId="77777777" w:rsidR="009375D8" w:rsidRPr="00987B31" w:rsidRDefault="008C4A34" w:rsidP="008C4A34">
      <w:pPr>
        <w:pStyle w:val="StyleCaptionText1Centered"/>
        <w:spacing w:after="0"/>
        <w:sectPr w:rsidR="009375D8" w:rsidRPr="00987B31" w:rsidSect="009375D8">
          <w:type w:val="continuous"/>
          <w:pgSz w:w="12240" w:h="15840" w:code="1"/>
          <w:pgMar w:top="2160" w:right="1152" w:bottom="1872" w:left="1152" w:header="720" w:footer="720" w:gutter="0"/>
          <w:paperSrc w:first="15" w:other="15"/>
          <w:cols w:num="2" w:space="720"/>
        </w:sectPr>
      </w:pPr>
      <w:r w:rsidRPr="00987B31">
        <w:t xml:space="preserve">Figure </w:t>
      </w:r>
      <w:fldSimple w:instr=" STYLEREF 1 \s ">
        <w:r w:rsidRPr="00987B31">
          <w:rPr>
            <w:noProof/>
          </w:rPr>
          <w:t>14</w:t>
        </w:r>
      </w:fldSimple>
      <w:r w:rsidRPr="00987B31">
        <w:noBreakHyphen/>
      </w:r>
      <w:fldSimple w:instr=" SEQ Figure \* ARABIC \s 1 ">
        <w:r w:rsidRPr="00987B31">
          <w:rPr>
            <w:noProof/>
          </w:rPr>
          <w:t>10</w:t>
        </w:r>
      </w:fldSimple>
    </w:p>
    <w:p w14:paraId="4D86B0CD" w14:textId="77777777" w:rsidR="009375D8" w:rsidRPr="00987B31" w:rsidRDefault="008526E8" w:rsidP="004A7F91">
      <w:pPr>
        <w:pStyle w:val="StyleCentered"/>
      </w:pPr>
      <w:r w:rsidRPr="00987B31">
        <w:rPr>
          <w:noProof/>
        </w:rPr>
        <mc:AlternateContent>
          <mc:Choice Requires="wps">
            <w:drawing>
              <wp:anchor distT="0" distB="0" distL="114300" distR="114300" simplePos="0" relativeHeight="251711999" behindDoc="0" locked="0" layoutInCell="1" allowOverlap="1" wp14:anchorId="1164A6FE" wp14:editId="3FBC20AD">
                <wp:simplePos x="0" y="0"/>
                <wp:positionH relativeFrom="column">
                  <wp:posOffset>4547062</wp:posOffset>
                </wp:positionH>
                <wp:positionV relativeFrom="paragraph">
                  <wp:posOffset>1591425</wp:posOffset>
                </wp:positionV>
                <wp:extent cx="382385" cy="1695739"/>
                <wp:effectExtent l="0" t="0" r="17780" b="19050"/>
                <wp:wrapNone/>
                <wp:docPr id="31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385" cy="169573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6317A" id="Rectangle 169" o:spid="_x0000_s1026" style="position:absolute;margin-left:358.05pt;margin-top:125.3pt;width:30.1pt;height:133.5pt;z-index:251711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" filled="f" strokecolor="red" strokeweight="1.5pt"/>
            </w:pict>
          </mc:Fallback>
        </mc:AlternateContent>
      </w:r>
      <w:r w:rsidRPr="00987B31">
        <w:rPr>
          <w:noProof/>
        </w:rPr>
        <mc:AlternateContent>
          <mc:Choice Requires="wps">
            <w:drawing>
              <wp:anchor distT="0" distB="0" distL="114300" distR="114300" simplePos="0" relativeHeight="251710975" behindDoc="0" locked="0" layoutInCell="1" allowOverlap="1" wp14:anchorId="572658A7" wp14:editId="2F3E6DE2">
                <wp:simplePos x="0" y="0"/>
                <wp:positionH relativeFrom="column">
                  <wp:posOffset>3192088</wp:posOffset>
                </wp:positionH>
                <wp:positionV relativeFrom="paragraph">
                  <wp:posOffset>1441797</wp:posOffset>
                </wp:positionV>
                <wp:extent cx="1271848" cy="1828800"/>
                <wp:effectExtent l="0" t="0" r="24130" b="19050"/>
                <wp:wrapNone/>
                <wp:docPr id="320"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848" cy="18288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48B3D" id="Rectangle 169" o:spid="_x0000_s1026" style="position:absolute;margin-left:251.35pt;margin-top:113.55pt;width:100.15pt;height:2in;z-index:251710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" filled="f" strokecolor="red" strokeweight="1.5pt"/>
            </w:pict>
          </mc:Fallback>
        </mc:AlternateContent>
      </w:r>
      <w:r w:rsidRPr="00987B31">
        <w:rPr>
          <w:noProof/>
        </w:rPr>
        <mc:AlternateContent>
          <mc:Choice Requires="wps">
            <w:drawing>
              <wp:anchor distT="0" distB="0" distL="114300" distR="114300" simplePos="0" relativeHeight="251709951" behindDoc="0" locked="0" layoutInCell="1" allowOverlap="1" wp14:anchorId="7C6F16CC" wp14:editId="090A3333">
                <wp:simplePos x="0" y="0"/>
                <wp:positionH relativeFrom="column">
                  <wp:posOffset>1255222</wp:posOffset>
                </wp:positionH>
                <wp:positionV relativeFrom="paragraph">
                  <wp:posOffset>2913149</wp:posOffset>
                </wp:positionV>
                <wp:extent cx="1404620" cy="374073"/>
                <wp:effectExtent l="0" t="0" r="24130" b="26035"/>
                <wp:wrapNone/>
                <wp:docPr id="31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620" cy="37407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CD0E3" id="Rectangle 169" o:spid="_x0000_s1026" style="position:absolute;margin-left:98.85pt;margin-top:229.4pt;width:110.6pt;height:29.45pt;z-index:251709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" filled="f" strokecolor="red" strokeweight="1.5pt"/>
            </w:pict>
          </mc:Fallback>
        </mc:AlternateContent>
      </w:r>
      <w:r w:rsidRPr="00987B31">
        <w:rPr>
          <w:noProof/>
        </w:rPr>
        <mc:AlternateContent>
          <mc:Choice Requires="wps">
            <w:drawing>
              <wp:anchor distT="0" distB="0" distL="114300" distR="114300" simplePos="0" relativeHeight="251708927" behindDoc="0" locked="0" layoutInCell="1" allowOverlap="1" wp14:anchorId="13AD0C30" wp14:editId="675AD290">
                <wp:simplePos x="0" y="0"/>
                <wp:positionH relativeFrom="column">
                  <wp:posOffset>1255222</wp:posOffset>
                </wp:positionH>
                <wp:positionV relativeFrom="paragraph">
                  <wp:posOffset>1458423</wp:posOffset>
                </wp:positionV>
                <wp:extent cx="1404851" cy="1122218"/>
                <wp:effectExtent l="0" t="0" r="24130" b="20955"/>
                <wp:wrapNone/>
                <wp:docPr id="31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851" cy="112221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568E3" id="Rectangle 169" o:spid="_x0000_s1026" style="position:absolute;margin-left:98.85pt;margin-top:114.85pt;width:110.6pt;height:88.35pt;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" filled="f" strokecolor="red" strokeweight="1.5pt"/>
            </w:pict>
          </mc:Fallback>
        </mc:AlternateContent>
      </w:r>
      <w:r w:rsidRPr="00987B31">
        <w:rPr>
          <w:noProof/>
        </w:rPr>
        <mc:AlternateContent>
          <mc:Choice Requires="wps">
            <w:drawing>
              <wp:anchor distT="0" distB="0" distL="114300" distR="114300" simplePos="0" relativeHeight="251713023" behindDoc="0" locked="0" layoutInCell="1" allowOverlap="1" wp14:anchorId="12041441" wp14:editId="224CD081">
                <wp:simplePos x="0" y="0"/>
                <wp:positionH relativeFrom="column">
                  <wp:posOffset>2693324</wp:posOffset>
                </wp:positionH>
                <wp:positionV relativeFrom="paragraph">
                  <wp:posOffset>1558176</wp:posOffset>
                </wp:positionV>
                <wp:extent cx="390698" cy="324196"/>
                <wp:effectExtent l="0" t="0" r="28575" b="19050"/>
                <wp:wrapNone/>
                <wp:docPr id="317"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698" cy="324196"/>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2E391" id="Rectangle 169" o:spid="_x0000_s1026" style="position:absolute;margin-left:212.05pt;margin-top:122.7pt;width:30.75pt;height:25.55pt;z-index:251713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" filled="f" strokecolor="red" strokeweight="1.5pt"/>
            </w:pict>
          </mc:Fallback>
        </mc:AlternateContent>
      </w:r>
      <w:r w:rsidRPr="00987B31">
        <w:rPr>
          <w:noProof/>
        </w:rPr>
        <mc:AlternateContent>
          <mc:Choice Requires="wps">
            <w:drawing>
              <wp:anchor distT="0" distB="0" distL="114300" distR="114300" simplePos="0" relativeHeight="251714047" behindDoc="0" locked="0" layoutInCell="1" allowOverlap="1" wp14:anchorId="5D67A8D5" wp14:editId="77E7B7CE">
                <wp:simplePos x="0" y="0"/>
                <wp:positionH relativeFrom="column">
                  <wp:posOffset>1055716</wp:posOffset>
                </wp:positionH>
                <wp:positionV relativeFrom="paragraph">
                  <wp:posOffset>494145</wp:posOffset>
                </wp:positionV>
                <wp:extent cx="1529542" cy="257695"/>
                <wp:effectExtent l="0" t="0" r="13970" b="28575"/>
                <wp:wrapNone/>
                <wp:docPr id="315"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542" cy="2576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EE6E6" id="Rectangle 169" o:spid="_x0000_s1026" style="position:absolute;margin-left:83.15pt;margin-top:38.9pt;width:120.45pt;height:20.3pt;z-index:251714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" filled="f" strokecolor="red" strokeweight="1.5pt"/>
            </w:pict>
          </mc:Fallback>
        </mc:AlternateContent>
      </w:r>
      <w:r w:rsidR="00C8072C" w:rsidRPr="00987B31">
        <w:rPr>
          <w:noProof/>
        </w:rPr>
        <w:drawing>
          <wp:inline distT="0" distB="0" distL="0" distR="0" wp14:anchorId="58490940" wp14:editId="0F835CF7">
            <wp:extent cx="4222865" cy="5064945"/>
            <wp:effectExtent l="19050" t="19050" r="25400" b="21590"/>
            <wp:docPr id="312"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31855" cy="5075727"/>
                    </a:xfrm>
                    <a:prstGeom prst="rect">
                      <a:avLst/>
                    </a:prstGeom>
                    <a:noFill/>
                    <a:ln>
                      <a:solidFill>
                        <a:srgbClr val="000000"/>
                      </a:solidFill>
                    </a:ln>
                  </pic:spPr>
                </pic:pic>
              </a:graphicData>
            </a:graphic>
          </wp:inline>
        </w:drawing>
      </w:r>
    </w:p>
    <w:p w14:paraId="43397473" w14:textId="77777777" w:rsidR="00C8072C" w:rsidRPr="00987B31" w:rsidRDefault="009375D8" w:rsidP="008C4A34">
      <w:pPr>
        <w:pStyle w:val="StyleCaptionText1Centered"/>
        <w:spacing w:after="0"/>
        <w:rPr>
          <w:rFonts w:cs="Arial"/>
        </w:rPr>
      </w:pPr>
      <w:r w:rsidRPr="00987B31">
        <w:t xml:space="preserve">Figure </w:t>
      </w:r>
      <w:fldSimple w:instr=" STYLEREF 1 \s ">
        <w:r w:rsidR="008C4A34" w:rsidRPr="00987B31">
          <w:rPr>
            <w:noProof/>
          </w:rPr>
          <w:t>14</w:t>
        </w:r>
      </w:fldSimple>
      <w:r w:rsidR="008C4A34" w:rsidRPr="00987B31">
        <w:noBreakHyphen/>
      </w:r>
      <w:fldSimple w:instr=" SEQ Figure \* ARABIC \s 1 ">
        <w:r w:rsidR="008C4A34" w:rsidRPr="00987B31">
          <w:rPr>
            <w:noProof/>
          </w:rPr>
          <w:t>11</w:t>
        </w:r>
      </w:fldSimple>
    </w:p>
    <w:p w14:paraId="0E3540AA" w14:textId="77777777" w:rsidR="00AC1C59" w:rsidRPr="00987B31" w:rsidRDefault="00A83D22" w:rsidP="00CE2CD5">
      <w:pPr>
        <w:pStyle w:val="Heading1"/>
        <w:tabs>
          <w:tab w:val="num" w:pos="576"/>
        </w:tabs>
      </w:pPr>
      <w:bookmarkStart w:id="45" w:name="_Toc65909498"/>
      <w:r w:rsidRPr="00987B31">
        <w:t>P</w:t>
      </w:r>
      <w:r w:rsidR="0018113A" w:rsidRPr="00987B31">
        <w:t>ACKAGING</w:t>
      </w:r>
      <w:bookmarkEnd w:id="45"/>
    </w:p>
    <w:p w14:paraId="2BFE67EA" w14:textId="77777777" w:rsidR="00EE6C91" w:rsidRPr="00987B31" w:rsidRDefault="0018113A" w:rsidP="003773E1">
      <w:pPr>
        <w:pStyle w:val="Heading2"/>
      </w:pPr>
      <w:r w:rsidRPr="00987B31">
        <w:t xml:space="preserve"> </w:t>
      </w:r>
      <w:bookmarkStart w:id="46" w:name="_Toc65909499"/>
      <w:r w:rsidR="00EE6C91" w:rsidRPr="00987B31">
        <w:t>Pre-Package Inspection</w:t>
      </w:r>
      <w:bookmarkEnd w:id="46"/>
    </w:p>
    <w:p w14:paraId="59E551A6" w14:textId="77777777" w:rsidR="00E14E51" w:rsidRPr="00987B31" w:rsidRDefault="00EE6C91" w:rsidP="003773E1">
      <w:pPr>
        <w:pStyle w:val="Heading3"/>
      </w:pPr>
      <w:r w:rsidRPr="00987B31">
        <w:t>Any amplifier assembly that has an exposed</w:t>
      </w:r>
      <w:r w:rsidR="00E14E51" w:rsidRPr="00987B31">
        <w:t xml:space="preserve"> capacitor must be inspected prior to packaging for delivery.  Often, the overcoat material can migrate partially onto these capacitors, and prevent them from being used properly.</w:t>
      </w:r>
    </w:p>
    <w:p w14:paraId="4D7A3EBF" w14:textId="77777777" w:rsidR="00EE6C91" w:rsidRPr="00987B31" w:rsidRDefault="00E14E51" w:rsidP="003773E1">
      <w:pPr>
        <w:pStyle w:val="Heading3"/>
      </w:pPr>
      <w:r w:rsidRPr="00987B31">
        <w:t xml:space="preserve">Any overcoat epoxy that migrates onto the top surface of a feedback cap that is intended to be left exposed must be completely removed by lightly scraping. If 100% of the top surface cannot be exposed, the amplifier shall be considered non-conforming.  If too much epoxy has migrated, it is not possible to rework the amplifier without damage, and it must be considered scrap.  </w:t>
      </w:r>
      <w:r w:rsidR="005B672C" w:rsidRPr="00987B31">
        <w:t>Refer to the images in Figure 15-1</w:t>
      </w:r>
      <w:r w:rsidRPr="00987B31">
        <w:t xml:space="preserve"> to determine if a unit requires re-work by scraping.</w:t>
      </w:r>
    </w:p>
    <w:p w14:paraId="65C5FF60" w14:textId="77777777" w:rsidR="00E14E51" w:rsidRPr="00987B31" w:rsidRDefault="00E14E51" w:rsidP="00834669"/>
    <w:p w14:paraId="77E2E57B" w14:textId="77777777" w:rsidR="00E14E51" w:rsidRPr="00987B31" w:rsidRDefault="00E14E51" w:rsidP="00834669">
      <w:r w:rsidRPr="00987B31">
        <w:t xml:space="preserve">          </w:t>
      </w:r>
      <w:r w:rsidRPr="00987B31">
        <w:rPr>
          <w:noProof/>
        </w:rPr>
        <w:drawing>
          <wp:inline distT="0" distB="0" distL="0" distR="0" wp14:anchorId="3E9238A5" wp14:editId="0A93DCF3">
            <wp:extent cx="1652905" cy="2057400"/>
            <wp:effectExtent l="19050" t="19050" r="23495" b="19050"/>
            <wp:docPr id="18" name="Picture 18" descr="A050 - 20150925_08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050 - 20150925_0852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52905" cy="2057400"/>
                    </a:xfrm>
                    <a:prstGeom prst="rect">
                      <a:avLst/>
                    </a:prstGeom>
                    <a:noFill/>
                    <a:ln w="9525">
                      <a:solidFill>
                        <a:srgbClr val="000000"/>
                      </a:solidFill>
                      <a:miter lim="800000"/>
                      <a:headEnd/>
                      <a:tailEnd/>
                    </a:ln>
                  </pic:spPr>
                </pic:pic>
              </a:graphicData>
            </a:graphic>
          </wp:inline>
        </w:drawing>
      </w:r>
      <w:r w:rsidRPr="00987B31">
        <w:t xml:space="preserve">        </w:t>
      </w:r>
      <w:r w:rsidRPr="00987B31">
        <w:rPr>
          <w:noProof/>
        </w:rPr>
        <w:drawing>
          <wp:inline distT="0" distB="0" distL="0" distR="0" wp14:anchorId="659002EF" wp14:editId="60CD6E8D">
            <wp:extent cx="1638935" cy="2057400"/>
            <wp:effectExtent l="19050" t="19050" r="18415" b="19050"/>
            <wp:docPr id="244" name="Picture 244" descr="A045 - 20150925_08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045 - 20150925_0851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38935" cy="2057400"/>
                    </a:xfrm>
                    <a:prstGeom prst="rect">
                      <a:avLst/>
                    </a:prstGeom>
                    <a:noFill/>
                    <a:ln w="9525">
                      <a:solidFill>
                        <a:srgbClr val="000000"/>
                      </a:solidFill>
                      <a:miter lim="800000"/>
                      <a:headEnd/>
                      <a:tailEnd/>
                    </a:ln>
                  </pic:spPr>
                </pic:pic>
              </a:graphicData>
            </a:graphic>
          </wp:inline>
        </w:drawing>
      </w:r>
      <w:r w:rsidRPr="00987B31">
        <w:t xml:space="preserve">        </w:t>
      </w:r>
      <w:r w:rsidRPr="00987B31">
        <w:rPr>
          <w:noProof/>
        </w:rPr>
        <w:drawing>
          <wp:inline distT="0" distB="0" distL="0" distR="0" wp14:anchorId="44170E5C" wp14:editId="438EB1EB">
            <wp:extent cx="1638935" cy="2057400"/>
            <wp:effectExtent l="19050" t="19050" r="18415" b="19050"/>
            <wp:docPr id="245" name="Picture 245" descr="A058 - 20150925_08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058 - 20150925_0857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38935" cy="2057400"/>
                    </a:xfrm>
                    <a:prstGeom prst="rect">
                      <a:avLst/>
                    </a:prstGeom>
                    <a:noFill/>
                    <a:ln w="9525">
                      <a:solidFill>
                        <a:srgbClr val="000000"/>
                      </a:solidFill>
                      <a:miter lim="800000"/>
                      <a:headEnd/>
                      <a:tailEnd/>
                    </a:ln>
                  </pic:spPr>
                </pic:pic>
              </a:graphicData>
            </a:graphic>
          </wp:inline>
        </w:drawing>
      </w:r>
    </w:p>
    <w:p w14:paraId="568A9731" w14:textId="77777777" w:rsidR="00E14E51" w:rsidRPr="00987B31" w:rsidRDefault="00E14E51" w:rsidP="008C4A34">
      <w:pPr>
        <w:pStyle w:val="StyleCaptionText1Centered"/>
        <w:spacing w:after="0"/>
      </w:pPr>
      <w:r w:rsidRPr="00987B31">
        <w:t xml:space="preserve">Conforming              </w:t>
      </w:r>
      <w:r w:rsidR="005F0604" w:rsidRPr="00987B31">
        <w:t xml:space="preserve">       </w:t>
      </w:r>
      <w:r w:rsidRPr="00987B31">
        <w:t xml:space="preserve">              Non-Conforming       </w:t>
      </w:r>
      <w:r w:rsidR="005F0604" w:rsidRPr="00987B31">
        <w:t xml:space="preserve">    </w:t>
      </w:r>
      <w:r w:rsidRPr="00987B31">
        <w:t xml:space="preserve">                          Non-Conforming</w:t>
      </w:r>
    </w:p>
    <w:p w14:paraId="1DD72837" w14:textId="77777777" w:rsidR="005F0604" w:rsidRPr="00987B31" w:rsidRDefault="00E14E51" w:rsidP="008C4A34">
      <w:pPr>
        <w:pStyle w:val="StyleCaptionText1Centered"/>
      </w:pPr>
      <w:r w:rsidRPr="00987B31">
        <w:t>No Rework Required                            Scraping Required                            Non-Reworkable (Scrap)</w:t>
      </w:r>
    </w:p>
    <w:p w14:paraId="622E91A8" w14:textId="77777777" w:rsidR="00E14E51" w:rsidRPr="00987B31" w:rsidRDefault="005B672C" w:rsidP="008C4A34">
      <w:pPr>
        <w:pStyle w:val="StyleCaptionText1Centered"/>
        <w:spacing w:after="0"/>
      </w:pPr>
      <w:r w:rsidRPr="00987B31">
        <w:t>Figure 15-1</w:t>
      </w:r>
    </w:p>
    <w:p w14:paraId="2F96C568" w14:textId="77777777" w:rsidR="00086506" w:rsidRPr="00987B31" w:rsidRDefault="009677C8" w:rsidP="003773E1">
      <w:pPr>
        <w:pStyle w:val="Heading2"/>
      </w:pPr>
      <w:bookmarkStart w:id="47" w:name="_Toc65909500"/>
      <w:r w:rsidRPr="00987B31">
        <w:t xml:space="preserve">Acetic Acid </w:t>
      </w:r>
      <w:r w:rsidR="00086506" w:rsidRPr="00987B31">
        <w:t>Clean</w:t>
      </w:r>
      <w:bookmarkEnd w:id="47"/>
      <w:r w:rsidR="00086506" w:rsidRPr="00987B31">
        <w:t xml:space="preserve"> </w:t>
      </w:r>
    </w:p>
    <w:p w14:paraId="461FE56C" w14:textId="77777777" w:rsidR="00086506" w:rsidRPr="00987B31" w:rsidRDefault="00086506" w:rsidP="003773E1">
      <w:pPr>
        <w:pStyle w:val="Heading3"/>
      </w:pPr>
      <w:r w:rsidRPr="00987B31">
        <w:t>If copper leads are highly corroded,</w:t>
      </w:r>
      <w:r w:rsidR="00BA7FFD" w:rsidRPr="00987B31">
        <w:t xml:space="preserve"> they can be cleaned per the following: Place amplifiers </w:t>
      </w:r>
      <w:r w:rsidRPr="00987B31">
        <w:t xml:space="preserve">in an acetic bath (3% v/v) for 4 minutes.  Agitate the pieces gently to provide even coverage to the copper leads.  After 4 minutes, remove pieces from the acetic bath and </w:t>
      </w:r>
      <w:r w:rsidR="00505737" w:rsidRPr="00987B31">
        <w:t>then perform a post cleaning using TA1061, Process F</w:t>
      </w:r>
      <w:r w:rsidRPr="00987B31">
        <w:t xml:space="preserve">.  </w:t>
      </w:r>
      <w:r w:rsidR="00505737" w:rsidRPr="00987B31">
        <w:t xml:space="preserve">Bake out ar 250F for a minimum of 10 minutes.  </w:t>
      </w:r>
      <w:r w:rsidRPr="00987B31">
        <w:t>Inspect copper leads for corrosion.  If corrosion is still visible repeat the above process.  If the corrosion has been s</w:t>
      </w:r>
      <w:r w:rsidR="00BA7FFD" w:rsidRPr="00987B31">
        <w:t>uccessfully removed, the amplifiers</w:t>
      </w:r>
      <w:r w:rsidRPr="00987B31">
        <w:t xml:space="preserve"> are now ready to be delivered to production.</w:t>
      </w:r>
    </w:p>
    <w:p w14:paraId="50B13461" w14:textId="09D9F42E" w:rsidR="0018113A" w:rsidRPr="00987B31" w:rsidRDefault="00EE6C91" w:rsidP="003773E1">
      <w:pPr>
        <w:pStyle w:val="Heading2"/>
      </w:pPr>
      <w:bookmarkStart w:id="48" w:name="_Toc65909501"/>
      <w:r w:rsidRPr="00987B31">
        <w:t>Types of Containers</w:t>
      </w:r>
      <w:r w:rsidR="00DD199B">
        <w:t xml:space="preserve"> </w:t>
      </w:r>
      <w:r w:rsidRPr="00987B31">
        <w:t>Used to P</w:t>
      </w:r>
      <w:r w:rsidR="00A10988" w:rsidRPr="00987B31">
        <w:t xml:space="preserve">ackage </w:t>
      </w:r>
      <w:r w:rsidRPr="00987B31">
        <w:t>A</w:t>
      </w:r>
      <w:r w:rsidR="00A10988" w:rsidRPr="00987B31">
        <w:t>mplifiers.</w:t>
      </w:r>
      <w:bookmarkEnd w:id="48"/>
      <w:r w:rsidR="00A10988" w:rsidRPr="00987B31">
        <w:t xml:space="preserve">  </w:t>
      </w:r>
    </w:p>
    <w:p w14:paraId="39334667" w14:textId="77777777" w:rsidR="00A83D22" w:rsidRPr="00987B31" w:rsidRDefault="00321C34" w:rsidP="003773E1">
      <w:pPr>
        <w:pStyle w:val="Heading3"/>
      </w:pPr>
      <w:r w:rsidRPr="00987B31">
        <w:t>A</w:t>
      </w:r>
      <w:r w:rsidR="00A83D22" w:rsidRPr="00987B31">
        <w:t xml:space="preserve">mplifiers with </w:t>
      </w:r>
      <w:r w:rsidR="00BB02CB" w:rsidRPr="00987B31">
        <w:t>a</w:t>
      </w:r>
      <w:r w:rsidR="00A10988" w:rsidRPr="00987B31">
        <w:t xml:space="preserve"> rigid</w:t>
      </w:r>
      <w:r w:rsidR="00BB02CB" w:rsidRPr="00987B31">
        <w:t xml:space="preserve"> encapsulating</w:t>
      </w:r>
      <w:r w:rsidR="00224BFE" w:rsidRPr="00987B31">
        <w:t xml:space="preserve"> </w:t>
      </w:r>
      <w:r w:rsidR="00A83D22" w:rsidRPr="00987B31">
        <w:t>overcoat</w:t>
      </w:r>
      <w:r w:rsidR="002C6B63" w:rsidRPr="00987B31">
        <w:t xml:space="preserve"> (</w:t>
      </w:r>
      <w:r w:rsidR="00E719AF" w:rsidRPr="00987B31">
        <w:t>i.e.</w:t>
      </w:r>
      <w:r w:rsidR="002C6B63" w:rsidRPr="00987B31">
        <w:t xml:space="preserve"> FP4401)</w:t>
      </w:r>
      <w:r w:rsidR="00DF0F2F" w:rsidRPr="00987B31">
        <w:t xml:space="preserve"> NOT on a T-0X Header</w:t>
      </w:r>
      <w:r w:rsidR="00A10988" w:rsidRPr="00987B31">
        <w:t xml:space="preserve"> are </w:t>
      </w:r>
      <w:r w:rsidR="00DC2491" w:rsidRPr="00987B31">
        <w:t xml:space="preserve">to be </w:t>
      </w:r>
      <w:r w:rsidR="00A10988" w:rsidRPr="00987B31">
        <w:t>packaged in 4” x 4” Waffle Pack STAT-PRO® 150 Black Conductive Poly cases (H44-400500-62C02 or equivalent) with locking clips fully engaged.</w:t>
      </w:r>
      <w:r w:rsidR="00DF0F2F" w:rsidRPr="00987B31">
        <w:t xml:space="preserve"> </w:t>
      </w:r>
    </w:p>
    <w:p w14:paraId="7F20BD19" w14:textId="77777777" w:rsidR="00DF0F2F" w:rsidRPr="00987B31" w:rsidRDefault="00321C34" w:rsidP="003773E1">
      <w:pPr>
        <w:pStyle w:val="Heading3"/>
      </w:pPr>
      <w:r w:rsidRPr="00987B31">
        <w:t>A</w:t>
      </w:r>
      <w:r w:rsidR="00DF0F2F" w:rsidRPr="00987B31">
        <w:t xml:space="preserve">mplifiers with </w:t>
      </w:r>
      <w:r w:rsidR="00BB02CB" w:rsidRPr="00987B31">
        <w:t>a</w:t>
      </w:r>
      <w:r w:rsidR="00A10988" w:rsidRPr="00987B31">
        <w:t xml:space="preserve"> rigid</w:t>
      </w:r>
      <w:r w:rsidR="00BB02CB" w:rsidRPr="00987B31">
        <w:t xml:space="preserve"> encapsulating</w:t>
      </w:r>
      <w:r w:rsidR="00224BFE" w:rsidRPr="00987B31">
        <w:t xml:space="preserve"> overcoat </w:t>
      </w:r>
      <w:r w:rsidR="00DF0F2F" w:rsidRPr="00987B31">
        <w:t>(</w:t>
      </w:r>
      <w:r w:rsidR="00E719AF" w:rsidRPr="00987B31">
        <w:t>i.e.</w:t>
      </w:r>
      <w:r w:rsidR="00DF0F2F" w:rsidRPr="00987B31">
        <w:t xml:space="preserve"> FP4401) on a T-0X Header</w:t>
      </w:r>
      <w:r w:rsidR="00A10988" w:rsidRPr="00987B31">
        <w:t xml:space="preserve"> are packaged in clamshell cases (Protektive Pak #57006 conductive box or equivalent) with T-0X Header pins fully inserted into the insertion grade (firm) foam. The case shall also include a cushion grade (soft) foam insert to hold the amplifiers in place during transport.</w:t>
      </w:r>
    </w:p>
    <w:p w14:paraId="36373D71" w14:textId="58ED3A7B" w:rsidR="00E7165C" w:rsidRPr="00984DBC" w:rsidRDefault="00224BFE" w:rsidP="00E7165C">
      <w:pPr>
        <w:pStyle w:val="Heading3"/>
      </w:pPr>
      <w:r w:rsidRPr="00987B31">
        <w:t>Amplifier</w:t>
      </w:r>
      <w:r w:rsidR="00321C34" w:rsidRPr="00987B31">
        <w:t>s</w:t>
      </w:r>
      <w:r w:rsidR="00B1542B" w:rsidRPr="00987B31">
        <w:t xml:space="preserve"> with n</w:t>
      </w:r>
      <w:r w:rsidRPr="00987B31">
        <w:t>o overcoat</w:t>
      </w:r>
      <w:r w:rsidR="00321C34" w:rsidRPr="00987B31">
        <w:t>,</w:t>
      </w:r>
      <w:r w:rsidRPr="00987B31">
        <w:t xml:space="preserve"> </w:t>
      </w:r>
      <w:r w:rsidR="00A83D22" w:rsidRPr="00987B31">
        <w:t xml:space="preserve">Sylgard </w:t>
      </w:r>
      <w:r w:rsidR="00A10988" w:rsidRPr="00987B31">
        <w:t xml:space="preserve">(-99) </w:t>
      </w:r>
      <w:r w:rsidR="00A83D22" w:rsidRPr="00987B31">
        <w:t>overcoat</w:t>
      </w:r>
      <w:r w:rsidR="00321C34" w:rsidRPr="00987B31">
        <w:t xml:space="preserve">, and </w:t>
      </w:r>
      <w:r w:rsidR="00A10988" w:rsidRPr="00987B31">
        <w:t xml:space="preserve">all </w:t>
      </w:r>
      <w:r w:rsidR="00321C34" w:rsidRPr="00987B31">
        <w:t>MEMS Devices</w:t>
      </w:r>
      <w:r w:rsidR="00A10988" w:rsidRPr="00987B31">
        <w:t xml:space="preserve"> are </w:t>
      </w:r>
      <w:r w:rsidR="00DC2491" w:rsidRPr="00987B31">
        <w:t xml:space="preserve">to be </w:t>
      </w:r>
      <w:r w:rsidR="00A10988" w:rsidRPr="00987B31">
        <w:t>packaged</w:t>
      </w:r>
      <w:r w:rsidR="002C697F" w:rsidRPr="00987B31">
        <w:t xml:space="preserve"> “singulated” </w:t>
      </w:r>
      <w:r w:rsidR="00A10988" w:rsidRPr="00987B31">
        <w:t xml:space="preserve">in tacky gel </w:t>
      </w:r>
      <w:r w:rsidR="00A10988" w:rsidRPr="00984DBC">
        <w:t xml:space="preserve">containers such that the </w:t>
      </w:r>
      <w:r w:rsidR="00E719AF" w:rsidRPr="00984DBC">
        <w:t>amplifiers</w:t>
      </w:r>
      <w:r w:rsidR="00A10988" w:rsidRPr="00984DBC">
        <w:t xml:space="preserve"> will not migrate within the container during transport.</w:t>
      </w:r>
      <w:r w:rsidR="0048433F" w:rsidRPr="00984DBC">
        <w:t xml:space="preserve"> </w:t>
      </w:r>
      <w:r w:rsidR="00423392" w:rsidRPr="00984DBC">
        <w:t>Where possible</w:t>
      </w:r>
      <w:r w:rsidR="0048433F" w:rsidRPr="00984DBC">
        <w:t xml:space="preserve">, use light pressure when loading Gel-Pak to promote adhesion. </w:t>
      </w:r>
      <w:r w:rsidR="00B1542B" w:rsidRPr="00984DBC">
        <w:t xml:space="preserve">For MEMS devices, use a minimum of Tack “8”. Otherwise, Tack “3”, “4” or “5” should be used to prevent damage upon removal. </w:t>
      </w:r>
      <w:r w:rsidR="002C697F" w:rsidRPr="00984DBC">
        <w:t xml:space="preserve">Hinged 2x2 Gel-Paks </w:t>
      </w:r>
      <w:r w:rsidR="00011CC1" w:rsidRPr="00984DBC">
        <w:t xml:space="preserve">of </w:t>
      </w:r>
      <w:r w:rsidR="002C697F" w:rsidRPr="00984DBC">
        <w:t xml:space="preserve">Tack </w:t>
      </w:r>
      <w:r w:rsidR="004100A2" w:rsidRPr="00984DBC">
        <w:t>“</w:t>
      </w:r>
      <w:r w:rsidR="002C697F" w:rsidRPr="00984DBC">
        <w:t>8</w:t>
      </w:r>
      <w:r w:rsidR="004100A2" w:rsidRPr="00984DBC">
        <w:t>”</w:t>
      </w:r>
      <w:r w:rsidR="002C697F" w:rsidRPr="00984DBC">
        <w:t xml:space="preserve"> (100-15903-80)</w:t>
      </w:r>
      <w:r w:rsidR="00310737" w:rsidRPr="00984DBC">
        <w:t xml:space="preserve"> </w:t>
      </w:r>
      <w:r w:rsidR="003D286E" w:rsidRPr="00984DBC">
        <w:t>for</w:t>
      </w:r>
      <w:r w:rsidR="00310737" w:rsidRPr="00984DBC">
        <w:t xml:space="preserve"> sub-assemblies</w:t>
      </w:r>
      <w:r w:rsidR="002C697F" w:rsidRPr="00984DBC">
        <w:t xml:space="preserve"> and </w:t>
      </w:r>
      <w:r w:rsidR="00A10988" w:rsidRPr="00984DBC">
        <w:t>4”x4” vacuum r</w:t>
      </w:r>
      <w:r w:rsidR="00F60726" w:rsidRPr="00984DBC">
        <w:t>elease containers (GelPak VR-44 Series</w:t>
      </w:r>
      <w:r w:rsidR="00A10988" w:rsidRPr="00984DBC">
        <w:t>)</w:t>
      </w:r>
      <w:r w:rsidR="00310737" w:rsidRPr="00984DBC">
        <w:t xml:space="preserve"> for MEMS sensors</w:t>
      </w:r>
      <w:r w:rsidR="00A10988" w:rsidRPr="00984DBC">
        <w:t xml:space="preserve"> are preferred but may be substituted with a 3.5"x4.5"x0.5"con</w:t>
      </w:r>
      <w:r w:rsidR="00011CC1" w:rsidRPr="00984DBC">
        <w:t>ductive hinged GelPak container</w:t>
      </w:r>
      <w:r w:rsidR="00A10988" w:rsidRPr="00984DBC">
        <w:t xml:space="preserve"> (100-9008-00) when required based on availability or when the vacuum release container will not hold the amplifiers securely.</w:t>
      </w:r>
    </w:p>
    <w:p w14:paraId="2C0A90C5" w14:textId="0B5A9C40" w:rsidR="00977237" w:rsidRDefault="00977237" w:rsidP="00977237">
      <w:pPr>
        <w:pStyle w:val="Heading3"/>
      </w:pPr>
      <w:r w:rsidRPr="00984DBC">
        <w:t>All gel type containers are to be inspected for contamination on the gel surface prior to placing items in them.  If any debris or heavy film is apparent on the gel, the surface should be cleaned with a piece of packing tape and/or isopropyl alcohol and a lint free cloth. If the gel becomes torn, or if the adhesion is still not acceptable after cleaning, the gel container must be discarded.</w:t>
      </w:r>
    </w:p>
    <w:p w14:paraId="05FB2668" w14:textId="7AF5D25E" w:rsidR="00977237" w:rsidRPr="00A54837" w:rsidRDefault="00977237" w:rsidP="00977237">
      <w:pPr>
        <w:pStyle w:val="Heading2"/>
        <w:rPr>
          <w:color w:val="FF0000"/>
        </w:rPr>
      </w:pPr>
      <w:bookmarkStart w:id="49" w:name="_Toc65909502"/>
      <w:r w:rsidRPr="00A54837">
        <w:rPr>
          <w:color w:val="FF0000"/>
        </w:rPr>
        <w:t>Labeling</w:t>
      </w:r>
      <w:bookmarkEnd w:id="49"/>
    </w:p>
    <w:p w14:paraId="4CD2C153" w14:textId="4E96C5A7" w:rsidR="00A54837" w:rsidRPr="002976AF" w:rsidRDefault="00A54837" w:rsidP="00A54837">
      <w:pPr>
        <w:pStyle w:val="Heading3"/>
        <w:rPr>
          <w:color w:val="FF0000"/>
        </w:rPr>
      </w:pPr>
      <w:r w:rsidRPr="00A54837">
        <w:rPr>
          <w:color w:val="FF0000"/>
        </w:rPr>
        <w:t>All 4” x 4” Waffle Packs and clamshell cases will be labeled directly on pack using the “PCB Micro Job Travelers Labels” for</w:t>
      </w:r>
      <w:r w:rsidR="00AD63FC">
        <w:rPr>
          <w:color w:val="FF0000"/>
        </w:rPr>
        <w:t>m</w:t>
      </w:r>
      <w:r w:rsidRPr="00A54837">
        <w:rPr>
          <w:color w:val="FF0000"/>
        </w:rPr>
        <w:t xml:space="preserve"> in syteline. Enter the job # to be labeled in both the Range start and Range end field. Select printer and use the </w:t>
      </w:r>
      <w:r w:rsidR="001F3701">
        <w:rPr>
          <w:color w:val="FF0000"/>
        </w:rPr>
        <w:t>“</w:t>
      </w:r>
      <w:r w:rsidRPr="00A54837">
        <w:rPr>
          <w:color w:val="FF0000"/>
        </w:rPr>
        <w:t>Print Labels</w:t>
      </w:r>
      <w:r w:rsidR="001F3701">
        <w:rPr>
          <w:color w:val="FF0000"/>
        </w:rPr>
        <w:t>”</w:t>
      </w:r>
      <w:r w:rsidRPr="00A54837">
        <w:rPr>
          <w:color w:val="FF0000"/>
        </w:rPr>
        <w:t xml:space="preserve"> dialog </w:t>
      </w:r>
      <w:r w:rsidRPr="002976AF">
        <w:rPr>
          <w:color w:val="FF0000"/>
        </w:rPr>
        <w:t>box to print label.</w:t>
      </w:r>
    </w:p>
    <w:p w14:paraId="0CE03E1C" w14:textId="76D6C615" w:rsidR="00A54837" w:rsidRPr="002976AF" w:rsidRDefault="00A54837" w:rsidP="00A54837">
      <w:pPr>
        <w:pStyle w:val="Heading3"/>
        <w:rPr>
          <w:color w:val="FF0000"/>
        </w:rPr>
      </w:pPr>
      <w:r w:rsidRPr="002976AF">
        <w:rPr>
          <w:color w:val="FF0000"/>
        </w:rPr>
        <w:t xml:space="preserve">All 2x2 Gel-Paks for amplifiers with no overcoat, Sylgard (-99) overcoat or non-ITAR or non-Progam Mems product will be placed in an esd bag </w:t>
      </w:r>
      <w:r w:rsidR="002976AF" w:rsidRPr="002976AF">
        <w:rPr>
          <w:color w:val="FF0000"/>
        </w:rPr>
        <w:t>when next operation is inventory or a black box when next operation is not inventory and label</w:t>
      </w:r>
      <w:r w:rsidRPr="002976AF">
        <w:rPr>
          <w:color w:val="FF0000"/>
        </w:rPr>
        <w:t xml:space="preserve"> using the “PCB Micro Job Travelers Labels” for in syteline. Enter the job # to be labeled in both the Range start and Range end field. Select printer and use the </w:t>
      </w:r>
      <w:r w:rsidR="001F3701">
        <w:rPr>
          <w:color w:val="FF0000"/>
        </w:rPr>
        <w:t>“</w:t>
      </w:r>
      <w:r w:rsidRPr="002976AF">
        <w:rPr>
          <w:color w:val="FF0000"/>
        </w:rPr>
        <w:t>Print Labels</w:t>
      </w:r>
      <w:r w:rsidR="001F3701">
        <w:rPr>
          <w:color w:val="FF0000"/>
        </w:rPr>
        <w:t>”</w:t>
      </w:r>
      <w:r w:rsidRPr="002976AF">
        <w:rPr>
          <w:color w:val="FF0000"/>
        </w:rPr>
        <w:t xml:space="preserve"> dialog box to print label.</w:t>
      </w:r>
    </w:p>
    <w:p w14:paraId="157A6A85" w14:textId="6E42D3DC" w:rsidR="00A54837" w:rsidRPr="002976AF" w:rsidRDefault="00A54837" w:rsidP="00A54837">
      <w:pPr>
        <w:pStyle w:val="Heading3"/>
        <w:rPr>
          <w:color w:val="FF0000"/>
        </w:rPr>
      </w:pPr>
      <w:r w:rsidRPr="002976AF">
        <w:rPr>
          <w:color w:val="FF0000"/>
        </w:rPr>
        <w:t xml:space="preserve">All ITAR and or Program mems product will have each 2x2 Gel-Pak individually labeled </w:t>
      </w:r>
      <w:r w:rsidR="002976AF" w:rsidRPr="002976AF">
        <w:rPr>
          <w:color w:val="FF0000"/>
        </w:rPr>
        <w:t xml:space="preserve">using the “PCB inventory Labels” form in Syteline. </w:t>
      </w:r>
      <w:r w:rsidR="00B64EDD">
        <w:rPr>
          <w:color w:val="FF0000"/>
        </w:rPr>
        <w:t>Enter part #</w:t>
      </w:r>
      <w:r w:rsidR="001F3701">
        <w:rPr>
          <w:color w:val="FF0000"/>
        </w:rPr>
        <w:t xml:space="preserve"> in the “item” box, the individual serial in the “PO/Job/Transfer”, enter “Qty/UM On label” as 1.</w:t>
      </w:r>
      <w:r w:rsidR="001F3701" w:rsidRPr="001F3701">
        <w:rPr>
          <w:color w:val="FF0000"/>
        </w:rPr>
        <w:t xml:space="preserve"> </w:t>
      </w:r>
      <w:r w:rsidR="001F3701" w:rsidRPr="002976AF">
        <w:rPr>
          <w:color w:val="FF0000"/>
        </w:rPr>
        <w:t>Select p</w:t>
      </w:r>
      <w:r w:rsidR="001F3701">
        <w:rPr>
          <w:color w:val="FF0000"/>
        </w:rPr>
        <w:t xml:space="preserve">rinter and use the “Print” </w:t>
      </w:r>
      <w:r w:rsidR="001F3701" w:rsidRPr="002976AF">
        <w:rPr>
          <w:color w:val="FF0000"/>
        </w:rPr>
        <w:t>dialog box to print label.</w:t>
      </w:r>
      <w:r w:rsidR="001F3701">
        <w:rPr>
          <w:color w:val="FF0000"/>
        </w:rPr>
        <w:t xml:space="preserve"> Repeat this step for each unit in job.</w:t>
      </w:r>
    </w:p>
    <w:p w14:paraId="20AC195C" w14:textId="77236147" w:rsidR="00A54837" w:rsidRPr="00926270" w:rsidRDefault="001F3701" w:rsidP="00926270">
      <w:pPr>
        <w:pStyle w:val="Heading3"/>
        <w:rPr>
          <w:color w:val="FF0000"/>
        </w:rPr>
      </w:pPr>
      <w:r>
        <w:rPr>
          <w:color w:val="FF0000"/>
        </w:rPr>
        <w:t>All Endevco series</w:t>
      </w:r>
      <w:r w:rsidRPr="002976AF">
        <w:rPr>
          <w:color w:val="FF0000"/>
        </w:rPr>
        <w:t xml:space="preserve"> product will have each 2x2 Gel-Pak individually labeled using the “PCB inventory Labels” form in Syteline. </w:t>
      </w:r>
      <w:r>
        <w:rPr>
          <w:color w:val="FF0000"/>
        </w:rPr>
        <w:t>Enter part # in the “item” box, the job # in the “PO/Job/Transfer”, enter “Qty/UM On label” as 1.</w:t>
      </w:r>
      <w:r w:rsidRPr="001F3701">
        <w:rPr>
          <w:color w:val="FF0000"/>
        </w:rPr>
        <w:t xml:space="preserve"> </w:t>
      </w:r>
      <w:r w:rsidRPr="002976AF">
        <w:rPr>
          <w:color w:val="FF0000"/>
        </w:rPr>
        <w:t>Select p</w:t>
      </w:r>
      <w:r>
        <w:rPr>
          <w:color w:val="FF0000"/>
        </w:rPr>
        <w:t xml:space="preserve">rinter and use the “Print” </w:t>
      </w:r>
      <w:r w:rsidRPr="002976AF">
        <w:rPr>
          <w:color w:val="FF0000"/>
        </w:rPr>
        <w:t>dialog box to print label.</w:t>
      </w:r>
      <w:r>
        <w:rPr>
          <w:color w:val="FF0000"/>
        </w:rPr>
        <w:t xml:space="preserve"> Repeat this step for each unit in job.</w:t>
      </w:r>
    </w:p>
    <w:p w14:paraId="0E886CD2" w14:textId="7A261880" w:rsidR="00977237" w:rsidRPr="00977237" w:rsidRDefault="00977237" w:rsidP="00977237"/>
    <w:p w14:paraId="2BAC5DC3" w14:textId="77777777" w:rsidR="00977237" w:rsidRPr="00977237" w:rsidRDefault="00977237" w:rsidP="00977237"/>
    <w:p w14:paraId="30A45FCD" w14:textId="77777777" w:rsidR="00E7165C" w:rsidRPr="00987B31" w:rsidRDefault="00E7165C" w:rsidP="00E7165C"/>
    <w:p w14:paraId="5513ED85" w14:textId="77777777" w:rsidR="00517F32" w:rsidRPr="00987B31" w:rsidRDefault="00517F32" w:rsidP="00CE2CD5">
      <w:pPr>
        <w:pStyle w:val="Heading1"/>
        <w:tabs>
          <w:tab w:val="num" w:pos="576"/>
        </w:tabs>
      </w:pPr>
      <w:r w:rsidRPr="00987B31">
        <w:t xml:space="preserve"> </w:t>
      </w:r>
      <w:bookmarkStart w:id="50" w:name="_Toc65909503"/>
      <w:r w:rsidR="0018113A" w:rsidRPr="00987B31">
        <w:t>DELIVERY AND JOB PAPERWORK</w:t>
      </w:r>
      <w:bookmarkEnd w:id="50"/>
    </w:p>
    <w:p w14:paraId="788BE44D" w14:textId="77777777" w:rsidR="0077455E" w:rsidRPr="00987B31" w:rsidRDefault="00AC2E83" w:rsidP="003773E1">
      <w:pPr>
        <w:pStyle w:val="Heading2"/>
      </w:pPr>
      <w:bookmarkStart w:id="51" w:name="_Toc65909504"/>
      <w:r w:rsidRPr="00987B31">
        <w:t>Delivery</w:t>
      </w:r>
      <w:bookmarkEnd w:id="51"/>
    </w:p>
    <w:p w14:paraId="29C247C6" w14:textId="77777777" w:rsidR="006D66C7" w:rsidRPr="00987B31" w:rsidRDefault="00517F32" w:rsidP="00075258">
      <w:pPr>
        <w:pStyle w:val="Heading3"/>
      </w:pPr>
      <w:r w:rsidRPr="00987B31">
        <w:t xml:space="preserve">Unless </w:t>
      </w:r>
      <w:r w:rsidR="00DC2491" w:rsidRPr="00987B31">
        <w:t>otherwise</w:t>
      </w:r>
      <w:r w:rsidRPr="00987B31">
        <w:t xml:space="preserve"> directed, all finished amplifier</w:t>
      </w:r>
      <w:r w:rsidR="0018113A" w:rsidRPr="00987B31">
        <w:t xml:space="preserve">s </w:t>
      </w:r>
      <w:r w:rsidR="00EF75CC" w:rsidRPr="00987B31">
        <w:t>that have no</w:t>
      </w:r>
      <w:r w:rsidR="00D628D4" w:rsidRPr="00987B31">
        <w:t xml:space="preserve"> subsequent </w:t>
      </w:r>
      <w:r w:rsidR="00EF75CC" w:rsidRPr="00987B31">
        <w:t xml:space="preserve">operations besides 998, </w:t>
      </w:r>
      <w:r w:rsidRPr="00987B31">
        <w:t xml:space="preserve">shall be </w:t>
      </w:r>
      <w:r w:rsidR="00A812A1" w:rsidRPr="00987B31">
        <w:t>routed</w:t>
      </w:r>
      <w:r w:rsidR="00AC2E83" w:rsidRPr="00987B31">
        <w:t xml:space="preserve"> to Inventory Control so they can </w:t>
      </w:r>
      <w:r w:rsidR="0018113A" w:rsidRPr="00987B31">
        <w:t xml:space="preserve">be </w:t>
      </w:r>
      <w:r w:rsidRPr="00987B31">
        <w:t>receive</w:t>
      </w:r>
      <w:r w:rsidR="0018113A" w:rsidRPr="00987B31">
        <w:t>d</w:t>
      </w:r>
      <w:r w:rsidRPr="00987B31">
        <w:t xml:space="preserve"> into inventory and stock</w:t>
      </w:r>
      <w:r w:rsidR="0018113A" w:rsidRPr="00987B31">
        <w:t>ed</w:t>
      </w:r>
      <w:r w:rsidRPr="00987B31">
        <w:t>.</w:t>
      </w:r>
    </w:p>
    <w:p w14:paraId="1D483CB1" w14:textId="77777777" w:rsidR="00517F32" w:rsidRPr="00987B31" w:rsidRDefault="006D66C7" w:rsidP="00075258">
      <w:pPr>
        <w:pStyle w:val="Heading3"/>
      </w:pPr>
      <w:r w:rsidRPr="00987B31">
        <w:t>Before routing any amplifiers to I</w:t>
      </w:r>
      <w:r w:rsidR="00646772" w:rsidRPr="00987B31">
        <w:t>nventory Control, the packaged</w:t>
      </w:r>
      <w:r w:rsidRPr="00987B31">
        <w:t xml:space="preserve"> part </w:t>
      </w:r>
      <w:r w:rsidR="001844B4" w:rsidRPr="00987B31">
        <w:t>quantity</w:t>
      </w:r>
      <w:r w:rsidRPr="00987B31">
        <w:t xml:space="preserve"> must be verified against the quantity printed on the packaging label. Verification of this count shall be denoted by initialing next to the quantity on the label.</w:t>
      </w:r>
    </w:p>
    <w:p w14:paraId="774D09E5" w14:textId="77777777" w:rsidR="00803BF5" w:rsidRPr="00987B31" w:rsidRDefault="00D628D4" w:rsidP="003773E1">
      <w:pPr>
        <w:pStyle w:val="Heading3"/>
      </w:pPr>
      <w:r w:rsidRPr="00987B31">
        <w:t>Some jobs</w:t>
      </w:r>
      <w:r w:rsidR="00EF75CC" w:rsidRPr="00987B31">
        <w:t xml:space="preserve"> </w:t>
      </w:r>
      <w:r w:rsidRPr="00987B31">
        <w:t xml:space="preserve">may </w:t>
      </w:r>
      <w:r w:rsidR="00EF75CC" w:rsidRPr="00987B31">
        <w:t>require delivery d</w:t>
      </w:r>
      <w:r w:rsidR="00517F32" w:rsidRPr="00987B31">
        <w:t>irectly to</w:t>
      </w:r>
      <w:r w:rsidR="00EF75CC" w:rsidRPr="00987B31">
        <w:t xml:space="preserve"> a</w:t>
      </w:r>
      <w:r w:rsidR="00517F32" w:rsidRPr="00987B31">
        <w:t xml:space="preserve"> group </w:t>
      </w:r>
      <w:r w:rsidR="00765289" w:rsidRPr="00987B31">
        <w:t xml:space="preserve">(i.e. to DC/MEMS) </w:t>
      </w:r>
      <w:r w:rsidR="00517F32" w:rsidRPr="00987B31">
        <w:t>or person</w:t>
      </w:r>
      <w:r w:rsidR="00765289" w:rsidRPr="00987B31">
        <w:t xml:space="preserve"> (i.e. an engineer)</w:t>
      </w:r>
      <w:r w:rsidR="00EF75CC" w:rsidRPr="00987B31">
        <w:t xml:space="preserve"> which will be</w:t>
      </w:r>
      <w:r w:rsidR="00517F32" w:rsidRPr="00987B31">
        <w:t xml:space="preserve"> defined in the job routing. This may</w:t>
      </w:r>
      <w:r w:rsidR="00E45B54" w:rsidRPr="00987B31">
        <w:t xml:space="preserve"> </w:t>
      </w:r>
      <w:r w:rsidR="00517F32" w:rsidRPr="00987B31">
        <w:t xml:space="preserve">be determined by </w:t>
      </w:r>
      <w:r w:rsidR="00EF75CC" w:rsidRPr="00987B31">
        <w:t>the workcenter of the operation</w:t>
      </w:r>
      <w:r w:rsidR="00517F32" w:rsidRPr="00987B31">
        <w:t xml:space="preserve"> s</w:t>
      </w:r>
      <w:r w:rsidR="0018113A" w:rsidRPr="00987B31">
        <w:t xml:space="preserve">ubsequent </w:t>
      </w:r>
      <w:r w:rsidRPr="00987B31">
        <w:t>to the last test operatio</w:t>
      </w:r>
      <w:r w:rsidR="00E45B54" w:rsidRPr="00987B31">
        <w:t>n,</w:t>
      </w:r>
      <w:r w:rsidR="00EF75CC" w:rsidRPr="00987B31">
        <w:t xml:space="preserve"> </w:t>
      </w:r>
      <w:r w:rsidR="00517F32" w:rsidRPr="00987B31">
        <w:t>an engineer’s initials in the job description</w:t>
      </w:r>
      <w:r w:rsidR="0018113A" w:rsidRPr="00987B31">
        <w:t xml:space="preserve"> if routing to an engineer</w:t>
      </w:r>
      <w:r w:rsidR="00E45B54" w:rsidRPr="00987B31">
        <w:t>,</w:t>
      </w:r>
      <w:r w:rsidR="00517F32" w:rsidRPr="00987B31">
        <w:t xml:space="preserve"> or other special instructions within the job routing.</w:t>
      </w:r>
    </w:p>
    <w:p w14:paraId="61818DDA" w14:textId="77777777" w:rsidR="00C37ADF" w:rsidRPr="00987B31" w:rsidRDefault="00C37ADF" w:rsidP="003773E1">
      <w:pPr>
        <w:pStyle w:val="Heading3"/>
      </w:pPr>
      <w:r w:rsidRPr="00987B31">
        <w:t>When routing to another group for further processing, place the packaged amplifiers along with job paperwork into a black ESD travel box and affix a label to the end denoting job, model, and quantity.</w:t>
      </w:r>
    </w:p>
    <w:p w14:paraId="422BC12E" w14:textId="77777777" w:rsidR="00DC2491" w:rsidRPr="00987B31" w:rsidRDefault="00EA27FC" w:rsidP="00EE335B">
      <w:pPr>
        <w:pStyle w:val="Heading3"/>
        <w:keepNext w:val="0"/>
      </w:pPr>
      <w:r w:rsidRPr="00987B31">
        <w:t>If processing</w:t>
      </w:r>
      <w:r w:rsidR="00A812A1" w:rsidRPr="00987B31">
        <w:t xml:space="preserve"> parts on a TA081</w:t>
      </w:r>
      <w:r w:rsidR="00C37ADF" w:rsidRPr="00987B31">
        <w:t xml:space="preserve"> </w:t>
      </w:r>
      <w:r w:rsidR="00803BF5" w:rsidRPr="00987B31">
        <w:t>and the next operation is not 998 (</w:t>
      </w:r>
      <w:r w:rsidR="00256CD0" w:rsidRPr="00987B31">
        <w:t xml:space="preserve">for </w:t>
      </w:r>
      <w:r w:rsidR="00803BF5" w:rsidRPr="00987B31">
        <w:t>receipt into inventory</w:t>
      </w:r>
      <w:r w:rsidR="00256CD0" w:rsidRPr="00987B31">
        <w:t>),</w:t>
      </w:r>
      <w:r w:rsidRPr="00987B31">
        <w:t xml:space="preserve"> route according to the rework instructions. If batch processing</w:t>
      </w:r>
      <w:r w:rsidR="00F6625D" w:rsidRPr="00987B31">
        <w:t xml:space="preserve"> these</w:t>
      </w:r>
      <w:r w:rsidR="006D2DBD" w:rsidRPr="00987B31">
        <w:t xml:space="preserve"> jobs to leave the Micro area</w:t>
      </w:r>
      <w:r w:rsidRPr="00987B31">
        <w:t xml:space="preserve">, stage these jobs </w:t>
      </w:r>
      <w:r w:rsidR="00A812A1" w:rsidRPr="00987B31">
        <w:t>on the “</w:t>
      </w:r>
      <w:r w:rsidR="00765289" w:rsidRPr="00987B31">
        <w:t>OUTGOING STAGING AREA-NOT GOING</w:t>
      </w:r>
      <w:r w:rsidR="00F6625D" w:rsidRPr="00987B31">
        <w:t xml:space="preserve"> TO INVENTORY CONTROL</w:t>
      </w:r>
      <w:r w:rsidRPr="00987B31">
        <w:t>”</w:t>
      </w:r>
      <w:r w:rsidR="00706E0E" w:rsidRPr="00987B31">
        <w:t xml:space="preserve"> shelf</w:t>
      </w:r>
      <w:r w:rsidRPr="00987B31">
        <w:t xml:space="preserve"> to</w:t>
      </w:r>
      <w:r w:rsidR="007D7C1E" w:rsidRPr="00987B31">
        <w:t xml:space="preserve"> avoid inadvertent delivery to Inventory C</w:t>
      </w:r>
      <w:r w:rsidRPr="00987B31">
        <w:t>ontrol.</w:t>
      </w:r>
    </w:p>
    <w:p w14:paraId="239EEB83" w14:textId="77777777" w:rsidR="00AC2E83" w:rsidRPr="00987B31" w:rsidRDefault="00AC2E83" w:rsidP="003773E1">
      <w:pPr>
        <w:pStyle w:val="Heading2"/>
      </w:pPr>
      <w:bookmarkStart w:id="52" w:name="_Toc65909505"/>
      <w:r w:rsidRPr="00987B31">
        <w:t>Job Paperwork</w:t>
      </w:r>
      <w:bookmarkEnd w:id="52"/>
    </w:p>
    <w:p w14:paraId="22BDC65A" w14:textId="77777777" w:rsidR="00BB02CB" w:rsidRPr="00987B31" w:rsidRDefault="00D628D4" w:rsidP="003773E1">
      <w:pPr>
        <w:pStyle w:val="Heading3"/>
      </w:pPr>
      <w:r w:rsidRPr="00987B31">
        <w:t xml:space="preserve"> </w:t>
      </w:r>
      <w:r w:rsidR="00BD31C0" w:rsidRPr="00987B31">
        <w:t xml:space="preserve">After completing all operations on a job, place the completed </w:t>
      </w:r>
      <w:r w:rsidR="00BB02CB" w:rsidRPr="00987B31">
        <w:t>jobs paperwork in the “jobs to be scanned” bin</w:t>
      </w:r>
      <w:r w:rsidR="00DC2491" w:rsidRPr="00987B31">
        <w:t xml:space="preserve"> located in the Micro test area</w:t>
      </w:r>
      <w:r w:rsidR="00AC2E83" w:rsidRPr="00987B31">
        <w:t>.</w:t>
      </w:r>
    </w:p>
    <w:p w14:paraId="656F224A" w14:textId="77777777" w:rsidR="00517F32" w:rsidRPr="00987B31" w:rsidRDefault="00BB02CB" w:rsidP="003773E1">
      <w:pPr>
        <w:pStyle w:val="Heading3"/>
      </w:pPr>
      <w:r w:rsidRPr="00987B31">
        <w:t xml:space="preserve"> If routing amplifiers di</w:t>
      </w:r>
      <w:r w:rsidR="00DC2491" w:rsidRPr="00987B31">
        <w:t>rectly to a group or person where</w:t>
      </w:r>
      <w:r w:rsidRPr="00987B31">
        <w:t xml:space="preserve"> there are subsequent incomplete operations, deliver the job paperwork with the </w:t>
      </w:r>
      <w:r w:rsidR="00E55555" w:rsidRPr="00987B31">
        <w:t>amplifiers</w:t>
      </w:r>
      <w:r w:rsidRPr="00987B31">
        <w:t>.</w:t>
      </w:r>
    </w:p>
    <w:p w14:paraId="7383688A" w14:textId="77777777" w:rsidR="00536CBC" w:rsidRPr="00987B31" w:rsidRDefault="00536CBC" w:rsidP="00081716"/>
    <w:p w14:paraId="134E7969" w14:textId="77777777" w:rsidR="00DC2491" w:rsidRPr="00987B31" w:rsidRDefault="00DC2491" w:rsidP="00081716"/>
    <w:sectPr w:rsidR="00DC2491" w:rsidRPr="00987B31" w:rsidSect="009031A5">
      <w:type w:val="continuous"/>
      <w:pgSz w:w="12240" w:h="15840" w:code="1"/>
      <w:pgMar w:top="2160" w:right="1152" w:bottom="1872" w:left="1152"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C5B0D" w14:textId="77777777" w:rsidR="006033DB" w:rsidRDefault="006033DB">
      <w:r>
        <w:separator/>
      </w:r>
    </w:p>
    <w:p w14:paraId="659DC455" w14:textId="77777777" w:rsidR="006033DB" w:rsidRDefault="006033DB"/>
  </w:endnote>
  <w:endnote w:type="continuationSeparator" w:id="0">
    <w:p w14:paraId="410B06D5" w14:textId="77777777" w:rsidR="006033DB" w:rsidRDefault="006033DB">
      <w:r>
        <w:continuationSeparator/>
      </w:r>
    </w:p>
    <w:p w14:paraId="5F11E6A1" w14:textId="77777777" w:rsidR="006033DB" w:rsidRDefault="006033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CB">
    <w:altName w:val="Symbol"/>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240"/>
      <w:gridCol w:w="5488"/>
      <w:gridCol w:w="1136"/>
    </w:tblGrid>
    <w:tr w:rsidR="002976AF" w:rsidRPr="0018720B" w14:paraId="733B9147" w14:textId="77777777" w:rsidTr="0018720B">
      <w:tc>
        <w:tcPr>
          <w:tcW w:w="3240" w:type="dxa"/>
          <w:shd w:val="clear" w:color="auto" w:fill="auto"/>
          <w:vAlign w:val="center"/>
        </w:tcPr>
        <w:p w14:paraId="3114F3EC" w14:textId="77777777" w:rsidR="002976AF" w:rsidRPr="0018720B" w:rsidRDefault="002976AF" w:rsidP="0005218D">
          <w:pPr>
            <w:pStyle w:val="Footer"/>
            <w:rPr>
              <w:rFonts w:ascii="Arial" w:hAnsi="Arial" w:cs="Arial"/>
              <w:sz w:val="16"/>
              <w:szCs w:val="16"/>
            </w:rPr>
          </w:pPr>
        </w:p>
      </w:tc>
      <w:tc>
        <w:tcPr>
          <w:tcW w:w="5488" w:type="dxa"/>
          <w:shd w:val="clear" w:color="auto" w:fill="auto"/>
          <w:vAlign w:val="center"/>
        </w:tcPr>
        <w:p w14:paraId="0BDE6B65" w14:textId="77777777" w:rsidR="002976AF" w:rsidRPr="0018720B" w:rsidRDefault="002976AF" w:rsidP="0018720B">
          <w:pPr>
            <w:pStyle w:val="Footer"/>
            <w:jc w:val="right"/>
            <w:rPr>
              <w:rFonts w:ascii="Arial" w:hAnsi="Arial" w:cs="Arial"/>
              <w:sz w:val="16"/>
              <w:szCs w:val="16"/>
            </w:rPr>
          </w:pPr>
          <w:r w:rsidRPr="0018720B">
            <w:rPr>
              <w:rFonts w:ascii="Arial" w:hAnsi="Arial" w:cs="Arial"/>
              <w:sz w:val="16"/>
              <w:szCs w:val="16"/>
            </w:rPr>
            <w:t>Amplifier Testing User’s Guide</w:t>
          </w:r>
        </w:p>
      </w:tc>
      <w:tc>
        <w:tcPr>
          <w:tcW w:w="1136" w:type="dxa"/>
          <w:shd w:val="clear" w:color="auto" w:fill="auto"/>
          <w:vAlign w:val="center"/>
        </w:tcPr>
        <w:p w14:paraId="6ECAC02E" w14:textId="77777777" w:rsidR="002976AF" w:rsidRPr="0018720B" w:rsidRDefault="002976AF" w:rsidP="0018720B">
          <w:pPr>
            <w:pStyle w:val="Footer"/>
            <w:jc w:val="right"/>
            <w:rPr>
              <w:rFonts w:ascii="Arial" w:hAnsi="Arial" w:cs="Arial"/>
              <w:sz w:val="16"/>
              <w:szCs w:val="16"/>
            </w:rPr>
          </w:pPr>
          <w:r w:rsidRPr="0018720B">
            <w:rPr>
              <w:rFonts w:ascii="Arial" w:hAnsi="Arial" w:cs="Arial"/>
              <w:sz w:val="16"/>
              <w:szCs w:val="16"/>
            </w:rPr>
            <w:t>TA1022</w:t>
          </w:r>
        </w:p>
      </w:tc>
    </w:tr>
    <w:tr w:rsidR="002976AF" w:rsidRPr="0018720B" w14:paraId="5E966727" w14:textId="77777777" w:rsidTr="0018720B">
      <w:tc>
        <w:tcPr>
          <w:tcW w:w="3240" w:type="dxa"/>
          <w:shd w:val="clear" w:color="auto" w:fill="auto"/>
          <w:vAlign w:val="center"/>
        </w:tcPr>
        <w:p w14:paraId="4F4158A3" w14:textId="77777777" w:rsidR="002976AF" w:rsidRPr="0018720B" w:rsidRDefault="002976AF" w:rsidP="000263DC">
          <w:pPr>
            <w:pStyle w:val="Footer"/>
            <w:rPr>
              <w:rFonts w:ascii="Arial" w:hAnsi="Arial" w:cs="Arial"/>
              <w:sz w:val="16"/>
              <w:szCs w:val="16"/>
            </w:rPr>
          </w:pPr>
        </w:p>
      </w:tc>
      <w:tc>
        <w:tcPr>
          <w:tcW w:w="5488" w:type="dxa"/>
          <w:shd w:val="clear" w:color="auto" w:fill="auto"/>
          <w:vAlign w:val="center"/>
        </w:tcPr>
        <w:p w14:paraId="18F24B32" w14:textId="55B8BE11" w:rsidR="002976AF" w:rsidRPr="0018720B" w:rsidRDefault="002976AF" w:rsidP="000263DC">
          <w:pPr>
            <w:pStyle w:val="Footer"/>
            <w:rPr>
              <w:rFonts w:ascii="Arial" w:hAnsi="Arial" w:cs="Arial"/>
              <w:sz w:val="16"/>
              <w:szCs w:val="16"/>
            </w:rPr>
          </w:pPr>
          <w:r w:rsidRPr="0018720B">
            <w:rPr>
              <w:rFonts w:ascii="Arial" w:hAnsi="Arial" w:cs="Arial"/>
              <w:sz w:val="16"/>
              <w:szCs w:val="16"/>
            </w:rPr>
            <w:t xml:space="preserve">                                    PAGE </w:t>
          </w:r>
          <w:r w:rsidRPr="0018720B">
            <w:rPr>
              <w:rStyle w:val="PageNumber"/>
              <w:rFonts w:ascii="Arial" w:hAnsi="Arial" w:cs="Arial"/>
              <w:sz w:val="16"/>
              <w:szCs w:val="16"/>
            </w:rPr>
            <w:fldChar w:fldCharType="begin"/>
          </w:r>
          <w:r w:rsidRPr="0018720B">
            <w:rPr>
              <w:rStyle w:val="PageNumber"/>
              <w:rFonts w:ascii="Arial" w:hAnsi="Arial" w:cs="Arial"/>
              <w:sz w:val="16"/>
              <w:szCs w:val="16"/>
            </w:rPr>
            <w:instrText xml:space="preserve"> PAGE </w:instrText>
          </w:r>
          <w:r w:rsidRPr="0018720B">
            <w:rPr>
              <w:rStyle w:val="PageNumber"/>
              <w:rFonts w:ascii="Arial" w:hAnsi="Arial" w:cs="Arial"/>
              <w:sz w:val="16"/>
              <w:szCs w:val="16"/>
            </w:rPr>
            <w:fldChar w:fldCharType="separate"/>
          </w:r>
          <w:r w:rsidR="004352A0">
            <w:rPr>
              <w:rStyle w:val="PageNumber"/>
              <w:rFonts w:ascii="Arial" w:hAnsi="Arial" w:cs="Arial"/>
              <w:noProof/>
              <w:sz w:val="16"/>
              <w:szCs w:val="16"/>
            </w:rPr>
            <w:t>2</w:t>
          </w:r>
          <w:r w:rsidRPr="0018720B">
            <w:rPr>
              <w:rStyle w:val="PageNumber"/>
              <w:rFonts w:ascii="Arial" w:hAnsi="Arial" w:cs="Arial"/>
              <w:sz w:val="16"/>
              <w:szCs w:val="16"/>
            </w:rPr>
            <w:fldChar w:fldCharType="end"/>
          </w:r>
          <w:r w:rsidRPr="0018720B">
            <w:rPr>
              <w:rStyle w:val="PageNumber"/>
              <w:rFonts w:ascii="Arial" w:hAnsi="Arial" w:cs="Arial"/>
              <w:sz w:val="16"/>
              <w:szCs w:val="16"/>
            </w:rPr>
            <w:t xml:space="preserve"> of </w:t>
          </w:r>
          <w:r w:rsidRPr="0018720B">
            <w:rPr>
              <w:rStyle w:val="PageNumber"/>
              <w:rFonts w:ascii="Arial" w:hAnsi="Arial" w:cs="Arial"/>
              <w:sz w:val="16"/>
              <w:szCs w:val="16"/>
            </w:rPr>
            <w:fldChar w:fldCharType="begin"/>
          </w:r>
          <w:r w:rsidRPr="0018720B">
            <w:rPr>
              <w:rStyle w:val="PageNumber"/>
              <w:rFonts w:ascii="Arial" w:hAnsi="Arial" w:cs="Arial"/>
              <w:sz w:val="16"/>
              <w:szCs w:val="16"/>
            </w:rPr>
            <w:instrText xml:space="preserve"> NUMPAGES </w:instrText>
          </w:r>
          <w:r w:rsidRPr="0018720B">
            <w:rPr>
              <w:rStyle w:val="PageNumber"/>
              <w:rFonts w:ascii="Arial" w:hAnsi="Arial" w:cs="Arial"/>
              <w:sz w:val="16"/>
              <w:szCs w:val="16"/>
            </w:rPr>
            <w:fldChar w:fldCharType="separate"/>
          </w:r>
          <w:r w:rsidR="004352A0">
            <w:rPr>
              <w:rStyle w:val="PageNumber"/>
              <w:rFonts w:ascii="Arial" w:hAnsi="Arial" w:cs="Arial"/>
              <w:noProof/>
              <w:sz w:val="16"/>
              <w:szCs w:val="16"/>
            </w:rPr>
            <w:t>36</w:t>
          </w:r>
          <w:r w:rsidRPr="0018720B">
            <w:rPr>
              <w:rStyle w:val="PageNumber"/>
              <w:rFonts w:ascii="Arial" w:hAnsi="Arial" w:cs="Arial"/>
              <w:sz w:val="16"/>
              <w:szCs w:val="16"/>
            </w:rPr>
            <w:fldChar w:fldCharType="end"/>
          </w:r>
        </w:p>
      </w:tc>
      <w:tc>
        <w:tcPr>
          <w:tcW w:w="1136" w:type="dxa"/>
          <w:shd w:val="clear" w:color="auto" w:fill="auto"/>
          <w:vAlign w:val="center"/>
        </w:tcPr>
        <w:p w14:paraId="223B78CF" w14:textId="54512950" w:rsidR="002976AF" w:rsidRPr="0018720B" w:rsidRDefault="002976AF" w:rsidP="00A33A0C">
          <w:pPr>
            <w:pStyle w:val="Footer"/>
            <w:jc w:val="right"/>
            <w:rPr>
              <w:rFonts w:ascii="Arial" w:hAnsi="Arial" w:cs="Arial"/>
              <w:sz w:val="16"/>
              <w:szCs w:val="16"/>
            </w:rPr>
          </w:pPr>
          <w:r>
            <w:rPr>
              <w:rFonts w:ascii="Arial" w:hAnsi="Arial" w:cs="Arial"/>
              <w:sz w:val="16"/>
              <w:szCs w:val="16"/>
            </w:rPr>
            <w:t xml:space="preserve">REV </w:t>
          </w:r>
          <w:r>
            <w:rPr>
              <w:rFonts w:ascii="Arial" w:hAnsi="Arial" w:cs="Arial"/>
              <w:color w:val="FF0000"/>
              <w:sz w:val="16"/>
              <w:szCs w:val="16"/>
            </w:rPr>
            <w:t>A</w:t>
          </w:r>
          <w:r w:rsidR="00A33A0C">
            <w:rPr>
              <w:rFonts w:ascii="Arial" w:hAnsi="Arial" w:cs="Arial"/>
              <w:color w:val="FF0000"/>
              <w:sz w:val="16"/>
              <w:szCs w:val="16"/>
            </w:rPr>
            <w:t>E</w:t>
          </w:r>
        </w:p>
      </w:tc>
    </w:tr>
  </w:tbl>
  <w:p w14:paraId="4B0027B9" w14:textId="77777777" w:rsidR="002976AF" w:rsidRPr="00895072" w:rsidRDefault="002976AF" w:rsidP="0079266A">
    <w:pPr>
      <w:pStyle w:val="Footer"/>
      <w:rPr>
        <w:sz w:val="16"/>
        <w:szCs w:val="16"/>
      </w:rPr>
    </w:pPr>
    <w:r w:rsidRPr="00895072">
      <w:rPr>
        <w:sz w:val="16"/>
        <w:szCs w:val="16"/>
      </w:rPr>
      <w:t>CS001 Us</w:t>
    </w:r>
    <w:r>
      <w:rPr>
        <w:sz w:val="16"/>
        <w:szCs w:val="16"/>
      </w:rPr>
      <w:t>er’s Guide Template Rev. NR 10/3</w:t>
    </w:r>
    <w:r w:rsidRPr="00895072">
      <w:rPr>
        <w:sz w:val="16"/>
        <w:szCs w:val="16"/>
      </w:rPr>
      <w:t>0/08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23191" w14:textId="77777777" w:rsidR="006033DB" w:rsidRDefault="006033DB">
      <w:r>
        <w:separator/>
      </w:r>
    </w:p>
    <w:p w14:paraId="3FB43E86" w14:textId="77777777" w:rsidR="006033DB" w:rsidRDefault="006033DB"/>
  </w:footnote>
  <w:footnote w:type="continuationSeparator" w:id="0">
    <w:p w14:paraId="317C6693" w14:textId="77777777" w:rsidR="006033DB" w:rsidRDefault="006033DB">
      <w:r>
        <w:continuationSeparator/>
      </w:r>
    </w:p>
    <w:p w14:paraId="0C77F47E" w14:textId="77777777" w:rsidR="006033DB" w:rsidRDefault="006033D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E20C3" w14:textId="77777777" w:rsidR="002976AF" w:rsidRDefault="002976AF" w:rsidP="0079266A">
    <w:pPr>
      <w:pStyle w:val="Header"/>
      <w:framePr w:w="4513" w:h="703" w:hRule="exact" w:wrap="around" w:vAnchor="page" w:hAnchor="page" w:x="1009" w:y="577"/>
      <w:rPr>
        <w:sz w:val="18"/>
      </w:rPr>
    </w:pPr>
    <w:r>
      <w:rPr>
        <w:rFonts w:ascii="Arial" w:hAnsi="Arial"/>
        <w:noProof/>
        <w:sz w:val="28"/>
      </w:rPr>
      <w:drawing>
        <wp:anchor distT="0" distB="0" distL="114300" distR="114300" simplePos="0" relativeHeight="251658240" behindDoc="0" locked="0" layoutInCell="1" allowOverlap="1" wp14:anchorId="1F504C87" wp14:editId="6694A617">
          <wp:simplePos x="0" y="0"/>
          <wp:positionH relativeFrom="column">
            <wp:posOffset>4890135</wp:posOffset>
          </wp:positionH>
          <wp:positionV relativeFrom="paragraph">
            <wp:posOffset>40640</wp:posOffset>
          </wp:positionV>
          <wp:extent cx="1905000" cy="514350"/>
          <wp:effectExtent l="0" t="0" r="0" b="0"/>
          <wp:wrapSquare wrapText="bothSides"/>
          <wp:docPr id="305"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14:anchorId="6FB4B265" wp14:editId="022CB811">
          <wp:simplePos x="0" y="0"/>
          <wp:positionH relativeFrom="column">
            <wp:posOffset>89535</wp:posOffset>
          </wp:positionH>
          <wp:positionV relativeFrom="paragraph">
            <wp:posOffset>40640</wp:posOffset>
          </wp:positionV>
          <wp:extent cx="3327400" cy="476250"/>
          <wp:effectExtent l="0" t="0" r="6350" b="0"/>
          <wp:wrapSquare wrapText="bothSides"/>
          <wp:docPr id="306" name="Picture 306"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B9276" w14:textId="77777777" w:rsidR="002976AF" w:rsidRDefault="002976AF" w:rsidP="0079266A">
    <w:pPr>
      <w:framePr w:w="4513" w:h="703" w:hRule="exact" w:wrap="around" w:vAnchor="page" w:hAnchor="page" w:x="1009" w:y="577"/>
      <w:rPr>
        <w:rFonts w:ascii="Arial" w:hAnsi="Arial"/>
        <w:sz w:val="28"/>
      </w:rPr>
    </w:pPr>
  </w:p>
  <w:p w14:paraId="4DDE867E" w14:textId="77777777" w:rsidR="002976AF" w:rsidRDefault="002976AF" w:rsidP="0079266A">
    <w:pPr>
      <w:framePr w:w="4513" w:h="703" w:hRule="exact" w:wrap="around" w:vAnchor="page" w:hAnchor="page" w:x="1009" w:y="577"/>
      <w:jc w:val="center"/>
      <w:rPr>
        <w:rFonts w:ascii="Arial" w:hAnsi="Arial"/>
        <w:sz w:val="28"/>
      </w:rPr>
    </w:pPr>
  </w:p>
  <w:p w14:paraId="6CDA7081" w14:textId="77777777" w:rsidR="002976AF" w:rsidRDefault="002976AF" w:rsidP="0079266A">
    <w:pPr>
      <w:framePr w:w="4513" w:h="703" w:hRule="exact" w:wrap="around" w:vAnchor="page" w:hAnchor="page" w:x="1009" w:y="577"/>
      <w:jc w:val="center"/>
      <w:rPr>
        <w:rFonts w:ascii="Arial" w:hAnsi="Arial"/>
        <w:sz w:val="28"/>
      </w:rPr>
    </w:pPr>
  </w:p>
  <w:p w14:paraId="131AF1D0" w14:textId="77777777" w:rsidR="002976AF" w:rsidRPr="00FA50E8" w:rsidRDefault="002976AF" w:rsidP="0079266A">
    <w:pPr>
      <w:framePr w:w="4513" w:h="703" w:hRule="exact" w:wrap="around" w:vAnchor="page" w:hAnchor="page" w:x="1009" w:y="577"/>
      <w:jc w:val="center"/>
      <w:rPr>
        <w:rFonts w:ascii="Arial" w:hAnsi="Arial"/>
        <w:b/>
      </w:rPr>
    </w:pPr>
    <w:r w:rsidRPr="006C2FD8">
      <w:rPr>
        <w:rFonts w:ascii="Arial" w:hAnsi="Arial"/>
        <w:sz w:val="28"/>
      </w:rPr>
      <w:t xml:space="preserve">User Guide: </w:t>
    </w:r>
    <w:r>
      <w:rPr>
        <w:rFonts w:ascii="Arial" w:hAnsi="Arial"/>
        <w:sz w:val="28"/>
      </w:rPr>
      <w:t>Amplifier Testing</w:t>
    </w:r>
  </w:p>
  <w:p w14:paraId="0BBB703D" w14:textId="77777777" w:rsidR="002976AF" w:rsidRDefault="002976AF">
    <w:pPr>
      <w:pStyle w:val="Header"/>
      <w:framePr w:w="4513" w:h="703" w:hRule="exact" w:wrap="around" w:vAnchor="page" w:hAnchor="page" w:x="1009" w:y="577"/>
      <w:rPr>
        <w:rFonts w:ascii="PCB" w:hAnsi="PCB"/>
        <w:caps/>
        <w:sz w:val="72"/>
      </w:rPr>
    </w:pPr>
  </w:p>
  <w:p w14:paraId="30CD8610" w14:textId="77777777" w:rsidR="002976AF" w:rsidRDefault="002976AF">
    <w:pPr>
      <w:pStyle w:val="Header"/>
    </w:pPr>
  </w:p>
  <w:p w14:paraId="579CEC9A" w14:textId="77777777" w:rsidR="002976AF" w:rsidRDefault="002976AF">
    <w:pPr>
      <w:pStyle w:val="Header"/>
    </w:pPr>
  </w:p>
  <w:p w14:paraId="3A2DB327" w14:textId="77777777" w:rsidR="002976AF" w:rsidRDefault="002976AF">
    <w:pPr>
      <w:pStyle w:val="Header"/>
    </w:pPr>
  </w:p>
  <w:p w14:paraId="063EA588" w14:textId="77777777" w:rsidR="002976AF" w:rsidRDefault="002976AF">
    <w:pPr>
      <w:pStyle w:val="Header"/>
    </w:pPr>
  </w:p>
  <w:p w14:paraId="2C60F506" w14:textId="77777777" w:rsidR="002976AF" w:rsidRDefault="002976AF" w:rsidP="0079266A">
    <w:pPr>
      <w:pStyle w:val="Header"/>
      <w:jc w:val="center"/>
    </w:pPr>
    <w:r w:rsidRPr="006C2FD8">
      <w:rPr>
        <w:rFonts w:ascii="Arial" w:hAnsi="Arial"/>
        <w:sz w:val="28"/>
      </w:rPr>
      <w:t xml:space="preserve">User Guide: </w:t>
    </w:r>
    <w:r>
      <w:rPr>
        <w:rFonts w:ascii="Arial" w:hAnsi="Arial"/>
        <w:sz w:val="28"/>
      </w:rPr>
      <w:t>Amplifier Testing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0260D"/>
    <w:multiLevelType w:val="multilevel"/>
    <w:tmpl w:val="A7D412FA"/>
    <w:lvl w:ilvl="0">
      <w:start w:val="1"/>
      <w:numFmt w:val="decimal"/>
      <w:pStyle w:val="Heading1"/>
      <w:lvlText w:val="%1"/>
      <w:lvlJc w:val="left"/>
      <w:pPr>
        <w:tabs>
          <w:tab w:val="num" w:pos="918"/>
        </w:tabs>
        <w:ind w:left="540" w:firstLine="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965"/>
        </w:tabs>
        <w:ind w:left="965" w:hanging="53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656"/>
        </w:tabs>
        <w:ind w:left="1656" w:hanging="66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1008"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31680"/>
        </w:tabs>
        <w:ind w:left="-288" w:firstLine="1296"/>
      </w:pPr>
      <w:rPr>
        <w:rFonts w:hint="default"/>
      </w:rPr>
    </w:lvl>
    <w:lvl w:ilvl="5">
      <w:start w:val="1"/>
      <w:numFmt w:val="decimal"/>
      <w:pStyle w:val="Heading6"/>
      <w:lvlText w:val="%1.%2.%3.%4.%5.%6"/>
      <w:lvlJc w:val="left"/>
      <w:pPr>
        <w:tabs>
          <w:tab w:val="num" w:pos="-144"/>
        </w:tabs>
        <w:ind w:left="-144" w:firstLine="1728"/>
      </w:pPr>
      <w:rPr>
        <w:rFonts w:hint="default"/>
      </w:rPr>
    </w:lvl>
    <w:lvl w:ilvl="6">
      <w:start w:val="1"/>
      <w:numFmt w:val="decimal"/>
      <w:pStyle w:val="Heading7"/>
      <w:lvlText w:val="%1.%2.%3.%4.%5.%6.%7"/>
      <w:lvlJc w:val="left"/>
      <w:pPr>
        <w:tabs>
          <w:tab w:val="num" w:pos="0"/>
        </w:tabs>
        <w:ind w:left="0" w:firstLine="2160"/>
      </w:pPr>
      <w:rPr>
        <w:rFonts w:hint="default"/>
      </w:rPr>
    </w:lvl>
    <w:lvl w:ilvl="7">
      <w:start w:val="1"/>
      <w:numFmt w:val="decimal"/>
      <w:pStyle w:val="Heading8"/>
      <w:lvlText w:val="%1.%2.%3.%4.%5.%6.%7.%8"/>
      <w:lvlJc w:val="left"/>
      <w:pPr>
        <w:tabs>
          <w:tab w:val="num" w:pos="144"/>
        </w:tabs>
        <w:ind w:left="144" w:hanging="1440"/>
      </w:pPr>
      <w:rPr>
        <w:rFonts w:hint="default"/>
      </w:rPr>
    </w:lvl>
    <w:lvl w:ilvl="8">
      <w:start w:val="1"/>
      <w:numFmt w:val="decimal"/>
      <w:pStyle w:val="Heading9"/>
      <w:lvlText w:val="%1.%2.%3.%4.%5.%6.%7.%8.%9"/>
      <w:lvlJc w:val="left"/>
      <w:pPr>
        <w:tabs>
          <w:tab w:val="num" w:pos="288"/>
        </w:tabs>
        <w:ind w:left="288" w:hanging="1584"/>
      </w:pPr>
      <w:rPr>
        <w:rFonts w:hint="default"/>
      </w:rPr>
    </w:lvl>
  </w:abstractNum>
  <w:abstractNum w:abstractNumId="1" w15:restartNumberingAfterBreak="0">
    <w:nsid w:val="68555BDD"/>
    <w:multiLevelType w:val="hybridMultilevel"/>
    <w:tmpl w:val="CA5E041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72"/>
  <w:drawingGridVerticalSpacing w:val="72"/>
  <w:displayVerticalDrawingGridEvery w:val="0"/>
  <w:doNotUseMarginsForDrawingGridOrigin/>
  <w:drawingGridHorizontalOrigin w:val="0"/>
  <w:drawingGridVerticalOrigin w:val="0"/>
  <w:doNotShadeFormData/>
  <w:characterSpacingControl w:val="doNotCompress"/>
  <w:hdrShapeDefaults>
    <o:shapedefaults v:ext="edit" spidmax="4097" fill="f" fillcolor="white">
      <v:fill color="white" on="f"/>
      <v:textbox inset="3.6pt,,3.6pt"/>
    </o:shapedefaults>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C2A"/>
    <w:rsid w:val="00000845"/>
    <w:rsid w:val="000019F9"/>
    <w:rsid w:val="00002B85"/>
    <w:rsid w:val="000056DE"/>
    <w:rsid w:val="00007EF1"/>
    <w:rsid w:val="00011CC1"/>
    <w:rsid w:val="00011D87"/>
    <w:rsid w:val="00013ECF"/>
    <w:rsid w:val="000144B3"/>
    <w:rsid w:val="000144EE"/>
    <w:rsid w:val="00017A89"/>
    <w:rsid w:val="000263DC"/>
    <w:rsid w:val="0003042D"/>
    <w:rsid w:val="00030730"/>
    <w:rsid w:val="00034288"/>
    <w:rsid w:val="00035646"/>
    <w:rsid w:val="00040633"/>
    <w:rsid w:val="00043801"/>
    <w:rsid w:val="00043AD3"/>
    <w:rsid w:val="00045F95"/>
    <w:rsid w:val="00050065"/>
    <w:rsid w:val="00050A56"/>
    <w:rsid w:val="0005218D"/>
    <w:rsid w:val="00053D81"/>
    <w:rsid w:val="00074B8D"/>
    <w:rsid w:val="00075258"/>
    <w:rsid w:val="0007556C"/>
    <w:rsid w:val="00076471"/>
    <w:rsid w:val="0008126F"/>
    <w:rsid w:val="00081716"/>
    <w:rsid w:val="00086506"/>
    <w:rsid w:val="000871AA"/>
    <w:rsid w:val="00093615"/>
    <w:rsid w:val="000A577C"/>
    <w:rsid w:val="000A5882"/>
    <w:rsid w:val="000B3798"/>
    <w:rsid w:val="000B3A38"/>
    <w:rsid w:val="000C4155"/>
    <w:rsid w:val="000C620A"/>
    <w:rsid w:val="000D0D40"/>
    <w:rsid w:val="000E2A42"/>
    <w:rsid w:val="000E424F"/>
    <w:rsid w:val="000E6033"/>
    <w:rsid w:val="000E71F3"/>
    <w:rsid w:val="000F1CDB"/>
    <w:rsid w:val="000F2302"/>
    <w:rsid w:val="000F2476"/>
    <w:rsid w:val="000F2DF7"/>
    <w:rsid w:val="000F4E76"/>
    <w:rsid w:val="000F5180"/>
    <w:rsid w:val="001010AC"/>
    <w:rsid w:val="0010111E"/>
    <w:rsid w:val="00101622"/>
    <w:rsid w:val="00102C01"/>
    <w:rsid w:val="0010592C"/>
    <w:rsid w:val="0010698F"/>
    <w:rsid w:val="00110462"/>
    <w:rsid w:val="001159A1"/>
    <w:rsid w:val="00115B4D"/>
    <w:rsid w:val="0011723D"/>
    <w:rsid w:val="001179E9"/>
    <w:rsid w:val="0012234D"/>
    <w:rsid w:val="0012729D"/>
    <w:rsid w:val="00131F78"/>
    <w:rsid w:val="0013224B"/>
    <w:rsid w:val="00134144"/>
    <w:rsid w:val="001374BF"/>
    <w:rsid w:val="00142B49"/>
    <w:rsid w:val="00144F4E"/>
    <w:rsid w:val="001457E0"/>
    <w:rsid w:val="001470BB"/>
    <w:rsid w:val="001502FF"/>
    <w:rsid w:val="0015162F"/>
    <w:rsid w:val="00151BFA"/>
    <w:rsid w:val="00153F5A"/>
    <w:rsid w:val="00166C40"/>
    <w:rsid w:val="00167143"/>
    <w:rsid w:val="00173C09"/>
    <w:rsid w:val="00174566"/>
    <w:rsid w:val="00175168"/>
    <w:rsid w:val="0018001B"/>
    <w:rsid w:val="0018113A"/>
    <w:rsid w:val="001839C9"/>
    <w:rsid w:val="001844B4"/>
    <w:rsid w:val="001848B7"/>
    <w:rsid w:val="00185847"/>
    <w:rsid w:val="0018623D"/>
    <w:rsid w:val="0018720B"/>
    <w:rsid w:val="001A1383"/>
    <w:rsid w:val="001A302E"/>
    <w:rsid w:val="001B0355"/>
    <w:rsid w:val="001B159B"/>
    <w:rsid w:val="001B31F0"/>
    <w:rsid w:val="001B3337"/>
    <w:rsid w:val="001B3CB6"/>
    <w:rsid w:val="001B3F38"/>
    <w:rsid w:val="001B4349"/>
    <w:rsid w:val="001C00F6"/>
    <w:rsid w:val="001C70DF"/>
    <w:rsid w:val="001C7515"/>
    <w:rsid w:val="001D03AE"/>
    <w:rsid w:val="001D1401"/>
    <w:rsid w:val="001D47D8"/>
    <w:rsid w:val="001D49B2"/>
    <w:rsid w:val="001D5655"/>
    <w:rsid w:val="001D5692"/>
    <w:rsid w:val="001E0FE5"/>
    <w:rsid w:val="001E1C9D"/>
    <w:rsid w:val="001E3686"/>
    <w:rsid w:val="001E4222"/>
    <w:rsid w:val="001E6589"/>
    <w:rsid w:val="001E6D4E"/>
    <w:rsid w:val="001F08C1"/>
    <w:rsid w:val="001F3701"/>
    <w:rsid w:val="001F4781"/>
    <w:rsid w:val="001F63F3"/>
    <w:rsid w:val="001F703F"/>
    <w:rsid w:val="002004EE"/>
    <w:rsid w:val="002011E2"/>
    <w:rsid w:val="00201CCD"/>
    <w:rsid w:val="002064A7"/>
    <w:rsid w:val="0020678E"/>
    <w:rsid w:val="00210D0E"/>
    <w:rsid w:val="002206B9"/>
    <w:rsid w:val="002215FF"/>
    <w:rsid w:val="00224B8F"/>
    <w:rsid w:val="00224BFE"/>
    <w:rsid w:val="00233466"/>
    <w:rsid w:val="00236A75"/>
    <w:rsid w:val="00237A41"/>
    <w:rsid w:val="00240164"/>
    <w:rsid w:val="00240E02"/>
    <w:rsid w:val="00246D33"/>
    <w:rsid w:val="00252701"/>
    <w:rsid w:val="0025339B"/>
    <w:rsid w:val="00253E4E"/>
    <w:rsid w:val="0025470B"/>
    <w:rsid w:val="00254DF1"/>
    <w:rsid w:val="00256B19"/>
    <w:rsid w:val="00256CD0"/>
    <w:rsid w:val="002651CF"/>
    <w:rsid w:val="00274D3E"/>
    <w:rsid w:val="00276C9D"/>
    <w:rsid w:val="002817BB"/>
    <w:rsid w:val="002846F3"/>
    <w:rsid w:val="00284A7E"/>
    <w:rsid w:val="002901BA"/>
    <w:rsid w:val="002909D6"/>
    <w:rsid w:val="002976AA"/>
    <w:rsid w:val="002976AF"/>
    <w:rsid w:val="002A1810"/>
    <w:rsid w:val="002A2F45"/>
    <w:rsid w:val="002A66DC"/>
    <w:rsid w:val="002B058C"/>
    <w:rsid w:val="002B2C53"/>
    <w:rsid w:val="002B38EB"/>
    <w:rsid w:val="002C01EF"/>
    <w:rsid w:val="002C697F"/>
    <w:rsid w:val="002C6B63"/>
    <w:rsid w:val="002D1E3A"/>
    <w:rsid w:val="002E2E3D"/>
    <w:rsid w:val="002E3411"/>
    <w:rsid w:val="002E58B4"/>
    <w:rsid w:val="002E68D4"/>
    <w:rsid w:val="002F0420"/>
    <w:rsid w:val="002F1661"/>
    <w:rsid w:val="002F2DB3"/>
    <w:rsid w:val="002F2E7F"/>
    <w:rsid w:val="002F63E7"/>
    <w:rsid w:val="003018F7"/>
    <w:rsid w:val="003019F9"/>
    <w:rsid w:val="003055D0"/>
    <w:rsid w:val="0031043B"/>
    <w:rsid w:val="00310737"/>
    <w:rsid w:val="00315C57"/>
    <w:rsid w:val="00316437"/>
    <w:rsid w:val="00320E40"/>
    <w:rsid w:val="00320FDD"/>
    <w:rsid w:val="00321C21"/>
    <w:rsid w:val="00321C34"/>
    <w:rsid w:val="003235B3"/>
    <w:rsid w:val="003242B5"/>
    <w:rsid w:val="003248B3"/>
    <w:rsid w:val="00330781"/>
    <w:rsid w:val="003340BF"/>
    <w:rsid w:val="00334BC6"/>
    <w:rsid w:val="00340910"/>
    <w:rsid w:val="00341C42"/>
    <w:rsid w:val="00342067"/>
    <w:rsid w:val="00344028"/>
    <w:rsid w:val="003445FD"/>
    <w:rsid w:val="003458DA"/>
    <w:rsid w:val="00346A61"/>
    <w:rsid w:val="003522F1"/>
    <w:rsid w:val="00354F00"/>
    <w:rsid w:val="00375B96"/>
    <w:rsid w:val="003773E1"/>
    <w:rsid w:val="00377C7F"/>
    <w:rsid w:val="0038034C"/>
    <w:rsid w:val="00383611"/>
    <w:rsid w:val="00383CE3"/>
    <w:rsid w:val="00386DCC"/>
    <w:rsid w:val="00393761"/>
    <w:rsid w:val="00393A08"/>
    <w:rsid w:val="00394D84"/>
    <w:rsid w:val="00397BD2"/>
    <w:rsid w:val="003A0811"/>
    <w:rsid w:val="003A0915"/>
    <w:rsid w:val="003A6EB7"/>
    <w:rsid w:val="003B3158"/>
    <w:rsid w:val="003B3199"/>
    <w:rsid w:val="003B791E"/>
    <w:rsid w:val="003C0501"/>
    <w:rsid w:val="003C0C00"/>
    <w:rsid w:val="003C111C"/>
    <w:rsid w:val="003C1F2D"/>
    <w:rsid w:val="003C241F"/>
    <w:rsid w:val="003C30EB"/>
    <w:rsid w:val="003C5C77"/>
    <w:rsid w:val="003C6C12"/>
    <w:rsid w:val="003D1DD9"/>
    <w:rsid w:val="003D286E"/>
    <w:rsid w:val="003D3B4D"/>
    <w:rsid w:val="003D422F"/>
    <w:rsid w:val="003E113A"/>
    <w:rsid w:val="003E2EE4"/>
    <w:rsid w:val="003E3809"/>
    <w:rsid w:val="003F5958"/>
    <w:rsid w:val="003F6AD0"/>
    <w:rsid w:val="004033B9"/>
    <w:rsid w:val="00405A52"/>
    <w:rsid w:val="00405BF8"/>
    <w:rsid w:val="00406EFF"/>
    <w:rsid w:val="00407202"/>
    <w:rsid w:val="004100A2"/>
    <w:rsid w:val="00411124"/>
    <w:rsid w:val="00412039"/>
    <w:rsid w:val="004126E7"/>
    <w:rsid w:val="004142AA"/>
    <w:rsid w:val="00415D4B"/>
    <w:rsid w:val="0041601D"/>
    <w:rsid w:val="00417D21"/>
    <w:rsid w:val="00417E97"/>
    <w:rsid w:val="00420999"/>
    <w:rsid w:val="00423392"/>
    <w:rsid w:val="0042402D"/>
    <w:rsid w:val="004277FF"/>
    <w:rsid w:val="0043457E"/>
    <w:rsid w:val="004352A0"/>
    <w:rsid w:val="00437431"/>
    <w:rsid w:val="00441D0E"/>
    <w:rsid w:val="004420CF"/>
    <w:rsid w:val="0044324D"/>
    <w:rsid w:val="004435C7"/>
    <w:rsid w:val="0044491B"/>
    <w:rsid w:val="0044695B"/>
    <w:rsid w:val="00446B73"/>
    <w:rsid w:val="00446EF0"/>
    <w:rsid w:val="00452995"/>
    <w:rsid w:val="00452FA7"/>
    <w:rsid w:val="0045650E"/>
    <w:rsid w:val="004606B6"/>
    <w:rsid w:val="00462912"/>
    <w:rsid w:val="00464FC5"/>
    <w:rsid w:val="004700B2"/>
    <w:rsid w:val="00476A33"/>
    <w:rsid w:val="004776E2"/>
    <w:rsid w:val="0048433F"/>
    <w:rsid w:val="0048529F"/>
    <w:rsid w:val="00494241"/>
    <w:rsid w:val="00494345"/>
    <w:rsid w:val="00495BFA"/>
    <w:rsid w:val="004A0476"/>
    <w:rsid w:val="004A248C"/>
    <w:rsid w:val="004A36DC"/>
    <w:rsid w:val="004A7F91"/>
    <w:rsid w:val="004B2B80"/>
    <w:rsid w:val="004C0E76"/>
    <w:rsid w:val="004C1D47"/>
    <w:rsid w:val="004C208A"/>
    <w:rsid w:val="004C5BF1"/>
    <w:rsid w:val="004C6E82"/>
    <w:rsid w:val="004C7086"/>
    <w:rsid w:val="004C79AB"/>
    <w:rsid w:val="004D0861"/>
    <w:rsid w:val="004D1A6F"/>
    <w:rsid w:val="004E062A"/>
    <w:rsid w:val="004E09A3"/>
    <w:rsid w:val="004E0D86"/>
    <w:rsid w:val="004E336B"/>
    <w:rsid w:val="004E516C"/>
    <w:rsid w:val="004E5885"/>
    <w:rsid w:val="004E655E"/>
    <w:rsid w:val="004F194A"/>
    <w:rsid w:val="004F2203"/>
    <w:rsid w:val="004F3A46"/>
    <w:rsid w:val="004F6130"/>
    <w:rsid w:val="004F6C85"/>
    <w:rsid w:val="004F7472"/>
    <w:rsid w:val="0050163A"/>
    <w:rsid w:val="00501EA0"/>
    <w:rsid w:val="00502CF6"/>
    <w:rsid w:val="00503507"/>
    <w:rsid w:val="00503A08"/>
    <w:rsid w:val="00505737"/>
    <w:rsid w:val="005074F0"/>
    <w:rsid w:val="0051152A"/>
    <w:rsid w:val="00515AC5"/>
    <w:rsid w:val="00517AA4"/>
    <w:rsid w:val="00517F32"/>
    <w:rsid w:val="00520B67"/>
    <w:rsid w:val="005243D3"/>
    <w:rsid w:val="0053035F"/>
    <w:rsid w:val="00532118"/>
    <w:rsid w:val="0053251E"/>
    <w:rsid w:val="005334FD"/>
    <w:rsid w:val="00536CBC"/>
    <w:rsid w:val="00550C99"/>
    <w:rsid w:val="00556C40"/>
    <w:rsid w:val="005634DC"/>
    <w:rsid w:val="005646D3"/>
    <w:rsid w:val="00572349"/>
    <w:rsid w:val="00572A94"/>
    <w:rsid w:val="00581896"/>
    <w:rsid w:val="00587EB3"/>
    <w:rsid w:val="00592D22"/>
    <w:rsid w:val="00594831"/>
    <w:rsid w:val="00595D12"/>
    <w:rsid w:val="005964F3"/>
    <w:rsid w:val="005A128E"/>
    <w:rsid w:val="005A212A"/>
    <w:rsid w:val="005A3471"/>
    <w:rsid w:val="005A4336"/>
    <w:rsid w:val="005A4957"/>
    <w:rsid w:val="005A6820"/>
    <w:rsid w:val="005B322A"/>
    <w:rsid w:val="005B672C"/>
    <w:rsid w:val="005B78DC"/>
    <w:rsid w:val="005C566B"/>
    <w:rsid w:val="005C5D6A"/>
    <w:rsid w:val="005C6B7F"/>
    <w:rsid w:val="005C74BE"/>
    <w:rsid w:val="005D0795"/>
    <w:rsid w:val="005D2EF7"/>
    <w:rsid w:val="005E66D4"/>
    <w:rsid w:val="005F0604"/>
    <w:rsid w:val="005F3663"/>
    <w:rsid w:val="005F5DDB"/>
    <w:rsid w:val="005F7098"/>
    <w:rsid w:val="006033DB"/>
    <w:rsid w:val="00606290"/>
    <w:rsid w:val="00612716"/>
    <w:rsid w:val="00612ACF"/>
    <w:rsid w:val="006148DE"/>
    <w:rsid w:val="00616D2B"/>
    <w:rsid w:val="00622550"/>
    <w:rsid w:val="00624325"/>
    <w:rsid w:val="00637517"/>
    <w:rsid w:val="00640CA0"/>
    <w:rsid w:val="006450B5"/>
    <w:rsid w:val="00646772"/>
    <w:rsid w:val="006500AF"/>
    <w:rsid w:val="00654032"/>
    <w:rsid w:val="0065462A"/>
    <w:rsid w:val="00656470"/>
    <w:rsid w:val="006612B1"/>
    <w:rsid w:val="0066135A"/>
    <w:rsid w:val="006624B7"/>
    <w:rsid w:val="00662A19"/>
    <w:rsid w:val="00663D26"/>
    <w:rsid w:val="00663F82"/>
    <w:rsid w:val="00667345"/>
    <w:rsid w:val="00670DB0"/>
    <w:rsid w:val="00673981"/>
    <w:rsid w:val="006753A0"/>
    <w:rsid w:val="00675520"/>
    <w:rsid w:val="00676C10"/>
    <w:rsid w:val="00676EE4"/>
    <w:rsid w:val="00681F67"/>
    <w:rsid w:val="00686325"/>
    <w:rsid w:val="0068689E"/>
    <w:rsid w:val="00691C20"/>
    <w:rsid w:val="006925B9"/>
    <w:rsid w:val="0069522D"/>
    <w:rsid w:val="00695FA8"/>
    <w:rsid w:val="006A3667"/>
    <w:rsid w:val="006B2C2A"/>
    <w:rsid w:val="006B40E0"/>
    <w:rsid w:val="006B4E25"/>
    <w:rsid w:val="006B6D70"/>
    <w:rsid w:val="006B7BED"/>
    <w:rsid w:val="006C0AF4"/>
    <w:rsid w:val="006C2265"/>
    <w:rsid w:val="006D2DBD"/>
    <w:rsid w:val="006D66C7"/>
    <w:rsid w:val="006D72B0"/>
    <w:rsid w:val="006D761E"/>
    <w:rsid w:val="006E37D7"/>
    <w:rsid w:val="006E5A5E"/>
    <w:rsid w:val="006F5757"/>
    <w:rsid w:val="006F5E26"/>
    <w:rsid w:val="006F7B1C"/>
    <w:rsid w:val="007003A0"/>
    <w:rsid w:val="00700DAB"/>
    <w:rsid w:val="0070127B"/>
    <w:rsid w:val="007017AB"/>
    <w:rsid w:val="007039A6"/>
    <w:rsid w:val="007040DF"/>
    <w:rsid w:val="00705489"/>
    <w:rsid w:val="00706E0E"/>
    <w:rsid w:val="00707660"/>
    <w:rsid w:val="00707D2A"/>
    <w:rsid w:val="00710043"/>
    <w:rsid w:val="00710A68"/>
    <w:rsid w:val="00723322"/>
    <w:rsid w:val="007241CE"/>
    <w:rsid w:val="00724747"/>
    <w:rsid w:val="00724995"/>
    <w:rsid w:val="00724B68"/>
    <w:rsid w:val="00727EA2"/>
    <w:rsid w:val="007322CD"/>
    <w:rsid w:val="00732CE0"/>
    <w:rsid w:val="00734E4B"/>
    <w:rsid w:val="00741C75"/>
    <w:rsid w:val="00742E28"/>
    <w:rsid w:val="00742ED1"/>
    <w:rsid w:val="007463C4"/>
    <w:rsid w:val="007512BD"/>
    <w:rsid w:val="00754D6B"/>
    <w:rsid w:val="00755EB7"/>
    <w:rsid w:val="00757CAF"/>
    <w:rsid w:val="0076087B"/>
    <w:rsid w:val="007623AF"/>
    <w:rsid w:val="007625A8"/>
    <w:rsid w:val="00765289"/>
    <w:rsid w:val="0076779B"/>
    <w:rsid w:val="0077455E"/>
    <w:rsid w:val="007777BE"/>
    <w:rsid w:val="00791234"/>
    <w:rsid w:val="00792598"/>
    <w:rsid w:val="0079266A"/>
    <w:rsid w:val="00793634"/>
    <w:rsid w:val="007948EC"/>
    <w:rsid w:val="007A0DFB"/>
    <w:rsid w:val="007A1250"/>
    <w:rsid w:val="007A4AF7"/>
    <w:rsid w:val="007A5801"/>
    <w:rsid w:val="007A5BD9"/>
    <w:rsid w:val="007A6420"/>
    <w:rsid w:val="007A70E9"/>
    <w:rsid w:val="007B13F5"/>
    <w:rsid w:val="007B27D3"/>
    <w:rsid w:val="007B2D2E"/>
    <w:rsid w:val="007B3405"/>
    <w:rsid w:val="007B607A"/>
    <w:rsid w:val="007B67D1"/>
    <w:rsid w:val="007C3D5C"/>
    <w:rsid w:val="007C6494"/>
    <w:rsid w:val="007D0211"/>
    <w:rsid w:val="007D2AFD"/>
    <w:rsid w:val="007D5032"/>
    <w:rsid w:val="007D52FA"/>
    <w:rsid w:val="007D607C"/>
    <w:rsid w:val="007D7823"/>
    <w:rsid w:val="007D7C1E"/>
    <w:rsid w:val="007E010B"/>
    <w:rsid w:val="007E0A5A"/>
    <w:rsid w:val="007E274F"/>
    <w:rsid w:val="007E5D70"/>
    <w:rsid w:val="00800DF5"/>
    <w:rsid w:val="00803BF5"/>
    <w:rsid w:val="008048AB"/>
    <w:rsid w:val="00805C93"/>
    <w:rsid w:val="00806F61"/>
    <w:rsid w:val="008079F8"/>
    <w:rsid w:val="008123FA"/>
    <w:rsid w:val="008178D0"/>
    <w:rsid w:val="008211F6"/>
    <w:rsid w:val="008212D3"/>
    <w:rsid w:val="008219C0"/>
    <w:rsid w:val="008234F2"/>
    <w:rsid w:val="00833517"/>
    <w:rsid w:val="00833D99"/>
    <w:rsid w:val="00834669"/>
    <w:rsid w:val="00834760"/>
    <w:rsid w:val="0084083B"/>
    <w:rsid w:val="0084137B"/>
    <w:rsid w:val="0084181A"/>
    <w:rsid w:val="00842878"/>
    <w:rsid w:val="00846122"/>
    <w:rsid w:val="008466CA"/>
    <w:rsid w:val="00847DE9"/>
    <w:rsid w:val="008526E8"/>
    <w:rsid w:val="00856BE9"/>
    <w:rsid w:val="00860F58"/>
    <w:rsid w:val="00863D8E"/>
    <w:rsid w:val="00865230"/>
    <w:rsid w:val="00871697"/>
    <w:rsid w:val="00873277"/>
    <w:rsid w:val="00876846"/>
    <w:rsid w:val="008807E6"/>
    <w:rsid w:val="008813F9"/>
    <w:rsid w:val="00881AC9"/>
    <w:rsid w:val="00881D45"/>
    <w:rsid w:val="00882001"/>
    <w:rsid w:val="00882E72"/>
    <w:rsid w:val="008851BF"/>
    <w:rsid w:val="00890503"/>
    <w:rsid w:val="00892F2B"/>
    <w:rsid w:val="00893AE7"/>
    <w:rsid w:val="008A5518"/>
    <w:rsid w:val="008A69CC"/>
    <w:rsid w:val="008C24CB"/>
    <w:rsid w:val="008C307C"/>
    <w:rsid w:val="008C4A34"/>
    <w:rsid w:val="008D0898"/>
    <w:rsid w:val="008D5B75"/>
    <w:rsid w:val="008E17EE"/>
    <w:rsid w:val="008E1FD7"/>
    <w:rsid w:val="008E5B9B"/>
    <w:rsid w:val="008E5D98"/>
    <w:rsid w:val="008E5E1C"/>
    <w:rsid w:val="008F05E2"/>
    <w:rsid w:val="008F16D2"/>
    <w:rsid w:val="008F3E9D"/>
    <w:rsid w:val="008F3FB0"/>
    <w:rsid w:val="00900E0E"/>
    <w:rsid w:val="009031A5"/>
    <w:rsid w:val="00905191"/>
    <w:rsid w:val="00912E9E"/>
    <w:rsid w:val="009200D5"/>
    <w:rsid w:val="009251E2"/>
    <w:rsid w:val="00926270"/>
    <w:rsid w:val="00927931"/>
    <w:rsid w:val="009364E8"/>
    <w:rsid w:val="009375D8"/>
    <w:rsid w:val="00945BCD"/>
    <w:rsid w:val="00956712"/>
    <w:rsid w:val="0096077A"/>
    <w:rsid w:val="009607BB"/>
    <w:rsid w:val="00961285"/>
    <w:rsid w:val="00961925"/>
    <w:rsid w:val="009677C8"/>
    <w:rsid w:val="00970344"/>
    <w:rsid w:val="00970EBB"/>
    <w:rsid w:val="009722C6"/>
    <w:rsid w:val="00974F5D"/>
    <w:rsid w:val="0097696D"/>
    <w:rsid w:val="00977237"/>
    <w:rsid w:val="00977348"/>
    <w:rsid w:val="009831F3"/>
    <w:rsid w:val="00984DBC"/>
    <w:rsid w:val="00986FF8"/>
    <w:rsid w:val="00987B31"/>
    <w:rsid w:val="00991C7F"/>
    <w:rsid w:val="00992786"/>
    <w:rsid w:val="009A27BC"/>
    <w:rsid w:val="009A2844"/>
    <w:rsid w:val="009A6696"/>
    <w:rsid w:val="009A7444"/>
    <w:rsid w:val="009B031A"/>
    <w:rsid w:val="009C1211"/>
    <w:rsid w:val="009C4012"/>
    <w:rsid w:val="009C47FB"/>
    <w:rsid w:val="009C5981"/>
    <w:rsid w:val="009D7A9C"/>
    <w:rsid w:val="009E3EC7"/>
    <w:rsid w:val="009E3F2A"/>
    <w:rsid w:val="009E4E95"/>
    <w:rsid w:val="009F1F54"/>
    <w:rsid w:val="009F2F71"/>
    <w:rsid w:val="009F34CF"/>
    <w:rsid w:val="009F35CD"/>
    <w:rsid w:val="009F580A"/>
    <w:rsid w:val="009F5A76"/>
    <w:rsid w:val="009F7C23"/>
    <w:rsid w:val="00A03296"/>
    <w:rsid w:val="00A04103"/>
    <w:rsid w:val="00A05C5B"/>
    <w:rsid w:val="00A10988"/>
    <w:rsid w:val="00A1376B"/>
    <w:rsid w:val="00A152F0"/>
    <w:rsid w:val="00A162E1"/>
    <w:rsid w:val="00A20F39"/>
    <w:rsid w:val="00A24F43"/>
    <w:rsid w:val="00A31F1E"/>
    <w:rsid w:val="00A32B6B"/>
    <w:rsid w:val="00A33A0C"/>
    <w:rsid w:val="00A34704"/>
    <w:rsid w:val="00A415B9"/>
    <w:rsid w:val="00A42A0B"/>
    <w:rsid w:val="00A42A78"/>
    <w:rsid w:val="00A42C24"/>
    <w:rsid w:val="00A44DEF"/>
    <w:rsid w:val="00A45ADF"/>
    <w:rsid w:val="00A50282"/>
    <w:rsid w:val="00A54837"/>
    <w:rsid w:val="00A55D52"/>
    <w:rsid w:val="00A574C3"/>
    <w:rsid w:val="00A604FF"/>
    <w:rsid w:val="00A62427"/>
    <w:rsid w:val="00A631C8"/>
    <w:rsid w:val="00A6488C"/>
    <w:rsid w:val="00A70782"/>
    <w:rsid w:val="00A76395"/>
    <w:rsid w:val="00A812A1"/>
    <w:rsid w:val="00A83303"/>
    <w:rsid w:val="00A83793"/>
    <w:rsid w:val="00A83D22"/>
    <w:rsid w:val="00A85BEE"/>
    <w:rsid w:val="00A8765D"/>
    <w:rsid w:val="00A902B5"/>
    <w:rsid w:val="00A908D1"/>
    <w:rsid w:val="00A9287A"/>
    <w:rsid w:val="00AA6CF7"/>
    <w:rsid w:val="00AB4102"/>
    <w:rsid w:val="00AC1C59"/>
    <w:rsid w:val="00AC2E83"/>
    <w:rsid w:val="00AC62C8"/>
    <w:rsid w:val="00AD1E21"/>
    <w:rsid w:val="00AD63FC"/>
    <w:rsid w:val="00AE0A83"/>
    <w:rsid w:val="00AE26C2"/>
    <w:rsid w:val="00AE4A5F"/>
    <w:rsid w:val="00AF1C8B"/>
    <w:rsid w:val="00AF5F9A"/>
    <w:rsid w:val="00AF6CD2"/>
    <w:rsid w:val="00AF7746"/>
    <w:rsid w:val="00B03994"/>
    <w:rsid w:val="00B0633A"/>
    <w:rsid w:val="00B0681B"/>
    <w:rsid w:val="00B07803"/>
    <w:rsid w:val="00B1542B"/>
    <w:rsid w:val="00B15AAA"/>
    <w:rsid w:val="00B16B36"/>
    <w:rsid w:val="00B2019B"/>
    <w:rsid w:val="00B346F1"/>
    <w:rsid w:val="00B416B7"/>
    <w:rsid w:val="00B43833"/>
    <w:rsid w:val="00B439E5"/>
    <w:rsid w:val="00B461D3"/>
    <w:rsid w:val="00B513BD"/>
    <w:rsid w:val="00B64EDD"/>
    <w:rsid w:val="00B6577A"/>
    <w:rsid w:val="00B672AB"/>
    <w:rsid w:val="00B70333"/>
    <w:rsid w:val="00B80505"/>
    <w:rsid w:val="00B86C20"/>
    <w:rsid w:val="00B87C00"/>
    <w:rsid w:val="00B921E0"/>
    <w:rsid w:val="00B92C72"/>
    <w:rsid w:val="00B9361D"/>
    <w:rsid w:val="00B93E1B"/>
    <w:rsid w:val="00B95C6A"/>
    <w:rsid w:val="00BA1638"/>
    <w:rsid w:val="00BA166E"/>
    <w:rsid w:val="00BA293E"/>
    <w:rsid w:val="00BA33EF"/>
    <w:rsid w:val="00BA52BD"/>
    <w:rsid w:val="00BA709E"/>
    <w:rsid w:val="00BA7FFD"/>
    <w:rsid w:val="00BB02CB"/>
    <w:rsid w:val="00BB08D9"/>
    <w:rsid w:val="00BB1C00"/>
    <w:rsid w:val="00BB3230"/>
    <w:rsid w:val="00BB72EC"/>
    <w:rsid w:val="00BC207A"/>
    <w:rsid w:val="00BC38B3"/>
    <w:rsid w:val="00BC3BCD"/>
    <w:rsid w:val="00BC4887"/>
    <w:rsid w:val="00BC7619"/>
    <w:rsid w:val="00BD31C0"/>
    <w:rsid w:val="00BE03F1"/>
    <w:rsid w:val="00BE7714"/>
    <w:rsid w:val="00BF138C"/>
    <w:rsid w:val="00BF36E1"/>
    <w:rsid w:val="00BF52C3"/>
    <w:rsid w:val="00BF550A"/>
    <w:rsid w:val="00BF74BE"/>
    <w:rsid w:val="00C06EDE"/>
    <w:rsid w:val="00C07189"/>
    <w:rsid w:val="00C112AE"/>
    <w:rsid w:val="00C12B93"/>
    <w:rsid w:val="00C1423C"/>
    <w:rsid w:val="00C1786A"/>
    <w:rsid w:val="00C26E24"/>
    <w:rsid w:val="00C34DE5"/>
    <w:rsid w:val="00C35C91"/>
    <w:rsid w:val="00C37ADF"/>
    <w:rsid w:val="00C44791"/>
    <w:rsid w:val="00C452DD"/>
    <w:rsid w:val="00C47D42"/>
    <w:rsid w:val="00C533BA"/>
    <w:rsid w:val="00C53CEB"/>
    <w:rsid w:val="00C559FF"/>
    <w:rsid w:val="00C571F7"/>
    <w:rsid w:val="00C61E7B"/>
    <w:rsid w:val="00C6292F"/>
    <w:rsid w:val="00C63165"/>
    <w:rsid w:val="00C63CF6"/>
    <w:rsid w:val="00C75432"/>
    <w:rsid w:val="00C8072C"/>
    <w:rsid w:val="00C8240D"/>
    <w:rsid w:val="00C859BA"/>
    <w:rsid w:val="00C868B0"/>
    <w:rsid w:val="00CA090C"/>
    <w:rsid w:val="00CB3E99"/>
    <w:rsid w:val="00CC3386"/>
    <w:rsid w:val="00CC53E3"/>
    <w:rsid w:val="00CD6DE4"/>
    <w:rsid w:val="00CE035B"/>
    <w:rsid w:val="00CE2CD5"/>
    <w:rsid w:val="00CE44D5"/>
    <w:rsid w:val="00CE677C"/>
    <w:rsid w:val="00CF21A4"/>
    <w:rsid w:val="00CF3758"/>
    <w:rsid w:val="00D01EE3"/>
    <w:rsid w:val="00D075EA"/>
    <w:rsid w:val="00D07885"/>
    <w:rsid w:val="00D13503"/>
    <w:rsid w:val="00D14067"/>
    <w:rsid w:val="00D15BDF"/>
    <w:rsid w:val="00D25FB9"/>
    <w:rsid w:val="00D27ADF"/>
    <w:rsid w:val="00D35A16"/>
    <w:rsid w:val="00D47F8B"/>
    <w:rsid w:val="00D60026"/>
    <w:rsid w:val="00D610F3"/>
    <w:rsid w:val="00D628D4"/>
    <w:rsid w:val="00D62940"/>
    <w:rsid w:val="00D62F33"/>
    <w:rsid w:val="00D66A99"/>
    <w:rsid w:val="00D72F29"/>
    <w:rsid w:val="00D733DE"/>
    <w:rsid w:val="00D75844"/>
    <w:rsid w:val="00D80592"/>
    <w:rsid w:val="00D82A41"/>
    <w:rsid w:val="00D850B2"/>
    <w:rsid w:val="00D85637"/>
    <w:rsid w:val="00D95527"/>
    <w:rsid w:val="00D975AD"/>
    <w:rsid w:val="00D97F71"/>
    <w:rsid w:val="00DA117E"/>
    <w:rsid w:val="00DA1E12"/>
    <w:rsid w:val="00DA1F24"/>
    <w:rsid w:val="00DA7234"/>
    <w:rsid w:val="00DA7BD4"/>
    <w:rsid w:val="00DB4651"/>
    <w:rsid w:val="00DB5ED8"/>
    <w:rsid w:val="00DB5F2D"/>
    <w:rsid w:val="00DB756E"/>
    <w:rsid w:val="00DB7874"/>
    <w:rsid w:val="00DC2491"/>
    <w:rsid w:val="00DC2FE6"/>
    <w:rsid w:val="00DC39E0"/>
    <w:rsid w:val="00DC4396"/>
    <w:rsid w:val="00DC7C53"/>
    <w:rsid w:val="00DD0FCA"/>
    <w:rsid w:val="00DD199B"/>
    <w:rsid w:val="00DD6257"/>
    <w:rsid w:val="00DE0E45"/>
    <w:rsid w:val="00DE21BC"/>
    <w:rsid w:val="00DE3223"/>
    <w:rsid w:val="00DF0F2F"/>
    <w:rsid w:val="00DF1F98"/>
    <w:rsid w:val="00DF2A0A"/>
    <w:rsid w:val="00DF5BE8"/>
    <w:rsid w:val="00DF6382"/>
    <w:rsid w:val="00E02A2D"/>
    <w:rsid w:val="00E03922"/>
    <w:rsid w:val="00E05AFF"/>
    <w:rsid w:val="00E0717E"/>
    <w:rsid w:val="00E123F1"/>
    <w:rsid w:val="00E124E5"/>
    <w:rsid w:val="00E12D0A"/>
    <w:rsid w:val="00E14E51"/>
    <w:rsid w:val="00E2183E"/>
    <w:rsid w:val="00E23652"/>
    <w:rsid w:val="00E236B1"/>
    <w:rsid w:val="00E23FD4"/>
    <w:rsid w:val="00E24953"/>
    <w:rsid w:val="00E24E95"/>
    <w:rsid w:val="00E31165"/>
    <w:rsid w:val="00E34029"/>
    <w:rsid w:val="00E365C1"/>
    <w:rsid w:val="00E36AE5"/>
    <w:rsid w:val="00E40D32"/>
    <w:rsid w:val="00E41386"/>
    <w:rsid w:val="00E42A97"/>
    <w:rsid w:val="00E45B54"/>
    <w:rsid w:val="00E50CAA"/>
    <w:rsid w:val="00E5208C"/>
    <w:rsid w:val="00E54DF3"/>
    <w:rsid w:val="00E554DC"/>
    <w:rsid w:val="00E55555"/>
    <w:rsid w:val="00E56077"/>
    <w:rsid w:val="00E6030A"/>
    <w:rsid w:val="00E644F7"/>
    <w:rsid w:val="00E64C8A"/>
    <w:rsid w:val="00E65CAF"/>
    <w:rsid w:val="00E66D73"/>
    <w:rsid w:val="00E66F1F"/>
    <w:rsid w:val="00E7165C"/>
    <w:rsid w:val="00E719AF"/>
    <w:rsid w:val="00E823DD"/>
    <w:rsid w:val="00E84BA8"/>
    <w:rsid w:val="00E84BAC"/>
    <w:rsid w:val="00E86E15"/>
    <w:rsid w:val="00E872D1"/>
    <w:rsid w:val="00E94923"/>
    <w:rsid w:val="00E95E4A"/>
    <w:rsid w:val="00EA081A"/>
    <w:rsid w:val="00EA27FC"/>
    <w:rsid w:val="00EA4983"/>
    <w:rsid w:val="00ED16F3"/>
    <w:rsid w:val="00ED4435"/>
    <w:rsid w:val="00ED6BB1"/>
    <w:rsid w:val="00EE335B"/>
    <w:rsid w:val="00EE68DD"/>
    <w:rsid w:val="00EE6C91"/>
    <w:rsid w:val="00EF1B4A"/>
    <w:rsid w:val="00EF229D"/>
    <w:rsid w:val="00EF52E8"/>
    <w:rsid w:val="00EF75CC"/>
    <w:rsid w:val="00F00B67"/>
    <w:rsid w:val="00F0517F"/>
    <w:rsid w:val="00F07BED"/>
    <w:rsid w:val="00F07DEB"/>
    <w:rsid w:val="00F1138A"/>
    <w:rsid w:val="00F143D9"/>
    <w:rsid w:val="00F1562D"/>
    <w:rsid w:val="00F25391"/>
    <w:rsid w:val="00F2666D"/>
    <w:rsid w:val="00F31CF5"/>
    <w:rsid w:val="00F3297A"/>
    <w:rsid w:val="00F36D04"/>
    <w:rsid w:val="00F44D73"/>
    <w:rsid w:val="00F44E89"/>
    <w:rsid w:val="00F4576B"/>
    <w:rsid w:val="00F46CCD"/>
    <w:rsid w:val="00F473B5"/>
    <w:rsid w:val="00F5275E"/>
    <w:rsid w:val="00F53729"/>
    <w:rsid w:val="00F53B59"/>
    <w:rsid w:val="00F55776"/>
    <w:rsid w:val="00F60726"/>
    <w:rsid w:val="00F62156"/>
    <w:rsid w:val="00F657A9"/>
    <w:rsid w:val="00F65C40"/>
    <w:rsid w:val="00F6625D"/>
    <w:rsid w:val="00F67D55"/>
    <w:rsid w:val="00F758C5"/>
    <w:rsid w:val="00F83F1B"/>
    <w:rsid w:val="00F855A0"/>
    <w:rsid w:val="00F9625A"/>
    <w:rsid w:val="00FA0238"/>
    <w:rsid w:val="00FA10BC"/>
    <w:rsid w:val="00FA15D3"/>
    <w:rsid w:val="00FA30DE"/>
    <w:rsid w:val="00FA630E"/>
    <w:rsid w:val="00FA6AB0"/>
    <w:rsid w:val="00FA7C73"/>
    <w:rsid w:val="00FB056A"/>
    <w:rsid w:val="00FB6418"/>
    <w:rsid w:val="00FB72A2"/>
    <w:rsid w:val="00FC1DE0"/>
    <w:rsid w:val="00FC30BB"/>
    <w:rsid w:val="00FC44D3"/>
    <w:rsid w:val="00FC5C34"/>
    <w:rsid w:val="00FD2FBE"/>
    <w:rsid w:val="00FD6657"/>
    <w:rsid w:val="00FF0B30"/>
    <w:rsid w:val="00FF20E5"/>
    <w:rsid w:val="00FF297F"/>
    <w:rsid w:val="00FF5027"/>
    <w:rsid w:val="00FF6375"/>
    <w:rsid w:val="00FF6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textbox inset="3.6pt,,3.6pt"/>
    </o:shapedefaults>
    <o:shapelayout v:ext="edit">
      <o:idmap v:ext="edit" data="1"/>
    </o:shapelayout>
  </w:shapeDefaults>
  <w:decimalSymbol w:val="."/>
  <w:listSeparator w:val=","/>
  <w14:docId w14:val="392BDF4A"/>
  <w15:docId w15:val="{7245E043-B42E-4AA0-BEE1-42568EB25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F91"/>
    <w:pPr>
      <w:overflowPunct w:val="0"/>
      <w:autoSpaceDE w:val="0"/>
      <w:autoSpaceDN w:val="0"/>
      <w:adjustRightInd w:val="0"/>
      <w:textAlignment w:val="baseline"/>
    </w:pPr>
    <w:rPr>
      <w:rFonts w:ascii="Century Gothic" w:hAnsi="Century Gothic"/>
    </w:rPr>
  </w:style>
  <w:style w:type="paragraph" w:styleId="Heading1">
    <w:name w:val="heading 1"/>
    <w:basedOn w:val="Normal"/>
    <w:next w:val="Normal"/>
    <w:qFormat/>
    <w:rsid w:val="004A0476"/>
    <w:pPr>
      <w:keepNext/>
      <w:numPr>
        <w:numId w:val="1"/>
      </w:numPr>
      <w:tabs>
        <w:tab w:val="clear" w:pos="918"/>
        <w:tab w:val="num" w:pos="950"/>
      </w:tabs>
      <w:overflowPunct/>
      <w:autoSpaceDE/>
      <w:autoSpaceDN/>
      <w:adjustRightInd/>
      <w:spacing w:before="240" w:after="120"/>
      <w:ind w:left="288"/>
      <w:textAlignment w:val="auto"/>
      <w:outlineLvl w:val="0"/>
    </w:pPr>
    <w:rPr>
      <w:b/>
      <w:sz w:val="22"/>
    </w:rPr>
  </w:style>
  <w:style w:type="paragraph" w:styleId="Heading2">
    <w:name w:val="heading 2"/>
    <w:basedOn w:val="Normal"/>
    <w:next w:val="Normal"/>
    <w:qFormat/>
    <w:rsid w:val="00834669"/>
    <w:pPr>
      <w:keepNext/>
      <w:numPr>
        <w:ilvl w:val="1"/>
        <w:numId w:val="1"/>
      </w:numPr>
      <w:tabs>
        <w:tab w:val="clear" w:pos="965"/>
        <w:tab w:val="left" w:pos="216"/>
      </w:tabs>
      <w:spacing w:before="240" w:after="60"/>
      <w:outlineLvl w:val="1"/>
    </w:pPr>
    <w:rPr>
      <w:rFonts w:cs="Arial"/>
      <w:bCs/>
      <w:iCs/>
      <w:sz w:val="22"/>
      <w:szCs w:val="28"/>
    </w:rPr>
  </w:style>
  <w:style w:type="paragraph" w:styleId="Heading3">
    <w:name w:val="heading 3"/>
    <w:basedOn w:val="Normal"/>
    <w:next w:val="Normal"/>
    <w:qFormat/>
    <w:rsid w:val="004A0476"/>
    <w:pPr>
      <w:keepNext/>
      <w:numPr>
        <w:ilvl w:val="2"/>
        <w:numId w:val="1"/>
      </w:numPr>
      <w:tabs>
        <w:tab w:val="num" w:pos="1627"/>
      </w:tabs>
      <w:spacing w:before="240" w:after="60"/>
      <w:ind w:left="1642" w:hanging="648"/>
      <w:outlineLvl w:val="2"/>
    </w:pPr>
    <w:rPr>
      <w:rFonts w:cs="Arial"/>
      <w:bCs/>
      <w:szCs w:val="26"/>
    </w:rPr>
  </w:style>
  <w:style w:type="paragraph" w:styleId="Heading4">
    <w:name w:val="heading 4"/>
    <w:basedOn w:val="Normal"/>
    <w:next w:val="Normal"/>
    <w:qFormat/>
    <w:rsid w:val="00834669"/>
    <w:pPr>
      <w:keepNext/>
      <w:numPr>
        <w:ilvl w:val="3"/>
        <w:numId w:val="1"/>
      </w:numPr>
      <w:spacing w:before="240" w:after="60"/>
      <w:ind w:left="2045" w:hanging="749"/>
      <w:outlineLvl w:val="3"/>
    </w:pPr>
    <w:rPr>
      <w:bCs/>
      <w:szCs w:val="28"/>
    </w:rPr>
  </w:style>
  <w:style w:type="paragraph" w:styleId="Heading5">
    <w:name w:val="heading 5"/>
    <w:basedOn w:val="Normal"/>
    <w:next w:val="Normal"/>
    <w:qFormat/>
    <w:rsid w:val="00A70782"/>
    <w:pPr>
      <w:numPr>
        <w:ilvl w:val="4"/>
        <w:numId w:val="1"/>
      </w:numPr>
      <w:spacing w:before="240" w:after="60"/>
      <w:outlineLvl w:val="4"/>
    </w:pPr>
    <w:rPr>
      <w:b/>
      <w:bCs/>
      <w:i/>
      <w:iCs/>
      <w:szCs w:val="26"/>
    </w:rPr>
  </w:style>
  <w:style w:type="paragraph" w:styleId="Heading6">
    <w:name w:val="heading 6"/>
    <w:basedOn w:val="Normal"/>
    <w:next w:val="Normal"/>
    <w:qFormat/>
    <w:rsid w:val="00A70782"/>
    <w:pPr>
      <w:numPr>
        <w:ilvl w:val="5"/>
        <w:numId w:val="1"/>
      </w:numPr>
      <w:spacing w:before="240" w:after="60"/>
      <w:outlineLvl w:val="5"/>
    </w:pPr>
    <w:rPr>
      <w:b/>
      <w:bCs/>
      <w:szCs w:val="22"/>
    </w:rPr>
  </w:style>
  <w:style w:type="paragraph" w:styleId="Heading7">
    <w:name w:val="heading 7"/>
    <w:basedOn w:val="Normal"/>
    <w:next w:val="Normal"/>
    <w:qFormat/>
    <w:rsid w:val="00A70782"/>
    <w:pPr>
      <w:numPr>
        <w:ilvl w:val="6"/>
        <w:numId w:val="1"/>
      </w:numPr>
      <w:spacing w:before="240" w:after="60"/>
      <w:outlineLvl w:val="6"/>
    </w:pPr>
    <w:rPr>
      <w:szCs w:val="24"/>
    </w:rPr>
  </w:style>
  <w:style w:type="paragraph" w:styleId="Heading8">
    <w:name w:val="heading 8"/>
    <w:basedOn w:val="Normal"/>
    <w:next w:val="Normal"/>
    <w:qFormat/>
    <w:rsid w:val="00AB4102"/>
    <w:pPr>
      <w:numPr>
        <w:ilvl w:val="7"/>
        <w:numId w:val="1"/>
      </w:numPr>
      <w:spacing w:before="240" w:after="60"/>
      <w:outlineLvl w:val="7"/>
    </w:pPr>
    <w:rPr>
      <w:i/>
      <w:iCs/>
      <w:sz w:val="24"/>
      <w:szCs w:val="24"/>
    </w:rPr>
  </w:style>
  <w:style w:type="paragraph" w:styleId="Heading9">
    <w:name w:val="heading 9"/>
    <w:basedOn w:val="Normal"/>
    <w:next w:val="Normal"/>
    <w:qFormat/>
    <w:rsid w:val="00AB4102"/>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rsid w:val="005964F3"/>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9266A"/>
  </w:style>
  <w:style w:type="paragraph" w:customStyle="1" w:styleId="StyleCentered">
    <w:name w:val="Style Centered"/>
    <w:basedOn w:val="Normal"/>
    <w:rsid w:val="0053251E"/>
    <w:pPr>
      <w:jc w:val="center"/>
    </w:pPr>
  </w:style>
  <w:style w:type="paragraph" w:styleId="TOC1">
    <w:name w:val="toc 1"/>
    <w:basedOn w:val="Normal"/>
    <w:next w:val="Normal"/>
    <w:autoRedefine/>
    <w:uiPriority w:val="39"/>
    <w:rsid w:val="00CE2CD5"/>
    <w:pPr>
      <w:keepNext/>
      <w:tabs>
        <w:tab w:val="left" w:pos="480"/>
        <w:tab w:val="right" w:leader="dot" w:pos="10790"/>
      </w:tabs>
      <w:overflowPunct/>
      <w:autoSpaceDE/>
      <w:autoSpaceDN/>
      <w:adjustRightInd/>
      <w:textAlignment w:val="auto"/>
    </w:pPr>
    <w:rPr>
      <w:b/>
      <w:noProof/>
      <w:szCs w:val="24"/>
    </w:rPr>
  </w:style>
  <w:style w:type="paragraph" w:styleId="TOC2">
    <w:name w:val="toc 2"/>
    <w:basedOn w:val="Normal"/>
    <w:next w:val="Normal"/>
    <w:autoRedefine/>
    <w:uiPriority w:val="39"/>
    <w:rsid w:val="003019F9"/>
    <w:pPr>
      <w:ind w:left="173"/>
    </w:pPr>
  </w:style>
  <w:style w:type="character" w:styleId="Hyperlink">
    <w:name w:val="Hyperlink"/>
    <w:uiPriority w:val="99"/>
    <w:rsid w:val="00D72F29"/>
    <w:rPr>
      <w:color w:val="0000FF"/>
      <w:u w:val="single"/>
    </w:rPr>
  </w:style>
  <w:style w:type="character" w:customStyle="1" w:styleId="StyleCenturyGothic8ptText1">
    <w:name w:val="Style Century Gothic 8 pt Text 1"/>
    <w:basedOn w:val="DefaultParagraphFont"/>
    <w:rsid w:val="004A7F91"/>
    <w:rPr>
      <w:rFonts w:ascii="Century Gothic" w:hAnsi="Century Gothic"/>
      <w:color w:val="auto"/>
      <w:sz w:val="16"/>
    </w:rPr>
  </w:style>
  <w:style w:type="paragraph" w:styleId="TOC3">
    <w:name w:val="toc 3"/>
    <w:basedOn w:val="Normal"/>
    <w:next w:val="Normal"/>
    <w:autoRedefine/>
    <w:uiPriority w:val="39"/>
    <w:rsid w:val="00E24E95"/>
    <w:pPr>
      <w:ind w:left="400"/>
    </w:pPr>
  </w:style>
  <w:style w:type="paragraph" w:styleId="Caption">
    <w:name w:val="caption"/>
    <w:basedOn w:val="Normal"/>
    <w:next w:val="Normal"/>
    <w:unhideWhenUsed/>
    <w:qFormat/>
    <w:rsid w:val="00CC3386"/>
    <w:pPr>
      <w:spacing w:after="200"/>
    </w:pPr>
    <w:rPr>
      <w:i/>
      <w:iCs/>
      <w:color w:val="1F497D" w:themeColor="text2"/>
      <w:sz w:val="18"/>
      <w:szCs w:val="18"/>
    </w:rPr>
  </w:style>
  <w:style w:type="table" w:customStyle="1" w:styleId="TableGrid1">
    <w:name w:val="Table Grid1"/>
    <w:basedOn w:val="TableNormal"/>
    <w:next w:val="TableGrid"/>
    <w:uiPriority w:val="59"/>
    <w:rsid w:val="00FF5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7DE9"/>
    <w:pPr>
      <w:ind w:left="720"/>
      <w:contextualSpacing/>
    </w:pPr>
  </w:style>
  <w:style w:type="paragraph" w:customStyle="1" w:styleId="StyleCaptionText1Centered">
    <w:name w:val="Style Caption + Text 1 Centered"/>
    <w:basedOn w:val="Normal"/>
    <w:rsid w:val="001A1383"/>
    <w:pPr>
      <w:spacing w:after="120"/>
      <w:jc w:val="center"/>
    </w:pPr>
    <w:rPr>
      <w:sz w:val="18"/>
    </w:rPr>
  </w:style>
  <w:style w:type="paragraph" w:customStyle="1" w:styleId="StyleCaptionRed">
    <w:name w:val="Style Caption + Red"/>
    <w:basedOn w:val="Normal"/>
    <w:rsid w:val="001A1383"/>
    <w:pPr>
      <w:spacing w:after="120"/>
      <w:jc w:val="center"/>
    </w:pPr>
    <w:rPr>
      <w:color w:val="FF0000"/>
      <w:sz w:val="18"/>
      <w:szCs w:val="18"/>
    </w:rPr>
  </w:style>
  <w:style w:type="character" w:styleId="CommentReference">
    <w:name w:val="annotation reference"/>
    <w:basedOn w:val="DefaultParagraphFont"/>
    <w:semiHidden/>
    <w:unhideWhenUsed/>
    <w:rsid w:val="008211F6"/>
    <w:rPr>
      <w:sz w:val="16"/>
      <w:szCs w:val="16"/>
    </w:rPr>
  </w:style>
  <w:style w:type="paragraph" w:styleId="CommentText">
    <w:name w:val="annotation text"/>
    <w:basedOn w:val="Normal"/>
    <w:link w:val="CommentTextChar"/>
    <w:semiHidden/>
    <w:unhideWhenUsed/>
    <w:rsid w:val="008211F6"/>
  </w:style>
  <w:style w:type="character" w:customStyle="1" w:styleId="CommentTextChar">
    <w:name w:val="Comment Text Char"/>
    <w:basedOn w:val="DefaultParagraphFont"/>
    <w:link w:val="CommentText"/>
    <w:semiHidden/>
    <w:rsid w:val="008211F6"/>
    <w:rPr>
      <w:rFonts w:ascii="Century Gothic" w:hAnsi="Century Gothic"/>
    </w:rPr>
  </w:style>
  <w:style w:type="paragraph" w:styleId="CommentSubject">
    <w:name w:val="annotation subject"/>
    <w:basedOn w:val="CommentText"/>
    <w:next w:val="CommentText"/>
    <w:link w:val="CommentSubjectChar"/>
    <w:semiHidden/>
    <w:unhideWhenUsed/>
    <w:rsid w:val="008211F6"/>
    <w:rPr>
      <w:b/>
      <w:bCs/>
    </w:rPr>
  </w:style>
  <w:style w:type="character" w:customStyle="1" w:styleId="CommentSubjectChar">
    <w:name w:val="Comment Subject Char"/>
    <w:basedOn w:val="CommentTextChar"/>
    <w:link w:val="CommentSubject"/>
    <w:semiHidden/>
    <w:rsid w:val="008211F6"/>
    <w:rPr>
      <w:rFonts w:ascii="Century Gothic" w:hAnsi="Century Gothic"/>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93952">
      <w:bodyDiv w:val="1"/>
      <w:marLeft w:val="0"/>
      <w:marRight w:val="0"/>
      <w:marTop w:val="0"/>
      <w:marBottom w:val="0"/>
      <w:divBdr>
        <w:top w:val="none" w:sz="0" w:space="0" w:color="auto"/>
        <w:left w:val="none" w:sz="0" w:space="0" w:color="auto"/>
        <w:bottom w:val="none" w:sz="0" w:space="0" w:color="auto"/>
        <w:right w:val="none" w:sz="0" w:space="0" w:color="auto"/>
      </w:divBdr>
    </w:div>
    <w:div w:id="503201409">
      <w:bodyDiv w:val="1"/>
      <w:marLeft w:val="0"/>
      <w:marRight w:val="0"/>
      <w:marTop w:val="0"/>
      <w:marBottom w:val="0"/>
      <w:divBdr>
        <w:top w:val="none" w:sz="0" w:space="0" w:color="auto"/>
        <w:left w:val="none" w:sz="0" w:space="0" w:color="auto"/>
        <w:bottom w:val="none" w:sz="0" w:space="0" w:color="auto"/>
        <w:right w:val="none" w:sz="0" w:space="0" w:color="auto"/>
      </w:divBdr>
    </w:div>
    <w:div w:id="1197087582">
      <w:bodyDiv w:val="1"/>
      <w:marLeft w:val="0"/>
      <w:marRight w:val="0"/>
      <w:marTop w:val="0"/>
      <w:marBottom w:val="0"/>
      <w:divBdr>
        <w:top w:val="none" w:sz="0" w:space="0" w:color="auto"/>
        <w:left w:val="none" w:sz="0" w:space="0" w:color="auto"/>
        <w:bottom w:val="none" w:sz="0" w:space="0" w:color="auto"/>
        <w:right w:val="none" w:sz="0" w:space="0" w:color="auto"/>
      </w:divBdr>
    </w:div>
    <w:div w:id="126557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20.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6.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0.pn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png"/><Relationship Id="rId8" Type="http://schemas.openxmlformats.org/officeDocument/2006/relationships/hyperlink" Target="http://forms.pcb.com" TargetMode="External"/><Relationship Id="rId51" Type="http://schemas.openxmlformats.org/officeDocument/2006/relationships/image" Target="media/image4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4.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5.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TEMPLATE\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24F5D-7DEB-42FE-8DAE-56D1FCD6E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0</TotalTime>
  <Pages>36</Pages>
  <Words>7714</Words>
  <Characters>41740</Characters>
  <Application>Microsoft Office Word</Application>
  <DocSecurity>0</DocSecurity>
  <Lines>347</Lines>
  <Paragraphs>98</Paragraphs>
  <ScaleCrop>false</ScaleCrop>
  <HeadingPairs>
    <vt:vector size="2" baseType="variant">
      <vt:variant>
        <vt:lpstr>Title</vt:lpstr>
      </vt:variant>
      <vt:variant>
        <vt:i4>1</vt:i4>
      </vt:variant>
    </vt:vector>
  </HeadingPairs>
  <TitlesOfParts>
    <vt:vector size="1" baseType="lpstr">
      <vt:lpstr>TA1022 Amplifier Testing</vt:lpstr>
    </vt:vector>
  </TitlesOfParts>
  <Company>PCB Piezotronics</Company>
  <LinksUpToDate>false</LinksUpToDate>
  <CharactersWithSpaces>49356</CharactersWithSpaces>
  <SharedDoc>false</SharedDoc>
  <HLinks>
    <vt:vector size="246" baseType="variant">
      <vt:variant>
        <vt:i4>1114161</vt:i4>
      </vt:variant>
      <vt:variant>
        <vt:i4>218</vt:i4>
      </vt:variant>
      <vt:variant>
        <vt:i4>0</vt:i4>
      </vt:variant>
      <vt:variant>
        <vt:i4>5</vt:i4>
      </vt:variant>
      <vt:variant>
        <vt:lpwstr/>
      </vt:variant>
      <vt:variant>
        <vt:lpwstr>_Toc404585960</vt:lpwstr>
      </vt:variant>
      <vt:variant>
        <vt:i4>1179697</vt:i4>
      </vt:variant>
      <vt:variant>
        <vt:i4>212</vt:i4>
      </vt:variant>
      <vt:variant>
        <vt:i4>0</vt:i4>
      </vt:variant>
      <vt:variant>
        <vt:i4>5</vt:i4>
      </vt:variant>
      <vt:variant>
        <vt:lpwstr/>
      </vt:variant>
      <vt:variant>
        <vt:lpwstr>_Toc404585959</vt:lpwstr>
      </vt:variant>
      <vt:variant>
        <vt:i4>1179697</vt:i4>
      </vt:variant>
      <vt:variant>
        <vt:i4>206</vt:i4>
      </vt:variant>
      <vt:variant>
        <vt:i4>0</vt:i4>
      </vt:variant>
      <vt:variant>
        <vt:i4>5</vt:i4>
      </vt:variant>
      <vt:variant>
        <vt:lpwstr/>
      </vt:variant>
      <vt:variant>
        <vt:lpwstr>_Toc404585958</vt:lpwstr>
      </vt:variant>
      <vt:variant>
        <vt:i4>1179697</vt:i4>
      </vt:variant>
      <vt:variant>
        <vt:i4>200</vt:i4>
      </vt:variant>
      <vt:variant>
        <vt:i4>0</vt:i4>
      </vt:variant>
      <vt:variant>
        <vt:i4>5</vt:i4>
      </vt:variant>
      <vt:variant>
        <vt:lpwstr/>
      </vt:variant>
      <vt:variant>
        <vt:lpwstr>_Toc404585957</vt:lpwstr>
      </vt:variant>
      <vt:variant>
        <vt:i4>1179697</vt:i4>
      </vt:variant>
      <vt:variant>
        <vt:i4>194</vt:i4>
      </vt:variant>
      <vt:variant>
        <vt:i4>0</vt:i4>
      </vt:variant>
      <vt:variant>
        <vt:i4>5</vt:i4>
      </vt:variant>
      <vt:variant>
        <vt:lpwstr/>
      </vt:variant>
      <vt:variant>
        <vt:lpwstr>_Toc404585956</vt:lpwstr>
      </vt:variant>
      <vt:variant>
        <vt:i4>1179697</vt:i4>
      </vt:variant>
      <vt:variant>
        <vt:i4>188</vt:i4>
      </vt:variant>
      <vt:variant>
        <vt:i4>0</vt:i4>
      </vt:variant>
      <vt:variant>
        <vt:i4>5</vt:i4>
      </vt:variant>
      <vt:variant>
        <vt:lpwstr/>
      </vt:variant>
      <vt:variant>
        <vt:lpwstr>_Toc404585955</vt:lpwstr>
      </vt:variant>
      <vt:variant>
        <vt:i4>1179697</vt:i4>
      </vt:variant>
      <vt:variant>
        <vt:i4>182</vt:i4>
      </vt:variant>
      <vt:variant>
        <vt:i4>0</vt:i4>
      </vt:variant>
      <vt:variant>
        <vt:i4>5</vt:i4>
      </vt:variant>
      <vt:variant>
        <vt:lpwstr/>
      </vt:variant>
      <vt:variant>
        <vt:lpwstr>_Toc404585954</vt:lpwstr>
      </vt:variant>
      <vt:variant>
        <vt:i4>1179697</vt:i4>
      </vt:variant>
      <vt:variant>
        <vt:i4>176</vt:i4>
      </vt:variant>
      <vt:variant>
        <vt:i4>0</vt:i4>
      </vt:variant>
      <vt:variant>
        <vt:i4>5</vt:i4>
      </vt:variant>
      <vt:variant>
        <vt:lpwstr/>
      </vt:variant>
      <vt:variant>
        <vt:lpwstr>_Toc404585953</vt:lpwstr>
      </vt:variant>
      <vt:variant>
        <vt:i4>1179697</vt:i4>
      </vt:variant>
      <vt:variant>
        <vt:i4>170</vt:i4>
      </vt:variant>
      <vt:variant>
        <vt:i4>0</vt:i4>
      </vt:variant>
      <vt:variant>
        <vt:i4>5</vt:i4>
      </vt:variant>
      <vt:variant>
        <vt:lpwstr/>
      </vt:variant>
      <vt:variant>
        <vt:lpwstr>_Toc404585952</vt:lpwstr>
      </vt:variant>
      <vt:variant>
        <vt:i4>1179697</vt:i4>
      </vt:variant>
      <vt:variant>
        <vt:i4>164</vt:i4>
      </vt:variant>
      <vt:variant>
        <vt:i4>0</vt:i4>
      </vt:variant>
      <vt:variant>
        <vt:i4>5</vt:i4>
      </vt:variant>
      <vt:variant>
        <vt:lpwstr/>
      </vt:variant>
      <vt:variant>
        <vt:lpwstr>_Toc404585951</vt:lpwstr>
      </vt:variant>
      <vt:variant>
        <vt:i4>1179697</vt:i4>
      </vt:variant>
      <vt:variant>
        <vt:i4>158</vt:i4>
      </vt:variant>
      <vt:variant>
        <vt:i4>0</vt:i4>
      </vt:variant>
      <vt:variant>
        <vt:i4>5</vt:i4>
      </vt:variant>
      <vt:variant>
        <vt:lpwstr/>
      </vt:variant>
      <vt:variant>
        <vt:lpwstr>_Toc404585950</vt:lpwstr>
      </vt:variant>
      <vt:variant>
        <vt:i4>1245233</vt:i4>
      </vt:variant>
      <vt:variant>
        <vt:i4>152</vt:i4>
      </vt:variant>
      <vt:variant>
        <vt:i4>0</vt:i4>
      </vt:variant>
      <vt:variant>
        <vt:i4>5</vt:i4>
      </vt:variant>
      <vt:variant>
        <vt:lpwstr/>
      </vt:variant>
      <vt:variant>
        <vt:lpwstr>_Toc404585949</vt:lpwstr>
      </vt:variant>
      <vt:variant>
        <vt:i4>1245233</vt:i4>
      </vt:variant>
      <vt:variant>
        <vt:i4>146</vt:i4>
      </vt:variant>
      <vt:variant>
        <vt:i4>0</vt:i4>
      </vt:variant>
      <vt:variant>
        <vt:i4>5</vt:i4>
      </vt:variant>
      <vt:variant>
        <vt:lpwstr/>
      </vt:variant>
      <vt:variant>
        <vt:lpwstr>_Toc404585948</vt:lpwstr>
      </vt:variant>
      <vt:variant>
        <vt:i4>1245233</vt:i4>
      </vt:variant>
      <vt:variant>
        <vt:i4>140</vt:i4>
      </vt:variant>
      <vt:variant>
        <vt:i4>0</vt:i4>
      </vt:variant>
      <vt:variant>
        <vt:i4>5</vt:i4>
      </vt:variant>
      <vt:variant>
        <vt:lpwstr/>
      </vt:variant>
      <vt:variant>
        <vt:lpwstr>_Toc404585947</vt:lpwstr>
      </vt:variant>
      <vt:variant>
        <vt:i4>1245233</vt:i4>
      </vt:variant>
      <vt:variant>
        <vt:i4>134</vt:i4>
      </vt:variant>
      <vt:variant>
        <vt:i4>0</vt:i4>
      </vt:variant>
      <vt:variant>
        <vt:i4>5</vt:i4>
      </vt:variant>
      <vt:variant>
        <vt:lpwstr/>
      </vt:variant>
      <vt:variant>
        <vt:lpwstr>_Toc404585946</vt:lpwstr>
      </vt:variant>
      <vt:variant>
        <vt:i4>1245233</vt:i4>
      </vt:variant>
      <vt:variant>
        <vt:i4>128</vt:i4>
      </vt:variant>
      <vt:variant>
        <vt:i4>0</vt:i4>
      </vt:variant>
      <vt:variant>
        <vt:i4>5</vt:i4>
      </vt:variant>
      <vt:variant>
        <vt:lpwstr/>
      </vt:variant>
      <vt:variant>
        <vt:lpwstr>_Toc404585945</vt:lpwstr>
      </vt:variant>
      <vt:variant>
        <vt:i4>1245233</vt:i4>
      </vt:variant>
      <vt:variant>
        <vt:i4>122</vt:i4>
      </vt:variant>
      <vt:variant>
        <vt:i4>0</vt:i4>
      </vt:variant>
      <vt:variant>
        <vt:i4>5</vt:i4>
      </vt:variant>
      <vt:variant>
        <vt:lpwstr/>
      </vt:variant>
      <vt:variant>
        <vt:lpwstr>_Toc404585944</vt:lpwstr>
      </vt:variant>
      <vt:variant>
        <vt:i4>1245233</vt:i4>
      </vt:variant>
      <vt:variant>
        <vt:i4>116</vt:i4>
      </vt:variant>
      <vt:variant>
        <vt:i4>0</vt:i4>
      </vt:variant>
      <vt:variant>
        <vt:i4>5</vt:i4>
      </vt:variant>
      <vt:variant>
        <vt:lpwstr/>
      </vt:variant>
      <vt:variant>
        <vt:lpwstr>_Toc404585943</vt:lpwstr>
      </vt:variant>
      <vt:variant>
        <vt:i4>1245233</vt:i4>
      </vt:variant>
      <vt:variant>
        <vt:i4>110</vt:i4>
      </vt:variant>
      <vt:variant>
        <vt:i4>0</vt:i4>
      </vt:variant>
      <vt:variant>
        <vt:i4>5</vt:i4>
      </vt:variant>
      <vt:variant>
        <vt:lpwstr/>
      </vt:variant>
      <vt:variant>
        <vt:lpwstr>_Toc404585942</vt:lpwstr>
      </vt:variant>
      <vt:variant>
        <vt:i4>1245233</vt:i4>
      </vt:variant>
      <vt:variant>
        <vt:i4>104</vt:i4>
      </vt:variant>
      <vt:variant>
        <vt:i4>0</vt:i4>
      </vt:variant>
      <vt:variant>
        <vt:i4>5</vt:i4>
      </vt:variant>
      <vt:variant>
        <vt:lpwstr/>
      </vt:variant>
      <vt:variant>
        <vt:lpwstr>_Toc404585941</vt:lpwstr>
      </vt:variant>
      <vt:variant>
        <vt:i4>1245233</vt:i4>
      </vt:variant>
      <vt:variant>
        <vt:i4>98</vt:i4>
      </vt:variant>
      <vt:variant>
        <vt:i4>0</vt:i4>
      </vt:variant>
      <vt:variant>
        <vt:i4>5</vt:i4>
      </vt:variant>
      <vt:variant>
        <vt:lpwstr/>
      </vt:variant>
      <vt:variant>
        <vt:lpwstr>_Toc404585940</vt:lpwstr>
      </vt:variant>
      <vt:variant>
        <vt:i4>1310769</vt:i4>
      </vt:variant>
      <vt:variant>
        <vt:i4>92</vt:i4>
      </vt:variant>
      <vt:variant>
        <vt:i4>0</vt:i4>
      </vt:variant>
      <vt:variant>
        <vt:i4>5</vt:i4>
      </vt:variant>
      <vt:variant>
        <vt:lpwstr/>
      </vt:variant>
      <vt:variant>
        <vt:lpwstr>_Toc404585939</vt:lpwstr>
      </vt:variant>
      <vt:variant>
        <vt:i4>1310769</vt:i4>
      </vt:variant>
      <vt:variant>
        <vt:i4>86</vt:i4>
      </vt:variant>
      <vt:variant>
        <vt:i4>0</vt:i4>
      </vt:variant>
      <vt:variant>
        <vt:i4>5</vt:i4>
      </vt:variant>
      <vt:variant>
        <vt:lpwstr/>
      </vt:variant>
      <vt:variant>
        <vt:lpwstr>_Toc404585938</vt:lpwstr>
      </vt:variant>
      <vt:variant>
        <vt:i4>1310769</vt:i4>
      </vt:variant>
      <vt:variant>
        <vt:i4>80</vt:i4>
      </vt:variant>
      <vt:variant>
        <vt:i4>0</vt:i4>
      </vt:variant>
      <vt:variant>
        <vt:i4>5</vt:i4>
      </vt:variant>
      <vt:variant>
        <vt:lpwstr/>
      </vt:variant>
      <vt:variant>
        <vt:lpwstr>_Toc404585937</vt:lpwstr>
      </vt:variant>
      <vt:variant>
        <vt:i4>1310769</vt:i4>
      </vt:variant>
      <vt:variant>
        <vt:i4>74</vt:i4>
      </vt:variant>
      <vt:variant>
        <vt:i4>0</vt:i4>
      </vt:variant>
      <vt:variant>
        <vt:i4>5</vt:i4>
      </vt:variant>
      <vt:variant>
        <vt:lpwstr/>
      </vt:variant>
      <vt:variant>
        <vt:lpwstr>_Toc404585936</vt:lpwstr>
      </vt:variant>
      <vt:variant>
        <vt:i4>1310769</vt:i4>
      </vt:variant>
      <vt:variant>
        <vt:i4>68</vt:i4>
      </vt:variant>
      <vt:variant>
        <vt:i4>0</vt:i4>
      </vt:variant>
      <vt:variant>
        <vt:i4>5</vt:i4>
      </vt:variant>
      <vt:variant>
        <vt:lpwstr/>
      </vt:variant>
      <vt:variant>
        <vt:lpwstr>_Toc404585935</vt:lpwstr>
      </vt:variant>
      <vt:variant>
        <vt:i4>1310769</vt:i4>
      </vt:variant>
      <vt:variant>
        <vt:i4>62</vt:i4>
      </vt:variant>
      <vt:variant>
        <vt:i4>0</vt:i4>
      </vt:variant>
      <vt:variant>
        <vt:i4>5</vt:i4>
      </vt:variant>
      <vt:variant>
        <vt:lpwstr/>
      </vt:variant>
      <vt:variant>
        <vt:lpwstr>_Toc404585934</vt:lpwstr>
      </vt:variant>
      <vt:variant>
        <vt:i4>1310769</vt:i4>
      </vt:variant>
      <vt:variant>
        <vt:i4>56</vt:i4>
      </vt:variant>
      <vt:variant>
        <vt:i4>0</vt:i4>
      </vt:variant>
      <vt:variant>
        <vt:i4>5</vt:i4>
      </vt:variant>
      <vt:variant>
        <vt:lpwstr/>
      </vt:variant>
      <vt:variant>
        <vt:lpwstr>_Toc404585933</vt:lpwstr>
      </vt:variant>
      <vt:variant>
        <vt:i4>1310769</vt:i4>
      </vt:variant>
      <vt:variant>
        <vt:i4>50</vt:i4>
      </vt:variant>
      <vt:variant>
        <vt:i4>0</vt:i4>
      </vt:variant>
      <vt:variant>
        <vt:i4>5</vt:i4>
      </vt:variant>
      <vt:variant>
        <vt:lpwstr/>
      </vt:variant>
      <vt:variant>
        <vt:lpwstr>_Toc404585932</vt:lpwstr>
      </vt:variant>
      <vt:variant>
        <vt:i4>1310769</vt:i4>
      </vt:variant>
      <vt:variant>
        <vt:i4>44</vt:i4>
      </vt:variant>
      <vt:variant>
        <vt:i4>0</vt:i4>
      </vt:variant>
      <vt:variant>
        <vt:i4>5</vt:i4>
      </vt:variant>
      <vt:variant>
        <vt:lpwstr/>
      </vt:variant>
      <vt:variant>
        <vt:lpwstr>_Toc404585931</vt:lpwstr>
      </vt:variant>
      <vt:variant>
        <vt:i4>1310769</vt:i4>
      </vt:variant>
      <vt:variant>
        <vt:i4>38</vt:i4>
      </vt:variant>
      <vt:variant>
        <vt:i4>0</vt:i4>
      </vt:variant>
      <vt:variant>
        <vt:i4>5</vt:i4>
      </vt:variant>
      <vt:variant>
        <vt:lpwstr/>
      </vt:variant>
      <vt:variant>
        <vt:lpwstr>_Toc404585930</vt:lpwstr>
      </vt:variant>
      <vt:variant>
        <vt:i4>1376305</vt:i4>
      </vt:variant>
      <vt:variant>
        <vt:i4>32</vt:i4>
      </vt:variant>
      <vt:variant>
        <vt:i4>0</vt:i4>
      </vt:variant>
      <vt:variant>
        <vt:i4>5</vt:i4>
      </vt:variant>
      <vt:variant>
        <vt:lpwstr/>
      </vt:variant>
      <vt:variant>
        <vt:lpwstr>_Toc404585929</vt:lpwstr>
      </vt:variant>
      <vt:variant>
        <vt:i4>1376305</vt:i4>
      </vt:variant>
      <vt:variant>
        <vt:i4>26</vt:i4>
      </vt:variant>
      <vt:variant>
        <vt:i4>0</vt:i4>
      </vt:variant>
      <vt:variant>
        <vt:i4>5</vt:i4>
      </vt:variant>
      <vt:variant>
        <vt:lpwstr/>
      </vt:variant>
      <vt:variant>
        <vt:lpwstr>_Toc404585928</vt:lpwstr>
      </vt:variant>
      <vt:variant>
        <vt:i4>1376305</vt:i4>
      </vt:variant>
      <vt:variant>
        <vt:i4>20</vt:i4>
      </vt:variant>
      <vt:variant>
        <vt:i4>0</vt:i4>
      </vt:variant>
      <vt:variant>
        <vt:i4>5</vt:i4>
      </vt:variant>
      <vt:variant>
        <vt:lpwstr/>
      </vt:variant>
      <vt:variant>
        <vt:lpwstr>_Toc404585927</vt:lpwstr>
      </vt:variant>
      <vt:variant>
        <vt:i4>1376305</vt:i4>
      </vt:variant>
      <vt:variant>
        <vt:i4>14</vt:i4>
      </vt:variant>
      <vt:variant>
        <vt:i4>0</vt:i4>
      </vt:variant>
      <vt:variant>
        <vt:i4>5</vt:i4>
      </vt:variant>
      <vt:variant>
        <vt:lpwstr/>
      </vt:variant>
      <vt:variant>
        <vt:lpwstr>_Toc404585926</vt:lpwstr>
      </vt:variant>
      <vt:variant>
        <vt:i4>1376305</vt:i4>
      </vt:variant>
      <vt:variant>
        <vt:i4>8</vt:i4>
      </vt:variant>
      <vt:variant>
        <vt:i4>0</vt:i4>
      </vt:variant>
      <vt:variant>
        <vt:i4>5</vt:i4>
      </vt:variant>
      <vt:variant>
        <vt:lpwstr/>
      </vt:variant>
      <vt:variant>
        <vt:lpwstr>_Toc404585925</vt:lpwstr>
      </vt:variant>
      <vt:variant>
        <vt:i4>1376305</vt:i4>
      </vt:variant>
      <vt:variant>
        <vt:i4>2</vt:i4>
      </vt:variant>
      <vt:variant>
        <vt:i4>0</vt:i4>
      </vt:variant>
      <vt:variant>
        <vt:i4>5</vt:i4>
      </vt:variant>
      <vt:variant>
        <vt:lpwstr/>
      </vt:variant>
      <vt:variant>
        <vt:lpwstr>_Toc404585924</vt:lpwstr>
      </vt: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TA1022 Amplifier Testing</dc:title>
  <dc:subject/>
  <dc:creator>pcb</dc:creator>
  <cp:keywords/>
  <dc:description/>
  <cp:lastModifiedBy>Sarah Steffan</cp:lastModifiedBy>
  <cp:revision>2</cp:revision>
  <cp:lastPrinted>2019-05-09T19:19:00Z</cp:lastPrinted>
  <dcterms:created xsi:type="dcterms:W3CDTF">2021-03-17T19:12:00Z</dcterms:created>
  <dcterms:modified xsi:type="dcterms:W3CDTF">2021-03-17T19:12:00Z</dcterms:modified>
</cp:coreProperties>
</file>