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428ED" w14:textId="77777777" w:rsidR="00DB756E" w:rsidRPr="00342067" w:rsidRDefault="003019F9">
      <w:pPr>
        <w:pStyle w:val="TOC1"/>
        <w:rPr>
          <w:rFonts w:asciiTheme="minorHAnsi" w:eastAsiaTheme="minorEastAsia" w:hAnsiTheme="minorHAnsi" w:cstheme="minorBidi"/>
          <w:b w:val="0"/>
          <w:sz w:val="22"/>
          <w:szCs w:val="22"/>
        </w:rPr>
      </w:pPr>
      <w:r w:rsidRPr="00342067">
        <w:rPr>
          <w:rStyle w:val="Hyperlink"/>
          <w:color w:val="auto"/>
        </w:rPr>
        <w:fldChar w:fldCharType="begin"/>
      </w:r>
      <w:r w:rsidRPr="00342067">
        <w:rPr>
          <w:rStyle w:val="Hyperlink"/>
          <w:color w:val="auto"/>
        </w:rPr>
        <w:instrText xml:space="preserve"> TOC \o "1-2" \h \z \u </w:instrText>
      </w:r>
      <w:r w:rsidRPr="00342067">
        <w:rPr>
          <w:rStyle w:val="Hyperlink"/>
          <w:color w:val="auto"/>
        </w:rPr>
        <w:fldChar w:fldCharType="separate"/>
      </w:r>
      <w:hyperlink w:anchor="_Toc8378891" w:history="1">
        <w:r w:rsidR="00DB756E" w:rsidRPr="00342067">
          <w:rPr>
            <w:rStyle w:val="Hyperlink"/>
            <w:color w:val="auto"/>
            <w14:scene3d>
              <w14:camera w14:prst="orthographicFront"/>
              <w14:lightRig w14:rig="threePt" w14:dir="t">
                <w14:rot w14:lat="0" w14:lon="0" w14:rev="0"/>
              </w14:lightRig>
            </w14:scene3d>
          </w:rPr>
          <w:t>1</w:t>
        </w:r>
        <w:r w:rsidR="00DB756E" w:rsidRPr="00342067">
          <w:rPr>
            <w:rFonts w:asciiTheme="minorHAnsi" w:eastAsiaTheme="minorEastAsia" w:hAnsiTheme="minorHAnsi" w:cstheme="minorBidi"/>
            <w:b w:val="0"/>
            <w:sz w:val="22"/>
            <w:szCs w:val="22"/>
          </w:rPr>
          <w:tab/>
        </w:r>
        <w:r w:rsidR="00DB756E" w:rsidRPr="00342067">
          <w:rPr>
            <w:rStyle w:val="Hyperlink"/>
            <w:color w:val="auto"/>
          </w:rPr>
          <w:t>GENERAL WORKMANSHIP STANDARDS FOR MICROELECTRONIC TESTING</w:t>
        </w:r>
        <w:r w:rsidR="00DB756E" w:rsidRPr="00342067">
          <w:rPr>
            <w:webHidden/>
          </w:rPr>
          <w:tab/>
        </w:r>
        <w:r w:rsidR="00DB756E" w:rsidRPr="00342067">
          <w:rPr>
            <w:webHidden/>
          </w:rPr>
          <w:fldChar w:fldCharType="begin"/>
        </w:r>
        <w:r w:rsidR="00DB756E" w:rsidRPr="00342067">
          <w:rPr>
            <w:webHidden/>
          </w:rPr>
          <w:instrText xml:space="preserve"> PAGEREF _Toc8378891 \h </w:instrText>
        </w:r>
        <w:r w:rsidR="00DB756E" w:rsidRPr="00342067">
          <w:rPr>
            <w:webHidden/>
          </w:rPr>
        </w:r>
        <w:r w:rsidR="00DB756E" w:rsidRPr="00342067">
          <w:rPr>
            <w:webHidden/>
          </w:rPr>
          <w:fldChar w:fldCharType="separate"/>
        </w:r>
        <w:r w:rsidR="00DB756E" w:rsidRPr="00342067">
          <w:rPr>
            <w:webHidden/>
          </w:rPr>
          <w:t>2</w:t>
        </w:r>
        <w:r w:rsidR="00DB756E" w:rsidRPr="00342067">
          <w:rPr>
            <w:webHidden/>
          </w:rPr>
          <w:fldChar w:fldCharType="end"/>
        </w:r>
      </w:hyperlink>
    </w:p>
    <w:p w14:paraId="4362D334"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892" w:history="1">
        <w:r w:rsidR="00DB756E" w:rsidRPr="00342067">
          <w:rPr>
            <w:rStyle w:val="Hyperlink"/>
            <w:noProof/>
            <w:color w:val="auto"/>
            <w14:scene3d>
              <w14:camera w14:prst="orthographicFront"/>
              <w14:lightRig w14:rig="threePt" w14:dir="t">
                <w14:rot w14:lat="0" w14:lon="0" w14:rev="0"/>
              </w14:lightRig>
            </w14:scene3d>
          </w:rPr>
          <w:t>1.1</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Test Sequence</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_Toc8378892 \h </w:instrText>
        </w:r>
        <w:r w:rsidR="00DB756E" w:rsidRPr="00342067">
          <w:rPr>
            <w:noProof/>
            <w:webHidden/>
          </w:rPr>
        </w:r>
        <w:r w:rsidR="00DB756E" w:rsidRPr="00342067">
          <w:rPr>
            <w:noProof/>
            <w:webHidden/>
          </w:rPr>
          <w:fldChar w:fldCharType="separate"/>
        </w:r>
        <w:r w:rsidR="00DB756E" w:rsidRPr="00342067">
          <w:rPr>
            <w:noProof/>
            <w:webHidden/>
          </w:rPr>
          <w:t>2</w:t>
        </w:r>
        <w:r w:rsidR="00DB756E" w:rsidRPr="00342067">
          <w:rPr>
            <w:noProof/>
            <w:webHidden/>
          </w:rPr>
          <w:fldChar w:fldCharType="end"/>
        </w:r>
      </w:hyperlink>
    </w:p>
    <w:p w14:paraId="414D5A31"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893" w:history="1">
        <w:r w:rsidR="00DB756E" w:rsidRPr="00342067">
          <w:rPr>
            <w:rStyle w:val="Hyperlink"/>
            <w:noProof/>
            <w:color w:val="auto"/>
            <w14:scene3d>
              <w14:camera w14:prst="orthographicFront"/>
              <w14:lightRig w14:rig="threePt" w14:dir="t">
                <w14:rot w14:lat="0" w14:lon="0" w14:rev="0"/>
              </w14:lightRig>
            </w14:scene3d>
          </w:rPr>
          <w:t>1.2</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Data Records</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_Toc8378893 \h </w:instrText>
        </w:r>
        <w:r w:rsidR="00DB756E" w:rsidRPr="00342067">
          <w:rPr>
            <w:noProof/>
            <w:webHidden/>
          </w:rPr>
        </w:r>
        <w:r w:rsidR="00DB756E" w:rsidRPr="00342067">
          <w:rPr>
            <w:noProof/>
            <w:webHidden/>
          </w:rPr>
          <w:fldChar w:fldCharType="separate"/>
        </w:r>
        <w:r w:rsidR="00DB756E" w:rsidRPr="00342067">
          <w:rPr>
            <w:noProof/>
            <w:webHidden/>
          </w:rPr>
          <w:t>2</w:t>
        </w:r>
        <w:r w:rsidR="00DB756E" w:rsidRPr="00342067">
          <w:rPr>
            <w:noProof/>
            <w:webHidden/>
          </w:rPr>
          <w:fldChar w:fldCharType="end"/>
        </w:r>
      </w:hyperlink>
    </w:p>
    <w:p w14:paraId="4F89DDA5"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894" w:history="1">
        <w:r w:rsidR="00DB756E" w:rsidRPr="00342067">
          <w:rPr>
            <w:rStyle w:val="Hyperlink"/>
            <w:noProof/>
            <w:color w:val="auto"/>
            <w14:scene3d>
              <w14:camera w14:prst="orthographicFront"/>
              <w14:lightRig w14:rig="threePt" w14:dir="t">
                <w14:rot w14:lat="0" w14:lon="0" w14:rev="0"/>
              </w14:lightRig>
            </w14:scene3d>
          </w:rPr>
          <w:t>1.3</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Fixture and Cable Maintenance/Cleaning</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_Toc8378894 \h </w:instrText>
        </w:r>
        <w:r w:rsidR="00DB756E" w:rsidRPr="00342067">
          <w:rPr>
            <w:noProof/>
            <w:webHidden/>
          </w:rPr>
        </w:r>
        <w:r w:rsidR="00DB756E" w:rsidRPr="00342067">
          <w:rPr>
            <w:noProof/>
            <w:webHidden/>
          </w:rPr>
          <w:fldChar w:fldCharType="separate"/>
        </w:r>
        <w:r w:rsidR="00DB756E" w:rsidRPr="00342067">
          <w:rPr>
            <w:noProof/>
            <w:webHidden/>
          </w:rPr>
          <w:t>3</w:t>
        </w:r>
        <w:r w:rsidR="00DB756E" w:rsidRPr="00342067">
          <w:rPr>
            <w:noProof/>
            <w:webHidden/>
          </w:rPr>
          <w:fldChar w:fldCharType="end"/>
        </w:r>
      </w:hyperlink>
    </w:p>
    <w:p w14:paraId="7708E698" w14:textId="77777777" w:rsidR="00DB756E" w:rsidRPr="00342067" w:rsidRDefault="00676EE4">
      <w:pPr>
        <w:pStyle w:val="TOC1"/>
        <w:rPr>
          <w:rFonts w:asciiTheme="minorHAnsi" w:eastAsiaTheme="minorEastAsia" w:hAnsiTheme="minorHAnsi" w:cstheme="minorBidi"/>
          <w:b w:val="0"/>
          <w:sz w:val="22"/>
          <w:szCs w:val="22"/>
        </w:rPr>
      </w:pPr>
      <w:hyperlink w:anchor="_Toc8378895" w:history="1">
        <w:r w:rsidR="00DB756E" w:rsidRPr="00342067">
          <w:rPr>
            <w:rStyle w:val="Hyperlink"/>
            <w:color w:val="auto"/>
            <w14:scene3d>
              <w14:camera w14:prst="orthographicFront"/>
              <w14:lightRig w14:rig="threePt" w14:dir="t">
                <w14:rot w14:lat="0" w14:lon="0" w14:rev="0"/>
              </w14:lightRig>
            </w14:scene3d>
          </w:rPr>
          <w:t>2</w:t>
        </w:r>
        <w:r w:rsidR="00DB756E" w:rsidRPr="00342067">
          <w:rPr>
            <w:rFonts w:asciiTheme="minorHAnsi" w:eastAsiaTheme="minorEastAsia" w:hAnsiTheme="minorHAnsi" w:cstheme="minorBidi"/>
            <w:b w:val="0"/>
            <w:sz w:val="22"/>
            <w:szCs w:val="22"/>
          </w:rPr>
          <w:tab/>
        </w:r>
        <w:r w:rsidR="00DB756E" w:rsidRPr="00342067">
          <w:rPr>
            <w:rStyle w:val="Hyperlink"/>
            <w:color w:val="auto"/>
          </w:rPr>
          <w:t>Amplifier Preparation Before Test</w:t>
        </w:r>
        <w:r w:rsidR="00DB756E" w:rsidRPr="00342067">
          <w:rPr>
            <w:webHidden/>
          </w:rPr>
          <w:tab/>
        </w:r>
        <w:r w:rsidR="00DB756E" w:rsidRPr="00342067">
          <w:rPr>
            <w:webHidden/>
          </w:rPr>
          <w:fldChar w:fldCharType="begin"/>
        </w:r>
        <w:r w:rsidR="00DB756E" w:rsidRPr="00342067">
          <w:rPr>
            <w:webHidden/>
          </w:rPr>
          <w:instrText xml:space="preserve"> PAGEREF _Toc8378895 \h </w:instrText>
        </w:r>
        <w:r w:rsidR="00DB756E" w:rsidRPr="00342067">
          <w:rPr>
            <w:webHidden/>
          </w:rPr>
        </w:r>
        <w:r w:rsidR="00DB756E" w:rsidRPr="00342067">
          <w:rPr>
            <w:webHidden/>
          </w:rPr>
          <w:fldChar w:fldCharType="separate"/>
        </w:r>
        <w:r w:rsidR="00DB756E" w:rsidRPr="00342067">
          <w:rPr>
            <w:webHidden/>
          </w:rPr>
          <w:t>4</w:t>
        </w:r>
        <w:r w:rsidR="00DB756E" w:rsidRPr="00342067">
          <w:rPr>
            <w:webHidden/>
          </w:rPr>
          <w:fldChar w:fldCharType="end"/>
        </w:r>
      </w:hyperlink>
    </w:p>
    <w:p w14:paraId="2B834563"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896" w:history="1">
        <w:r w:rsidR="00DB756E" w:rsidRPr="00342067">
          <w:rPr>
            <w:rStyle w:val="Hyperlink"/>
            <w:noProof/>
            <w:color w:val="auto"/>
            <w14:scene3d>
              <w14:camera w14:prst="orthographicFront"/>
              <w14:lightRig w14:rig="threePt" w14:dir="t">
                <w14:rot w14:lat="0" w14:lon="0" w14:rev="0"/>
              </w14:lightRig>
            </w14:scene3d>
          </w:rPr>
          <w:t>2.1</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Fly Wire Attachment</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_Toc8378896 \h </w:instrText>
        </w:r>
        <w:r w:rsidR="00DB756E" w:rsidRPr="00342067">
          <w:rPr>
            <w:noProof/>
            <w:webHidden/>
          </w:rPr>
        </w:r>
        <w:r w:rsidR="00DB756E" w:rsidRPr="00342067">
          <w:rPr>
            <w:noProof/>
            <w:webHidden/>
          </w:rPr>
          <w:fldChar w:fldCharType="separate"/>
        </w:r>
        <w:r w:rsidR="00DB756E" w:rsidRPr="00342067">
          <w:rPr>
            <w:noProof/>
            <w:webHidden/>
          </w:rPr>
          <w:t>4</w:t>
        </w:r>
        <w:r w:rsidR="00DB756E" w:rsidRPr="00342067">
          <w:rPr>
            <w:noProof/>
            <w:webHidden/>
          </w:rPr>
          <w:fldChar w:fldCharType="end"/>
        </w:r>
      </w:hyperlink>
    </w:p>
    <w:p w14:paraId="6609BDA8"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897" w:history="1">
        <w:r w:rsidR="00DB756E" w:rsidRPr="00342067">
          <w:rPr>
            <w:rStyle w:val="Hyperlink"/>
            <w:noProof/>
            <w:color w:val="auto"/>
            <w14:scene3d>
              <w14:camera w14:prst="orthographicFront"/>
              <w14:lightRig w14:rig="threePt" w14:dir="t">
                <w14:rot w14:lat="0" w14:lon="0" w14:rev="0"/>
              </w14:lightRig>
            </w14:scene3d>
          </w:rPr>
          <w:t>2.2</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Panelized Amplifiers</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_Toc8378897 \h </w:instrText>
        </w:r>
        <w:r w:rsidR="00DB756E" w:rsidRPr="00342067">
          <w:rPr>
            <w:noProof/>
            <w:webHidden/>
          </w:rPr>
        </w:r>
        <w:r w:rsidR="00DB756E" w:rsidRPr="00342067">
          <w:rPr>
            <w:noProof/>
            <w:webHidden/>
          </w:rPr>
          <w:fldChar w:fldCharType="separate"/>
        </w:r>
        <w:r w:rsidR="00DB756E" w:rsidRPr="00342067">
          <w:rPr>
            <w:noProof/>
            <w:webHidden/>
          </w:rPr>
          <w:t>4</w:t>
        </w:r>
        <w:r w:rsidR="00DB756E" w:rsidRPr="00342067">
          <w:rPr>
            <w:noProof/>
            <w:webHidden/>
          </w:rPr>
          <w:fldChar w:fldCharType="end"/>
        </w:r>
      </w:hyperlink>
    </w:p>
    <w:p w14:paraId="1EBDB5F1" w14:textId="77777777" w:rsidR="00DB756E" w:rsidRPr="00342067" w:rsidRDefault="00676EE4">
      <w:pPr>
        <w:pStyle w:val="TOC1"/>
        <w:rPr>
          <w:rFonts w:asciiTheme="minorHAnsi" w:eastAsiaTheme="minorEastAsia" w:hAnsiTheme="minorHAnsi" w:cstheme="minorBidi"/>
          <w:b w:val="0"/>
          <w:sz w:val="22"/>
          <w:szCs w:val="22"/>
        </w:rPr>
      </w:pPr>
      <w:hyperlink w:anchor="_Toc8378898" w:history="1">
        <w:r w:rsidR="00DB756E" w:rsidRPr="00342067">
          <w:rPr>
            <w:rStyle w:val="Hyperlink"/>
            <w:color w:val="auto"/>
            <w14:scene3d>
              <w14:camera w14:prst="orthographicFront"/>
              <w14:lightRig w14:rig="threePt" w14:dir="t">
                <w14:rot w14:lat="0" w14:lon="0" w14:rev="0"/>
              </w14:lightRig>
            </w14:scene3d>
          </w:rPr>
          <w:t>3</w:t>
        </w:r>
        <w:r w:rsidR="00DB756E" w:rsidRPr="00342067">
          <w:rPr>
            <w:rFonts w:asciiTheme="minorHAnsi" w:eastAsiaTheme="minorEastAsia" w:hAnsiTheme="minorHAnsi" w:cstheme="minorBidi"/>
            <w:b w:val="0"/>
            <w:sz w:val="22"/>
            <w:szCs w:val="22"/>
          </w:rPr>
          <w:tab/>
        </w:r>
        <w:r w:rsidR="00DB756E" w:rsidRPr="00342067">
          <w:rPr>
            <w:rStyle w:val="Hyperlink"/>
            <w:color w:val="auto"/>
          </w:rPr>
          <w:t>GENERAL SETUP FOR ICP</w:t>
        </w:r>
        <w:r w:rsidR="00DB756E" w:rsidRPr="00342067">
          <w:rPr>
            <w:rStyle w:val="Hyperlink"/>
            <w:color w:val="auto"/>
            <w:vertAlign w:val="superscript"/>
          </w:rPr>
          <w:sym w:font="Symbol" w:char="F0D2"/>
        </w:r>
        <w:r w:rsidR="00DB756E" w:rsidRPr="00342067">
          <w:rPr>
            <w:rStyle w:val="Hyperlink"/>
            <w:color w:val="auto"/>
          </w:rPr>
          <w:t xml:space="preserve"> ASSEMBLIES</w:t>
        </w:r>
        <w:r w:rsidR="00DB756E" w:rsidRPr="00342067">
          <w:rPr>
            <w:webHidden/>
          </w:rPr>
          <w:tab/>
        </w:r>
        <w:r w:rsidR="00DB756E" w:rsidRPr="00342067">
          <w:rPr>
            <w:webHidden/>
          </w:rPr>
          <w:fldChar w:fldCharType="begin"/>
        </w:r>
        <w:r w:rsidR="00DB756E" w:rsidRPr="00342067">
          <w:rPr>
            <w:webHidden/>
          </w:rPr>
          <w:instrText xml:space="preserve"> PAGEREF _Toc8378898 \h </w:instrText>
        </w:r>
        <w:r w:rsidR="00DB756E" w:rsidRPr="00342067">
          <w:rPr>
            <w:webHidden/>
          </w:rPr>
        </w:r>
        <w:r w:rsidR="00DB756E" w:rsidRPr="00342067">
          <w:rPr>
            <w:webHidden/>
          </w:rPr>
          <w:fldChar w:fldCharType="separate"/>
        </w:r>
        <w:r w:rsidR="00DB756E" w:rsidRPr="00342067">
          <w:rPr>
            <w:webHidden/>
          </w:rPr>
          <w:t>4</w:t>
        </w:r>
        <w:r w:rsidR="00DB756E" w:rsidRPr="00342067">
          <w:rPr>
            <w:webHidden/>
          </w:rPr>
          <w:fldChar w:fldCharType="end"/>
        </w:r>
      </w:hyperlink>
    </w:p>
    <w:p w14:paraId="6EF9A535"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899" w:history="1">
        <w:r w:rsidR="00DB756E" w:rsidRPr="00342067">
          <w:rPr>
            <w:rStyle w:val="Hyperlink"/>
            <w:noProof/>
            <w:color w:val="auto"/>
            <w14:scene3d>
              <w14:camera w14:prst="orthographicFront"/>
              <w14:lightRig w14:rig="threePt" w14:dir="t">
                <w14:rot w14:lat="0" w14:lon="0" w14:rev="0"/>
              </w14:lightRig>
            </w14:scene3d>
          </w:rPr>
          <w:t>3.1</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Important Notes Concerning Testing ICP</w:t>
        </w:r>
        <w:r w:rsidR="00DB756E" w:rsidRPr="00342067">
          <w:rPr>
            <w:rStyle w:val="Hyperlink"/>
            <w:noProof/>
            <w:color w:val="auto"/>
          </w:rPr>
          <w:sym w:font="Symbol" w:char="F0D2"/>
        </w:r>
        <w:r w:rsidR="00DB756E" w:rsidRPr="00342067">
          <w:rPr>
            <w:rStyle w:val="Hyperlink"/>
            <w:noProof/>
            <w:color w:val="auto"/>
          </w:rPr>
          <w:t xml:space="preserve"> assemblies</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_Toc8378899 \h </w:instrText>
        </w:r>
        <w:r w:rsidR="00DB756E" w:rsidRPr="00342067">
          <w:rPr>
            <w:noProof/>
            <w:webHidden/>
          </w:rPr>
        </w:r>
        <w:r w:rsidR="00DB756E" w:rsidRPr="00342067">
          <w:rPr>
            <w:noProof/>
            <w:webHidden/>
          </w:rPr>
          <w:fldChar w:fldCharType="separate"/>
        </w:r>
        <w:r w:rsidR="00DB756E" w:rsidRPr="00342067">
          <w:rPr>
            <w:noProof/>
            <w:webHidden/>
          </w:rPr>
          <w:t>4</w:t>
        </w:r>
        <w:r w:rsidR="00DB756E" w:rsidRPr="00342067">
          <w:rPr>
            <w:noProof/>
            <w:webHidden/>
          </w:rPr>
          <w:fldChar w:fldCharType="end"/>
        </w:r>
      </w:hyperlink>
    </w:p>
    <w:p w14:paraId="7A43C71B" w14:textId="77777777" w:rsidR="00DB756E" w:rsidRPr="00342067" w:rsidRDefault="00676EE4">
      <w:pPr>
        <w:pStyle w:val="TOC1"/>
        <w:rPr>
          <w:rFonts w:asciiTheme="minorHAnsi" w:eastAsiaTheme="minorEastAsia" w:hAnsiTheme="minorHAnsi" w:cstheme="minorBidi"/>
          <w:b w:val="0"/>
          <w:sz w:val="22"/>
          <w:szCs w:val="22"/>
        </w:rPr>
      </w:pPr>
      <w:hyperlink w:anchor="_Toc8378900" w:history="1">
        <w:r w:rsidR="00DB756E" w:rsidRPr="00342067">
          <w:rPr>
            <w:rStyle w:val="Hyperlink"/>
            <w:color w:val="auto"/>
            <w14:scene3d>
              <w14:camera w14:prst="orthographicFront"/>
              <w14:lightRig w14:rig="threePt" w14:dir="t">
                <w14:rot w14:lat="0" w14:lon="0" w14:rev="0"/>
              </w14:lightRig>
            </w14:scene3d>
          </w:rPr>
          <w:t>4</w:t>
        </w:r>
        <w:r w:rsidR="00DB756E" w:rsidRPr="00342067">
          <w:rPr>
            <w:rFonts w:asciiTheme="minorHAnsi" w:eastAsiaTheme="minorEastAsia" w:hAnsiTheme="minorHAnsi" w:cstheme="minorBidi"/>
            <w:b w:val="0"/>
            <w:sz w:val="22"/>
            <w:szCs w:val="22"/>
          </w:rPr>
          <w:tab/>
        </w:r>
        <w:r w:rsidR="00DB756E" w:rsidRPr="00342067">
          <w:rPr>
            <w:rStyle w:val="Hyperlink"/>
            <w:color w:val="auto"/>
          </w:rPr>
          <w:t>MANUAL BIAS/GAIN TESTING</w:t>
        </w:r>
        <w:r w:rsidR="00DB756E" w:rsidRPr="00342067">
          <w:rPr>
            <w:webHidden/>
          </w:rPr>
          <w:tab/>
        </w:r>
        <w:r w:rsidR="00DB756E" w:rsidRPr="00342067">
          <w:rPr>
            <w:webHidden/>
          </w:rPr>
          <w:fldChar w:fldCharType="begin"/>
        </w:r>
        <w:r w:rsidR="00DB756E" w:rsidRPr="00342067">
          <w:rPr>
            <w:webHidden/>
          </w:rPr>
          <w:instrText xml:space="preserve"> PAGEREF _Toc8378900 \h </w:instrText>
        </w:r>
        <w:r w:rsidR="00DB756E" w:rsidRPr="00342067">
          <w:rPr>
            <w:webHidden/>
          </w:rPr>
        </w:r>
        <w:r w:rsidR="00DB756E" w:rsidRPr="00342067">
          <w:rPr>
            <w:webHidden/>
          </w:rPr>
          <w:fldChar w:fldCharType="separate"/>
        </w:r>
        <w:r w:rsidR="00DB756E" w:rsidRPr="00342067">
          <w:rPr>
            <w:webHidden/>
          </w:rPr>
          <w:t>5</w:t>
        </w:r>
        <w:r w:rsidR="00DB756E" w:rsidRPr="00342067">
          <w:rPr>
            <w:webHidden/>
          </w:rPr>
          <w:fldChar w:fldCharType="end"/>
        </w:r>
      </w:hyperlink>
    </w:p>
    <w:p w14:paraId="153A4388"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01" w:history="1">
        <w:r w:rsidR="00DB756E" w:rsidRPr="00342067">
          <w:rPr>
            <w:rStyle w:val="Hyperlink"/>
            <w:noProof/>
            <w:color w:val="auto"/>
            <w14:scene3d>
              <w14:camera w14:prst="orthographicFront"/>
              <w14:lightRig w14:rig="threePt" w14:dir="t">
                <w14:rot w14:lat="0" w14:lon="0" w14:rev="0"/>
              </w14:lightRig>
            </w14:scene3d>
          </w:rPr>
          <w:t>4.1</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General setup for manual testing, including fixture selection.</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_Toc8378901 \h </w:instrText>
        </w:r>
        <w:r w:rsidR="00DB756E" w:rsidRPr="00342067">
          <w:rPr>
            <w:noProof/>
            <w:webHidden/>
          </w:rPr>
        </w:r>
        <w:r w:rsidR="00DB756E" w:rsidRPr="00342067">
          <w:rPr>
            <w:noProof/>
            <w:webHidden/>
          </w:rPr>
          <w:fldChar w:fldCharType="separate"/>
        </w:r>
        <w:r w:rsidR="00DB756E" w:rsidRPr="00342067">
          <w:rPr>
            <w:noProof/>
            <w:webHidden/>
          </w:rPr>
          <w:t>5</w:t>
        </w:r>
        <w:r w:rsidR="00DB756E" w:rsidRPr="00342067">
          <w:rPr>
            <w:noProof/>
            <w:webHidden/>
          </w:rPr>
          <w:fldChar w:fldCharType="end"/>
        </w:r>
      </w:hyperlink>
    </w:p>
    <w:p w14:paraId="773D8175"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02" w:history="1">
        <w:r w:rsidR="00DB756E" w:rsidRPr="00342067">
          <w:rPr>
            <w:rStyle w:val="Hyperlink"/>
            <w:noProof/>
            <w:color w:val="auto"/>
            <w14:scene3d>
              <w14:camera w14:prst="orthographicFront"/>
              <w14:lightRig w14:rig="threePt" w14:dir="t">
                <w14:rot w14:lat="0" w14:lon="0" w14:rev="0"/>
              </w14:lightRig>
            </w14:scene3d>
          </w:rPr>
          <w:t>4.2</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Testing Standard ICP Amplifiers</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_Toc8378902 \h </w:instrText>
        </w:r>
        <w:r w:rsidR="00DB756E" w:rsidRPr="00342067">
          <w:rPr>
            <w:noProof/>
            <w:webHidden/>
          </w:rPr>
        </w:r>
        <w:r w:rsidR="00DB756E" w:rsidRPr="00342067">
          <w:rPr>
            <w:noProof/>
            <w:webHidden/>
          </w:rPr>
          <w:fldChar w:fldCharType="separate"/>
        </w:r>
        <w:r w:rsidR="00DB756E" w:rsidRPr="00342067">
          <w:rPr>
            <w:noProof/>
            <w:webHidden/>
          </w:rPr>
          <w:t>5</w:t>
        </w:r>
        <w:r w:rsidR="00DB756E" w:rsidRPr="00342067">
          <w:rPr>
            <w:noProof/>
            <w:webHidden/>
          </w:rPr>
          <w:fldChar w:fldCharType="end"/>
        </w:r>
      </w:hyperlink>
    </w:p>
    <w:p w14:paraId="0D9C6988"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03" w:history="1">
        <w:r w:rsidR="00DB756E" w:rsidRPr="00342067">
          <w:rPr>
            <w:rStyle w:val="Hyperlink"/>
            <w:noProof/>
            <w:color w:val="auto"/>
            <w14:scene3d>
              <w14:camera w14:prst="orthographicFront"/>
              <w14:lightRig w14:rig="threePt" w14:dir="t">
                <w14:rot w14:lat="0" w14:lon="0" w14:rev="0"/>
              </w14:lightRig>
            </w14:scene3d>
          </w:rPr>
          <w:t>4.3</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Testing ICP Amplifiers on T05 Headers</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_Toc8378903 \h </w:instrText>
        </w:r>
        <w:r w:rsidR="00DB756E" w:rsidRPr="00342067">
          <w:rPr>
            <w:noProof/>
            <w:webHidden/>
          </w:rPr>
        </w:r>
        <w:r w:rsidR="00DB756E" w:rsidRPr="00342067">
          <w:rPr>
            <w:noProof/>
            <w:webHidden/>
          </w:rPr>
          <w:fldChar w:fldCharType="separate"/>
        </w:r>
        <w:r w:rsidR="00DB756E" w:rsidRPr="00342067">
          <w:rPr>
            <w:noProof/>
            <w:webHidden/>
          </w:rPr>
          <w:t>6</w:t>
        </w:r>
        <w:r w:rsidR="00DB756E" w:rsidRPr="00342067">
          <w:rPr>
            <w:noProof/>
            <w:webHidden/>
          </w:rPr>
          <w:fldChar w:fldCharType="end"/>
        </w:r>
      </w:hyperlink>
    </w:p>
    <w:p w14:paraId="44893BFB"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04" w:history="1">
        <w:r w:rsidR="00DB756E" w:rsidRPr="00342067">
          <w:rPr>
            <w:rStyle w:val="Hyperlink"/>
            <w:noProof/>
            <w:color w:val="auto"/>
            <w14:scene3d>
              <w14:camera w14:prst="orthographicFront"/>
              <w14:lightRig w14:rig="threePt" w14:dir="t">
                <w14:rot w14:lat="0" w14:lon="0" w14:rev="0"/>
              </w14:lightRig>
            </w14:scene3d>
          </w:rPr>
          <w:t>4.4</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Testing 24297-XX-XXX-XXX Amplifiers</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_Toc8378904 \h </w:instrText>
        </w:r>
        <w:r w:rsidR="00DB756E" w:rsidRPr="00342067">
          <w:rPr>
            <w:noProof/>
            <w:webHidden/>
          </w:rPr>
        </w:r>
        <w:r w:rsidR="00DB756E" w:rsidRPr="00342067">
          <w:rPr>
            <w:noProof/>
            <w:webHidden/>
          </w:rPr>
          <w:fldChar w:fldCharType="separate"/>
        </w:r>
        <w:r w:rsidR="00DB756E" w:rsidRPr="00342067">
          <w:rPr>
            <w:noProof/>
            <w:webHidden/>
          </w:rPr>
          <w:t>6</w:t>
        </w:r>
        <w:r w:rsidR="00DB756E" w:rsidRPr="00342067">
          <w:rPr>
            <w:noProof/>
            <w:webHidden/>
          </w:rPr>
          <w:fldChar w:fldCharType="end"/>
        </w:r>
      </w:hyperlink>
    </w:p>
    <w:p w14:paraId="5FCEE127" w14:textId="77777777" w:rsidR="00DB756E" w:rsidRPr="00342067" w:rsidRDefault="00676EE4">
      <w:pPr>
        <w:pStyle w:val="TOC1"/>
        <w:rPr>
          <w:rFonts w:asciiTheme="minorHAnsi" w:eastAsiaTheme="minorEastAsia" w:hAnsiTheme="minorHAnsi" w:cstheme="minorBidi"/>
          <w:b w:val="0"/>
          <w:sz w:val="22"/>
          <w:szCs w:val="22"/>
        </w:rPr>
      </w:pPr>
      <w:hyperlink w:anchor="_Toc8378905" w:history="1">
        <w:r w:rsidR="00DB756E" w:rsidRPr="00342067">
          <w:rPr>
            <w:rStyle w:val="Hyperlink"/>
            <w:color w:val="auto"/>
            <w14:scene3d>
              <w14:camera w14:prst="orthographicFront"/>
              <w14:lightRig w14:rig="threePt" w14:dir="t">
                <w14:rot w14:lat="0" w14:lon="0" w14:rev="0"/>
              </w14:lightRig>
            </w14:scene3d>
          </w:rPr>
          <w:t>5</w:t>
        </w:r>
        <w:r w:rsidR="00DB756E" w:rsidRPr="00342067">
          <w:rPr>
            <w:rFonts w:asciiTheme="minorHAnsi" w:eastAsiaTheme="minorEastAsia" w:hAnsiTheme="minorHAnsi" w:cstheme="minorBidi"/>
            <w:b w:val="0"/>
            <w:sz w:val="22"/>
            <w:szCs w:val="22"/>
          </w:rPr>
          <w:tab/>
        </w:r>
        <w:r w:rsidR="00DB756E" w:rsidRPr="00342067">
          <w:rPr>
            <w:rStyle w:val="Hyperlink"/>
            <w:color w:val="auto"/>
          </w:rPr>
          <w:t>BIAS/GAIN TESTING ON ATE SYSTEM</w:t>
        </w:r>
        <w:r w:rsidR="00DB756E" w:rsidRPr="00342067">
          <w:rPr>
            <w:webHidden/>
          </w:rPr>
          <w:tab/>
        </w:r>
        <w:r w:rsidR="00DB756E" w:rsidRPr="00342067">
          <w:rPr>
            <w:webHidden/>
          </w:rPr>
          <w:fldChar w:fldCharType="begin"/>
        </w:r>
        <w:r w:rsidR="00DB756E" w:rsidRPr="00342067">
          <w:rPr>
            <w:webHidden/>
          </w:rPr>
          <w:instrText xml:space="preserve"> PAGEREF _Toc8378905 \h </w:instrText>
        </w:r>
        <w:r w:rsidR="00DB756E" w:rsidRPr="00342067">
          <w:rPr>
            <w:webHidden/>
          </w:rPr>
        </w:r>
        <w:r w:rsidR="00DB756E" w:rsidRPr="00342067">
          <w:rPr>
            <w:webHidden/>
          </w:rPr>
          <w:fldChar w:fldCharType="separate"/>
        </w:r>
        <w:r w:rsidR="00DB756E" w:rsidRPr="00342067">
          <w:rPr>
            <w:webHidden/>
          </w:rPr>
          <w:t>9</w:t>
        </w:r>
        <w:r w:rsidR="00DB756E" w:rsidRPr="00342067">
          <w:rPr>
            <w:webHidden/>
          </w:rPr>
          <w:fldChar w:fldCharType="end"/>
        </w:r>
      </w:hyperlink>
    </w:p>
    <w:p w14:paraId="1EA06E43"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06" w:history="1">
        <w:r w:rsidR="00DB756E" w:rsidRPr="00342067">
          <w:rPr>
            <w:rStyle w:val="Hyperlink"/>
            <w:noProof/>
            <w:color w:val="auto"/>
            <w14:scene3d>
              <w14:camera w14:prst="orthographicFront"/>
              <w14:lightRig w14:rig="threePt" w14:dir="t">
                <w14:rot w14:lat="0" w14:lon="0" w14:rev="0"/>
              </w14:lightRig>
            </w14:scene3d>
          </w:rPr>
          <w:t>5.1</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ATE Overview, And When To Use ATE</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_Toc8378906 \h </w:instrText>
        </w:r>
        <w:r w:rsidR="00DB756E" w:rsidRPr="00342067">
          <w:rPr>
            <w:noProof/>
            <w:webHidden/>
          </w:rPr>
        </w:r>
        <w:r w:rsidR="00DB756E" w:rsidRPr="00342067">
          <w:rPr>
            <w:noProof/>
            <w:webHidden/>
          </w:rPr>
          <w:fldChar w:fldCharType="separate"/>
        </w:r>
        <w:r w:rsidR="00DB756E" w:rsidRPr="00342067">
          <w:rPr>
            <w:noProof/>
            <w:webHidden/>
          </w:rPr>
          <w:t>9</w:t>
        </w:r>
        <w:r w:rsidR="00DB756E" w:rsidRPr="00342067">
          <w:rPr>
            <w:noProof/>
            <w:webHidden/>
          </w:rPr>
          <w:fldChar w:fldCharType="end"/>
        </w:r>
      </w:hyperlink>
    </w:p>
    <w:p w14:paraId="0BB2B2B2" w14:textId="77777777" w:rsidR="00DB756E" w:rsidRPr="00342067" w:rsidRDefault="00676EE4">
      <w:pPr>
        <w:pStyle w:val="TOC1"/>
        <w:rPr>
          <w:rFonts w:asciiTheme="minorHAnsi" w:eastAsiaTheme="minorEastAsia" w:hAnsiTheme="minorHAnsi" w:cstheme="minorBidi"/>
          <w:b w:val="0"/>
          <w:sz w:val="22"/>
          <w:szCs w:val="22"/>
        </w:rPr>
      </w:pPr>
      <w:hyperlink w:anchor="_Toc8378907" w:history="1">
        <w:r w:rsidR="00DB756E" w:rsidRPr="00342067">
          <w:rPr>
            <w:rStyle w:val="Hyperlink"/>
            <w:color w:val="auto"/>
            <w14:scene3d>
              <w14:camera w14:prst="orthographicFront"/>
              <w14:lightRig w14:rig="threePt" w14:dir="t">
                <w14:rot w14:lat="0" w14:lon="0" w14:rev="0"/>
              </w14:lightRig>
            </w14:scene3d>
          </w:rPr>
          <w:t>6</w:t>
        </w:r>
        <w:r w:rsidR="00DB756E" w:rsidRPr="00342067">
          <w:rPr>
            <w:rFonts w:asciiTheme="minorHAnsi" w:eastAsiaTheme="minorEastAsia" w:hAnsiTheme="minorHAnsi" w:cstheme="minorBidi"/>
            <w:b w:val="0"/>
            <w:sz w:val="22"/>
            <w:szCs w:val="22"/>
          </w:rPr>
          <w:tab/>
        </w:r>
        <w:r w:rsidR="00DB756E" w:rsidRPr="00342067">
          <w:rPr>
            <w:rStyle w:val="Hyperlink"/>
            <w:color w:val="auto"/>
          </w:rPr>
          <w:t>DIP TESTING OF CRYOGENIC AMPLIFIERS</w:t>
        </w:r>
        <w:r w:rsidR="00DB756E" w:rsidRPr="00342067">
          <w:rPr>
            <w:webHidden/>
          </w:rPr>
          <w:tab/>
        </w:r>
        <w:r w:rsidR="00DB756E" w:rsidRPr="00342067">
          <w:rPr>
            <w:webHidden/>
          </w:rPr>
          <w:fldChar w:fldCharType="begin"/>
        </w:r>
        <w:r w:rsidR="00DB756E" w:rsidRPr="00342067">
          <w:rPr>
            <w:webHidden/>
          </w:rPr>
          <w:instrText xml:space="preserve"> PAGEREF _Toc8378907 \h </w:instrText>
        </w:r>
        <w:r w:rsidR="00DB756E" w:rsidRPr="00342067">
          <w:rPr>
            <w:webHidden/>
          </w:rPr>
        </w:r>
        <w:r w:rsidR="00DB756E" w:rsidRPr="00342067">
          <w:rPr>
            <w:webHidden/>
          </w:rPr>
          <w:fldChar w:fldCharType="separate"/>
        </w:r>
        <w:r w:rsidR="00DB756E" w:rsidRPr="00342067">
          <w:rPr>
            <w:webHidden/>
          </w:rPr>
          <w:t>10</w:t>
        </w:r>
        <w:r w:rsidR="00DB756E" w:rsidRPr="00342067">
          <w:rPr>
            <w:webHidden/>
          </w:rPr>
          <w:fldChar w:fldCharType="end"/>
        </w:r>
      </w:hyperlink>
    </w:p>
    <w:p w14:paraId="617E0C89"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08" w:history="1">
        <w:r w:rsidR="00DB756E" w:rsidRPr="00342067">
          <w:rPr>
            <w:rStyle w:val="Hyperlink"/>
            <w:noProof/>
            <w:color w:val="auto"/>
            <w14:scene3d>
              <w14:camera w14:prst="orthographicFront"/>
              <w14:lightRig w14:rig="threePt" w14:dir="t">
                <w14:rot w14:lat="0" w14:lon="0" w14:rev="0"/>
              </w14:lightRig>
            </w14:scene3d>
          </w:rPr>
          <w:t>6.1</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When to Perform Test</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_Toc8378908 \h </w:instrText>
        </w:r>
        <w:r w:rsidR="00DB756E" w:rsidRPr="00342067">
          <w:rPr>
            <w:noProof/>
            <w:webHidden/>
          </w:rPr>
        </w:r>
        <w:r w:rsidR="00DB756E" w:rsidRPr="00342067">
          <w:rPr>
            <w:noProof/>
            <w:webHidden/>
          </w:rPr>
          <w:fldChar w:fldCharType="separate"/>
        </w:r>
        <w:r w:rsidR="00DB756E" w:rsidRPr="00342067">
          <w:rPr>
            <w:noProof/>
            <w:webHidden/>
          </w:rPr>
          <w:t>10</w:t>
        </w:r>
        <w:r w:rsidR="00DB756E" w:rsidRPr="00342067">
          <w:rPr>
            <w:noProof/>
            <w:webHidden/>
          </w:rPr>
          <w:fldChar w:fldCharType="end"/>
        </w:r>
      </w:hyperlink>
    </w:p>
    <w:p w14:paraId="3BB3D49D"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09" w:history="1">
        <w:r w:rsidR="00DB756E" w:rsidRPr="00342067">
          <w:rPr>
            <w:rStyle w:val="Hyperlink"/>
            <w:noProof/>
            <w:color w:val="auto"/>
            <w14:scene3d>
              <w14:camera w14:prst="orthographicFront"/>
              <w14:lightRig w14:rig="threePt" w14:dir="t">
                <w14:rot w14:lat="0" w14:lon="0" w14:rev="0"/>
              </w14:lightRig>
            </w14:scene3d>
          </w:rPr>
          <w:t>6.2</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Dip Test Process</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_Toc8378909 \h </w:instrText>
        </w:r>
        <w:r w:rsidR="00DB756E" w:rsidRPr="00342067">
          <w:rPr>
            <w:noProof/>
            <w:webHidden/>
          </w:rPr>
        </w:r>
        <w:r w:rsidR="00DB756E" w:rsidRPr="00342067">
          <w:rPr>
            <w:noProof/>
            <w:webHidden/>
          </w:rPr>
          <w:fldChar w:fldCharType="separate"/>
        </w:r>
        <w:r w:rsidR="00DB756E" w:rsidRPr="00342067">
          <w:rPr>
            <w:noProof/>
            <w:webHidden/>
          </w:rPr>
          <w:t>10</w:t>
        </w:r>
        <w:r w:rsidR="00DB756E" w:rsidRPr="00342067">
          <w:rPr>
            <w:noProof/>
            <w:webHidden/>
          </w:rPr>
          <w:fldChar w:fldCharType="end"/>
        </w:r>
      </w:hyperlink>
    </w:p>
    <w:p w14:paraId="7CF053A3" w14:textId="77777777" w:rsidR="00DB756E" w:rsidRPr="00342067" w:rsidRDefault="00676EE4">
      <w:pPr>
        <w:pStyle w:val="TOC1"/>
        <w:rPr>
          <w:rFonts w:asciiTheme="minorHAnsi" w:eastAsiaTheme="minorEastAsia" w:hAnsiTheme="minorHAnsi" w:cstheme="minorBidi"/>
          <w:b w:val="0"/>
          <w:sz w:val="22"/>
          <w:szCs w:val="22"/>
        </w:rPr>
      </w:pPr>
      <w:hyperlink w:anchor="_Toc8378910" w:history="1">
        <w:r w:rsidR="00DB756E" w:rsidRPr="00342067">
          <w:rPr>
            <w:rStyle w:val="Hyperlink"/>
            <w:color w:val="auto"/>
            <w14:scene3d>
              <w14:camera w14:prst="orthographicFront"/>
              <w14:lightRig w14:rig="threePt" w14:dir="t">
                <w14:rot w14:lat="0" w14:lon="0" w14:rev="0"/>
              </w14:lightRig>
            </w14:scene3d>
          </w:rPr>
          <w:t>7</w:t>
        </w:r>
        <w:r w:rsidR="00DB756E" w:rsidRPr="00342067">
          <w:rPr>
            <w:rFonts w:asciiTheme="minorHAnsi" w:eastAsiaTheme="minorEastAsia" w:hAnsiTheme="minorHAnsi" w:cstheme="minorBidi"/>
            <w:b w:val="0"/>
            <w:sz w:val="22"/>
            <w:szCs w:val="22"/>
          </w:rPr>
          <w:tab/>
        </w:r>
        <w:r w:rsidR="00DB756E" w:rsidRPr="00342067">
          <w:rPr>
            <w:rStyle w:val="Hyperlink"/>
            <w:color w:val="auto"/>
          </w:rPr>
          <w:t>TEDS MEMORY CHIP TESTING</w:t>
        </w:r>
        <w:r w:rsidR="00DB756E" w:rsidRPr="00342067">
          <w:rPr>
            <w:webHidden/>
          </w:rPr>
          <w:tab/>
        </w:r>
        <w:r w:rsidR="00DB756E" w:rsidRPr="00342067">
          <w:rPr>
            <w:webHidden/>
          </w:rPr>
          <w:fldChar w:fldCharType="begin"/>
        </w:r>
        <w:r w:rsidR="00DB756E" w:rsidRPr="00342067">
          <w:rPr>
            <w:webHidden/>
          </w:rPr>
          <w:instrText xml:space="preserve"> PAGEREF _Toc8378910 \h </w:instrText>
        </w:r>
        <w:r w:rsidR="00DB756E" w:rsidRPr="00342067">
          <w:rPr>
            <w:webHidden/>
          </w:rPr>
        </w:r>
        <w:r w:rsidR="00DB756E" w:rsidRPr="00342067">
          <w:rPr>
            <w:webHidden/>
          </w:rPr>
          <w:fldChar w:fldCharType="separate"/>
        </w:r>
        <w:r w:rsidR="00DB756E" w:rsidRPr="00342067">
          <w:rPr>
            <w:webHidden/>
          </w:rPr>
          <w:t>11</w:t>
        </w:r>
        <w:r w:rsidR="00DB756E" w:rsidRPr="00342067">
          <w:rPr>
            <w:webHidden/>
          </w:rPr>
          <w:fldChar w:fldCharType="end"/>
        </w:r>
      </w:hyperlink>
    </w:p>
    <w:p w14:paraId="2AC594CB"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11" w:history="1">
        <w:r w:rsidR="00DB756E" w:rsidRPr="00342067">
          <w:rPr>
            <w:rStyle w:val="Hyperlink"/>
            <w:noProof/>
            <w:color w:val="auto"/>
            <w14:scene3d>
              <w14:camera w14:prst="orthographicFront"/>
              <w14:lightRig w14:rig="threePt" w14:dir="t">
                <w14:rot w14:lat="0" w14:lon="0" w14:rev="0"/>
              </w14:lightRig>
            </w14:scene3d>
          </w:rPr>
          <w:t>7.1</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Test Setup</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_Toc8378911 \h </w:instrText>
        </w:r>
        <w:r w:rsidR="00DB756E" w:rsidRPr="00342067">
          <w:rPr>
            <w:noProof/>
            <w:webHidden/>
          </w:rPr>
        </w:r>
        <w:r w:rsidR="00DB756E" w:rsidRPr="00342067">
          <w:rPr>
            <w:noProof/>
            <w:webHidden/>
          </w:rPr>
          <w:fldChar w:fldCharType="separate"/>
        </w:r>
        <w:r w:rsidR="00DB756E" w:rsidRPr="00342067">
          <w:rPr>
            <w:noProof/>
            <w:webHidden/>
          </w:rPr>
          <w:t>11</w:t>
        </w:r>
        <w:r w:rsidR="00DB756E" w:rsidRPr="00342067">
          <w:rPr>
            <w:noProof/>
            <w:webHidden/>
          </w:rPr>
          <w:fldChar w:fldCharType="end"/>
        </w:r>
      </w:hyperlink>
    </w:p>
    <w:p w14:paraId="78E9FDE5"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12" w:history="1">
        <w:r w:rsidR="00DB756E" w:rsidRPr="00342067">
          <w:rPr>
            <w:rStyle w:val="Hyperlink"/>
            <w:noProof/>
            <w:color w:val="auto"/>
            <w14:scene3d>
              <w14:camera w14:prst="orthographicFront"/>
              <w14:lightRig w14:rig="threePt" w14:dir="t">
                <w14:rot w14:lat="0" w14:lon="0" w14:rev="0"/>
              </w14:lightRig>
            </w14:scene3d>
          </w:rPr>
          <w:t>7.2</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Test Process</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_Toc8378912 \h </w:instrText>
        </w:r>
        <w:r w:rsidR="00DB756E" w:rsidRPr="00342067">
          <w:rPr>
            <w:noProof/>
            <w:webHidden/>
          </w:rPr>
        </w:r>
        <w:r w:rsidR="00DB756E" w:rsidRPr="00342067">
          <w:rPr>
            <w:noProof/>
            <w:webHidden/>
          </w:rPr>
          <w:fldChar w:fldCharType="separate"/>
        </w:r>
        <w:r w:rsidR="00DB756E" w:rsidRPr="00342067">
          <w:rPr>
            <w:noProof/>
            <w:webHidden/>
          </w:rPr>
          <w:t>13</w:t>
        </w:r>
        <w:r w:rsidR="00DB756E" w:rsidRPr="00342067">
          <w:rPr>
            <w:noProof/>
            <w:webHidden/>
          </w:rPr>
          <w:fldChar w:fldCharType="end"/>
        </w:r>
      </w:hyperlink>
    </w:p>
    <w:p w14:paraId="43BE2557" w14:textId="77777777" w:rsidR="00DB756E" w:rsidRPr="00342067" w:rsidRDefault="00676EE4">
      <w:pPr>
        <w:pStyle w:val="TOC1"/>
        <w:rPr>
          <w:rFonts w:asciiTheme="minorHAnsi" w:eastAsiaTheme="minorEastAsia" w:hAnsiTheme="minorHAnsi" w:cstheme="minorBidi"/>
          <w:b w:val="0"/>
          <w:sz w:val="22"/>
          <w:szCs w:val="22"/>
        </w:rPr>
      </w:pPr>
      <w:hyperlink w:anchor="_Toc8378913" w:history="1">
        <w:r w:rsidR="00DB756E" w:rsidRPr="00342067">
          <w:rPr>
            <w:rStyle w:val="Hyperlink"/>
            <w:color w:val="auto"/>
            <w14:scene3d>
              <w14:camera w14:prst="orthographicFront"/>
              <w14:lightRig w14:rig="threePt" w14:dir="t">
                <w14:rot w14:lat="0" w14:lon="0" w14:rev="0"/>
              </w14:lightRig>
            </w14:scene3d>
          </w:rPr>
          <w:t>8</w:t>
        </w:r>
        <w:r w:rsidR="00DB756E" w:rsidRPr="00342067">
          <w:rPr>
            <w:rFonts w:asciiTheme="minorHAnsi" w:eastAsiaTheme="minorEastAsia" w:hAnsiTheme="minorHAnsi" w:cstheme="minorBidi"/>
            <w:b w:val="0"/>
            <w:sz w:val="22"/>
            <w:szCs w:val="22"/>
          </w:rPr>
          <w:tab/>
        </w:r>
        <w:r w:rsidR="00DB756E" w:rsidRPr="00342067">
          <w:rPr>
            <w:rStyle w:val="Hyperlink"/>
            <w:color w:val="auto"/>
          </w:rPr>
          <w:t>BIAS CHECK AT TEMPERATURE</w:t>
        </w:r>
        <w:r w:rsidR="00DB756E" w:rsidRPr="00342067">
          <w:rPr>
            <w:webHidden/>
          </w:rPr>
          <w:tab/>
        </w:r>
        <w:r w:rsidR="00DB756E" w:rsidRPr="00342067">
          <w:rPr>
            <w:webHidden/>
          </w:rPr>
          <w:fldChar w:fldCharType="begin"/>
        </w:r>
        <w:r w:rsidR="00DB756E" w:rsidRPr="00342067">
          <w:rPr>
            <w:webHidden/>
          </w:rPr>
          <w:instrText xml:space="preserve"> PAGEREF _Toc8378913 \h </w:instrText>
        </w:r>
        <w:r w:rsidR="00DB756E" w:rsidRPr="00342067">
          <w:rPr>
            <w:webHidden/>
          </w:rPr>
        </w:r>
        <w:r w:rsidR="00DB756E" w:rsidRPr="00342067">
          <w:rPr>
            <w:webHidden/>
          </w:rPr>
          <w:fldChar w:fldCharType="separate"/>
        </w:r>
        <w:r w:rsidR="00DB756E" w:rsidRPr="00342067">
          <w:rPr>
            <w:webHidden/>
          </w:rPr>
          <w:t>15</w:t>
        </w:r>
        <w:r w:rsidR="00DB756E" w:rsidRPr="00342067">
          <w:rPr>
            <w:webHidden/>
          </w:rPr>
          <w:fldChar w:fldCharType="end"/>
        </w:r>
      </w:hyperlink>
    </w:p>
    <w:p w14:paraId="70AB4ADA"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14" w:history="1">
        <w:r w:rsidR="00DB756E" w:rsidRPr="00342067">
          <w:rPr>
            <w:rStyle w:val="Hyperlink"/>
            <w:noProof/>
            <w:color w:val="auto"/>
            <w14:scene3d>
              <w14:camera w14:prst="orthographicFront"/>
              <w14:lightRig w14:rig="threePt" w14:dir="t">
                <w14:rot w14:lat="0" w14:lon="0" w14:rev="0"/>
              </w14:lightRig>
            </w14:scene3d>
          </w:rPr>
          <w:t>8.1</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General Information and Hardware/Fixture Setup</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_Toc8378914 \h </w:instrText>
        </w:r>
        <w:r w:rsidR="00DB756E" w:rsidRPr="00342067">
          <w:rPr>
            <w:noProof/>
            <w:webHidden/>
          </w:rPr>
        </w:r>
        <w:r w:rsidR="00DB756E" w:rsidRPr="00342067">
          <w:rPr>
            <w:noProof/>
            <w:webHidden/>
          </w:rPr>
          <w:fldChar w:fldCharType="separate"/>
        </w:r>
        <w:r w:rsidR="00DB756E" w:rsidRPr="00342067">
          <w:rPr>
            <w:noProof/>
            <w:webHidden/>
          </w:rPr>
          <w:t>15</w:t>
        </w:r>
        <w:r w:rsidR="00DB756E" w:rsidRPr="00342067">
          <w:rPr>
            <w:noProof/>
            <w:webHidden/>
          </w:rPr>
          <w:fldChar w:fldCharType="end"/>
        </w:r>
      </w:hyperlink>
    </w:p>
    <w:p w14:paraId="76637BA3"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15" w:history="1">
        <w:r w:rsidR="00DB756E" w:rsidRPr="00342067">
          <w:rPr>
            <w:rStyle w:val="Hyperlink"/>
            <w:noProof/>
            <w:color w:val="auto"/>
            <w14:scene3d>
              <w14:camera w14:prst="orthographicFront"/>
              <w14:lightRig w14:rig="threePt" w14:dir="t">
                <w14:rot w14:lat="0" w14:lon="0" w14:rev="0"/>
              </w14:lightRig>
            </w14:scene3d>
          </w:rPr>
          <w:t>8.2</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Using Temperature Station Software</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_Toc8378915 \h </w:instrText>
        </w:r>
        <w:r w:rsidR="00DB756E" w:rsidRPr="00342067">
          <w:rPr>
            <w:noProof/>
            <w:webHidden/>
          </w:rPr>
        </w:r>
        <w:r w:rsidR="00DB756E" w:rsidRPr="00342067">
          <w:rPr>
            <w:noProof/>
            <w:webHidden/>
          </w:rPr>
          <w:fldChar w:fldCharType="separate"/>
        </w:r>
        <w:r w:rsidR="00DB756E" w:rsidRPr="00342067">
          <w:rPr>
            <w:noProof/>
            <w:webHidden/>
          </w:rPr>
          <w:t>16</w:t>
        </w:r>
        <w:r w:rsidR="00DB756E" w:rsidRPr="00342067">
          <w:rPr>
            <w:noProof/>
            <w:webHidden/>
          </w:rPr>
          <w:fldChar w:fldCharType="end"/>
        </w:r>
      </w:hyperlink>
    </w:p>
    <w:p w14:paraId="618B1286" w14:textId="77777777" w:rsidR="00DB756E" w:rsidRPr="00342067" w:rsidRDefault="00676EE4">
      <w:pPr>
        <w:pStyle w:val="TOC1"/>
        <w:rPr>
          <w:rFonts w:asciiTheme="minorHAnsi" w:eastAsiaTheme="minorEastAsia" w:hAnsiTheme="minorHAnsi" w:cstheme="minorBidi"/>
          <w:b w:val="0"/>
          <w:sz w:val="22"/>
          <w:szCs w:val="22"/>
        </w:rPr>
      </w:pPr>
      <w:hyperlink w:anchor="_Toc8378916" w:history="1">
        <w:r w:rsidR="00DB756E" w:rsidRPr="00342067">
          <w:rPr>
            <w:rStyle w:val="Hyperlink"/>
            <w:color w:val="auto"/>
            <w14:scene3d>
              <w14:camera w14:prst="orthographicFront"/>
              <w14:lightRig w14:rig="threePt" w14:dir="t">
                <w14:rot w14:lat="0" w14:lon="0" w14:rev="0"/>
              </w14:lightRig>
            </w14:scene3d>
          </w:rPr>
          <w:t>9</w:t>
        </w:r>
        <w:r w:rsidR="00DB756E" w:rsidRPr="00342067">
          <w:rPr>
            <w:rFonts w:asciiTheme="minorHAnsi" w:eastAsiaTheme="minorEastAsia" w:hAnsiTheme="minorHAnsi" w:cstheme="minorBidi"/>
            <w:b w:val="0"/>
            <w:sz w:val="22"/>
            <w:szCs w:val="22"/>
          </w:rPr>
          <w:tab/>
        </w:r>
        <w:r w:rsidR="00DB756E" w:rsidRPr="00342067">
          <w:rPr>
            <w:rStyle w:val="Hyperlink"/>
            <w:color w:val="auto"/>
          </w:rPr>
          <w:t>HI-MEG RESISTOR TESTING</w:t>
        </w:r>
        <w:r w:rsidR="00DB756E" w:rsidRPr="00342067">
          <w:rPr>
            <w:webHidden/>
          </w:rPr>
          <w:tab/>
        </w:r>
        <w:r w:rsidR="00DB756E" w:rsidRPr="00342067">
          <w:rPr>
            <w:webHidden/>
          </w:rPr>
          <w:fldChar w:fldCharType="begin"/>
        </w:r>
        <w:r w:rsidR="00DB756E" w:rsidRPr="00342067">
          <w:rPr>
            <w:webHidden/>
          </w:rPr>
          <w:instrText xml:space="preserve"> PAGEREF _Toc8378916 \h </w:instrText>
        </w:r>
        <w:r w:rsidR="00DB756E" w:rsidRPr="00342067">
          <w:rPr>
            <w:webHidden/>
          </w:rPr>
        </w:r>
        <w:r w:rsidR="00DB756E" w:rsidRPr="00342067">
          <w:rPr>
            <w:webHidden/>
          </w:rPr>
          <w:fldChar w:fldCharType="separate"/>
        </w:r>
        <w:r w:rsidR="00DB756E" w:rsidRPr="00342067">
          <w:rPr>
            <w:webHidden/>
          </w:rPr>
          <w:t>20</w:t>
        </w:r>
        <w:r w:rsidR="00DB756E" w:rsidRPr="00342067">
          <w:rPr>
            <w:webHidden/>
          </w:rPr>
          <w:fldChar w:fldCharType="end"/>
        </w:r>
      </w:hyperlink>
    </w:p>
    <w:p w14:paraId="2F5297B1"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17" w:history="1">
        <w:r w:rsidR="00DB756E" w:rsidRPr="00342067">
          <w:rPr>
            <w:rStyle w:val="Hyperlink"/>
            <w:noProof/>
            <w:color w:val="auto"/>
            <w14:scene3d>
              <w14:camera w14:prst="orthographicFront"/>
              <w14:lightRig w14:rig="threePt" w14:dir="t">
                <w14:rot w14:lat="0" w14:lon="0" w14:rev="0"/>
              </w14:lightRig>
            </w14:scene3d>
          </w:rPr>
          <w:t>9.1</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When to Perform the Test</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_Toc8378917 \h </w:instrText>
        </w:r>
        <w:r w:rsidR="00DB756E" w:rsidRPr="00342067">
          <w:rPr>
            <w:noProof/>
            <w:webHidden/>
          </w:rPr>
        </w:r>
        <w:r w:rsidR="00DB756E" w:rsidRPr="00342067">
          <w:rPr>
            <w:noProof/>
            <w:webHidden/>
          </w:rPr>
          <w:fldChar w:fldCharType="separate"/>
        </w:r>
        <w:r w:rsidR="00DB756E" w:rsidRPr="00342067">
          <w:rPr>
            <w:noProof/>
            <w:webHidden/>
          </w:rPr>
          <w:t>20</w:t>
        </w:r>
        <w:r w:rsidR="00DB756E" w:rsidRPr="00342067">
          <w:rPr>
            <w:noProof/>
            <w:webHidden/>
          </w:rPr>
          <w:fldChar w:fldCharType="end"/>
        </w:r>
      </w:hyperlink>
    </w:p>
    <w:p w14:paraId="0E922231"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18" w:history="1">
        <w:r w:rsidR="00DB756E" w:rsidRPr="00342067">
          <w:rPr>
            <w:rStyle w:val="Hyperlink"/>
            <w:noProof/>
            <w:color w:val="auto"/>
            <w14:scene3d>
              <w14:camera w14:prst="orthographicFront"/>
              <w14:lightRig w14:rig="threePt" w14:dir="t">
                <w14:rot w14:lat="0" w14:lon="0" w14:rev="0"/>
              </w14:lightRig>
            </w14:scene3d>
          </w:rPr>
          <w:t>9.2</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Test Setup and Process</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_Toc8378918 \h </w:instrText>
        </w:r>
        <w:r w:rsidR="00DB756E" w:rsidRPr="00342067">
          <w:rPr>
            <w:noProof/>
            <w:webHidden/>
          </w:rPr>
        </w:r>
        <w:r w:rsidR="00DB756E" w:rsidRPr="00342067">
          <w:rPr>
            <w:noProof/>
            <w:webHidden/>
          </w:rPr>
          <w:fldChar w:fldCharType="separate"/>
        </w:r>
        <w:r w:rsidR="00DB756E" w:rsidRPr="00342067">
          <w:rPr>
            <w:noProof/>
            <w:webHidden/>
          </w:rPr>
          <w:t>20</w:t>
        </w:r>
        <w:r w:rsidR="00DB756E" w:rsidRPr="00342067">
          <w:rPr>
            <w:noProof/>
            <w:webHidden/>
          </w:rPr>
          <w:fldChar w:fldCharType="end"/>
        </w:r>
      </w:hyperlink>
    </w:p>
    <w:p w14:paraId="173670D1" w14:textId="77777777" w:rsidR="00DB756E" w:rsidRPr="00342067" w:rsidRDefault="00676EE4">
      <w:pPr>
        <w:pStyle w:val="TOC1"/>
        <w:rPr>
          <w:rFonts w:asciiTheme="minorHAnsi" w:eastAsiaTheme="minorEastAsia" w:hAnsiTheme="minorHAnsi" w:cstheme="minorBidi"/>
          <w:b w:val="0"/>
          <w:sz w:val="22"/>
          <w:szCs w:val="22"/>
        </w:rPr>
      </w:pPr>
      <w:hyperlink w:anchor="_Toc8378919" w:history="1">
        <w:r w:rsidR="00DB756E" w:rsidRPr="00342067">
          <w:rPr>
            <w:rStyle w:val="Hyperlink"/>
            <w:color w:val="auto"/>
            <w14:scene3d>
              <w14:camera w14:prst="orthographicFront"/>
              <w14:lightRig w14:rig="threePt" w14:dir="t">
                <w14:rot w14:lat="0" w14:lon="0" w14:rev="0"/>
              </w14:lightRig>
            </w14:scene3d>
          </w:rPr>
          <w:t>10</w:t>
        </w:r>
        <w:r w:rsidR="00DB756E" w:rsidRPr="00342067">
          <w:rPr>
            <w:rFonts w:asciiTheme="minorHAnsi" w:eastAsiaTheme="minorEastAsia" w:hAnsiTheme="minorHAnsi" w:cstheme="minorBidi"/>
            <w:b w:val="0"/>
            <w:sz w:val="22"/>
            <w:szCs w:val="22"/>
          </w:rPr>
          <w:tab/>
        </w:r>
        <w:r w:rsidR="00DB756E" w:rsidRPr="00342067">
          <w:rPr>
            <w:rStyle w:val="Hyperlink"/>
            <w:color w:val="auto"/>
          </w:rPr>
          <w:t>DYNAMIC RANGE TESTING</w:t>
        </w:r>
        <w:r w:rsidR="00DB756E" w:rsidRPr="00342067">
          <w:rPr>
            <w:webHidden/>
          </w:rPr>
          <w:tab/>
        </w:r>
        <w:r w:rsidR="00DB756E" w:rsidRPr="00342067">
          <w:rPr>
            <w:webHidden/>
          </w:rPr>
          <w:fldChar w:fldCharType="begin"/>
        </w:r>
        <w:r w:rsidR="00DB756E" w:rsidRPr="00342067">
          <w:rPr>
            <w:webHidden/>
          </w:rPr>
          <w:instrText xml:space="preserve"> PAGEREF _Toc8378919 \h </w:instrText>
        </w:r>
        <w:r w:rsidR="00DB756E" w:rsidRPr="00342067">
          <w:rPr>
            <w:webHidden/>
          </w:rPr>
        </w:r>
        <w:r w:rsidR="00DB756E" w:rsidRPr="00342067">
          <w:rPr>
            <w:webHidden/>
          </w:rPr>
          <w:fldChar w:fldCharType="separate"/>
        </w:r>
        <w:r w:rsidR="00DB756E" w:rsidRPr="00342067">
          <w:rPr>
            <w:webHidden/>
          </w:rPr>
          <w:t>23</w:t>
        </w:r>
        <w:r w:rsidR="00DB756E" w:rsidRPr="00342067">
          <w:rPr>
            <w:webHidden/>
          </w:rPr>
          <w:fldChar w:fldCharType="end"/>
        </w:r>
      </w:hyperlink>
    </w:p>
    <w:p w14:paraId="1E92D28D"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20" w:history="1">
        <w:r w:rsidR="00DB756E" w:rsidRPr="00342067">
          <w:rPr>
            <w:rStyle w:val="Hyperlink"/>
            <w:noProof/>
            <w:color w:val="auto"/>
            <w14:scene3d>
              <w14:camera w14:prst="orthographicFront"/>
              <w14:lightRig w14:rig="threePt" w14:dir="t">
                <w14:rot w14:lat="0" w14:lon="0" w14:rev="0"/>
              </w14:lightRig>
            </w14:scene3d>
          </w:rPr>
          <w:t>10.1</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Testing Process</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_Toc8378920 \h </w:instrText>
        </w:r>
        <w:r w:rsidR="00DB756E" w:rsidRPr="00342067">
          <w:rPr>
            <w:noProof/>
            <w:webHidden/>
          </w:rPr>
        </w:r>
        <w:r w:rsidR="00DB756E" w:rsidRPr="00342067">
          <w:rPr>
            <w:noProof/>
            <w:webHidden/>
          </w:rPr>
          <w:fldChar w:fldCharType="separate"/>
        </w:r>
        <w:r w:rsidR="00DB756E" w:rsidRPr="00342067">
          <w:rPr>
            <w:noProof/>
            <w:webHidden/>
          </w:rPr>
          <w:t>23</w:t>
        </w:r>
        <w:r w:rsidR="00DB756E" w:rsidRPr="00342067">
          <w:rPr>
            <w:noProof/>
            <w:webHidden/>
          </w:rPr>
          <w:fldChar w:fldCharType="end"/>
        </w:r>
      </w:hyperlink>
    </w:p>
    <w:p w14:paraId="01A42FC9" w14:textId="77777777" w:rsidR="00DB756E" w:rsidRPr="00342067" w:rsidRDefault="00676EE4">
      <w:pPr>
        <w:pStyle w:val="TOC1"/>
        <w:rPr>
          <w:rFonts w:asciiTheme="minorHAnsi" w:eastAsiaTheme="minorEastAsia" w:hAnsiTheme="minorHAnsi" w:cstheme="minorBidi"/>
          <w:b w:val="0"/>
          <w:sz w:val="22"/>
          <w:szCs w:val="22"/>
        </w:rPr>
      </w:pPr>
      <w:hyperlink w:anchor="_Toc8378921" w:history="1">
        <w:r w:rsidR="00DB756E" w:rsidRPr="00342067">
          <w:rPr>
            <w:rStyle w:val="Hyperlink"/>
            <w:color w:val="auto"/>
            <w14:scene3d>
              <w14:camera w14:prst="orthographicFront"/>
              <w14:lightRig w14:rig="threePt" w14:dir="t">
                <w14:rot w14:lat="0" w14:lon="0" w14:rev="0"/>
              </w14:lightRig>
            </w14:scene3d>
          </w:rPr>
          <w:t>11</w:t>
        </w:r>
        <w:r w:rsidR="00DB756E" w:rsidRPr="00342067">
          <w:rPr>
            <w:rFonts w:asciiTheme="minorHAnsi" w:eastAsiaTheme="minorEastAsia" w:hAnsiTheme="minorHAnsi" w:cstheme="minorBidi"/>
            <w:b w:val="0"/>
            <w:sz w:val="22"/>
            <w:szCs w:val="22"/>
          </w:rPr>
          <w:tab/>
        </w:r>
        <w:r w:rsidR="00DB756E" w:rsidRPr="00342067">
          <w:rPr>
            <w:rStyle w:val="Hyperlink"/>
            <w:color w:val="auto"/>
          </w:rPr>
          <w:t>FREQUENCY RESPONSE TESTING</w:t>
        </w:r>
        <w:r w:rsidR="00DB756E" w:rsidRPr="00342067">
          <w:rPr>
            <w:webHidden/>
          </w:rPr>
          <w:tab/>
        </w:r>
        <w:r w:rsidR="00DB756E" w:rsidRPr="00342067">
          <w:rPr>
            <w:webHidden/>
          </w:rPr>
          <w:fldChar w:fldCharType="begin"/>
        </w:r>
        <w:r w:rsidR="00DB756E" w:rsidRPr="00342067">
          <w:rPr>
            <w:webHidden/>
          </w:rPr>
          <w:instrText xml:space="preserve"> PAGEREF _Toc8378921 \h </w:instrText>
        </w:r>
        <w:r w:rsidR="00DB756E" w:rsidRPr="00342067">
          <w:rPr>
            <w:webHidden/>
          </w:rPr>
        </w:r>
        <w:r w:rsidR="00DB756E" w:rsidRPr="00342067">
          <w:rPr>
            <w:webHidden/>
          </w:rPr>
          <w:fldChar w:fldCharType="separate"/>
        </w:r>
        <w:r w:rsidR="00DB756E" w:rsidRPr="00342067">
          <w:rPr>
            <w:webHidden/>
          </w:rPr>
          <w:t>23</w:t>
        </w:r>
        <w:r w:rsidR="00DB756E" w:rsidRPr="00342067">
          <w:rPr>
            <w:webHidden/>
          </w:rPr>
          <w:fldChar w:fldCharType="end"/>
        </w:r>
      </w:hyperlink>
    </w:p>
    <w:p w14:paraId="12C9ED37"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22" w:history="1">
        <w:r w:rsidR="00DB756E" w:rsidRPr="00342067">
          <w:rPr>
            <w:rStyle w:val="Hyperlink"/>
            <w:noProof/>
            <w:color w:val="auto"/>
            <w14:scene3d>
              <w14:camera w14:prst="orthographicFront"/>
              <w14:lightRig w14:rig="threePt" w14:dir="t">
                <w14:rot w14:lat="0" w14:lon="0" w14:rev="0"/>
              </w14:lightRig>
            </w14:scene3d>
          </w:rPr>
          <w:t>11.1</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When to Use This Test</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_Toc8378922 \h </w:instrText>
        </w:r>
        <w:r w:rsidR="00DB756E" w:rsidRPr="00342067">
          <w:rPr>
            <w:noProof/>
            <w:webHidden/>
          </w:rPr>
        </w:r>
        <w:r w:rsidR="00DB756E" w:rsidRPr="00342067">
          <w:rPr>
            <w:noProof/>
            <w:webHidden/>
          </w:rPr>
          <w:fldChar w:fldCharType="separate"/>
        </w:r>
        <w:r w:rsidR="00DB756E" w:rsidRPr="00342067">
          <w:rPr>
            <w:noProof/>
            <w:webHidden/>
          </w:rPr>
          <w:t>23</w:t>
        </w:r>
        <w:r w:rsidR="00DB756E" w:rsidRPr="00342067">
          <w:rPr>
            <w:noProof/>
            <w:webHidden/>
          </w:rPr>
          <w:fldChar w:fldCharType="end"/>
        </w:r>
      </w:hyperlink>
    </w:p>
    <w:p w14:paraId="679E1D7D"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23" w:history="1">
        <w:r w:rsidR="00DB756E" w:rsidRPr="00342067">
          <w:rPr>
            <w:rStyle w:val="Hyperlink"/>
            <w:noProof/>
            <w:color w:val="auto"/>
            <w14:scene3d>
              <w14:camera w14:prst="orthographicFront"/>
              <w14:lightRig w14:rig="threePt" w14:dir="t">
                <w14:rot w14:lat="0" w14:lon="0" w14:rev="0"/>
              </w14:lightRig>
            </w14:scene3d>
          </w:rPr>
          <w:t>11.2</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Test Process</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_Toc8378923 \h </w:instrText>
        </w:r>
        <w:r w:rsidR="00DB756E" w:rsidRPr="00342067">
          <w:rPr>
            <w:noProof/>
            <w:webHidden/>
          </w:rPr>
        </w:r>
        <w:r w:rsidR="00DB756E" w:rsidRPr="00342067">
          <w:rPr>
            <w:noProof/>
            <w:webHidden/>
          </w:rPr>
          <w:fldChar w:fldCharType="separate"/>
        </w:r>
        <w:r w:rsidR="00DB756E" w:rsidRPr="00342067">
          <w:rPr>
            <w:noProof/>
            <w:webHidden/>
          </w:rPr>
          <w:t>24</w:t>
        </w:r>
        <w:r w:rsidR="00DB756E" w:rsidRPr="00342067">
          <w:rPr>
            <w:noProof/>
            <w:webHidden/>
          </w:rPr>
          <w:fldChar w:fldCharType="end"/>
        </w:r>
      </w:hyperlink>
    </w:p>
    <w:p w14:paraId="37DE26D4" w14:textId="77777777" w:rsidR="00DB756E" w:rsidRPr="00342067" w:rsidRDefault="00676EE4">
      <w:pPr>
        <w:pStyle w:val="TOC1"/>
        <w:rPr>
          <w:rFonts w:asciiTheme="minorHAnsi" w:eastAsiaTheme="minorEastAsia" w:hAnsiTheme="minorHAnsi" w:cstheme="minorBidi"/>
          <w:b w:val="0"/>
          <w:sz w:val="22"/>
          <w:szCs w:val="22"/>
        </w:rPr>
      </w:pPr>
      <w:hyperlink w:anchor="_Toc8378924" w:history="1">
        <w:r w:rsidR="00DB756E" w:rsidRPr="00342067">
          <w:rPr>
            <w:rStyle w:val="Hyperlink"/>
            <w:color w:val="auto"/>
            <w14:scene3d>
              <w14:camera w14:prst="orthographicFront"/>
              <w14:lightRig w14:rig="threePt" w14:dir="t">
                <w14:rot w14:lat="0" w14:lon="0" w14:rev="0"/>
              </w14:lightRig>
            </w14:scene3d>
          </w:rPr>
          <w:t>12</w:t>
        </w:r>
        <w:r w:rsidR="00DB756E" w:rsidRPr="00342067">
          <w:rPr>
            <w:rFonts w:asciiTheme="minorHAnsi" w:eastAsiaTheme="minorEastAsia" w:hAnsiTheme="minorHAnsi" w:cstheme="minorBidi"/>
            <w:b w:val="0"/>
            <w:sz w:val="22"/>
            <w:szCs w:val="22"/>
          </w:rPr>
          <w:tab/>
        </w:r>
        <w:r w:rsidR="00DB756E" w:rsidRPr="00342067">
          <w:rPr>
            <w:rStyle w:val="Hyperlink"/>
            <w:color w:val="auto"/>
          </w:rPr>
          <w:t>NOISE TESTING</w:t>
        </w:r>
        <w:r w:rsidR="00DB756E" w:rsidRPr="00342067">
          <w:rPr>
            <w:webHidden/>
          </w:rPr>
          <w:tab/>
        </w:r>
        <w:r w:rsidR="00DB756E" w:rsidRPr="00342067">
          <w:rPr>
            <w:webHidden/>
          </w:rPr>
          <w:fldChar w:fldCharType="begin"/>
        </w:r>
        <w:r w:rsidR="00DB756E" w:rsidRPr="00342067">
          <w:rPr>
            <w:webHidden/>
          </w:rPr>
          <w:instrText xml:space="preserve"> PAGEREF _Toc8378924 \h </w:instrText>
        </w:r>
        <w:r w:rsidR="00DB756E" w:rsidRPr="00342067">
          <w:rPr>
            <w:webHidden/>
          </w:rPr>
        </w:r>
        <w:r w:rsidR="00DB756E" w:rsidRPr="00342067">
          <w:rPr>
            <w:webHidden/>
          </w:rPr>
          <w:fldChar w:fldCharType="separate"/>
        </w:r>
        <w:r w:rsidR="00DB756E" w:rsidRPr="00342067">
          <w:rPr>
            <w:webHidden/>
          </w:rPr>
          <w:t>26</w:t>
        </w:r>
        <w:r w:rsidR="00DB756E" w:rsidRPr="00342067">
          <w:rPr>
            <w:webHidden/>
          </w:rPr>
          <w:fldChar w:fldCharType="end"/>
        </w:r>
      </w:hyperlink>
    </w:p>
    <w:p w14:paraId="60847013"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25" w:history="1">
        <w:r w:rsidR="00DB756E" w:rsidRPr="00342067">
          <w:rPr>
            <w:rStyle w:val="Hyperlink"/>
            <w:noProof/>
            <w:color w:val="auto"/>
            <w14:scene3d>
              <w14:camera w14:prst="orthographicFront"/>
              <w14:lightRig w14:rig="threePt" w14:dir="t">
                <w14:rot w14:lat="0" w14:lon="0" w14:rev="0"/>
              </w14:lightRig>
            </w14:scene3d>
          </w:rPr>
          <w:t>12.1</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Test Process</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_Toc8378925 \h </w:instrText>
        </w:r>
        <w:r w:rsidR="00DB756E" w:rsidRPr="00342067">
          <w:rPr>
            <w:noProof/>
            <w:webHidden/>
          </w:rPr>
        </w:r>
        <w:r w:rsidR="00DB756E" w:rsidRPr="00342067">
          <w:rPr>
            <w:noProof/>
            <w:webHidden/>
          </w:rPr>
          <w:fldChar w:fldCharType="separate"/>
        </w:r>
        <w:r w:rsidR="00DB756E" w:rsidRPr="00342067">
          <w:rPr>
            <w:noProof/>
            <w:webHidden/>
          </w:rPr>
          <w:t>26</w:t>
        </w:r>
        <w:r w:rsidR="00DB756E" w:rsidRPr="00342067">
          <w:rPr>
            <w:noProof/>
            <w:webHidden/>
          </w:rPr>
          <w:fldChar w:fldCharType="end"/>
        </w:r>
      </w:hyperlink>
    </w:p>
    <w:p w14:paraId="53CC79AB"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26" w:history="1">
        <w:r w:rsidR="00DB756E" w:rsidRPr="00342067">
          <w:rPr>
            <w:rStyle w:val="Hyperlink"/>
            <w:noProof/>
            <w:color w:val="auto"/>
            <w14:scene3d>
              <w14:camera w14:prst="orthographicFront"/>
              <w14:lightRig w14:rig="threePt" w14:dir="t">
                <w14:rot w14:lat="0" w14:lon="0" w14:rev="0"/>
              </w14:lightRig>
            </w14:scene3d>
          </w:rPr>
          <w:t>12.2</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Data Analysis of Results</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_Toc8378926 \h </w:instrText>
        </w:r>
        <w:r w:rsidR="00DB756E" w:rsidRPr="00342067">
          <w:rPr>
            <w:noProof/>
            <w:webHidden/>
          </w:rPr>
        </w:r>
        <w:r w:rsidR="00DB756E" w:rsidRPr="00342067">
          <w:rPr>
            <w:noProof/>
            <w:webHidden/>
          </w:rPr>
          <w:fldChar w:fldCharType="separate"/>
        </w:r>
        <w:r w:rsidR="00DB756E" w:rsidRPr="00342067">
          <w:rPr>
            <w:noProof/>
            <w:webHidden/>
          </w:rPr>
          <w:t>28</w:t>
        </w:r>
        <w:r w:rsidR="00DB756E" w:rsidRPr="00342067">
          <w:rPr>
            <w:noProof/>
            <w:webHidden/>
          </w:rPr>
          <w:fldChar w:fldCharType="end"/>
        </w:r>
      </w:hyperlink>
    </w:p>
    <w:p w14:paraId="66647D1F" w14:textId="77777777" w:rsidR="00DB756E" w:rsidRPr="00342067" w:rsidRDefault="00676EE4">
      <w:pPr>
        <w:pStyle w:val="TOC1"/>
        <w:rPr>
          <w:rFonts w:asciiTheme="minorHAnsi" w:eastAsiaTheme="minorEastAsia" w:hAnsiTheme="minorHAnsi" w:cstheme="minorBidi"/>
          <w:b w:val="0"/>
          <w:sz w:val="22"/>
          <w:szCs w:val="22"/>
        </w:rPr>
      </w:pPr>
      <w:hyperlink w:anchor="_Toc8378927" w:history="1">
        <w:r w:rsidR="00DB756E" w:rsidRPr="00342067">
          <w:rPr>
            <w:rStyle w:val="Hyperlink"/>
            <w:color w:val="auto"/>
            <w14:scene3d>
              <w14:camera w14:prst="orthographicFront"/>
              <w14:lightRig w14:rig="threePt" w14:dir="t">
                <w14:rot w14:lat="0" w14:lon="0" w14:rev="0"/>
              </w14:lightRig>
            </w14:scene3d>
          </w:rPr>
          <w:t>13</w:t>
        </w:r>
        <w:r w:rsidR="00DB756E" w:rsidRPr="00342067">
          <w:rPr>
            <w:rFonts w:asciiTheme="minorHAnsi" w:eastAsiaTheme="minorEastAsia" w:hAnsiTheme="minorHAnsi" w:cstheme="minorBidi"/>
            <w:b w:val="0"/>
            <w:sz w:val="22"/>
            <w:szCs w:val="22"/>
          </w:rPr>
          <w:tab/>
        </w:r>
        <w:r w:rsidR="00DB756E" w:rsidRPr="00342067">
          <w:rPr>
            <w:rStyle w:val="Hyperlink"/>
            <w:color w:val="auto"/>
          </w:rPr>
          <w:t>BROADBAND NOISE TESTING</w:t>
        </w:r>
        <w:r w:rsidR="00DB756E" w:rsidRPr="00342067">
          <w:rPr>
            <w:webHidden/>
          </w:rPr>
          <w:tab/>
        </w:r>
        <w:r w:rsidR="00DB756E" w:rsidRPr="00342067">
          <w:rPr>
            <w:webHidden/>
          </w:rPr>
          <w:fldChar w:fldCharType="begin"/>
        </w:r>
        <w:r w:rsidR="00DB756E" w:rsidRPr="00342067">
          <w:rPr>
            <w:webHidden/>
          </w:rPr>
          <w:instrText xml:space="preserve"> PAGEREF _Toc8378927 \h </w:instrText>
        </w:r>
        <w:r w:rsidR="00DB756E" w:rsidRPr="00342067">
          <w:rPr>
            <w:webHidden/>
          </w:rPr>
        </w:r>
        <w:r w:rsidR="00DB756E" w:rsidRPr="00342067">
          <w:rPr>
            <w:webHidden/>
          </w:rPr>
          <w:fldChar w:fldCharType="separate"/>
        </w:r>
        <w:r w:rsidR="00DB756E" w:rsidRPr="00342067">
          <w:rPr>
            <w:webHidden/>
          </w:rPr>
          <w:t>28</w:t>
        </w:r>
        <w:r w:rsidR="00DB756E" w:rsidRPr="00342067">
          <w:rPr>
            <w:webHidden/>
          </w:rPr>
          <w:fldChar w:fldCharType="end"/>
        </w:r>
      </w:hyperlink>
    </w:p>
    <w:p w14:paraId="3820EC99"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28" w:history="1">
        <w:r w:rsidR="00DB756E" w:rsidRPr="00342067">
          <w:rPr>
            <w:rStyle w:val="Hyperlink"/>
            <w:noProof/>
            <w:color w:val="auto"/>
            <w14:scene3d>
              <w14:camera w14:prst="orthographicFront"/>
              <w14:lightRig w14:rig="threePt" w14:dir="t">
                <w14:rot w14:lat="0" w14:lon="0" w14:rev="0"/>
              </w14:lightRig>
            </w14:scene3d>
          </w:rPr>
          <w:t>13.1</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Test Process</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_Toc8378928 \h </w:instrText>
        </w:r>
        <w:r w:rsidR="00DB756E" w:rsidRPr="00342067">
          <w:rPr>
            <w:noProof/>
            <w:webHidden/>
          </w:rPr>
        </w:r>
        <w:r w:rsidR="00DB756E" w:rsidRPr="00342067">
          <w:rPr>
            <w:noProof/>
            <w:webHidden/>
          </w:rPr>
          <w:fldChar w:fldCharType="separate"/>
        </w:r>
        <w:r w:rsidR="00DB756E" w:rsidRPr="00342067">
          <w:rPr>
            <w:noProof/>
            <w:webHidden/>
          </w:rPr>
          <w:t>28</w:t>
        </w:r>
        <w:r w:rsidR="00DB756E" w:rsidRPr="00342067">
          <w:rPr>
            <w:noProof/>
            <w:webHidden/>
          </w:rPr>
          <w:fldChar w:fldCharType="end"/>
        </w:r>
      </w:hyperlink>
    </w:p>
    <w:p w14:paraId="6221775B" w14:textId="77777777" w:rsidR="00DB756E" w:rsidRPr="00342067" w:rsidRDefault="00676EE4">
      <w:pPr>
        <w:pStyle w:val="TOC1"/>
        <w:rPr>
          <w:rFonts w:asciiTheme="minorHAnsi" w:eastAsiaTheme="minorEastAsia" w:hAnsiTheme="minorHAnsi" w:cstheme="minorBidi"/>
          <w:b w:val="0"/>
          <w:sz w:val="22"/>
          <w:szCs w:val="22"/>
        </w:rPr>
      </w:pPr>
      <w:hyperlink w:anchor="_Toc8378929" w:history="1">
        <w:r w:rsidR="00DB756E" w:rsidRPr="00342067">
          <w:rPr>
            <w:rStyle w:val="Hyperlink"/>
            <w:color w:val="auto"/>
            <w14:scene3d>
              <w14:camera w14:prst="orthographicFront"/>
              <w14:lightRig w14:rig="threePt" w14:dir="t">
                <w14:rot w14:lat="0" w14:lon="0" w14:rev="0"/>
              </w14:lightRig>
            </w14:scene3d>
          </w:rPr>
          <w:t>14</w:t>
        </w:r>
        <w:r w:rsidR="00DB756E" w:rsidRPr="00342067">
          <w:rPr>
            <w:rFonts w:asciiTheme="minorHAnsi" w:eastAsiaTheme="minorEastAsia" w:hAnsiTheme="minorHAnsi" w:cstheme="minorBidi"/>
            <w:b w:val="0"/>
            <w:sz w:val="22"/>
            <w:szCs w:val="22"/>
          </w:rPr>
          <w:tab/>
        </w:r>
        <w:r w:rsidR="00DB756E" w:rsidRPr="00342067">
          <w:rPr>
            <w:rStyle w:val="Hyperlink"/>
            <w:color w:val="auto"/>
          </w:rPr>
          <w:t>Surface Mount MEMS Testing</w:t>
        </w:r>
        <w:r w:rsidR="00DB756E" w:rsidRPr="00342067">
          <w:rPr>
            <w:webHidden/>
          </w:rPr>
          <w:tab/>
        </w:r>
        <w:r w:rsidR="00DB756E" w:rsidRPr="00342067">
          <w:rPr>
            <w:webHidden/>
          </w:rPr>
          <w:fldChar w:fldCharType="begin"/>
        </w:r>
        <w:r w:rsidR="00DB756E" w:rsidRPr="00342067">
          <w:rPr>
            <w:webHidden/>
          </w:rPr>
          <w:instrText xml:space="preserve"> PAGEREF _Toc8378929 \h </w:instrText>
        </w:r>
        <w:r w:rsidR="00DB756E" w:rsidRPr="00342067">
          <w:rPr>
            <w:webHidden/>
          </w:rPr>
        </w:r>
        <w:r w:rsidR="00DB756E" w:rsidRPr="00342067">
          <w:rPr>
            <w:webHidden/>
          </w:rPr>
          <w:fldChar w:fldCharType="separate"/>
        </w:r>
        <w:r w:rsidR="00DB756E" w:rsidRPr="00342067">
          <w:rPr>
            <w:webHidden/>
          </w:rPr>
          <w:t>29</w:t>
        </w:r>
        <w:r w:rsidR="00DB756E" w:rsidRPr="00342067">
          <w:rPr>
            <w:webHidden/>
          </w:rPr>
          <w:fldChar w:fldCharType="end"/>
        </w:r>
      </w:hyperlink>
    </w:p>
    <w:p w14:paraId="38ECCCBA"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30" w:history="1">
        <w:r w:rsidR="00DB756E" w:rsidRPr="00342067">
          <w:rPr>
            <w:rStyle w:val="Hyperlink"/>
            <w:noProof/>
            <w:color w:val="auto"/>
            <w14:scene3d>
              <w14:camera w14:prst="orthographicFront"/>
              <w14:lightRig w14:rig="threePt" w14:dir="t">
                <w14:rot w14:lat="0" w14:lon="0" w14:rev="0"/>
              </w14:lightRig>
            </w14:scene3d>
          </w:rPr>
          <w:t>14.1</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Test Setup</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_Toc8378930 \h </w:instrText>
        </w:r>
        <w:r w:rsidR="00DB756E" w:rsidRPr="00342067">
          <w:rPr>
            <w:noProof/>
            <w:webHidden/>
          </w:rPr>
        </w:r>
        <w:r w:rsidR="00DB756E" w:rsidRPr="00342067">
          <w:rPr>
            <w:noProof/>
            <w:webHidden/>
          </w:rPr>
          <w:fldChar w:fldCharType="separate"/>
        </w:r>
        <w:r w:rsidR="00DB756E" w:rsidRPr="00342067">
          <w:rPr>
            <w:noProof/>
            <w:webHidden/>
          </w:rPr>
          <w:t>29</w:t>
        </w:r>
        <w:r w:rsidR="00DB756E" w:rsidRPr="00342067">
          <w:rPr>
            <w:noProof/>
            <w:webHidden/>
          </w:rPr>
          <w:fldChar w:fldCharType="end"/>
        </w:r>
      </w:hyperlink>
    </w:p>
    <w:p w14:paraId="6F76E045"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31" w:history="1">
        <w:r w:rsidR="00DB756E" w:rsidRPr="00342067">
          <w:rPr>
            <w:rStyle w:val="Hyperlink"/>
            <w:noProof/>
            <w:color w:val="auto"/>
            <w14:scene3d>
              <w14:camera w14:prst="orthographicFront"/>
              <w14:lightRig w14:rig="threePt" w14:dir="t">
                <w14:rot w14:lat="0" w14:lon="0" w14:rev="0"/>
              </w14:lightRig>
            </w14:scene3d>
          </w:rPr>
          <w:t>14.2</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Running The Test</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_Toc8378931 \h </w:instrText>
        </w:r>
        <w:r w:rsidR="00DB756E" w:rsidRPr="00342067">
          <w:rPr>
            <w:noProof/>
            <w:webHidden/>
          </w:rPr>
        </w:r>
        <w:r w:rsidR="00DB756E" w:rsidRPr="00342067">
          <w:rPr>
            <w:noProof/>
            <w:webHidden/>
          </w:rPr>
          <w:fldChar w:fldCharType="separate"/>
        </w:r>
        <w:r w:rsidR="00DB756E" w:rsidRPr="00342067">
          <w:rPr>
            <w:noProof/>
            <w:webHidden/>
          </w:rPr>
          <w:t>32</w:t>
        </w:r>
        <w:r w:rsidR="00DB756E" w:rsidRPr="00342067">
          <w:rPr>
            <w:noProof/>
            <w:webHidden/>
          </w:rPr>
          <w:fldChar w:fldCharType="end"/>
        </w:r>
      </w:hyperlink>
    </w:p>
    <w:p w14:paraId="3E86BC11" w14:textId="77777777" w:rsidR="00DB756E" w:rsidRPr="00342067" w:rsidRDefault="00676EE4">
      <w:pPr>
        <w:pStyle w:val="TOC1"/>
        <w:rPr>
          <w:rFonts w:asciiTheme="minorHAnsi" w:eastAsiaTheme="minorEastAsia" w:hAnsiTheme="minorHAnsi" w:cstheme="minorBidi"/>
          <w:b w:val="0"/>
          <w:sz w:val="22"/>
          <w:szCs w:val="22"/>
        </w:rPr>
      </w:pPr>
      <w:hyperlink w:anchor="_Toc8378932" w:history="1">
        <w:r w:rsidR="00DB756E" w:rsidRPr="00342067">
          <w:rPr>
            <w:rStyle w:val="Hyperlink"/>
            <w:color w:val="auto"/>
            <w14:scene3d>
              <w14:camera w14:prst="orthographicFront"/>
              <w14:lightRig w14:rig="threePt" w14:dir="t">
                <w14:rot w14:lat="0" w14:lon="0" w14:rev="0"/>
              </w14:lightRig>
            </w14:scene3d>
          </w:rPr>
          <w:t>15</w:t>
        </w:r>
        <w:r w:rsidR="00DB756E" w:rsidRPr="00342067">
          <w:rPr>
            <w:rFonts w:asciiTheme="minorHAnsi" w:eastAsiaTheme="minorEastAsia" w:hAnsiTheme="minorHAnsi" w:cstheme="minorBidi"/>
            <w:b w:val="0"/>
            <w:sz w:val="22"/>
            <w:szCs w:val="22"/>
          </w:rPr>
          <w:tab/>
        </w:r>
        <w:r w:rsidR="00DB756E" w:rsidRPr="00342067">
          <w:rPr>
            <w:rStyle w:val="Hyperlink"/>
            <w:color w:val="auto"/>
          </w:rPr>
          <w:t>PACKAGING</w:t>
        </w:r>
        <w:r w:rsidR="00DB756E" w:rsidRPr="00342067">
          <w:rPr>
            <w:webHidden/>
          </w:rPr>
          <w:tab/>
        </w:r>
        <w:r w:rsidR="00DB756E" w:rsidRPr="00342067">
          <w:rPr>
            <w:webHidden/>
          </w:rPr>
          <w:fldChar w:fldCharType="begin"/>
        </w:r>
        <w:r w:rsidR="00DB756E" w:rsidRPr="00342067">
          <w:rPr>
            <w:webHidden/>
          </w:rPr>
          <w:instrText xml:space="preserve"> PAGEREF _Toc8378932 \h </w:instrText>
        </w:r>
        <w:r w:rsidR="00DB756E" w:rsidRPr="00342067">
          <w:rPr>
            <w:webHidden/>
          </w:rPr>
        </w:r>
        <w:r w:rsidR="00DB756E" w:rsidRPr="00342067">
          <w:rPr>
            <w:webHidden/>
          </w:rPr>
          <w:fldChar w:fldCharType="separate"/>
        </w:r>
        <w:r w:rsidR="00DB756E" w:rsidRPr="00342067">
          <w:rPr>
            <w:webHidden/>
          </w:rPr>
          <w:t>33</w:t>
        </w:r>
        <w:r w:rsidR="00DB756E" w:rsidRPr="00342067">
          <w:rPr>
            <w:webHidden/>
          </w:rPr>
          <w:fldChar w:fldCharType="end"/>
        </w:r>
      </w:hyperlink>
    </w:p>
    <w:p w14:paraId="51E99B89"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33" w:history="1">
        <w:r w:rsidR="00DB756E" w:rsidRPr="00342067">
          <w:rPr>
            <w:rStyle w:val="Hyperlink"/>
            <w:noProof/>
            <w:color w:val="auto"/>
            <w14:scene3d>
              <w14:camera w14:prst="orthographicFront"/>
              <w14:lightRig w14:rig="threePt" w14:dir="t">
                <w14:rot w14:lat="0" w14:lon="0" w14:rev="0"/>
              </w14:lightRig>
            </w14:scene3d>
          </w:rPr>
          <w:t>15.1</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Pre-Package Inspection</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_Toc8378933 \h </w:instrText>
        </w:r>
        <w:r w:rsidR="00DB756E" w:rsidRPr="00342067">
          <w:rPr>
            <w:noProof/>
            <w:webHidden/>
          </w:rPr>
        </w:r>
        <w:r w:rsidR="00DB756E" w:rsidRPr="00342067">
          <w:rPr>
            <w:noProof/>
            <w:webHidden/>
          </w:rPr>
          <w:fldChar w:fldCharType="separate"/>
        </w:r>
        <w:r w:rsidR="00DB756E" w:rsidRPr="00342067">
          <w:rPr>
            <w:noProof/>
            <w:webHidden/>
          </w:rPr>
          <w:t>33</w:t>
        </w:r>
        <w:r w:rsidR="00DB756E" w:rsidRPr="00342067">
          <w:rPr>
            <w:noProof/>
            <w:webHidden/>
          </w:rPr>
          <w:fldChar w:fldCharType="end"/>
        </w:r>
      </w:hyperlink>
    </w:p>
    <w:p w14:paraId="0A00BBED"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34" w:history="1">
        <w:r w:rsidR="00DB756E" w:rsidRPr="00342067">
          <w:rPr>
            <w:rStyle w:val="Hyperlink"/>
            <w:noProof/>
            <w:color w:val="auto"/>
            <w14:scene3d>
              <w14:camera w14:prst="orthographicFront"/>
              <w14:lightRig w14:rig="threePt" w14:dir="t">
                <w14:rot w14:lat="0" w14:lon="0" w14:rev="0"/>
              </w14:lightRig>
            </w14:scene3d>
          </w:rPr>
          <w:t>15.2</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Acetic Acid Clean</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_Toc8378934 \h </w:instrText>
        </w:r>
        <w:r w:rsidR="00DB756E" w:rsidRPr="00342067">
          <w:rPr>
            <w:noProof/>
            <w:webHidden/>
          </w:rPr>
        </w:r>
        <w:r w:rsidR="00DB756E" w:rsidRPr="00342067">
          <w:rPr>
            <w:noProof/>
            <w:webHidden/>
          </w:rPr>
          <w:fldChar w:fldCharType="separate"/>
        </w:r>
        <w:r w:rsidR="00DB756E" w:rsidRPr="00342067">
          <w:rPr>
            <w:noProof/>
            <w:webHidden/>
          </w:rPr>
          <w:t>34</w:t>
        </w:r>
        <w:r w:rsidR="00DB756E" w:rsidRPr="00342067">
          <w:rPr>
            <w:noProof/>
            <w:webHidden/>
          </w:rPr>
          <w:fldChar w:fldCharType="end"/>
        </w:r>
      </w:hyperlink>
    </w:p>
    <w:p w14:paraId="59362ED0"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35" w:history="1">
        <w:r w:rsidR="00DB756E" w:rsidRPr="00342067">
          <w:rPr>
            <w:rStyle w:val="Hyperlink"/>
            <w:noProof/>
            <w:color w:val="auto"/>
            <w14:scene3d>
              <w14:camera w14:prst="orthographicFront"/>
              <w14:lightRig w14:rig="threePt" w14:dir="t">
                <w14:rot w14:lat="0" w14:lon="0" w14:rev="0"/>
              </w14:lightRig>
            </w14:scene3d>
          </w:rPr>
          <w:t>15.3</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Types of Containers Used to Package Amplifiers.</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_Toc8378935 \h </w:instrText>
        </w:r>
        <w:r w:rsidR="00DB756E" w:rsidRPr="00342067">
          <w:rPr>
            <w:noProof/>
            <w:webHidden/>
          </w:rPr>
        </w:r>
        <w:r w:rsidR="00DB756E" w:rsidRPr="00342067">
          <w:rPr>
            <w:noProof/>
            <w:webHidden/>
          </w:rPr>
          <w:fldChar w:fldCharType="separate"/>
        </w:r>
        <w:r w:rsidR="00DB756E" w:rsidRPr="00342067">
          <w:rPr>
            <w:noProof/>
            <w:webHidden/>
          </w:rPr>
          <w:t>34</w:t>
        </w:r>
        <w:r w:rsidR="00DB756E" w:rsidRPr="00342067">
          <w:rPr>
            <w:noProof/>
            <w:webHidden/>
          </w:rPr>
          <w:fldChar w:fldCharType="end"/>
        </w:r>
      </w:hyperlink>
    </w:p>
    <w:p w14:paraId="0EAED8DA" w14:textId="77777777" w:rsidR="00DB756E" w:rsidRPr="00342067" w:rsidRDefault="00676EE4">
      <w:pPr>
        <w:pStyle w:val="TOC1"/>
        <w:rPr>
          <w:rFonts w:asciiTheme="minorHAnsi" w:eastAsiaTheme="minorEastAsia" w:hAnsiTheme="minorHAnsi" w:cstheme="minorBidi"/>
          <w:b w:val="0"/>
          <w:sz w:val="22"/>
          <w:szCs w:val="22"/>
        </w:rPr>
      </w:pPr>
      <w:hyperlink w:anchor="_Toc8378936" w:history="1">
        <w:r w:rsidR="00DB756E" w:rsidRPr="00342067">
          <w:rPr>
            <w:rStyle w:val="Hyperlink"/>
            <w:color w:val="auto"/>
            <w14:scene3d>
              <w14:camera w14:prst="orthographicFront"/>
              <w14:lightRig w14:rig="threePt" w14:dir="t">
                <w14:rot w14:lat="0" w14:lon="0" w14:rev="0"/>
              </w14:lightRig>
            </w14:scene3d>
          </w:rPr>
          <w:t>16</w:t>
        </w:r>
        <w:r w:rsidR="00DB756E" w:rsidRPr="00342067">
          <w:rPr>
            <w:rFonts w:asciiTheme="minorHAnsi" w:eastAsiaTheme="minorEastAsia" w:hAnsiTheme="minorHAnsi" w:cstheme="minorBidi"/>
            <w:b w:val="0"/>
            <w:sz w:val="22"/>
            <w:szCs w:val="22"/>
          </w:rPr>
          <w:tab/>
        </w:r>
        <w:r w:rsidR="00DB756E" w:rsidRPr="00342067">
          <w:rPr>
            <w:rStyle w:val="Hyperlink"/>
            <w:color w:val="auto"/>
          </w:rPr>
          <w:t>DELIVERY AND JOB PAPERWORK</w:t>
        </w:r>
        <w:r w:rsidR="00DB756E" w:rsidRPr="00342067">
          <w:rPr>
            <w:webHidden/>
          </w:rPr>
          <w:tab/>
        </w:r>
        <w:r w:rsidR="00DB756E" w:rsidRPr="00342067">
          <w:rPr>
            <w:webHidden/>
          </w:rPr>
          <w:fldChar w:fldCharType="begin"/>
        </w:r>
        <w:r w:rsidR="00DB756E" w:rsidRPr="00342067">
          <w:rPr>
            <w:webHidden/>
          </w:rPr>
          <w:instrText xml:space="preserve"> PAGEREF _Toc8378936 \h </w:instrText>
        </w:r>
        <w:r w:rsidR="00DB756E" w:rsidRPr="00342067">
          <w:rPr>
            <w:webHidden/>
          </w:rPr>
        </w:r>
        <w:r w:rsidR="00DB756E" w:rsidRPr="00342067">
          <w:rPr>
            <w:webHidden/>
          </w:rPr>
          <w:fldChar w:fldCharType="separate"/>
        </w:r>
        <w:r w:rsidR="00DB756E" w:rsidRPr="00342067">
          <w:rPr>
            <w:webHidden/>
          </w:rPr>
          <w:t>35</w:t>
        </w:r>
        <w:r w:rsidR="00DB756E" w:rsidRPr="00342067">
          <w:rPr>
            <w:webHidden/>
          </w:rPr>
          <w:fldChar w:fldCharType="end"/>
        </w:r>
      </w:hyperlink>
    </w:p>
    <w:p w14:paraId="64C1DD43"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37" w:history="1">
        <w:r w:rsidR="00DB756E" w:rsidRPr="00342067">
          <w:rPr>
            <w:rStyle w:val="Hyperlink"/>
            <w:noProof/>
            <w:color w:val="auto"/>
            <w14:scene3d>
              <w14:camera w14:prst="orthographicFront"/>
              <w14:lightRig w14:rig="threePt" w14:dir="t">
                <w14:rot w14:lat="0" w14:lon="0" w14:rev="0"/>
              </w14:lightRig>
            </w14:scene3d>
          </w:rPr>
          <w:t>16.1</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Delivery</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_Toc8378937 \h </w:instrText>
        </w:r>
        <w:r w:rsidR="00DB756E" w:rsidRPr="00342067">
          <w:rPr>
            <w:noProof/>
            <w:webHidden/>
          </w:rPr>
        </w:r>
        <w:r w:rsidR="00DB756E" w:rsidRPr="00342067">
          <w:rPr>
            <w:noProof/>
            <w:webHidden/>
          </w:rPr>
          <w:fldChar w:fldCharType="separate"/>
        </w:r>
        <w:r w:rsidR="00DB756E" w:rsidRPr="00342067">
          <w:rPr>
            <w:noProof/>
            <w:webHidden/>
          </w:rPr>
          <w:t>35</w:t>
        </w:r>
        <w:r w:rsidR="00DB756E" w:rsidRPr="00342067">
          <w:rPr>
            <w:noProof/>
            <w:webHidden/>
          </w:rPr>
          <w:fldChar w:fldCharType="end"/>
        </w:r>
      </w:hyperlink>
    </w:p>
    <w:p w14:paraId="7C524AC6" w14:textId="77777777" w:rsidR="00DB756E" w:rsidRPr="00342067" w:rsidRDefault="00676EE4">
      <w:pPr>
        <w:pStyle w:val="TOC2"/>
        <w:tabs>
          <w:tab w:val="left" w:pos="880"/>
          <w:tab w:val="right" w:leader="dot" w:pos="10502"/>
        </w:tabs>
        <w:rPr>
          <w:rFonts w:asciiTheme="minorHAnsi" w:eastAsiaTheme="minorEastAsia" w:hAnsiTheme="minorHAnsi" w:cstheme="minorBidi"/>
          <w:noProof/>
          <w:sz w:val="22"/>
          <w:szCs w:val="22"/>
        </w:rPr>
      </w:pPr>
      <w:hyperlink w:anchor="_Toc8378938" w:history="1">
        <w:r w:rsidR="00DB756E" w:rsidRPr="00342067">
          <w:rPr>
            <w:rStyle w:val="Hyperlink"/>
            <w:noProof/>
            <w:color w:val="auto"/>
            <w14:scene3d>
              <w14:camera w14:prst="orthographicFront"/>
              <w14:lightRig w14:rig="threePt" w14:dir="t">
                <w14:rot w14:lat="0" w14:lon="0" w14:rev="0"/>
              </w14:lightRig>
            </w14:scene3d>
          </w:rPr>
          <w:t>16.2</w:t>
        </w:r>
        <w:r w:rsidR="00DB756E" w:rsidRPr="00342067">
          <w:rPr>
            <w:rFonts w:asciiTheme="minorHAnsi" w:eastAsiaTheme="minorEastAsia" w:hAnsiTheme="minorHAnsi" w:cstheme="minorBidi"/>
            <w:noProof/>
            <w:sz w:val="22"/>
            <w:szCs w:val="22"/>
          </w:rPr>
          <w:tab/>
        </w:r>
        <w:r w:rsidR="00DB756E" w:rsidRPr="00342067">
          <w:rPr>
            <w:rStyle w:val="Hyperlink"/>
            <w:noProof/>
            <w:color w:val="auto"/>
          </w:rPr>
          <w:t>Job Paperwork</w:t>
        </w:r>
        <w:r w:rsidR="00DB756E" w:rsidRPr="00342067">
          <w:rPr>
            <w:noProof/>
            <w:webHidden/>
          </w:rPr>
          <w:tab/>
        </w:r>
        <w:r w:rsidR="00DB756E" w:rsidRPr="00342067">
          <w:rPr>
            <w:noProof/>
            <w:webHidden/>
          </w:rPr>
          <w:fldChar w:fldCharType="begin"/>
        </w:r>
        <w:r w:rsidR="00DB756E" w:rsidRPr="00342067">
          <w:rPr>
            <w:noProof/>
            <w:webHidden/>
          </w:rPr>
          <w:instrText xml:space="preserve"> PAGEREF _Toc8378938 \h </w:instrText>
        </w:r>
        <w:r w:rsidR="00DB756E" w:rsidRPr="00342067">
          <w:rPr>
            <w:noProof/>
            <w:webHidden/>
          </w:rPr>
        </w:r>
        <w:r w:rsidR="00DB756E" w:rsidRPr="00342067">
          <w:rPr>
            <w:noProof/>
            <w:webHidden/>
          </w:rPr>
          <w:fldChar w:fldCharType="separate"/>
        </w:r>
        <w:r w:rsidR="00DB756E" w:rsidRPr="00342067">
          <w:rPr>
            <w:noProof/>
            <w:webHidden/>
          </w:rPr>
          <w:t>36</w:t>
        </w:r>
        <w:r w:rsidR="00DB756E" w:rsidRPr="00342067">
          <w:rPr>
            <w:noProof/>
            <w:webHidden/>
          </w:rPr>
          <w:fldChar w:fldCharType="end"/>
        </w:r>
      </w:hyperlink>
    </w:p>
    <w:p w14:paraId="7C0B7C4C" w14:textId="77777777" w:rsidR="00AB4102" w:rsidRPr="00342067" w:rsidRDefault="003019F9" w:rsidP="00CE2CD5">
      <w:pPr>
        <w:pStyle w:val="TOC1"/>
        <w:tabs>
          <w:tab w:val="clear" w:pos="480"/>
          <w:tab w:val="left" w:pos="180"/>
        </w:tabs>
        <w:rPr>
          <w:rStyle w:val="Hyperlink"/>
          <w:color w:val="auto"/>
        </w:rPr>
      </w:pPr>
      <w:r w:rsidRPr="00342067">
        <w:rPr>
          <w:rStyle w:val="Hyperlink"/>
          <w:color w:val="auto"/>
        </w:rPr>
        <w:fldChar w:fldCharType="end"/>
      </w:r>
    </w:p>
    <w:p w14:paraId="5FAC5EE0" w14:textId="77777777" w:rsidR="00BF52C3" w:rsidRPr="00342067" w:rsidRDefault="00BF52C3" w:rsidP="00834669"/>
    <w:p w14:paraId="72C0AD89" w14:textId="77777777" w:rsidR="00723322" w:rsidRPr="00342067" w:rsidRDefault="00723322" w:rsidP="00CE2CD5">
      <w:pPr>
        <w:pStyle w:val="Heading1"/>
        <w:tabs>
          <w:tab w:val="num" w:pos="576"/>
        </w:tabs>
      </w:pPr>
      <w:bookmarkStart w:id="0" w:name="_Toc8378891"/>
      <w:r w:rsidRPr="00342067">
        <w:lastRenderedPageBreak/>
        <w:t>GENERAL WORKMANSHIP STANDARDS FOR MICROELECTRONIC TESTING</w:t>
      </w:r>
      <w:bookmarkEnd w:id="0"/>
    </w:p>
    <w:p w14:paraId="64CE4BC4" w14:textId="77777777" w:rsidR="00723322" w:rsidRPr="00342067" w:rsidRDefault="00723322" w:rsidP="003773E1">
      <w:pPr>
        <w:pStyle w:val="Heading2"/>
      </w:pPr>
      <w:bookmarkStart w:id="1" w:name="_Toc8378892"/>
      <w:r w:rsidRPr="00342067">
        <w:t>Test Sequence</w:t>
      </w:r>
      <w:bookmarkEnd w:id="1"/>
    </w:p>
    <w:p w14:paraId="593D86BA" w14:textId="77777777" w:rsidR="00EF229D" w:rsidRPr="00342067" w:rsidRDefault="00723322" w:rsidP="003773E1">
      <w:pPr>
        <w:pStyle w:val="Heading3"/>
      </w:pPr>
      <w:r w:rsidRPr="00342067">
        <w:t xml:space="preserve">Job </w:t>
      </w:r>
      <w:r w:rsidR="00ED16F3" w:rsidRPr="00342067">
        <w:t>operations</w:t>
      </w:r>
      <w:r w:rsidRPr="00342067">
        <w:t xml:space="preserve"> </w:t>
      </w:r>
      <w:r w:rsidR="000E6033" w:rsidRPr="00342067">
        <w:t>up to and including operation 36</w:t>
      </w:r>
      <w:r w:rsidRPr="00342067">
        <w:t xml:space="preserve">0 within the MICROT and MI-TST </w:t>
      </w:r>
      <w:proofErr w:type="spellStart"/>
      <w:r w:rsidRPr="00342067">
        <w:t>workcenters</w:t>
      </w:r>
      <w:proofErr w:type="spellEnd"/>
      <w:r w:rsidRPr="00342067">
        <w:t xml:space="preserve"> may be performed out of o</w:t>
      </w:r>
      <w:r w:rsidR="00734E4B" w:rsidRPr="00342067">
        <w:t xml:space="preserve">rder so long </w:t>
      </w:r>
      <w:r w:rsidR="002E3411" w:rsidRPr="00342067">
        <w:t xml:space="preserve">as the </w:t>
      </w:r>
      <w:proofErr w:type="spellStart"/>
      <w:r w:rsidR="00ED16F3" w:rsidRPr="00342067">
        <w:t>workcenter</w:t>
      </w:r>
      <w:proofErr w:type="spellEnd"/>
      <w:r w:rsidR="00ED16F3" w:rsidRPr="00342067">
        <w:t xml:space="preserve"> remains</w:t>
      </w:r>
      <w:r w:rsidR="00734E4B" w:rsidRPr="00342067">
        <w:t xml:space="preserve"> </w:t>
      </w:r>
      <w:r w:rsidR="000F5180" w:rsidRPr="00342067">
        <w:t>constant</w:t>
      </w:r>
      <w:r w:rsidR="00734E4B" w:rsidRPr="00342067">
        <w:t xml:space="preserve"> for the sequence of operations.</w:t>
      </w:r>
      <w:r w:rsidRPr="00342067">
        <w:t xml:space="preserve"> </w:t>
      </w:r>
      <w:r w:rsidR="00734E4B" w:rsidRPr="00342067">
        <w:t>This alternate order</w:t>
      </w:r>
      <w:r w:rsidR="00E0717E" w:rsidRPr="00342067">
        <w:t xml:space="preserve"> (alternate from the job</w:t>
      </w:r>
      <w:r w:rsidR="002E3411" w:rsidRPr="00342067">
        <w:t xml:space="preserve"> router)</w:t>
      </w:r>
      <w:r w:rsidR="00734E4B" w:rsidRPr="00342067">
        <w:t xml:space="preserve"> may be </w:t>
      </w:r>
      <w:r w:rsidRPr="00342067">
        <w:t xml:space="preserve">determined </w:t>
      </w:r>
      <w:r w:rsidR="00734E4B" w:rsidRPr="00342067">
        <w:t xml:space="preserve">as </w:t>
      </w:r>
      <w:r w:rsidRPr="00342067">
        <w:t>necessary by the test technician</w:t>
      </w:r>
      <w:r w:rsidR="00734E4B" w:rsidRPr="00342067">
        <w:t xml:space="preserve"> </w:t>
      </w:r>
      <w:r w:rsidR="002E3411" w:rsidRPr="00342067">
        <w:t>and/or Microelectronic Supervisor based on priority and</w:t>
      </w:r>
      <w:r w:rsidR="00FA630E" w:rsidRPr="00342067">
        <w:t>/or</w:t>
      </w:r>
      <w:r w:rsidR="002E3411" w:rsidRPr="00342067">
        <w:t xml:space="preserve"> test station availability</w:t>
      </w:r>
      <w:r w:rsidR="00EF229D" w:rsidRPr="00342067">
        <w:t>.</w:t>
      </w:r>
    </w:p>
    <w:p w14:paraId="28667652" w14:textId="77777777" w:rsidR="00EF229D" w:rsidRPr="00342067" w:rsidRDefault="00EF229D" w:rsidP="003773E1">
      <w:pPr>
        <w:pStyle w:val="Heading2"/>
      </w:pPr>
      <w:bookmarkStart w:id="2" w:name="_Toc8378893"/>
      <w:r w:rsidRPr="00342067">
        <w:t>Data Records</w:t>
      </w:r>
      <w:bookmarkEnd w:id="2"/>
    </w:p>
    <w:p w14:paraId="7DD5FF14" w14:textId="77777777" w:rsidR="00FB72A2" w:rsidRPr="00342067" w:rsidRDefault="005F7098" w:rsidP="0069522D">
      <w:pPr>
        <w:pStyle w:val="Heading3"/>
      </w:pPr>
      <w:r w:rsidRPr="00342067">
        <w:t xml:space="preserve">For each </w:t>
      </w:r>
      <w:r w:rsidR="00E50CAA" w:rsidRPr="00342067">
        <w:t>job</w:t>
      </w:r>
      <w:r w:rsidR="001B3337" w:rsidRPr="00342067">
        <w:t xml:space="preserve"> </w:t>
      </w:r>
      <w:r w:rsidR="00E50CAA" w:rsidRPr="00342067">
        <w:t>of</w:t>
      </w:r>
      <w:r w:rsidR="001B3337" w:rsidRPr="00342067">
        <w:t xml:space="preserve"> </w:t>
      </w:r>
      <w:r w:rsidR="00E823DD" w:rsidRPr="00342067">
        <w:t>amplifiers</w:t>
      </w:r>
      <w:r w:rsidR="00E50CAA" w:rsidRPr="00342067">
        <w:t xml:space="preserve"> that is</w:t>
      </w:r>
      <w:r w:rsidR="00E823DD" w:rsidRPr="00342067">
        <w:t xml:space="preserve"> tested in Micro, a log of this testing </w:t>
      </w:r>
      <w:r w:rsidRPr="00342067">
        <w:t>shall be created</w:t>
      </w:r>
      <w:r w:rsidR="00956712" w:rsidRPr="00342067">
        <w:t xml:space="preserve"> and stored</w:t>
      </w:r>
      <w:r w:rsidR="00E823DD" w:rsidRPr="00342067">
        <w:t>.</w:t>
      </w:r>
      <w:r w:rsidR="00956712" w:rsidRPr="00342067">
        <w:t xml:space="preserve"> TA027 - Amplifier Data Log is a template of </w:t>
      </w:r>
      <w:r w:rsidR="00411124" w:rsidRPr="00342067">
        <w:t xml:space="preserve">the </w:t>
      </w:r>
      <w:r w:rsidR="00956712" w:rsidRPr="00342067">
        <w:t xml:space="preserve">data fields that will be captured for each </w:t>
      </w:r>
      <w:r w:rsidR="001844B4" w:rsidRPr="00342067">
        <w:t>Microelectronics</w:t>
      </w:r>
      <w:r w:rsidR="00956712" w:rsidRPr="00342067">
        <w:t xml:space="preserve"> job tested. Th</w:t>
      </w:r>
      <w:r w:rsidR="00411124" w:rsidRPr="00342067">
        <w:t>e</w:t>
      </w:r>
      <w:r w:rsidR="00956712" w:rsidRPr="00342067">
        <w:t xml:space="preserve"> </w:t>
      </w:r>
      <w:r w:rsidR="001844B4" w:rsidRPr="00342067">
        <w:t>referenced</w:t>
      </w:r>
      <w:r w:rsidR="00411124" w:rsidRPr="00342067">
        <w:t xml:space="preserve"> </w:t>
      </w:r>
      <w:r w:rsidR="00956712" w:rsidRPr="00342067">
        <w:t xml:space="preserve">data is </w:t>
      </w:r>
      <w:r w:rsidR="00C35C91" w:rsidRPr="00342067">
        <w:t>input</w:t>
      </w:r>
      <w:r w:rsidR="00956712" w:rsidRPr="00342067">
        <w:t xml:space="preserve"> through a</w:t>
      </w:r>
      <w:r w:rsidR="00411124" w:rsidRPr="00342067">
        <w:t xml:space="preserve"> </w:t>
      </w:r>
      <w:r w:rsidR="00956712" w:rsidRPr="00342067">
        <w:t xml:space="preserve">web based form that </w:t>
      </w:r>
      <w:r w:rsidR="00411124" w:rsidRPr="00342067">
        <w:t>will in turn store</w:t>
      </w:r>
      <w:r w:rsidR="00956712" w:rsidRPr="00342067">
        <w:t xml:space="preserve"> all the collected data into a </w:t>
      </w:r>
      <w:r w:rsidR="00411124" w:rsidRPr="00342067">
        <w:t xml:space="preserve">network </w:t>
      </w:r>
      <w:r w:rsidR="00956712" w:rsidRPr="00342067">
        <w:t xml:space="preserve">database.  </w:t>
      </w:r>
      <w:r w:rsidR="00E823DD" w:rsidRPr="00342067">
        <w:t xml:space="preserve"> To do this, open </w:t>
      </w:r>
      <w:r w:rsidR="00E50CAA" w:rsidRPr="00342067">
        <w:t>the TA027 web based form</w:t>
      </w:r>
      <w:r w:rsidR="00411124" w:rsidRPr="00342067">
        <w:t xml:space="preserve"> </w:t>
      </w:r>
      <w:r w:rsidR="00E50CAA" w:rsidRPr="00342067">
        <w:t xml:space="preserve">which can be accessed on the PCB intranet at </w:t>
      </w:r>
      <w:hyperlink r:id="rId8" w:history="1">
        <w:r w:rsidR="00E50CAA" w:rsidRPr="00342067">
          <w:rPr>
            <w:rStyle w:val="Hyperlink"/>
            <w:color w:val="auto"/>
          </w:rPr>
          <w:t>forms.pcb.com</w:t>
        </w:r>
      </w:hyperlink>
      <w:r w:rsidR="00E50CAA" w:rsidRPr="00342067">
        <w:t>. When accessing this</w:t>
      </w:r>
      <w:r w:rsidR="00572349" w:rsidRPr="00342067">
        <w:t xml:space="preserve"> web</w:t>
      </w:r>
      <w:r w:rsidR="005E66D4" w:rsidRPr="00342067">
        <w:t xml:space="preserve"> form, the default view</w:t>
      </w:r>
      <w:r w:rsidR="00E50CAA" w:rsidRPr="00342067">
        <w:t xml:space="preserve"> display</w:t>
      </w:r>
      <w:r w:rsidR="005E66D4" w:rsidRPr="00342067">
        <w:t>s all test</w:t>
      </w:r>
      <w:r w:rsidR="00E50CAA" w:rsidRPr="00342067">
        <w:t xml:space="preserve"> records entered that day. </w:t>
      </w:r>
      <w:r w:rsidR="00572349" w:rsidRPr="00342067">
        <w:t>Adding new entries to this form shall b</w:t>
      </w:r>
      <w:r w:rsidR="00411124" w:rsidRPr="00342067">
        <w:t>e initiated by pressing the “NEW</w:t>
      </w:r>
      <w:r w:rsidR="00572349" w:rsidRPr="00342067">
        <w:t>” button</w:t>
      </w:r>
      <w:r w:rsidR="00411124" w:rsidRPr="00342067">
        <w:t xml:space="preserve"> and filling in all of the </w:t>
      </w:r>
      <w:r w:rsidR="001844B4" w:rsidRPr="00342067">
        <w:t>fields</w:t>
      </w:r>
      <w:r w:rsidR="005E66D4" w:rsidRPr="00342067">
        <w:t xml:space="preserve"> required for the job being tested. Below is</w:t>
      </w:r>
      <w:r w:rsidR="00C35C91" w:rsidRPr="00342067">
        <w:t xml:space="preserve"> list of some of the fields and</w:t>
      </w:r>
      <w:r w:rsidR="005E66D4" w:rsidRPr="00342067">
        <w:t xml:space="preserve"> clarification with regard to the data that is expected to be entered</w:t>
      </w:r>
      <w:r w:rsidR="00E823DD" w:rsidRPr="00342067">
        <w:t>:</w:t>
      </w:r>
      <w:r w:rsidR="00640CA0" w:rsidRPr="00342067">
        <w:t xml:space="preserve"> </w:t>
      </w:r>
    </w:p>
    <w:p w14:paraId="15A7938F" w14:textId="77777777" w:rsidR="00FB72A2" w:rsidRPr="00342067" w:rsidRDefault="00640CA0" w:rsidP="00CE677C">
      <w:pPr>
        <w:keepNext/>
        <w:numPr>
          <w:ilvl w:val="0"/>
          <w:numId w:val="3"/>
        </w:numPr>
        <w:ind w:left="2520" w:firstLine="0"/>
      </w:pPr>
      <w:r w:rsidRPr="00342067">
        <w:t>DATE</w:t>
      </w:r>
      <w:r w:rsidR="00DB5F2D" w:rsidRPr="00342067">
        <w:t xml:space="preserve"> (today’s date)</w:t>
      </w:r>
    </w:p>
    <w:p w14:paraId="58D4A100" w14:textId="77777777" w:rsidR="00572349" w:rsidRPr="00342067" w:rsidRDefault="00572349" w:rsidP="00CE677C">
      <w:pPr>
        <w:keepNext/>
        <w:numPr>
          <w:ilvl w:val="0"/>
          <w:numId w:val="3"/>
        </w:numPr>
        <w:ind w:left="2520" w:firstLine="0"/>
      </w:pPr>
      <w:r w:rsidRPr="00342067">
        <w:t>JOB#(job number)</w:t>
      </w:r>
    </w:p>
    <w:p w14:paraId="703164D9" w14:textId="77777777" w:rsidR="00572349" w:rsidRPr="00342067" w:rsidRDefault="00640CA0" w:rsidP="00CE677C">
      <w:pPr>
        <w:keepNext/>
        <w:numPr>
          <w:ilvl w:val="0"/>
          <w:numId w:val="3"/>
        </w:numPr>
        <w:ind w:left="2520" w:firstLine="0"/>
      </w:pPr>
      <w:r w:rsidRPr="00342067">
        <w:t>PART#</w:t>
      </w:r>
      <w:r w:rsidR="00DB5F2D" w:rsidRPr="00342067">
        <w:t xml:space="preserve"> (item number)</w:t>
      </w:r>
    </w:p>
    <w:p w14:paraId="31F6CF98" w14:textId="77777777" w:rsidR="00572349" w:rsidRPr="00342067" w:rsidRDefault="00572349" w:rsidP="00CE677C">
      <w:pPr>
        <w:keepNext/>
        <w:numPr>
          <w:ilvl w:val="0"/>
          <w:numId w:val="3"/>
        </w:numPr>
        <w:ind w:left="2520" w:firstLine="0"/>
      </w:pPr>
      <w:r w:rsidRPr="00342067">
        <w:t>PLT (plate letter)</w:t>
      </w:r>
    </w:p>
    <w:p w14:paraId="6486D04F" w14:textId="77777777" w:rsidR="00FB72A2" w:rsidRPr="00342067" w:rsidRDefault="00640CA0" w:rsidP="00CE677C">
      <w:pPr>
        <w:keepNext/>
        <w:numPr>
          <w:ilvl w:val="0"/>
          <w:numId w:val="3"/>
        </w:numPr>
        <w:ind w:left="2520" w:firstLine="0"/>
      </w:pPr>
      <w:r w:rsidRPr="00342067">
        <w:t>QTY (</w:t>
      </w:r>
      <w:r w:rsidR="00572349" w:rsidRPr="00342067">
        <w:t>original released quantity</w:t>
      </w:r>
      <w:r w:rsidRPr="00342067">
        <w:t>)</w:t>
      </w:r>
    </w:p>
    <w:p w14:paraId="22F25B97" w14:textId="77777777" w:rsidR="00FB72A2" w:rsidRPr="00342067" w:rsidRDefault="00640CA0" w:rsidP="00CE677C">
      <w:pPr>
        <w:keepNext/>
        <w:numPr>
          <w:ilvl w:val="0"/>
          <w:numId w:val="3"/>
        </w:numPr>
        <w:ind w:left="2520" w:firstLine="0"/>
      </w:pPr>
      <w:r w:rsidRPr="00342067">
        <w:t>GOOD (</w:t>
      </w:r>
      <w:r w:rsidR="00DB5F2D" w:rsidRPr="00342067">
        <w:t xml:space="preserve">final </w:t>
      </w:r>
      <w:r w:rsidRPr="00342067">
        <w:t xml:space="preserve">yield </w:t>
      </w:r>
      <w:proofErr w:type="spellStart"/>
      <w:r w:rsidRPr="00342067">
        <w:t>qty</w:t>
      </w:r>
      <w:proofErr w:type="spellEnd"/>
      <w:r w:rsidR="00E6030A" w:rsidRPr="00342067">
        <w:t xml:space="preserve"> – do not fill in until all tests are complete</w:t>
      </w:r>
      <w:r w:rsidR="00FB72A2" w:rsidRPr="00342067">
        <w:t>)</w:t>
      </w:r>
    </w:p>
    <w:p w14:paraId="46B0711E" w14:textId="77777777" w:rsidR="00FB72A2" w:rsidRPr="00342067" w:rsidRDefault="00640CA0" w:rsidP="00CE677C">
      <w:pPr>
        <w:keepNext/>
        <w:numPr>
          <w:ilvl w:val="0"/>
          <w:numId w:val="3"/>
        </w:numPr>
        <w:ind w:left="2520" w:firstLine="0"/>
      </w:pPr>
      <w:r w:rsidRPr="00342067">
        <w:t>YIELD</w:t>
      </w:r>
      <w:r w:rsidR="002004EE" w:rsidRPr="00342067">
        <w:t xml:space="preserve"> (</w:t>
      </w:r>
      <w:r w:rsidR="00DB5F2D" w:rsidRPr="00342067">
        <w:t xml:space="preserve">% - </w:t>
      </w:r>
      <w:r w:rsidR="002004EE" w:rsidRPr="00342067">
        <w:t>auto calculated field</w:t>
      </w:r>
      <w:r w:rsidRPr="00342067">
        <w:t>)</w:t>
      </w:r>
    </w:p>
    <w:p w14:paraId="79F06DC0" w14:textId="77777777" w:rsidR="00FB72A2" w:rsidRPr="00342067" w:rsidRDefault="00640CA0" w:rsidP="00CE677C">
      <w:pPr>
        <w:keepNext/>
        <w:numPr>
          <w:ilvl w:val="0"/>
          <w:numId w:val="3"/>
        </w:numPr>
        <w:ind w:left="2520" w:firstLine="0"/>
      </w:pPr>
      <w:r w:rsidRPr="00342067">
        <w:t>GAIN W/C</w:t>
      </w:r>
      <w:r w:rsidR="00FB72A2" w:rsidRPr="00342067">
        <w:t xml:space="preserve"> (</w:t>
      </w:r>
      <w:r w:rsidR="00DB5F2D" w:rsidRPr="00342067">
        <w:t xml:space="preserve">gain </w:t>
      </w:r>
      <w:r w:rsidR="00FB72A2" w:rsidRPr="00342067">
        <w:t>with input cap)</w:t>
      </w:r>
    </w:p>
    <w:p w14:paraId="17AF677F" w14:textId="77777777" w:rsidR="00FB72A2" w:rsidRPr="00342067" w:rsidRDefault="00640CA0" w:rsidP="00CE677C">
      <w:pPr>
        <w:keepNext/>
        <w:numPr>
          <w:ilvl w:val="0"/>
          <w:numId w:val="3"/>
        </w:numPr>
        <w:ind w:left="2520" w:firstLine="0"/>
      </w:pPr>
      <w:r w:rsidRPr="00342067">
        <w:t>GAIN WO/</w:t>
      </w:r>
      <w:r w:rsidR="00FB72A2" w:rsidRPr="00342067">
        <w:t>C (</w:t>
      </w:r>
      <w:r w:rsidR="00DB5F2D" w:rsidRPr="00342067">
        <w:t xml:space="preserve">gain </w:t>
      </w:r>
      <w:r w:rsidR="00FB72A2" w:rsidRPr="00342067">
        <w:t>without input cap)</w:t>
      </w:r>
    </w:p>
    <w:p w14:paraId="3F2239A5" w14:textId="77777777" w:rsidR="00FB72A2" w:rsidRPr="00342067" w:rsidRDefault="00640CA0" w:rsidP="00CE677C">
      <w:pPr>
        <w:keepNext/>
        <w:numPr>
          <w:ilvl w:val="0"/>
          <w:numId w:val="3"/>
        </w:numPr>
        <w:ind w:left="2520" w:firstLine="0"/>
      </w:pPr>
      <w:r w:rsidRPr="00342067">
        <w:t>BIAS W/C</w:t>
      </w:r>
      <w:r w:rsidR="00FB72A2" w:rsidRPr="00342067">
        <w:t xml:space="preserve"> (</w:t>
      </w:r>
      <w:r w:rsidR="00DB5F2D" w:rsidRPr="00342067">
        <w:t xml:space="preserve">bias </w:t>
      </w:r>
      <w:r w:rsidR="00FB72A2" w:rsidRPr="00342067">
        <w:t>with input cap)</w:t>
      </w:r>
    </w:p>
    <w:p w14:paraId="1F0A45DC" w14:textId="77777777" w:rsidR="00FB72A2" w:rsidRPr="00342067" w:rsidRDefault="00640CA0" w:rsidP="00CE677C">
      <w:pPr>
        <w:keepNext/>
        <w:numPr>
          <w:ilvl w:val="0"/>
          <w:numId w:val="3"/>
        </w:numPr>
        <w:ind w:left="2520" w:firstLine="0"/>
      </w:pPr>
      <w:r w:rsidRPr="00342067">
        <w:t>BIAS WO/</w:t>
      </w:r>
      <w:r w:rsidR="00FB72A2" w:rsidRPr="00342067">
        <w:t>C (</w:t>
      </w:r>
      <w:r w:rsidR="00DB5F2D" w:rsidRPr="00342067">
        <w:t xml:space="preserve">bias </w:t>
      </w:r>
      <w:r w:rsidR="00FB72A2" w:rsidRPr="00342067">
        <w:t>without input cap)</w:t>
      </w:r>
    </w:p>
    <w:p w14:paraId="6826D75F" w14:textId="77777777" w:rsidR="00FB72A2" w:rsidRPr="00342067" w:rsidRDefault="00640CA0" w:rsidP="00CE677C">
      <w:pPr>
        <w:keepNext/>
        <w:numPr>
          <w:ilvl w:val="0"/>
          <w:numId w:val="3"/>
        </w:numPr>
        <w:ind w:left="2520" w:firstLine="0"/>
      </w:pPr>
      <w:r w:rsidRPr="00342067">
        <w:t>STATUS COLUMN</w:t>
      </w:r>
      <w:r w:rsidR="002004EE" w:rsidRPr="00342067">
        <w:t xml:space="preserve"> (auto calcula</w:t>
      </w:r>
      <w:r w:rsidR="00FB72A2" w:rsidRPr="00342067">
        <w:t>ted field with notes for tech</w:t>
      </w:r>
      <w:r w:rsidR="005E66D4" w:rsidRPr="00342067">
        <w:t>.</w:t>
      </w:r>
      <w:r w:rsidR="00FB72A2" w:rsidRPr="00342067">
        <w:t>)</w:t>
      </w:r>
    </w:p>
    <w:p w14:paraId="3521382C" w14:textId="77777777" w:rsidR="005E66D4" w:rsidRPr="00342067" w:rsidRDefault="005E66D4" w:rsidP="00CE677C">
      <w:pPr>
        <w:keepNext/>
        <w:numPr>
          <w:ilvl w:val="4"/>
          <w:numId w:val="3"/>
        </w:numPr>
      </w:pPr>
      <w:r w:rsidRPr="00342067">
        <w:t>(If the final yield is below 80%, the status column will indicate to “SAVE FAILURES IN HOLD AREA!” – at this point</w:t>
      </w:r>
      <w:r w:rsidR="00BC38B3" w:rsidRPr="00342067">
        <w:t>,</w:t>
      </w:r>
      <w:r w:rsidRPr="00342067">
        <w:t xml:space="preserve"> any scrap from this job</w:t>
      </w:r>
      <w:r w:rsidR="00BC38B3" w:rsidRPr="00342067">
        <w:t xml:space="preserve"> that has not already been placed into the scrap bin</w:t>
      </w:r>
      <w:r w:rsidRPr="00342067">
        <w:t xml:space="preserve"> shall be placed into a container or tin with the item</w:t>
      </w:r>
      <w:r w:rsidR="00C35C91" w:rsidRPr="00342067">
        <w:t xml:space="preserve"> #</w:t>
      </w:r>
      <w:r w:rsidRPr="00342067">
        <w:t xml:space="preserve">, job #, and failure mode if known and </w:t>
      </w:r>
      <w:r w:rsidR="00BC38B3" w:rsidRPr="00342067">
        <w:t xml:space="preserve">then be </w:t>
      </w:r>
      <w:r w:rsidR="00C47D42" w:rsidRPr="00342067">
        <w:t xml:space="preserve">placed </w:t>
      </w:r>
      <w:r w:rsidRPr="00342067">
        <w:t>onto the shelf labeled</w:t>
      </w:r>
      <w:r w:rsidR="00BC38B3" w:rsidRPr="00342067">
        <w:t xml:space="preserve"> “Less than 80% yield test scrap for engineering review” which is located in the nitrogen cabinet </w:t>
      </w:r>
      <w:r w:rsidR="00C47D42" w:rsidRPr="00342067">
        <w:t xml:space="preserve">in Micro Test </w:t>
      </w:r>
      <w:r w:rsidR="00BC38B3" w:rsidRPr="00342067">
        <w:t>below the non-conforming hold area. As t</w:t>
      </w:r>
      <w:r w:rsidR="00C47D42" w:rsidRPr="00342067">
        <w:t>his material is already scrap</w:t>
      </w:r>
      <w:r w:rsidR="00BC38B3" w:rsidRPr="00342067">
        <w:t xml:space="preserve"> and cannot be reworked, a TA081 form is not required. </w:t>
      </w:r>
      <w:r w:rsidR="00BC38B3" w:rsidRPr="00342067">
        <w:lastRenderedPageBreak/>
        <w:t>Eng</w:t>
      </w:r>
      <w:r w:rsidR="00C47D42" w:rsidRPr="00342067">
        <w:t>ineering will then perform a failure analysis as needed and subsequently route the scrap to the scrap bin</w:t>
      </w:r>
      <w:r w:rsidRPr="00342067">
        <w:t xml:space="preserve">.  </w:t>
      </w:r>
    </w:p>
    <w:p w14:paraId="5674AF99" w14:textId="77777777" w:rsidR="00FB72A2" w:rsidRPr="00342067" w:rsidRDefault="00640CA0" w:rsidP="00CE677C">
      <w:pPr>
        <w:keepNext/>
        <w:numPr>
          <w:ilvl w:val="0"/>
          <w:numId w:val="3"/>
        </w:numPr>
        <w:ind w:left="2520" w:firstLine="0"/>
      </w:pPr>
      <w:r w:rsidRPr="00342067">
        <w:t>INPUT Ω</w:t>
      </w:r>
      <w:r w:rsidR="00FB72A2" w:rsidRPr="00342067">
        <w:t xml:space="preserve"> (MEMS</w:t>
      </w:r>
      <w:r w:rsidR="00DB5F2D" w:rsidRPr="00342067">
        <w:t xml:space="preserve"> resistance</w:t>
      </w:r>
      <w:r w:rsidR="00FB72A2" w:rsidRPr="00342067">
        <w:t>)</w:t>
      </w:r>
    </w:p>
    <w:p w14:paraId="55816296" w14:textId="77777777" w:rsidR="00FB72A2" w:rsidRPr="00342067" w:rsidRDefault="00640CA0" w:rsidP="00CE677C">
      <w:pPr>
        <w:keepNext/>
        <w:numPr>
          <w:ilvl w:val="0"/>
          <w:numId w:val="3"/>
        </w:numPr>
        <w:ind w:left="2520" w:firstLine="0"/>
      </w:pPr>
      <w:r w:rsidRPr="00342067">
        <w:t>OUTPUT Ω</w:t>
      </w:r>
      <w:r w:rsidR="00FB72A2" w:rsidRPr="00342067">
        <w:t xml:space="preserve"> (MEMS</w:t>
      </w:r>
      <w:r w:rsidR="00DB5F2D" w:rsidRPr="00342067">
        <w:t xml:space="preserve"> resistance</w:t>
      </w:r>
      <w:r w:rsidR="00FB72A2" w:rsidRPr="00342067">
        <w:t>)</w:t>
      </w:r>
    </w:p>
    <w:p w14:paraId="5FB004CF" w14:textId="77777777" w:rsidR="00DB5F2D" w:rsidRPr="00342067" w:rsidRDefault="00640CA0" w:rsidP="00CE677C">
      <w:pPr>
        <w:keepNext/>
        <w:numPr>
          <w:ilvl w:val="0"/>
          <w:numId w:val="3"/>
        </w:numPr>
        <w:ind w:left="2520" w:firstLine="0"/>
      </w:pPr>
      <w:r w:rsidRPr="00342067">
        <w:t>5%</w:t>
      </w:r>
      <w:r w:rsidR="00DB5F2D" w:rsidRPr="00342067">
        <w:t xml:space="preserve"> (general frequency response)</w:t>
      </w:r>
    </w:p>
    <w:p w14:paraId="7EB55DC0" w14:textId="77777777" w:rsidR="00FB72A2" w:rsidRPr="00342067" w:rsidRDefault="00640CA0" w:rsidP="00CE677C">
      <w:pPr>
        <w:keepNext/>
        <w:numPr>
          <w:ilvl w:val="0"/>
          <w:numId w:val="3"/>
        </w:numPr>
        <w:ind w:left="2520" w:firstLine="0"/>
      </w:pPr>
      <w:r w:rsidRPr="00342067">
        <w:t>-3dB</w:t>
      </w:r>
      <w:r w:rsidR="002004EE" w:rsidRPr="00342067">
        <w:t xml:space="preserve"> </w:t>
      </w:r>
      <w:r w:rsidR="00FB72A2" w:rsidRPr="00342067">
        <w:t>(</w:t>
      </w:r>
      <w:r w:rsidR="00DB5F2D" w:rsidRPr="00342067">
        <w:t xml:space="preserve">general </w:t>
      </w:r>
      <w:r w:rsidR="00FB72A2" w:rsidRPr="00342067">
        <w:t>frequency response)</w:t>
      </w:r>
    </w:p>
    <w:p w14:paraId="0EDA85D0" w14:textId="77777777" w:rsidR="0045650E" w:rsidRPr="00342067" w:rsidRDefault="00640CA0" w:rsidP="00CE677C">
      <w:pPr>
        <w:keepNext/>
        <w:numPr>
          <w:ilvl w:val="0"/>
          <w:numId w:val="3"/>
        </w:numPr>
        <w:ind w:left="2520" w:firstLine="0"/>
      </w:pPr>
      <w:r w:rsidRPr="00342067">
        <w:t>Broadband</w:t>
      </w:r>
      <w:r w:rsidR="002004EE" w:rsidRPr="00342067">
        <w:t xml:space="preserve"> </w:t>
      </w:r>
      <w:r w:rsidR="00FB72A2" w:rsidRPr="00342067">
        <w:t>Noise (noise)</w:t>
      </w:r>
    </w:p>
    <w:p w14:paraId="704C482A" w14:textId="77777777" w:rsidR="00DB5F2D" w:rsidRPr="00342067" w:rsidRDefault="007A4AF7" w:rsidP="00CE677C">
      <w:pPr>
        <w:keepNext/>
        <w:numPr>
          <w:ilvl w:val="0"/>
          <w:numId w:val="3"/>
        </w:numPr>
        <w:ind w:left="2520" w:firstLine="0"/>
      </w:pPr>
      <w:r w:rsidRPr="00342067">
        <w:t>3</w:t>
      </w:r>
      <w:r w:rsidR="00C53CEB" w:rsidRPr="00342067">
        <w:t xml:space="preserve"> </w:t>
      </w:r>
      <w:r w:rsidR="002004EE" w:rsidRPr="00342067">
        <w:t>Hz</w:t>
      </w:r>
      <w:r w:rsidRPr="00342067">
        <w:t>-100</w:t>
      </w:r>
      <w:r w:rsidR="00C53CEB" w:rsidRPr="00342067">
        <w:t xml:space="preserve"> </w:t>
      </w:r>
      <w:r w:rsidRPr="00342067">
        <w:t>Hz Abs. Max.</w:t>
      </w:r>
      <w:r w:rsidR="002004EE" w:rsidRPr="00342067">
        <w:t xml:space="preserve"> </w:t>
      </w:r>
      <w:r w:rsidR="00DB5F2D" w:rsidRPr="00342067">
        <w:t xml:space="preserve"> (55430 frequency response)</w:t>
      </w:r>
    </w:p>
    <w:p w14:paraId="397957AA" w14:textId="77777777" w:rsidR="00DB5F2D" w:rsidRPr="00342067" w:rsidRDefault="002004EE" w:rsidP="00CE677C">
      <w:pPr>
        <w:keepNext/>
        <w:numPr>
          <w:ilvl w:val="0"/>
          <w:numId w:val="3"/>
        </w:numPr>
        <w:ind w:left="2520" w:firstLine="0"/>
      </w:pPr>
      <w:r w:rsidRPr="00342067">
        <w:t>5</w:t>
      </w:r>
      <w:r w:rsidR="00C53CEB" w:rsidRPr="00342067">
        <w:t xml:space="preserve"> </w:t>
      </w:r>
      <w:r w:rsidRPr="00342067">
        <w:t>Hz</w:t>
      </w:r>
      <w:r w:rsidR="007A4AF7" w:rsidRPr="00342067">
        <w:t>-100</w:t>
      </w:r>
      <w:r w:rsidR="00C53CEB" w:rsidRPr="00342067">
        <w:t xml:space="preserve"> </w:t>
      </w:r>
      <w:r w:rsidR="007A4AF7" w:rsidRPr="00342067">
        <w:t>Hz Abs. Max.</w:t>
      </w:r>
      <w:r w:rsidR="00DB5F2D" w:rsidRPr="00342067">
        <w:t xml:space="preserve"> (55430 frequency response)</w:t>
      </w:r>
    </w:p>
    <w:p w14:paraId="7F24D784" w14:textId="77777777" w:rsidR="007A4AF7" w:rsidRPr="00342067" w:rsidRDefault="007A4AF7" w:rsidP="00CE677C">
      <w:pPr>
        <w:keepNext/>
        <w:numPr>
          <w:ilvl w:val="0"/>
          <w:numId w:val="3"/>
        </w:numPr>
        <w:ind w:left="2520" w:firstLine="0"/>
      </w:pPr>
      <w:r w:rsidRPr="00342067">
        <w:t>100</w:t>
      </w:r>
      <w:r w:rsidR="00C53CEB" w:rsidRPr="00342067">
        <w:t xml:space="preserve"> </w:t>
      </w:r>
      <w:r w:rsidR="00640CA0" w:rsidRPr="00342067">
        <w:t>Hz</w:t>
      </w:r>
      <w:r w:rsidRPr="00342067">
        <w:t>-10</w:t>
      </w:r>
      <w:r w:rsidR="00C53CEB" w:rsidRPr="00342067">
        <w:t xml:space="preserve"> k</w:t>
      </w:r>
      <w:r w:rsidRPr="00342067">
        <w:t>Hz Abs. Max</w:t>
      </w:r>
      <w:r w:rsidR="00FB72A2" w:rsidRPr="00342067">
        <w:t xml:space="preserve"> (55430 frequency response</w:t>
      </w:r>
      <w:r w:rsidRPr="00342067">
        <w:t>)</w:t>
      </w:r>
    </w:p>
    <w:p w14:paraId="436CDD16" w14:textId="77777777" w:rsidR="007A4AF7" w:rsidRPr="00342067" w:rsidRDefault="007A4AF7" w:rsidP="00CE677C">
      <w:pPr>
        <w:keepNext/>
        <w:numPr>
          <w:ilvl w:val="0"/>
          <w:numId w:val="3"/>
        </w:numPr>
        <w:ind w:left="2520" w:firstLine="0"/>
      </w:pPr>
      <w:r w:rsidRPr="00342067">
        <w:t>10</w:t>
      </w:r>
      <w:r w:rsidR="00C53CEB" w:rsidRPr="00342067">
        <w:t xml:space="preserve"> </w:t>
      </w:r>
      <w:r w:rsidRPr="00342067">
        <w:t>Hz-1</w:t>
      </w:r>
      <w:r w:rsidR="00C53CEB" w:rsidRPr="00342067">
        <w:t xml:space="preserve"> k</w:t>
      </w:r>
      <w:r w:rsidRPr="00342067">
        <w:t>Hz Abs. Max. (9815 frequency response</w:t>
      </w:r>
      <w:r w:rsidR="00FB72A2" w:rsidRPr="00342067">
        <w:t>)</w:t>
      </w:r>
    </w:p>
    <w:p w14:paraId="426A71D4" w14:textId="77777777" w:rsidR="00DB5F2D" w:rsidRPr="00342067" w:rsidRDefault="00640CA0" w:rsidP="00CE677C">
      <w:pPr>
        <w:keepNext/>
        <w:numPr>
          <w:ilvl w:val="0"/>
          <w:numId w:val="3"/>
        </w:numPr>
        <w:ind w:left="2520" w:firstLine="0"/>
      </w:pPr>
      <w:r w:rsidRPr="00342067">
        <w:t>Typical Gain at 1Vrms Input</w:t>
      </w:r>
      <w:r w:rsidR="002004EE" w:rsidRPr="00342067">
        <w:t xml:space="preserve"> (dynamic range)</w:t>
      </w:r>
    </w:p>
    <w:p w14:paraId="089DADE2" w14:textId="77777777" w:rsidR="00DB5F2D" w:rsidRPr="00342067" w:rsidRDefault="00640CA0" w:rsidP="00CE677C">
      <w:pPr>
        <w:keepNext/>
        <w:numPr>
          <w:ilvl w:val="0"/>
          <w:numId w:val="3"/>
        </w:numPr>
        <w:ind w:left="2520" w:firstLine="0"/>
      </w:pPr>
      <w:r w:rsidRPr="00342067">
        <w:t>Typical Gain at Full Scale Output</w:t>
      </w:r>
      <w:r w:rsidR="002004EE" w:rsidRPr="00342067">
        <w:t xml:space="preserve"> (dynamic range)</w:t>
      </w:r>
    </w:p>
    <w:p w14:paraId="24245EBE" w14:textId="77777777" w:rsidR="00DB5F2D" w:rsidRPr="00342067" w:rsidRDefault="00640CA0" w:rsidP="00CE677C">
      <w:pPr>
        <w:keepNext/>
        <w:numPr>
          <w:ilvl w:val="0"/>
          <w:numId w:val="3"/>
        </w:numPr>
        <w:ind w:left="2520" w:firstLine="0"/>
      </w:pPr>
      <w:r w:rsidRPr="00342067">
        <w:t>% Linear</w:t>
      </w:r>
      <w:r w:rsidR="002004EE" w:rsidRPr="00342067">
        <w:t xml:space="preserve"> (dynamic range – manually calculated)</w:t>
      </w:r>
    </w:p>
    <w:p w14:paraId="225355E0" w14:textId="77777777" w:rsidR="00956712" w:rsidRPr="00342067" w:rsidRDefault="00956712" w:rsidP="00CE677C">
      <w:pPr>
        <w:keepNext/>
        <w:numPr>
          <w:ilvl w:val="0"/>
          <w:numId w:val="3"/>
        </w:numPr>
        <w:ind w:left="2520" w:firstLine="0"/>
      </w:pPr>
      <w:r w:rsidRPr="00342067">
        <w:t>INPUT Ω (17275-XX)</w:t>
      </w:r>
    </w:p>
    <w:p w14:paraId="72122459" w14:textId="77777777" w:rsidR="00956712" w:rsidRPr="00342067" w:rsidRDefault="00956712" w:rsidP="00CE677C">
      <w:pPr>
        <w:keepNext/>
        <w:numPr>
          <w:ilvl w:val="0"/>
          <w:numId w:val="3"/>
        </w:numPr>
        <w:ind w:left="2520" w:firstLine="0"/>
      </w:pPr>
      <w:r w:rsidRPr="00342067">
        <w:t>Misc. Comments</w:t>
      </w:r>
    </w:p>
    <w:p w14:paraId="3D097074" w14:textId="77777777" w:rsidR="00EF229D" w:rsidRPr="00342067" w:rsidRDefault="00640CA0" w:rsidP="00CE677C">
      <w:pPr>
        <w:keepNext/>
        <w:numPr>
          <w:ilvl w:val="0"/>
          <w:numId w:val="3"/>
        </w:numPr>
        <w:ind w:left="2520" w:firstLine="0"/>
      </w:pPr>
      <w:r w:rsidRPr="00342067">
        <w:t>LAST UPDATED</w:t>
      </w:r>
      <w:r w:rsidR="002004EE" w:rsidRPr="00342067">
        <w:t xml:space="preserve"> (</w:t>
      </w:r>
      <w:r w:rsidR="00DB5F2D" w:rsidRPr="00342067">
        <w:t xml:space="preserve">date and time GOOD </w:t>
      </w:r>
      <w:proofErr w:type="spellStart"/>
      <w:r w:rsidR="00DB5F2D" w:rsidRPr="00342067">
        <w:t>qty</w:t>
      </w:r>
      <w:proofErr w:type="spellEnd"/>
      <w:r w:rsidR="00DB5F2D" w:rsidRPr="00342067">
        <w:t xml:space="preserve"> is entered - </w:t>
      </w:r>
      <w:r w:rsidR="002004EE" w:rsidRPr="00342067">
        <w:t>auto calculated field</w:t>
      </w:r>
      <w:r w:rsidR="00DB5F2D" w:rsidRPr="00342067">
        <w:t>)</w:t>
      </w:r>
    </w:p>
    <w:p w14:paraId="2E2BF160" w14:textId="77777777" w:rsidR="009831F3" w:rsidRPr="00342067" w:rsidRDefault="005C74BE" w:rsidP="003773E1">
      <w:pPr>
        <w:pStyle w:val="Heading3"/>
      </w:pPr>
      <w:r w:rsidRPr="00342067">
        <w:t>When processing jobs at an ATE station in Microelectronics, the test data acquired will be stored in a</w:t>
      </w:r>
      <w:r w:rsidR="001A302E" w:rsidRPr="00342067">
        <w:t>n</w:t>
      </w:r>
      <w:r w:rsidRPr="00342067">
        <w:t xml:space="preserve"> database controlled by the ATE group and/or engineering and does not need to be recorded in TA027. A record of the job being processed stil</w:t>
      </w:r>
      <w:r w:rsidR="00E6030A" w:rsidRPr="00342067">
        <w:t>l needs to be captured in TA027</w:t>
      </w:r>
      <w:r w:rsidRPr="00342067">
        <w:t xml:space="preserve"> with Date, Part#</w:t>
      </w:r>
      <w:r w:rsidR="00E6030A" w:rsidRPr="00342067">
        <w:t>,</w:t>
      </w:r>
      <w:r w:rsidRPr="00342067">
        <w:t xml:space="preserve"> QTY, GOOD, PLT, &amp; JOB#. </w:t>
      </w:r>
      <w:r w:rsidR="00E6030A" w:rsidRPr="00342067">
        <w:t>Entries of jobs that were tested v</w:t>
      </w:r>
      <w:r w:rsidR="001A302E" w:rsidRPr="00342067">
        <w:t>ia ATE can be identified by having</w:t>
      </w:r>
      <w:r w:rsidR="00E6030A" w:rsidRPr="00342067">
        <w:t xml:space="preserve"> no test data and a GOOD quantity listed. </w:t>
      </w:r>
      <w:r w:rsidRPr="00342067">
        <w:t>Hardcopies and/or handwritten data</w:t>
      </w:r>
      <w:r w:rsidR="00E6030A" w:rsidRPr="00342067">
        <w:t xml:space="preserve"> from ATE</w:t>
      </w:r>
      <w:r w:rsidRPr="00342067">
        <w:t xml:space="preserve"> may be provided via special request</w:t>
      </w:r>
      <w:r w:rsidR="009831F3" w:rsidRPr="00342067">
        <w:t>.</w:t>
      </w:r>
    </w:p>
    <w:p w14:paraId="66D7C48B" w14:textId="77777777" w:rsidR="00550C99" w:rsidRPr="00342067" w:rsidRDefault="009831F3" w:rsidP="003773E1">
      <w:pPr>
        <w:pStyle w:val="Heading3"/>
      </w:pPr>
      <w:r w:rsidRPr="00342067">
        <w:t xml:space="preserve">Data that is not collected via ATE (i.e. from the Manual Test station) shall be recorded in TA027 - Amplifier Data Log under the heading that matches the test being performed. For each amplifier lot (job) tested, unless required via special instructions, only one sample value of each field tested needs to be recorded. Perform tests as required per </w:t>
      </w:r>
      <w:r w:rsidR="00F31CF5" w:rsidRPr="00342067">
        <w:t>The Micro Spec Database</w:t>
      </w:r>
      <w:r w:rsidRPr="00342067">
        <w:t xml:space="preserve"> and/or via special instructions. If there are no specs or instructions related to a specific test parameter provided, this parameter does not need to be tested</w:t>
      </w:r>
      <w:r w:rsidR="00550C99" w:rsidRPr="00342067">
        <w:t>.</w:t>
      </w:r>
    </w:p>
    <w:p w14:paraId="7E9BEC13" w14:textId="77777777" w:rsidR="00E719AF" w:rsidRPr="00342067" w:rsidRDefault="00E719AF" w:rsidP="003773E1">
      <w:pPr>
        <w:pStyle w:val="Heading2"/>
      </w:pPr>
      <w:bookmarkStart w:id="3" w:name="_Toc8378894"/>
      <w:r w:rsidRPr="00342067">
        <w:t xml:space="preserve">Fixture </w:t>
      </w:r>
      <w:r w:rsidR="00CB3E99" w:rsidRPr="00342067">
        <w:t xml:space="preserve">and Cable </w:t>
      </w:r>
      <w:r w:rsidRPr="00342067">
        <w:t>Maintenance</w:t>
      </w:r>
      <w:r w:rsidR="00D75844" w:rsidRPr="00342067">
        <w:t>/Cleaning</w:t>
      </w:r>
      <w:bookmarkEnd w:id="3"/>
    </w:p>
    <w:p w14:paraId="3EBC7E1A" w14:textId="77777777" w:rsidR="00CB3E99" w:rsidRPr="00342067" w:rsidRDefault="00E719AF" w:rsidP="003773E1">
      <w:pPr>
        <w:pStyle w:val="Heading3"/>
      </w:pPr>
      <w:r w:rsidRPr="00342067">
        <w:t>All fixtures used during test shall be inspected and clean per TA1039. Preventive Maintenance schedules are also in place for additional cleaning and maintenance</w:t>
      </w:r>
      <w:r w:rsidR="00D75844" w:rsidRPr="00342067">
        <w:t xml:space="preserve"> where required</w:t>
      </w:r>
      <w:r w:rsidR="00CB3E99" w:rsidRPr="00342067">
        <w:t>.</w:t>
      </w:r>
    </w:p>
    <w:p w14:paraId="603E862F" w14:textId="77777777" w:rsidR="00CB3E99" w:rsidRPr="00342067" w:rsidRDefault="00CB3E99" w:rsidP="00834669">
      <w:pPr>
        <w:pStyle w:val="Heading4"/>
      </w:pPr>
      <w:r w:rsidRPr="00342067">
        <w:t>For all Test System Connectors use TA1061. Process G.</w:t>
      </w:r>
    </w:p>
    <w:p w14:paraId="59AE91A3" w14:textId="77777777" w:rsidR="00E719AF" w:rsidRPr="00342067" w:rsidRDefault="00CB3E99" w:rsidP="003773E1">
      <w:pPr>
        <w:pStyle w:val="Heading3"/>
      </w:pPr>
      <w:r w:rsidRPr="00342067">
        <w:t>For ATE cables use TA</w:t>
      </w:r>
      <w:r w:rsidR="00CC53E3" w:rsidRPr="00342067">
        <w:t>1051, Process A, only steps 1-12</w:t>
      </w:r>
      <w:r w:rsidRPr="00342067">
        <w:t xml:space="preserve">, then bake out at 180F </w:t>
      </w:r>
      <w:r w:rsidR="00505737" w:rsidRPr="00342067">
        <w:t xml:space="preserve">for a minimum of 10 minutes. </w:t>
      </w:r>
      <w:r w:rsidRPr="00342067">
        <w:t>(Do not bake at 250F, this will damage the cable!)</w:t>
      </w:r>
      <w:r w:rsidR="00E719AF" w:rsidRPr="00342067">
        <w:t>.</w:t>
      </w:r>
    </w:p>
    <w:p w14:paraId="19160EE2" w14:textId="77777777" w:rsidR="00D75844" w:rsidRPr="00342067" w:rsidRDefault="00E719AF" w:rsidP="003773E1">
      <w:pPr>
        <w:pStyle w:val="Heading3"/>
      </w:pPr>
      <w:r w:rsidRPr="00342067">
        <w:t xml:space="preserve">T-05 Header fixtures shall be cleaned of all </w:t>
      </w:r>
      <w:r w:rsidR="00D75844" w:rsidRPr="00342067">
        <w:t xml:space="preserve">solder </w:t>
      </w:r>
      <w:r w:rsidRPr="00342067">
        <w:t xml:space="preserve">flux before being recycled to </w:t>
      </w:r>
      <w:r w:rsidR="00D75844" w:rsidRPr="00342067">
        <w:t xml:space="preserve">Micro </w:t>
      </w:r>
      <w:r w:rsidRPr="00342067">
        <w:t>production. Flux that cannot be removed with TA1051</w:t>
      </w:r>
      <w:r w:rsidR="00B95C6A" w:rsidRPr="00342067">
        <w:t xml:space="preserve"> or</w:t>
      </w:r>
      <w:r w:rsidR="00D85637" w:rsidRPr="00342067">
        <w:t xml:space="preserve"> TA1061</w:t>
      </w:r>
      <w:r w:rsidRPr="00342067">
        <w:t xml:space="preserve"> processes</w:t>
      </w:r>
      <w:r w:rsidR="00D75844" w:rsidRPr="00342067">
        <w:t xml:space="preserve"> (i.e. baked on </w:t>
      </w:r>
      <w:r w:rsidR="00D75844" w:rsidRPr="00342067">
        <w:lastRenderedPageBreak/>
        <w:t>flux)</w:t>
      </w:r>
      <w:r w:rsidRPr="00342067">
        <w:t xml:space="preserve"> may require additional cleaning by other means. See supervision or engineering</w:t>
      </w:r>
      <w:r w:rsidR="00D85637" w:rsidRPr="00342067">
        <w:t xml:space="preserve"> for assessment</w:t>
      </w:r>
      <w:r w:rsidR="00D75844" w:rsidRPr="00342067">
        <w:t xml:space="preserve"> with each instance</w:t>
      </w:r>
      <w:r w:rsidRPr="00342067">
        <w:t>.</w:t>
      </w:r>
    </w:p>
    <w:p w14:paraId="7E45A075" w14:textId="77777777" w:rsidR="00D75844" w:rsidRPr="00342067" w:rsidRDefault="00AD1E21" w:rsidP="00CE2CD5">
      <w:pPr>
        <w:pStyle w:val="Heading1"/>
        <w:tabs>
          <w:tab w:val="num" w:pos="576"/>
        </w:tabs>
      </w:pPr>
      <w:bookmarkStart w:id="4" w:name="_Toc8378895"/>
      <w:r w:rsidRPr="00342067">
        <w:t>Amplifier</w:t>
      </w:r>
      <w:r w:rsidR="00D75844" w:rsidRPr="00342067">
        <w:t xml:space="preserve"> </w:t>
      </w:r>
      <w:r w:rsidRPr="00342067">
        <w:t>Preparation</w:t>
      </w:r>
      <w:r w:rsidR="00D75844" w:rsidRPr="00342067">
        <w:t xml:space="preserve"> </w:t>
      </w:r>
      <w:proofErr w:type="gramStart"/>
      <w:r w:rsidR="00D75844" w:rsidRPr="00342067">
        <w:t>Before</w:t>
      </w:r>
      <w:proofErr w:type="gramEnd"/>
      <w:r w:rsidR="00D75844" w:rsidRPr="00342067">
        <w:t xml:space="preserve"> Test</w:t>
      </w:r>
      <w:bookmarkEnd w:id="4"/>
    </w:p>
    <w:p w14:paraId="502996B9" w14:textId="77777777" w:rsidR="00D75844" w:rsidRPr="00342067" w:rsidRDefault="00D75844" w:rsidP="003773E1">
      <w:pPr>
        <w:pStyle w:val="Heading2"/>
      </w:pPr>
      <w:bookmarkStart w:id="5" w:name="_Toc8378896"/>
      <w:r w:rsidRPr="00342067">
        <w:t>Fly Wire Attachment</w:t>
      </w:r>
      <w:bookmarkEnd w:id="5"/>
    </w:p>
    <w:p w14:paraId="66881889" w14:textId="77777777" w:rsidR="00970EBB" w:rsidRPr="00342067" w:rsidRDefault="00D75844" w:rsidP="003773E1">
      <w:pPr>
        <w:pStyle w:val="Heading3"/>
      </w:pPr>
      <w:r w:rsidRPr="00342067">
        <w:t xml:space="preserve">Some amplifiers </w:t>
      </w:r>
      <w:r w:rsidR="001F63F3" w:rsidRPr="00342067">
        <w:t>require an additional wire to be soldered on in order to be tested. This requirement is noted on the amplifier drawing and will remain on the amplifier after being tested. Attachment of the wire shall be done by following TA1004 Hand Soldering User Guide</w:t>
      </w:r>
      <w:r w:rsidR="00970EBB" w:rsidRPr="00342067">
        <w:t>.</w:t>
      </w:r>
    </w:p>
    <w:p w14:paraId="0E223E1A" w14:textId="77777777" w:rsidR="007A0DFB" w:rsidRPr="00342067" w:rsidRDefault="00970EBB" w:rsidP="003773E1">
      <w:pPr>
        <w:pStyle w:val="Heading3"/>
      </w:pPr>
      <w:r w:rsidRPr="00342067">
        <w:t>For all cases where fly wires are attached in the test area use TA1061, Process B</w:t>
      </w:r>
      <w:r w:rsidR="003C0C00" w:rsidRPr="00342067">
        <w:t xml:space="preserve"> Steps 1-4</w:t>
      </w:r>
      <w:r w:rsidRPr="00342067">
        <w:t xml:space="preserve"> followed by TA1051, Process A</w:t>
      </w:r>
      <w:r w:rsidR="003C0C00" w:rsidRPr="00342067">
        <w:t xml:space="preserve"> steps 1-12, then bake out at 250F</w:t>
      </w:r>
      <w:r w:rsidR="00505737" w:rsidRPr="00342067">
        <w:t xml:space="preserve"> for a minimum of 10 minutes</w:t>
      </w:r>
      <w:r w:rsidR="003C0C00" w:rsidRPr="00342067">
        <w:t>.</w:t>
      </w:r>
    </w:p>
    <w:p w14:paraId="52B5285C" w14:textId="77777777" w:rsidR="007A0DFB" w:rsidRPr="00342067" w:rsidRDefault="007A0DFB" w:rsidP="003773E1">
      <w:pPr>
        <w:pStyle w:val="Heading2"/>
      </w:pPr>
      <w:bookmarkStart w:id="6" w:name="_Toc8378897"/>
      <w:r w:rsidRPr="00342067">
        <w:t>Panelized Amplifiers</w:t>
      </w:r>
      <w:bookmarkEnd w:id="6"/>
    </w:p>
    <w:p w14:paraId="0ADA451D" w14:textId="77777777" w:rsidR="00405A52" w:rsidRPr="00342067" w:rsidRDefault="00F60726" w:rsidP="003773E1">
      <w:pPr>
        <w:pStyle w:val="Heading3"/>
      </w:pPr>
      <w:r w:rsidRPr="00342067">
        <w:t>Panelized</w:t>
      </w:r>
      <w:r w:rsidR="002F1661" w:rsidRPr="00342067">
        <w:t xml:space="preserve"> a</w:t>
      </w:r>
      <w:r w:rsidR="007A0DFB" w:rsidRPr="00342067">
        <w:t xml:space="preserve">mplifiers </w:t>
      </w:r>
      <w:r w:rsidR="002F1661" w:rsidRPr="00342067">
        <w:t xml:space="preserve">that arrive in test </w:t>
      </w:r>
      <w:r w:rsidR="00405A52" w:rsidRPr="00342067">
        <w:t>may need to remain in panel form through all or a por</w:t>
      </w:r>
      <w:r w:rsidR="00C44791" w:rsidRPr="00342067">
        <w:t>tion of the testing process. This</w:t>
      </w:r>
      <w:r w:rsidR="00405A52" w:rsidRPr="00342067">
        <w:t xml:space="preserve"> requirement to remain </w:t>
      </w:r>
      <w:r w:rsidRPr="00342067">
        <w:t>penalized</w:t>
      </w:r>
      <w:r w:rsidR="00405A52" w:rsidRPr="00342067">
        <w:t xml:space="preserve"> will be if the test equipment/fixture tests in an array form</w:t>
      </w:r>
      <w:r w:rsidR="00C44791" w:rsidRPr="00342067">
        <w:t xml:space="preserve"> and will be determined by the technician at the time of test</w:t>
      </w:r>
      <w:r w:rsidR="00405A52" w:rsidRPr="00342067">
        <w:t>.</w:t>
      </w:r>
    </w:p>
    <w:p w14:paraId="729A2E64" w14:textId="77777777" w:rsidR="007A0DFB" w:rsidRPr="00342067" w:rsidRDefault="007625A8" w:rsidP="003773E1">
      <w:pPr>
        <w:pStyle w:val="Heading3"/>
      </w:pPr>
      <w:r w:rsidRPr="00342067">
        <w:t>Once</w:t>
      </w:r>
      <w:r w:rsidR="00405A52" w:rsidRPr="00342067">
        <w:t xml:space="preserve"> </w:t>
      </w:r>
      <w:r w:rsidR="00AD1E21" w:rsidRPr="00342067">
        <w:t>p</w:t>
      </w:r>
      <w:r w:rsidR="00860F58" w:rsidRPr="00342067">
        <w:t>ane</w:t>
      </w:r>
      <w:r w:rsidR="00AD1E21" w:rsidRPr="00342067">
        <w:t>lized</w:t>
      </w:r>
      <w:r w:rsidR="00405A52" w:rsidRPr="00342067">
        <w:t xml:space="preserve"> testing is complete, the amplifiers shall be </w:t>
      </w:r>
      <w:proofErr w:type="spellStart"/>
      <w:r w:rsidR="00405A52" w:rsidRPr="00342067">
        <w:t>singulated</w:t>
      </w:r>
      <w:proofErr w:type="spellEnd"/>
      <w:r w:rsidR="009E4E95" w:rsidRPr="00342067">
        <w:t xml:space="preserve"> for </w:t>
      </w:r>
      <w:r w:rsidRPr="00342067">
        <w:t>additional testing</w:t>
      </w:r>
      <w:r w:rsidR="009E4E95" w:rsidRPr="00342067">
        <w:t xml:space="preserve"> and/or packaging</w:t>
      </w:r>
      <w:r w:rsidR="00405A52" w:rsidRPr="00342067">
        <w:t xml:space="preserve">. </w:t>
      </w:r>
      <w:r w:rsidRPr="00342067">
        <w:t>To do this, i</w:t>
      </w:r>
      <w:r w:rsidR="00405A52" w:rsidRPr="00342067">
        <w:t xml:space="preserve">nspect each panel to determine the location of the intended break point. This break point is a </w:t>
      </w:r>
      <w:r w:rsidR="007A6420" w:rsidRPr="00342067">
        <w:t>scribe/score line, usually</w:t>
      </w:r>
      <w:r w:rsidRPr="00342067">
        <w:t xml:space="preserve"> perforat</w:t>
      </w:r>
      <w:r w:rsidR="00405A52" w:rsidRPr="00342067">
        <w:t xml:space="preserve">ed, on only one side of the panel. All breaks shall be conducted </w:t>
      </w:r>
      <w:r w:rsidR="0065462A" w:rsidRPr="00342067">
        <w:t>such that forces applied will cause the scribe line to continue to crack</w:t>
      </w:r>
      <w:r w:rsidR="007A6420" w:rsidRPr="00342067">
        <w:t xml:space="preserve"> toward the opposite side of the panel making</w:t>
      </w:r>
      <w:r w:rsidR="0065462A" w:rsidRPr="00342067">
        <w:t xml:space="preserve"> a clean break. This is d</w:t>
      </w:r>
      <w:r w:rsidR="00DE3223" w:rsidRPr="00342067">
        <w:t>one by supporting the panel at</w:t>
      </w:r>
      <w:r w:rsidR="0065462A" w:rsidRPr="00342067">
        <w:t xml:space="preserve"> the back side of the scribe line and applying </w:t>
      </w:r>
      <w:r w:rsidR="00DE3223" w:rsidRPr="00342067">
        <w:t xml:space="preserve">a </w:t>
      </w:r>
      <w:r w:rsidR="0065462A" w:rsidRPr="00342067">
        <w:t>force</w:t>
      </w:r>
      <w:r w:rsidR="00DE3223" w:rsidRPr="00342067">
        <w:t>,</w:t>
      </w:r>
      <w:r w:rsidR="0065462A" w:rsidRPr="00342067">
        <w:t xml:space="preserve"> </w:t>
      </w:r>
      <w:r w:rsidR="00DE3223" w:rsidRPr="00342067">
        <w:t xml:space="preserve">furthest from the scribe line as possible, </w:t>
      </w:r>
      <w:r w:rsidR="007A6420" w:rsidRPr="00342067">
        <w:t>on</w:t>
      </w:r>
      <w:r w:rsidR="0065462A" w:rsidRPr="00342067">
        <w:t xml:space="preserve"> the side of the substrate that has the scribe line</w:t>
      </w:r>
      <w:r w:rsidR="00DE3223" w:rsidRPr="00342067">
        <w:t xml:space="preserve">. </w:t>
      </w:r>
      <w:r w:rsidR="007A6420" w:rsidRPr="00342067">
        <w:t xml:space="preserve">DO NOT break in the other direction. </w:t>
      </w:r>
      <w:r w:rsidR="00DE3223" w:rsidRPr="00342067">
        <w:t>Excessive force required may be an indicator of breaking from the wrong side.</w:t>
      </w:r>
      <w:r w:rsidR="0065462A" w:rsidRPr="00342067">
        <w:t xml:space="preserve"> Breaking from the back of the scribe line rather than the front of the scribe line will cause an uncontrolled crack that may not break where intended</w:t>
      </w:r>
      <w:r w:rsidR="007A0DFB" w:rsidRPr="00342067">
        <w:t>.</w:t>
      </w:r>
      <w:r w:rsidR="00DE3223" w:rsidRPr="00342067">
        <w:t xml:space="preserve"> </w:t>
      </w:r>
      <w:r w:rsidR="00AD1E21" w:rsidRPr="00342067">
        <w:t>Inconsistent</w:t>
      </w:r>
      <w:r w:rsidR="00DE3223" w:rsidRPr="00342067">
        <w:t xml:space="preserve"> or non-straight breaks may also be an indicator of breaking from the wrong side.</w:t>
      </w:r>
    </w:p>
    <w:p w14:paraId="1FF2AFC3" w14:textId="77777777" w:rsidR="00AB4102" w:rsidRPr="00342067" w:rsidRDefault="00DB4651" w:rsidP="00CE2CD5">
      <w:pPr>
        <w:pStyle w:val="Heading1"/>
        <w:tabs>
          <w:tab w:val="num" w:pos="576"/>
        </w:tabs>
      </w:pPr>
      <w:bookmarkStart w:id="7" w:name="_Toc8378898"/>
      <w:r w:rsidRPr="00342067">
        <w:t>GENERAL SETUP FOR ICP</w:t>
      </w:r>
      <w:r w:rsidRPr="00342067">
        <w:rPr>
          <w:vertAlign w:val="superscript"/>
        </w:rPr>
        <w:sym w:font="Symbol" w:char="F0D2"/>
      </w:r>
      <w:r w:rsidRPr="00342067">
        <w:t xml:space="preserve"> ASSEMBLIES</w:t>
      </w:r>
      <w:bookmarkEnd w:id="7"/>
    </w:p>
    <w:p w14:paraId="3C4D8203" w14:textId="77777777" w:rsidR="0045650E" w:rsidRPr="00342067" w:rsidRDefault="006925B9" w:rsidP="003773E1">
      <w:pPr>
        <w:pStyle w:val="Heading2"/>
      </w:pPr>
      <w:bookmarkStart w:id="8" w:name="_Toc8378899"/>
      <w:r w:rsidRPr="00342067">
        <w:t>Important Notes Concerning Testing ICP</w:t>
      </w:r>
      <w:r w:rsidRPr="00342067">
        <w:sym w:font="Symbol" w:char="F0D2"/>
      </w:r>
      <w:r w:rsidRPr="00342067">
        <w:t xml:space="preserve"> assemblies</w:t>
      </w:r>
      <w:bookmarkEnd w:id="8"/>
    </w:p>
    <w:p w14:paraId="55CB8062" w14:textId="222FDFB8" w:rsidR="00DB7874" w:rsidRPr="00DB7874" w:rsidRDefault="00DC2FE6" w:rsidP="00DB7874">
      <w:pPr>
        <w:pStyle w:val="Heading3"/>
      </w:pPr>
      <w:r w:rsidRPr="00342067">
        <w:t>Many of the amplifiers that PCB uses are ICP</w:t>
      </w:r>
      <w:r w:rsidRPr="00342067">
        <w:rPr>
          <w:vertAlign w:val="superscript"/>
        </w:rPr>
        <w:sym w:font="Symbol" w:char="F0D2"/>
      </w:r>
      <w:r w:rsidRPr="00342067">
        <w:t xml:space="preserve"> devices.  They are designed to use a special type of power called ICP</w:t>
      </w:r>
      <w:r w:rsidRPr="00342067">
        <w:rPr>
          <w:vertAlign w:val="superscript"/>
        </w:rPr>
        <w:sym w:font="Symbol" w:char="F0D2"/>
      </w:r>
      <w:r w:rsidRPr="00342067">
        <w:t xml:space="preserve">.   </w:t>
      </w:r>
      <w:r w:rsidR="00DB4651" w:rsidRPr="00342067">
        <w:t>Each ICP</w:t>
      </w:r>
      <w:r w:rsidR="00DB4651" w:rsidRPr="00342067">
        <w:rPr>
          <w:vertAlign w:val="superscript"/>
        </w:rPr>
        <w:sym w:font="Symbol" w:char="F0D2"/>
      </w:r>
      <w:r w:rsidR="00DB4651" w:rsidRPr="00342067">
        <w:t xml:space="preserve"> amplifier assembly shall be powered with a compatible ICP</w:t>
      </w:r>
      <w:r w:rsidR="00DB4651" w:rsidRPr="00342067">
        <w:rPr>
          <w:vertAlign w:val="superscript"/>
        </w:rPr>
        <w:sym w:font="Symbol" w:char="F0D2"/>
      </w:r>
      <w:r w:rsidR="00DB4651" w:rsidRPr="00342067">
        <w:t xml:space="preserve"> power supply set to 2mA </w:t>
      </w:r>
      <w:r w:rsidR="00BA166E" w:rsidRPr="00342067">
        <w:t xml:space="preserve">± 0.1mA </w:t>
      </w:r>
      <w:r w:rsidR="00DB4651" w:rsidRPr="00342067">
        <w:t>current supply</w:t>
      </w:r>
      <w:r w:rsidR="0012729D" w:rsidRPr="00342067">
        <w:t xml:space="preserve"> unless another current is noted in </w:t>
      </w:r>
      <w:r w:rsidR="00F31CF5" w:rsidRPr="00342067">
        <w:t>the Micro Spec Database</w:t>
      </w:r>
      <w:r w:rsidR="00DB4651" w:rsidRPr="00342067">
        <w:t>.  When connecting an ICP</w:t>
      </w:r>
      <w:r w:rsidR="00DB4651" w:rsidRPr="00342067">
        <w:rPr>
          <w:vertAlign w:val="superscript"/>
        </w:rPr>
        <w:sym w:font="Symbol" w:char="F0D2"/>
      </w:r>
      <w:r w:rsidR="00DB4651" w:rsidRPr="00342067">
        <w:t xml:space="preserve"> amplifier assembly to the test setup, the ICP</w:t>
      </w:r>
      <w:r w:rsidR="00DB4651" w:rsidRPr="00342067">
        <w:rPr>
          <w:vertAlign w:val="superscript"/>
        </w:rPr>
        <w:sym w:font="Symbol" w:char="F0D2"/>
      </w:r>
      <w:r w:rsidR="00DB4651" w:rsidRPr="00342067">
        <w:rPr>
          <w:vertAlign w:val="superscript"/>
        </w:rPr>
        <w:t xml:space="preserve"> </w:t>
      </w:r>
      <w:r w:rsidR="00DB4651" w:rsidRPr="00342067">
        <w:t>power supply connects to the output lead</w:t>
      </w:r>
      <w:r w:rsidR="00A83793">
        <w:rPr>
          <w:color w:val="FF0000"/>
        </w:rPr>
        <w:t xml:space="preserve"> of the amplifier</w:t>
      </w:r>
      <w:r w:rsidR="00DB4651" w:rsidRPr="00342067">
        <w:t xml:space="preserve">.  </w:t>
      </w:r>
      <w:r w:rsidR="00A83793">
        <w:rPr>
          <w:color w:val="FF0000"/>
        </w:rPr>
        <w:t xml:space="preserve">Where applicable, use 72671-01 </w:t>
      </w:r>
      <w:r w:rsidR="00E40D32">
        <w:rPr>
          <w:color w:val="FF0000"/>
        </w:rPr>
        <w:t>switch box to interface between the ICP power supply and amplifier output</w:t>
      </w:r>
      <w:r w:rsidR="00A83793">
        <w:rPr>
          <w:color w:val="FF0000"/>
        </w:rPr>
        <w:t xml:space="preserve">.  </w:t>
      </w:r>
      <w:r w:rsidR="00DB4651" w:rsidRPr="00342067">
        <w:t>The readout equipment also connects to the output lead.</w:t>
      </w:r>
      <w:r w:rsidRPr="00342067">
        <w:t xml:space="preserve">  </w:t>
      </w:r>
      <w:r w:rsidR="00FA0238" w:rsidRPr="00342067">
        <w:t>See Figure 3-</w:t>
      </w:r>
      <w:r w:rsidR="00F53B59" w:rsidRPr="00342067">
        <w:t>1</w:t>
      </w:r>
      <w:r w:rsidR="00DB4651" w:rsidRPr="00342067">
        <w:t>.</w:t>
      </w:r>
    </w:p>
    <w:p w14:paraId="247305AE" w14:textId="2EA8AE72" w:rsidR="00667345" w:rsidRPr="00667345" w:rsidRDefault="00DB7874" w:rsidP="00667345">
      <w:pPr>
        <w:pStyle w:val="Heading3"/>
        <w:rPr>
          <w:color w:val="FF0000"/>
        </w:rPr>
      </w:pPr>
      <w:r w:rsidRPr="00515AC5">
        <w:rPr>
          <w:color w:val="FF0000"/>
        </w:rPr>
        <w:t xml:space="preserve">72671-01 is a </w:t>
      </w:r>
      <w:r w:rsidR="004C0E76">
        <w:rPr>
          <w:color w:val="FF0000"/>
        </w:rPr>
        <w:t>5</w:t>
      </w:r>
      <w:r w:rsidRPr="00515AC5">
        <w:rPr>
          <w:color w:val="FF0000"/>
        </w:rPr>
        <w:t>-input, 1-output switch box. It should be used to select between different ICP</w:t>
      </w:r>
      <w:r w:rsidRPr="00515AC5">
        <w:rPr>
          <w:color w:val="FF0000"/>
          <w:vertAlign w:val="superscript"/>
        </w:rPr>
        <w:sym w:font="Symbol" w:char="F0D2"/>
      </w:r>
      <w:r w:rsidRPr="00515AC5">
        <w:rPr>
          <w:color w:val="FF0000"/>
          <w:vertAlign w:val="superscript"/>
        </w:rPr>
        <w:t xml:space="preserve"> </w:t>
      </w:r>
      <w:r w:rsidRPr="00515AC5">
        <w:rPr>
          <w:color w:val="FF0000"/>
        </w:rPr>
        <w:t>current settings</w:t>
      </w:r>
      <w:r w:rsidR="00E56077">
        <w:rPr>
          <w:color w:val="FF0000"/>
        </w:rPr>
        <w:t xml:space="preserve"> to power </w:t>
      </w:r>
      <w:r w:rsidR="004F2203">
        <w:rPr>
          <w:color w:val="FF0000"/>
        </w:rPr>
        <w:t xml:space="preserve">up </w:t>
      </w:r>
      <w:r w:rsidR="00A6488C" w:rsidRPr="00515AC5">
        <w:rPr>
          <w:color w:val="FF0000"/>
        </w:rPr>
        <w:t>amplifiers</w:t>
      </w:r>
      <w:r w:rsidRPr="00515AC5">
        <w:rPr>
          <w:color w:val="FF0000"/>
        </w:rPr>
        <w:t xml:space="preserve">. </w:t>
      </w:r>
      <w:r w:rsidR="0084083B" w:rsidRPr="00515AC5">
        <w:rPr>
          <w:color w:val="FF0000"/>
        </w:rPr>
        <w:t>Four ICP</w:t>
      </w:r>
      <w:r w:rsidR="0084083B" w:rsidRPr="00515AC5">
        <w:rPr>
          <w:color w:val="FF0000"/>
          <w:vertAlign w:val="superscript"/>
        </w:rPr>
        <w:sym w:font="Symbol" w:char="F0D2"/>
      </w:r>
      <w:r w:rsidR="0084083B" w:rsidRPr="00515AC5">
        <w:rPr>
          <w:color w:val="FF0000"/>
          <w:vertAlign w:val="superscript"/>
        </w:rPr>
        <w:t xml:space="preserve"> </w:t>
      </w:r>
      <w:r w:rsidR="0084083B" w:rsidRPr="00515AC5">
        <w:rPr>
          <w:color w:val="FF0000"/>
        </w:rPr>
        <w:t xml:space="preserve">power supplies should be connected to </w:t>
      </w:r>
      <w:r w:rsidR="0084083B" w:rsidRPr="00515AC5">
        <w:rPr>
          <w:color w:val="FF0000"/>
        </w:rPr>
        <w:lastRenderedPageBreak/>
        <w:t>the rear BNC</w:t>
      </w:r>
      <w:r w:rsidR="00A6488C" w:rsidRPr="00515AC5">
        <w:rPr>
          <w:color w:val="FF0000"/>
        </w:rPr>
        <w:t xml:space="preserve"> connectors</w:t>
      </w:r>
      <w:r w:rsidR="0084083B" w:rsidRPr="00515AC5">
        <w:rPr>
          <w:color w:val="FF0000"/>
        </w:rPr>
        <w:t xml:space="preserve"> corresponding to the labeled curr</w:t>
      </w:r>
      <w:r w:rsidR="00667345">
        <w:rPr>
          <w:color w:val="FF0000"/>
        </w:rPr>
        <w:t xml:space="preserve">ent settings. </w:t>
      </w:r>
      <w:r w:rsidR="00A6488C" w:rsidRPr="00515AC5">
        <w:rPr>
          <w:color w:val="FF0000"/>
        </w:rPr>
        <w:t>The</w:t>
      </w:r>
      <w:r w:rsidR="0084083B" w:rsidRPr="00515AC5">
        <w:rPr>
          <w:color w:val="FF0000"/>
        </w:rPr>
        <w:t xml:space="preserve"> “EXT” </w:t>
      </w:r>
      <w:r w:rsidR="00A6488C" w:rsidRPr="00515AC5">
        <w:rPr>
          <w:color w:val="FF0000"/>
        </w:rPr>
        <w:t xml:space="preserve">BNC </w:t>
      </w:r>
      <w:r w:rsidR="0084083B" w:rsidRPr="00515AC5">
        <w:rPr>
          <w:color w:val="FF0000"/>
        </w:rPr>
        <w:t>can be used to connect an external power supply</w:t>
      </w:r>
      <w:r w:rsidR="00515AC5" w:rsidRPr="00515AC5">
        <w:rPr>
          <w:color w:val="FF0000"/>
        </w:rPr>
        <w:t xml:space="preserve"> if desired</w:t>
      </w:r>
      <w:r w:rsidR="00A6488C" w:rsidRPr="00515AC5">
        <w:rPr>
          <w:color w:val="FF0000"/>
        </w:rPr>
        <w:t>. The “OUT” BNC should be connected to the amplifier’s output.</w:t>
      </w:r>
      <w:r w:rsidR="00515AC5" w:rsidRPr="00515AC5">
        <w:rPr>
          <w:color w:val="FF0000"/>
        </w:rPr>
        <w:t xml:space="preserve"> Turning the knob on the front panel will route the selected ICP</w:t>
      </w:r>
      <w:r w:rsidR="00515AC5" w:rsidRPr="00515AC5">
        <w:rPr>
          <w:color w:val="FF0000"/>
          <w:vertAlign w:val="superscript"/>
        </w:rPr>
        <w:sym w:font="Symbol" w:char="F0D2"/>
      </w:r>
      <w:r w:rsidR="00515AC5" w:rsidRPr="00515AC5">
        <w:rPr>
          <w:color w:val="FF0000"/>
          <w:vertAlign w:val="superscript"/>
        </w:rPr>
        <w:t xml:space="preserve"> </w:t>
      </w:r>
      <w:r w:rsidR="00515AC5" w:rsidRPr="00515AC5">
        <w:rPr>
          <w:color w:val="FF0000"/>
        </w:rPr>
        <w:t>current supply to the output BNC. The “NC” setting will disconnect the output from any ICP</w:t>
      </w:r>
      <w:r w:rsidR="00515AC5" w:rsidRPr="00515AC5">
        <w:rPr>
          <w:color w:val="FF0000"/>
          <w:vertAlign w:val="superscript"/>
        </w:rPr>
        <w:sym w:font="Symbol" w:char="F0D2"/>
      </w:r>
      <w:r w:rsidR="00515AC5" w:rsidRPr="00515AC5">
        <w:rPr>
          <w:color w:val="FF0000"/>
          <w:vertAlign w:val="superscript"/>
        </w:rPr>
        <w:t xml:space="preserve"> </w:t>
      </w:r>
      <w:r w:rsidR="00515AC5" w:rsidRPr="00515AC5">
        <w:rPr>
          <w:color w:val="FF0000"/>
        </w:rPr>
        <w:t xml:space="preserve">current. This setting should be used when powering amplifiers from an alternate source. </w:t>
      </w:r>
    </w:p>
    <w:p w14:paraId="248F6BBE" w14:textId="44A04621" w:rsidR="00667345" w:rsidRDefault="00667345" w:rsidP="003773E1">
      <w:pPr>
        <w:pStyle w:val="Heading3"/>
      </w:pPr>
      <w:r>
        <w:rPr>
          <w:color w:val="FF0000"/>
        </w:rPr>
        <w:t xml:space="preserve">Initial setup of the ICP power supply switch box will use (3) channels of ICP current from a programmable 482C Series power supply. (1) </w:t>
      </w:r>
      <w:proofErr w:type="gramStart"/>
      <w:r>
        <w:rPr>
          <w:color w:val="FF0000"/>
        </w:rPr>
        <w:t>channel</w:t>
      </w:r>
      <w:proofErr w:type="gramEnd"/>
      <w:r>
        <w:rPr>
          <w:color w:val="FF0000"/>
        </w:rPr>
        <w:t xml:space="preserve"> will use a custom battery powered unit to provide 0.4mA (</w:t>
      </w:r>
      <w:r w:rsidR="00276C9D">
        <w:rPr>
          <w:color w:val="FF0000"/>
        </w:rPr>
        <w:t xml:space="preserve">the </w:t>
      </w:r>
      <w:r>
        <w:rPr>
          <w:color w:val="FF0000"/>
        </w:rPr>
        <w:t xml:space="preserve">482C Series </w:t>
      </w:r>
      <w:r w:rsidR="00881AC9">
        <w:rPr>
          <w:color w:val="FF0000"/>
        </w:rPr>
        <w:t xml:space="preserve">does not have this resolution). </w:t>
      </w:r>
      <w:r w:rsidR="001848B7">
        <w:rPr>
          <w:color w:val="FF0000"/>
        </w:rPr>
        <w:t xml:space="preserve">When using the switch box, ensure the appropriate power supply is powered on and sufficiently charged in the case of the battery supply. </w:t>
      </w:r>
      <w:r w:rsidR="00A152F0">
        <w:rPr>
          <w:color w:val="FF0000"/>
        </w:rPr>
        <w:t>See Figure 3-2.</w:t>
      </w:r>
    </w:p>
    <w:p w14:paraId="7A023488" w14:textId="2CE33C5C" w:rsidR="00DB4651" w:rsidRPr="00342067" w:rsidRDefault="00DB4651" w:rsidP="003773E1">
      <w:pPr>
        <w:pStyle w:val="Heading3"/>
      </w:pPr>
      <w:r w:rsidRPr="00342067">
        <w:t xml:space="preserve">Note:  </w:t>
      </w:r>
      <w:r w:rsidR="00E719AF" w:rsidRPr="00342067">
        <w:t>Powering ICP</w:t>
      </w:r>
      <w:r w:rsidRPr="00342067">
        <w:rPr>
          <w:vertAlign w:val="superscript"/>
        </w:rPr>
        <w:sym w:font="Symbol" w:char="F0D2"/>
      </w:r>
      <w:r w:rsidRPr="00342067">
        <w:rPr>
          <w:vertAlign w:val="superscript"/>
        </w:rPr>
        <w:t xml:space="preserve"> </w:t>
      </w:r>
      <w:r w:rsidRPr="00342067">
        <w:t xml:space="preserve"> Assemblies with a standard power supply will result in damage to the assembly.  The output circuitry will attempt to sink as much current from the supply as possible, and will suffer almost immediate thermal damage.  Always use </w:t>
      </w:r>
      <w:r w:rsidR="00E719AF" w:rsidRPr="00342067">
        <w:t>an ICP</w:t>
      </w:r>
      <w:r w:rsidRPr="00342067">
        <w:rPr>
          <w:vertAlign w:val="superscript"/>
        </w:rPr>
        <w:sym w:font="Symbol" w:char="F0D2"/>
      </w:r>
      <w:r w:rsidRPr="00342067">
        <w:rPr>
          <w:vertAlign w:val="superscript"/>
        </w:rPr>
        <w:t xml:space="preserve"> </w:t>
      </w:r>
      <w:r w:rsidRPr="00342067">
        <w:t xml:space="preserve">supply or a </w:t>
      </w:r>
      <w:proofErr w:type="gramStart"/>
      <w:r w:rsidRPr="00342067">
        <w:t>constant</w:t>
      </w:r>
      <w:proofErr w:type="gramEnd"/>
      <w:r w:rsidRPr="00342067">
        <w:t xml:space="preserve"> current source approved by PCB engineering</w:t>
      </w:r>
      <w:r w:rsidR="00F53B59" w:rsidRPr="00342067">
        <w:t>.</w:t>
      </w:r>
    </w:p>
    <w:p w14:paraId="41A6477B" w14:textId="77777777" w:rsidR="001374BF" w:rsidRPr="00342067" w:rsidRDefault="001374BF" w:rsidP="00075258">
      <w:pPr>
        <w:keepNext/>
      </w:pPr>
    </w:p>
    <w:p w14:paraId="2311201D" w14:textId="77777777" w:rsidR="00F07DEB" w:rsidRDefault="00503507" w:rsidP="00075258">
      <w:pPr>
        <w:keepNext/>
      </w:pPr>
      <w:r>
        <w:rPr>
          <w:noProof/>
        </w:rPr>
        <mc:AlternateContent>
          <mc:Choice Requires="wpg">
            <w:drawing>
              <wp:anchor distT="0" distB="0" distL="114300" distR="114300" simplePos="0" relativeHeight="251749887" behindDoc="0" locked="0" layoutInCell="1" allowOverlap="1" wp14:anchorId="44946D9D" wp14:editId="1344B74D">
                <wp:simplePos x="0" y="0"/>
                <wp:positionH relativeFrom="column">
                  <wp:posOffset>26581</wp:posOffset>
                </wp:positionH>
                <wp:positionV relativeFrom="paragraph">
                  <wp:posOffset>26168</wp:posOffset>
                </wp:positionV>
                <wp:extent cx="6990735" cy="1882140"/>
                <wp:effectExtent l="0" t="0" r="19685" b="22860"/>
                <wp:wrapNone/>
                <wp:docPr id="361" name="Group 361"/>
                <wp:cNvGraphicFramePr/>
                <a:graphic xmlns:a="http://schemas.openxmlformats.org/drawingml/2006/main">
                  <a:graphicData uri="http://schemas.microsoft.com/office/word/2010/wordprocessingGroup">
                    <wpg:wgp>
                      <wpg:cNvGrpSpPr/>
                      <wpg:grpSpPr>
                        <a:xfrm>
                          <a:off x="0" y="0"/>
                          <a:ext cx="6990735" cy="1882140"/>
                          <a:chOff x="0" y="0"/>
                          <a:chExt cx="6990735" cy="1882140"/>
                        </a:xfrm>
                      </wpg:grpSpPr>
                      <wpg:grpSp>
                        <wpg:cNvPr id="358" name="Group 358"/>
                        <wpg:cNvGrpSpPr/>
                        <wpg:grpSpPr>
                          <a:xfrm>
                            <a:off x="0" y="0"/>
                            <a:ext cx="5142230" cy="1882140"/>
                            <a:chOff x="0" y="0"/>
                            <a:chExt cx="5142230" cy="1882140"/>
                          </a:xfrm>
                        </wpg:grpSpPr>
                        <wpg:grpSp>
                          <wpg:cNvPr id="357" name="Group 357"/>
                          <wpg:cNvGrpSpPr/>
                          <wpg:grpSpPr>
                            <a:xfrm>
                              <a:off x="1342103" y="833284"/>
                              <a:ext cx="1999882" cy="626806"/>
                              <a:chOff x="0" y="0"/>
                              <a:chExt cx="1999882" cy="626806"/>
                            </a:xfrm>
                          </wpg:grpSpPr>
                          <wps:wsp>
                            <wps:cNvPr id="200" name="Rectangle 122"/>
                            <wps:cNvSpPr>
                              <a:spLocks noChangeArrowheads="1"/>
                            </wps:cNvSpPr>
                            <wps:spPr bwMode="auto">
                              <a:xfrm>
                                <a:off x="0" y="154858"/>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FAE62" w14:textId="77777777" w:rsidR="00900E0E" w:rsidRDefault="00900E0E" w:rsidP="00DB4651">
                                  <w:r>
                                    <w:t>Input</w:t>
                                  </w:r>
                                </w:p>
                              </w:txbxContent>
                            </wps:txbx>
                            <wps:bodyPr rot="0" vert="horz" wrap="square" lIns="91440" tIns="45720" rIns="91440" bIns="45720" anchor="t" anchorCtr="0" upright="1">
                              <a:noAutofit/>
                            </wps:bodyPr>
                          </wps:wsp>
                          <wps:wsp>
                            <wps:cNvPr id="199" name="Rectangle 123"/>
                            <wps:cNvSpPr>
                              <a:spLocks noChangeArrowheads="1"/>
                            </wps:cNvSpPr>
                            <wps:spPr bwMode="auto">
                              <a:xfrm>
                                <a:off x="1260987" y="398206"/>
                                <a:ext cx="7315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A9BDA" w14:textId="77777777" w:rsidR="00900E0E" w:rsidRDefault="00900E0E" w:rsidP="00DB4651">
                                  <w:r>
                                    <w:t>Ground</w:t>
                                  </w:r>
                                </w:p>
                              </w:txbxContent>
                            </wps:txbx>
                            <wps:bodyPr rot="0" vert="horz" wrap="square" lIns="91440" tIns="45720" rIns="91440" bIns="45720" anchor="t" anchorCtr="0" upright="1">
                              <a:noAutofit/>
                            </wps:bodyPr>
                          </wps:wsp>
                          <wps:wsp>
                            <wps:cNvPr id="201" name="Rectangle 141"/>
                            <wps:cNvSpPr>
                              <a:spLocks noChangeArrowheads="1"/>
                            </wps:cNvSpPr>
                            <wps:spPr bwMode="auto">
                              <a:xfrm>
                                <a:off x="1268362" y="0"/>
                                <a:ext cx="7315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B8296" w14:textId="77777777" w:rsidR="00900E0E" w:rsidRDefault="00900E0E" w:rsidP="00DB4651">
                                  <w:r>
                                    <w:t>Output</w:t>
                                  </w:r>
                                </w:p>
                              </w:txbxContent>
                            </wps:txbx>
                            <wps:bodyPr rot="0" vert="horz" wrap="square" lIns="91440" tIns="45720" rIns="91440" bIns="45720" anchor="t" anchorCtr="0" upright="1">
                              <a:noAutofit/>
                            </wps:bodyPr>
                          </wps:wsp>
                        </wpg:grpSp>
                        <wpg:grpSp>
                          <wpg:cNvPr id="356" name="Group 356"/>
                          <wpg:cNvGrpSpPr/>
                          <wpg:grpSpPr>
                            <a:xfrm>
                              <a:off x="0" y="0"/>
                              <a:ext cx="5142230" cy="1882140"/>
                              <a:chOff x="0" y="0"/>
                              <a:chExt cx="5142230" cy="1882140"/>
                            </a:xfrm>
                          </wpg:grpSpPr>
                          <wpg:grpSp>
                            <wpg:cNvPr id="314" name="Group 165"/>
                            <wpg:cNvGrpSpPr>
                              <a:grpSpLocks/>
                            </wpg:cNvGrpSpPr>
                            <wpg:grpSpPr bwMode="auto">
                              <a:xfrm>
                                <a:off x="0" y="0"/>
                                <a:ext cx="5142230" cy="1882140"/>
                                <a:chOff x="1151" y="6997"/>
                                <a:chExt cx="8098" cy="2964"/>
                              </a:xfrm>
                            </wpg:grpSpPr>
                            <wps:wsp>
                              <wps:cNvPr id="321" name="Line 132"/>
                              <wps:cNvCnPr/>
                              <wps:spPr bwMode="auto">
                                <a:xfrm>
                                  <a:off x="2833" y="8968"/>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139"/>
                              <wps:cNvCnPr/>
                              <wps:spPr bwMode="auto">
                                <a:xfrm>
                                  <a:off x="6549" y="8725"/>
                                  <a:ext cx="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23" name="Group 164"/>
                              <wpg:cNvGrpSpPr>
                                <a:grpSpLocks/>
                              </wpg:cNvGrpSpPr>
                              <wpg:grpSpPr bwMode="auto">
                                <a:xfrm>
                                  <a:off x="1151" y="6997"/>
                                  <a:ext cx="8098" cy="2964"/>
                                  <a:chOff x="1151" y="6997"/>
                                  <a:chExt cx="8098" cy="2964"/>
                                </a:xfrm>
                              </wpg:grpSpPr>
                              <wps:wsp>
                                <wps:cNvPr id="324" name="Line 119"/>
                                <wps:cNvCnPr/>
                                <wps:spPr bwMode="auto">
                                  <a:xfrm>
                                    <a:off x="5949" y="9721"/>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25" name="Group 163"/>
                                <wpg:cNvGrpSpPr>
                                  <a:grpSpLocks/>
                                </wpg:cNvGrpSpPr>
                                <wpg:grpSpPr bwMode="auto">
                                  <a:xfrm>
                                    <a:off x="1151" y="6997"/>
                                    <a:ext cx="8098" cy="2964"/>
                                    <a:chOff x="1151" y="6997"/>
                                    <a:chExt cx="8098" cy="2964"/>
                                  </a:xfrm>
                                </wpg:grpSpPr>
                                <wps:wsp>
                                  <wps:cNvPr id="326" name="Line 118"/>
                                  <wps:cNvCnPr/>
                                  <wps:spPr bwMode="auto">
                                    <a:xfrm>
                                      <a:off x="6069" y="934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120"/>
                                  <wps:cNvCnPr/>
                                  <wps:spPr bwMode="auto">
                                    <a:xfrm flipH="1">
                                      <a:off x="6069" y="9721"/>
                                      <a:ext cx="12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121"/>
                                  <wps:cNvCnPr/>
                                  <wps:spPr bwMode="auto">
                                    <a:xfrm>
                                      <a:off x="5949" y="9721"/>
                                      <a:ext cx="12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Rectangle 127"/>
                                  <wps:cNvSpPr>
                                    <a:spLocks noChangeArrowheads="1"/>
                                  </wps:cNvSpPr>
                                  <wps:spPr bwMode="auto">
                                    <a:xfrm>
                                      <a:off x="7269" y="8605"/>
                                      <a:ext cx="1980" cy="960"/>
                                    </a:xfrm>
                                    <a:prstGeom prst="rect">
                                      <a:avLst/>
                                    </a:prstGeom>
                                    <a:solidFill>
                                      <a:srgbClr val="FFFFFF"/>
                                    </a:solidFill>
                                    <a:ln w="9525">
                                      <a:solidFill>
                                        <a:srgbClr val="000000"/>
                                      </a:solidFill>
                                      <a:miter lim="800000"/>
                                      <a:headEnd/>
                                      <a:tailEnd/>
                                    </a:ln>
                                  </wps:spPr>
                                  <wps:txbx>
                                    <w:txbxContent>
                                      <w:p w14:paraId="750E21C4" w14:textId="77777777" w:rsidR="00900E0E" w:rsidRDefault="00900E0E" w:rsidP="00344028">
                                        <w:pPr>
                                          <w:rPr>
                                            <w:rFonts w:ascii="Arial" w:hAnsi="Arial" w:cs="Arial"/>
                                          </w:rPr>
                                        </w:pPr>
                                        <w:r>
                                          <w:rPr>
                                            <w:rFonts w:ascii="Arial" w:hAnsi="Arial" w:cs="Arial"/>
                                          </w:rPr>
                                          <w:t>Readout</w:t>
                                        </w:r>
                                      </w:p>
                                      <w:p w14:paraId="3A3249D3" w14:textId="77777777" w:rsidR="00900E0E" w:rsidRDefault="00900E0E" w:rsidP="00344028">
                                        <w:pPr>
                                          <w:rPr>
                                            <w:rFonts w:ascii="Arial" w:hAnsi="Arial" w:cs="Arial"/>
                                          </w:rPr>
                                        </w:pPr>
                                        <w:r>
                                          <w:rPr>
                                            <w:rFonts w:ascii="Arial" w:hAnsi="Arial" w:cs="Arial"/>
                                          </w:rPr>
                                          <w:t>(Scope, DMM, DAQ input, etc.)</w:t>
                                        </w:r>
                                      </w:p>
                                    </w:txbxContent>
                                  </wps:txbx>
                                  <wps:bodyPr rot="0" vert="horz" wrap="square" lIns="91440" tIns="45720" rIns="91440" bIns="45720" anchor="t" anchorCtr="0" upright="1">
                                    <a:noAutofit/>
                                  </wps:bodyPr>
                                </wps:wsp>
                                <wpg:grpSp>
                                  <wpg:cNvPr id="331" name="Group 162"/>
                                  <wpg:cNvGrpSpPr>
                                    <a:grpSpLocks/>
                                  </wpg:cNvGrpSpPr>
                                  <wpg:grpSpPr bwMode="auto">
                                    <a:xfrm>
                                      <a:off x="1151" y="6997"/>
                                      <a:ext cx="4918" cy="2448"/>
                                      <a:chOff x="1151" y="6997"/>
                                      <a:chExt cx="4918" cy="2448"/>
                                    </a:xfrm>
                                  </wpg:grpSpPr>
                                  <wps:wsp>
                                    <wps:cNvPr id="332" name="Line 116"/>
                                    <wps:cNvCnPr/>
                                    <wps:spPr bwMode="auto">
                                      <a:xfrm flipV="1">
                                        <a:off x="5349" y="8725"/>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33" name="Line 117"/>
                                    <wps:cNvCnPr/>
                                    <wps:spPr bwMode="auto">
                                      <a:xfrm>
                                        <a:off x="5349" y="9347"/>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125"/>
                                    <wps:cNvSpPr>
                                      <a:spLocks noChangeArrowheads="1"/>
                                    </wps:cNvSpPr>
                                    <wps:spPr bwMode="auto">
                                      <a:xfrm>
                                        <a:off x="4029" y="8605"/>
                                        <a:ext cx="1320" cy="840"/>
                                      </a:xfrm>
                                      <a:prstGeom prst="rect">
                                        <a:avLst/>
                                      </a:prstGeom>
                                      <a:solidFill>
                                        <a:srgbClr val="FFFFFF"/>
                                      </a:solidFill>
                                      <a:ln w="9525">
                                        <a:solidFill>
                                          <a:srgbClr val="000000"/>
                                        </a:solidFill>
                                        <a:miter lim="800000"/>
                                        <a:headEnd/>
                                        <a:tailEnd/>
                                      </a:ln>
                                    </wps:spPr>
                                    <wps:txbx>
                                      <w:txbxContent>
                                        <w:p w14:paraId="4B6C875F" w14:textId="77777777" w:rsidR="00900E0E" w:rsidRDefault="00900E0E" w:rsidP="00344028">
                                          <w:pPr>
                                            <w:rPr>
                                              <w:rFonts w:ascii="Arial" w:hAnsi="Arial" w:cs="Arial"/>
                                            </w:rPr>
                                          </w:pPr>
                                          <w:r>
                                            <w:rPr>
                                              <w:rFonts w:ascii="Arial" w:hAnsi="Arial" w:cs="Arial"/>
                                            </w:rPr>
                                            <w:t>ICP</w:t>
                                          </w:r>
                                          <w:r>
                                            <w:rPr>
                                              <w:rFonts w:ascii="Arial" w:hAnsi="Arial" w:cs="Arial"/>
                                              <w:vertAlign w:val="superscript"/>
                                            </w:rPr>
                                            <w:sym w:font="Symbol" w:char="F0D2"/>
                                          </w:r>
                                          <w:r>
                                            <w:rPr>
                                              <w:rFonts w:ascii="Arial" w:hAnsi="Arial" w:cs="Arial"/>
                                            </w:rPr>
                                            <w:t xml:space="preserve"> Type</w:t>
                                          </w:r>
                                        </w:p>
                                        <w:p w14:paraId="1D921849" w14:textId="77777777" w:rsidR="00900E0E" w:rsidRDefault="00900E0E" w:rsidP="00344028">
                                          <w:pPr>
                                            <w:rPr>
                                              <w:rFonts w:ascii="Arial" w:hAnsi="Arial" w:cs="Arial"/>
                                            </w:rPr>
                                          </w:pPr>
                                          <w:r>
                                            <w:rPr>
                                              <w:rFonts w:ascii="Arial" w:hAnsi="Arial" w:cs="Arial"/>
                                            </w:rPr>
                                            <w:t>Assembly</w:t>
                                          </w:r>
                                        </w:p>
                                      </w:txbxContent>
                                    </wps:txbx>
                                    <wps:bodyPr rot="0" vert="horz" wrap="square" lIns="91440" tIns="45720" rIns="91440" bIns="45720" anchor="t" anchorCtr="0" upright="1">
                                      <a:noAutofit/>
                                    </wps:bodyPr>
                                  </wps:wsp>
                                  <wps:wsp>
                                    <wps:cNvPr id="335" name="Line 128"/>
                                    <wps:cNvCnPr/>
                                    <wps:spPr bwMode="auto">
                                      <a:xfrm flipH="1" flipV="1">
                                        <a:off x="3309" y="8973"/>
                                        <a:ext cx="7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336" name="Group 161"/>
                                    <wpg:cNvGrpSpPr>
                                      <a:grpSpLocks/>
                                    </wpg:cNvGrpSpPr>
                                    <wpg:grpSpPr bwMode="auto">
                                      <a:xfrm>
                                        <a:off x="1151" y="6997"/>
                                        <a:ext cx="1706" cy="2095"/>
                                        <a:chOff x="1151" y="6997"/>
                                        <a:chExt cx="1706" cy="2095"/>
                                      </a:xfrm>
                                    </wpg:grpSpPr>
                                    <wps:wsp>
                                      <wps:cNvPr id="337" name="Rectangle 124"/>
                                      <wps:cNvSpPr>
                                        <a:spLocks noChangeArrowheads="1"/>
                                      </wps:cNvSpPr>
                                      <wps:spPr bwMode="auto">
                                        <a:xfrm>
                                          <a:off x="1151" y="6997"/>
                                          <a:ext cx="1521" cy="840"/>
                                        </a:xfrm>
                                        <a:prstGeom prst="rect">
                                          <a:avLst/>
                                        </a:prstGeom>
                                        <a:solidFill>
                                          <a:srgbClr val="FFFFFF"/>
                                        </a:solidFill>
                                        <a:ln w="9525">
                                          <a:solidFill>
                                            <a:srgbClr val="000000"/>
                                          </a:solidFill>
                                          <a:miter lim="800000"/>
                                          <a:headEnd/>
                                          <a:tailEnd/>
                                        </a:ln>
                                      </wps:spPr>
                                      <wps:txbx>
                                        <w:txbxContent>
                                          <w:p w14:paraId="7952ACAD" w14:textId="77777777" w:rsidR="00900E0E" w:rsidRDefault="00900E0E" w:rsidP="00344028">
                                            <w:pPr>
                                              <w:rPr>
                                                <w:rFonts w:ascii="Arial" w:hAnsi="Arial" w:cs="Arial"/>
                                              </w:rPr>
                                            </w:pPr>
                                            <w:r>
                                              <w:rPr>
                                                <w:rFonts w:ascii="Arial" w:hAnsi="Arial" w:cs="Arial"/>
                                              </w:rPr>
                                              <w:t>Function</w:t>
                                            </w:r>
                                          </w:p>
                                          <w:p w14:paraId="73B752CB" w14:textId="77777777" w:rsidR="00900E0E" w:rsidRDefault="00900E0E" w:rsidP="00344028">
                                            <w:pPr>
                                              <w:rPr>
                                                <w:rFonts w:ascii="Arial" w:hAnsi="Arial" w:cs="Arial"/>
                                              </w:rPr>
                                            </w:pPr>
                                            <w:r>
                                              <w:rPr>
                                                <w:rFonts w:ascii="Arial" w:hAnsi="Arial" w:cs="Arial"/>
                                              </w:rPr>
                                              <w:t>Generator or DAQ output</w:t>
                                            </w:r>
                                          </w:p>
                                        </w:txbxContent>
                                      </wps:txbx>
                                      <wps:bodyPr rot="0" vert="horz" wrap="square" lIns="91440" tIns="45720" rIns="91440" bIns="45720" anchor="t" anchorCtr="0" upright="1">
                                        <a:noAutofit/>
                                      </wps:bodyPr>
                                    </wps:wsp>
                                    <wps:wsp>
                                      <wps:cNvPr id="338" name="Line 129"/>
                                      <wps:cNvCnPr/>
                                      <wps:spPr bwMode="auto">
                                        <a:xfrm flipH="1">
                                          <a:off x="2021" y="8852"/>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130"/>
                                      <wps:cNvCnPr/>
                                      <wps:spPr bwMode="auto">
                                        <a:xfrm>
                                          <a:off x="2137" y="8852"/>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131"/>
                                      <wps:cNvCnPr/>
                                      <wps:spPr bwMode="auto">
                                        <a:xfrm flipV="1">
                                          <a:off x="2137" y="896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133"/>
                                      <wps:cNvCnPr/>
                                      <wps:spPr bwMode="auto">
                                        <a:xfrm flipH="1">
                                          <a:off x="1516" y="8967"/>
                                          <a:ext cx="51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134"/>
                                      <wps:cNvCnPr/>
                                      <wps:spPr bwMode="auto">
                                        <a:xfrm flipV="1">
                                          <a:off x="1516" y="7837"/>
                                          <a:ext cx="18" cy="1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43" name="Line 136"/>
                                  <wps:cNvCnPr/>
                                  <wps:spPr bwMode="auto">
                                    <a:xfrm flipV="1">
                                      <a:off x="6069" y="8725"/>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137"/>
                                  <wps:cNvCnPr>
                                    <a:stCxn id="347" idx="4"/>
                                  </wps:cNvCnPr>
                                  <wps:spPr bwMode="auto">
                                    <a:xfrm flipV="1">
                                      <a:off x="6547" y="7679"/>
                                      <a:ext cx="2" cy="11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138"/>
                                  <wps:cNvCnPr/>
                                  <wps:spPr bwMode="auto">
                                    <a:xfrm>
                                      <a:off x="6549" y="767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140"/>
                                  <wps:cNvCnPr/>
                                  <wps:spPr bwMode="auto">
                                    <a:xfrm>
                                      <a:off x="6549" y="934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47" name="AutoShape 142"/>
                              <wps:cNvSpPr>
                                <a:spLocks noChangeArrowheads="1"/>
                              </wps:cNvSpPr>
                              <wps:spPr bwMode="auto">
                                <a:xfrm>
                                  <a:off x="6487" y="8670"/>
                                  <a:ext cx="120" cy="12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48" name="Rectangle 126"/>
                            <wps:cNvSpPr>
                              <a:spLocks noChangeArrowheads="1"/>
                            </wps:cNvSpPr>
                            <wps:spPr bwMode="auto">
                              <a:xfrm>
                                <a:off x="3886200" y="51619"/>
                                <a:ext cx="1246239" cy="848032"/>
                              </a:xfrm>
                              <a:prstGeom prst="rect">
                                <a:avLst/>
                              </a:prstGeom>
                              <a:solidFill>
                                <a:srgbClr val="FFFFFF"/>
                              </a:solidFill>
                              <a:ln w="9525">
                                <a:solidFill>
                                  <a:srgbClr val="FF0000"/>
                                </a:solidFill>
                                <a:miter lim="800000"/>
                                <a:headEnd/>
                                <a:tailEnd/>
                              </a:ln>
                            </wps:spPr>
                            <wps:txbx>
                              <w:txbxContent>
                                <w:p w14:paraId="176B013D" w14:textId="77777777" w:rsidR="00900E0E" w:rsidRPr="001839C9" w:rsidRDefault="00900E0E" w:rsidP="00344028">
                                  <w:pPr>
                                    <w:rPr>
                                      <w:rFonts w:ascii="Arial" w:hAnsi="Arial" w:cs="Arial"/>
                                      <w:color w:val="FF0000"/>
                                    </w:rPr>
                                  </w:pPr>
                                  <w:r w:rsidRPr="001839C9">
                                    <w:rPr>
                                      <w:rFonts w:ascii="Arial" w:hAnsi="Arial" w:cs="Arial"/>
                                      <w:color w:val="FF0000"/>
                                    </w:rPr>
                                    <w:t>72671-01</w:t>
                                  </w:r>
                                </w:p>
                                <w:p w14:paraId="7F1B444B" w14:textId="005792F1" w:rsidR="00900E0E" w:rsidRPr="001839C9" w:rsidRDefault="00900E0E" w:rsidP="00344028">
                                  <w:pPr>
                                    <w:rPr>
                                      <w:rFonts w:ascii="Arial" w:hAnsi="Arial" w:cs="Arial"/>
                                      <w:color w:val="FF0000"/>
                                    </w:rPr>
                                  </w:pPr>
                                  <w:r>
                                    <w:rPr>
                                      <w:rFonts w:ascii="Arial" w:hAnsi="Arial" w:cs="Arial"/>
                                      <w:color w:val="FF0000"/>
                                    </w:rPr>
                                    <w:t>5</w:t>
                                  </w:r>
                                  <w:r w:rsidRPr="001839C9">
                                    <w:rPr>
                                      <w:rFonts w:ascii="Arial" w:hAnsi="Arial" w:cs="Arial"/>
                                      <w:color w:val="FF0000"/>
                                    </w:rPr>
                                    <w:t>:1 Switch Box</w:t>
                                  </w:r>
                                </w:p>
                              </w:txbxContent>
                            </wps:txbx>
                            <wps:bodyPr rot="0" vert="horz" wrap="square" lIns="91440" tIns="45720" rIns="91440" bIns="45720" anchor="t" anchorCtr="0" upright="1">
                              <a:noAutofit/>
                            </wps:bodyPr>
                          </wps:wsp>
                        </wpg:grpSp>
                      </wpg:grpSp>
                      <wpg:grpSp>
                        <wpg:cNvPr id="360" name="Group 360"/>
                        <wpg:cNvGrpSpPr/>
                        <wpg:grpSpPr>
                          <a:xfrm>
                            <a:off x="5464277" y="51619"/>
                            <a:ext cx="1526458" cy="833284"/>
                            <a:chOff x="0" y="0"/>
                            <a:chExt cx="1526458" cy="833284"/>
                          </a:xfrm>
                        </wpg:grpSpPr>
                        <wps:wsp>
                          <wps:cNvPr id="351" name="Text Box 2"/>
                          <wps:cNvSpPr txBox="1">
                            <a:spLocks noChangeArrowheads="1"/>
                          </wps:cNvSpPr>
                          <wps:spPr bwMode="auto">
                            <a:xfrm rot="5400000">
                              <a:off x="549377" y="298656"/>
                              <a:ext cx="420281" cy="324128"/>
                            </a:xfrm>
                            <a:prstGeom prst="rect">
                              <a:avLst/>
                            </a:prstGeom>
                            <a:solidFill>
                              <a:srgbClr val="FFFFFF"/>
                            </a:solidFill>
                            <a:ln w="9525">
                              <a:noFill/>
                              <a:miter lim="800000"/>
                              <a:headEnd/>
                              <a:tailEnd/>
                            </a:ln>
                          </wps:spPr>
                          <wps:txbx>
                            <w:txbxContent>
                              <w:p w14:paraId="6F8053D0" w14:textId="77777777" w:rsidR="00900E0E" w:rsidRPr="009A6696" w:rsidRDefault="00900E0E">
                                <w:pPr>
                                  <w:contextualSpacing/>
                                  <w:rPr>
                                    <w:b/>
                                  </w:rPr>
                                </w:pPr>
                                <w:r>
                                  <w:rPr>
                                    <w:b/>
                                  </w:rPr>
                                  <w:t xml:space="preserve">. . .  </w:t>
                                </w:r>
                              </w:p>
                            </w:txbxContent>
                          </wps:txbx>
                          <wps:bodyPr rot="0" vert="horz" wrap="square" lIns="91440" tIns="45720" rIns="91440" bIns="45720" anchor="t" anchorCtr="0">
                            <a:noAutofit/>
                          </wps:bodyPr>
                        </wps:wsp>
                        <wps:wsp>
                          <wps:cNvPr id="350" name="Rectangle 126"/>
                          <wps:cNvSpPr>
                            <a:spLocks noChangeArrowheads="1"/>
                          </wps:cNvSpPr>
                          <wps:spPr bwMode="auto">
                            <a:xfrm>
                              <a:off x="7374" y="553065"/>
                              <a:ext cx="1519084" cy="280219"/>
                            </a:xfrm>
                            <a:prstGeom prst="rect">
                              <a:avLst/>
                            </a:prstGeom>
                            <a:solidFill>
                              <a:srgbClr val="FFFFFF"/>
                            </a:solidFill>
                            <a:ln w="9525">
                              <a:solidFill>
                                <a:srgbClr val="000000"/>
                              </a:solidFill>
                              <a:miter lim="800000"/>
                              <a:headEnd/>
                              <a:tailEnd/>
                            </a:ln>
                          </wps:spPr>
                          <wps:txbx>
                            <w:txbxContent>
                              <w:p w14:paraId="5D2E1AC8" w14:textId="7CF72D72" w:rsidR="00900E0E" w:rsidRDefault="00900E0E" w:rsidP="00344028">
                                <w:pPr>
                                  <w:rPr>
                                    <w:rFonts w:ascii="Arial" w:hAnsi="Arial" w:cs="Arial"/>
                                  </w:rPr>
                                </w:pPr>
                                <w:r>
                                  <w:rPr>
                                    <w:rFonts w:ascii="Arial" w:hAnsi="Arial" w:cs="Arial"/>
                                  </w:rPr>
                                  <w:t xml:space="preserve"> ICP</w:t>
                                </w:r>
                                <w:r>
                                  <w:rPr>
                                    <w:rFonts w:ascii="Arial" w:hAnsi="Arial" w:cs="Arial"/>
                                    <w:vertAlign w:val="superscript"/>
                                  </w:rPr>
                                  <w:sym w:font="Symbol" w:char="F0D2"/>
                                </w:r>
                                <w:r>
                                  <w:rPr>
                                    <w:rFonts w:ascii="Arial" w:hAnsi="Arial" w:cs="Arial"/>
                                  </w:rPr>
                                  <w:t xml:space="preserve"> Current Setting 4</w:t>
                                </w:r>
                              </w:p>
                            </w:txbxContent>
                          </wps:txbx>
                          <wps:bodyPr rot="0" vert="horz" wrap="square" lIns="91440" tIns="45720" rIns="91440" bIns="45720" anchor="t" anchorCtr="0" upright="1">
                            <a:noAutofit/>
                          </wps:bodyPr>
                        </wps:wsp>
                        <wps:wsp>
                          <wps:cNvPr id="349" name="Rectangle 126"/>
                          <wps:cNvSpPr>
                            <a:spLocks noChangeArrowheads="1"/>
                          </wps:cNvSpPr>
                          <wps:spPr bwMode="auto">
                            <a:xfrm>
                              <a:off x="0" y="0"/>
                              <a:ext cx="1519084" cy="280219"/>
                            </a:xfrm>
                            <a:prstGeom prst="rect">
                              <a:avLst/>
                            </a:prstGeom>
                            <a:solidFill>
                              <a:srgbClr val="FFFFFF"/>
                            </a:solidFill>
                            <a:ln w="9525">
                              <a:solidFill>
                                <a:srgbClr val="000000"/>
                              </a:solidFill>
                              <a:miter lim="800000"/>
                              <a:headEnd/>
                              <a:tailEnd/>
                            </a:ln>
                          </wps:spPr>
                          <wps:txbx>
                            <w:txbxContent>
                              <w:p w14:paraId="3426AB14" w14:textId="77777777" w:rsidR="00900E0E" w:rsidRDefault="00900E0E" w:rsidP="00344028">
                                <w:pPr>
                                  <w:rPr>
                                    <w:rFonts w:ascii="Arial" w:hAnsi="Arial" w:cs="Arial"/>
                                  </w:rPr>
                                </w:pPr>
                                <w:r>
                                  <w:rPr>
                                    <w:rFonts w:ascii="Arial" w:hAnsi="Arial" w:cs="Arial"/>
                                  </w:rPr>
                                  <w:t xml:space="preserve"> ICP</w:t>
                                </w:r>
                                <w:r>
                                  <w:rPr>
                                    <w:rFonts w:ascii="Arial" w:hAnsi="Arial" w:cs="Arial"/>
                                    <w:vertAlign w:val="superscript"/>
                                  </w:rPr>
                                  <w:sym w:font="Symbol" w:char="F0D2"/>
                                </w:r>
                                <w:r>
                                  <w:rPr>
                                    <w:rFonts w:ascii="Arial" w:hAnsi="Arial" w:cs="Arial"/>
                                  </w:rPr>
                                  <w:t xml:space="preserve"> Current Setting 1</w:t>
                                </w:r>
                              </w:p>
                            </w:txbxContent>
                          </wps:txbx>
                          <wps:bodyPr rot="0" vert="horz" wrap="square" lIns="91440" tIns="45720" rIns="91440" bIns="45720" anchor="t" anchorCtr="0" upright="1">
                            <a:noAutofit/>
                          </wps:bodyPr>
                        </wps:wsp>
                      </wpg:grpSp>
                    </wpg:wgp>
                  </a:graphicData>
                </a:graphic>
              </wp:anchor>
            </w:drawing>
          </mc:Choice>
          <mc:Fallback>
            <w:pict>
              <v:group w14:anchorId="44946D9D" id="Group 361" o:spid="_x0000_s1026" style="position:absolute;margin-left:2.1pt;margin-top:2.05pt;width:550.45pt;height:148.2pt;z-index:251749887" coordsize="69907,18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">
                <v:group id="Group 358" o:spid="_x0000_s1027" style="position:absolute;width:51422;height:18821" coordsize="51422,1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group id="Group 357" o:spid="_x0000_s1028" style="position:absolute;left:13421;top:8332;width:19998;height:6268" coordsize="19998,6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ect id="Rectangle 122" o:spid="_x0000_s1029" style="position:absolute;top:1548;width:533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" filled="f" stroked="f">
                      <v:textbox>
                        <w:txbxContent>
                          <w:p w14:paraId="0C1FAE62" w14:textId="77777777" w:rsidR="00900E0E" w:rsidRDefault="00900E0E" w:rsidP="00DB4651">
                            <w:r>
                              <w:t>Input</w:t>
                            </w:r>
                          </w:p>
                        </w:txbxContent>
                      </v:textbox>
                    </v:rect>
                    <v:rect id="Rectangle 123" o:spid="_x0000_s1030" style="position:absolute;left:12609;top:3982;width:73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" filled="f" stroked="f">
                      <v:textbox>
                        <w:txbxContent>
                          <w:p w14:paraId="3FEA9BDA" w14:textId="77777777" w:rsidR="00900E0E" w:rsidRDefault="00900E0E" w:rsidP="00DB4651">
                            <w:r>
                              <w:t>Ground</w:t>
                            </w:r>
                          </w:p>
                        </w:txbxContent>
                      </v:textbox>
                    </v:rect>
                    <v:rect id="Rectangle 141" o:spid="_x0000_s1031" style="position:absolute;left:12683;width:73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" filled="f" stroked="f">
                      <v:textbox>
                        <w:txbxContent>
                          <w:p w14:paraId="4D1B8296" w14:textId="77777777" w:rsidR="00900E0E" w:rsidRDefault="00900E0E" w:rsidP="00DB4651">
                            <w:r>
                              <w:t>Output</w:t>
                            </w:r>
                          </w:p>
                        </w:txbxContent>
                      </v:textbox>
                    </v:rect>
                  </v:group>
                  <v:group id="Group 356" o:spid="_x0000_s1032" style="position:absolute;width:51422;height:18821" coordsize="51422,1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group id="Group 165" o:spid="_x0000_s1033" style="position:absolute;width:51422;height:18821" coordorigin="1151,6997" coordsize="8098,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line id="Line 132" o:spid="_x0000_s1034" style="position:absolute;visibility:visible;mso-wrap-style:square" from="2833,8968" to="3313,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"/>
                      <v:line id="Line 139" o:spid="_x0000_s1035" style="position:absolute;visibility:visible;mso-wrap-style:square" from="6549,8725" to="6549,9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WCapvB3Jh4BufgFAAD//wMAUEsBAi0AFAAGAAgAAAAhANvh9svuAAAAhQEAABMAAAAAAAAA&#10;AAAAAAAAAAAAAFtDb250ZW50X1R5cGVzXS54bWxQSwECLQAUAAYACAAAACEAWvQsW78AAAAVAQAA&#10;CwAAAAAAAAAAAAAAAAAfAQAAX3JlbHMvLnJlbHNQSwECLQAUAAYACAAAACEA7xYJs8YAAADcAAAA&#10;DwAAAAAAAAAAAAAAAAAHAgAAZHJzL2Rvd25yZXYueG1sUEsFBgAAAAADAAMAtwAAAPoCAAAAAA==&#10;"/>
                      <v:group id="Group 164" o:spid="_x0000_s1036" style="position:absolute;left:1151;top:6997;width:8098;height:2964" coordorigin="1151,6997" coordsize="8098,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line id="Line 119" o:spid="_x0000_s1037" style="position:absolute;visibility:visible;mso-wrap-style:square" from="5949,9721" to="6189,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RcxwAAANwAAAAPAAAAZHJzL2Rvd25yZXYueG1sRI9Pa8JA&#10;FMTvQr/D8gq96aZagq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A+zNFzHAAAA3AAA&#10;AA8AAAAAAAAAAAAAAAAABwIAAGRycy9kb3ducmV2LnhtbFBLBQYAAAAAAwADALcAAAD7AgAAAAA=&#10;"/>
                        <v:group id="Group 163" o:spid="_x0000_s1038" style="position:absolute;left:1151;top:6997;width:8098;height:2964" coordorigin="1151,6997" coordsize="8098,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line id="Line 118" o:spid="_x0000_s1039" style="position:absolute;visibility:visible;mso-wrap-style:square" from="6069,9347" to="6069,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line id="Line 120" o:spid="_x0000_s1040" style="position:absolute;flip:x;visibility:visible;mso-wrap-style:square" from="6069,9721" to="6189,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"/>
                          <v:line id="Line 121" o:spid="_x0000_s1041" style="position:absolute;visibility:visible;mso-wrap-style:square" from="5949,9721" to="6069,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"/>
                          <v:rect id="Rectangle 127" o:spid="_x0000_s1042" style="position:absolute;left:7269;top:8605;width:198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">
                            <v:textbox>
                              <w:txbxContent>
                                <w:p w14:paraId="750E21C4" w14:textId="77777777" w:rsidR="00900E0E" w:rsidRDefault="00900E0E" w:rsidP="00344028">
                                  <w:pPr>
                                    <w:rPr>
                                      <w:rFonts w:ascii="Arial" w:hAnsi="Arial" w:cs="Arial"/>
                                    </w:rPr>
                                  </w:pPr>
                                  <w:r>
                                    <w:rPr>
                                      <w:rFonts w:ascii="Arial" w:hAnsi="Arial" w:cs="Arial"/>
                                    </w:rPr>
                                    <w:t>Readout</w:t>
                                  </w:r>
                                </w:p>
                                <w:p w14:paraId="3A3249D3" w14:textId="77777777" w:rsidR="00900E0E" w:rsidRDefault="00900E0E" w:rsidP="00344028">
                                  <w:pPr>
                                    <w:rPr>
                                      <w:rFonts w:ascii="Arial" w:hAnsi="Arial" w:cs="Arial"/>
                                    </w:rPr>
                                  </w:pPr>
                                  <w:r>
                                    <w:rPr>
                                      <w:rFonts w:ascii="Arial" w:hAnsi="Arial" w:cs="Arial"/>
                                    </w:rPr>
                                    <w:t>(Scope, DMM, DAQ input, etc.)</w:t>
                                  </w:r>
                                </w:p>
                              </w:txbxContent>
                            </v:textbox>
                          </v:rect>
                          <v:group id="Group 162" o:spid="_x0000_s1043" style="position:absolute;left:1151;top:6997;width:4918;height:2448" coordorigin="1151,6997" coordsize="491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line id="Line 116" o:spid="_x0000_s1044" style="position:absolute;flip:y;visibility:visible;mso-wrap-style:square" from="5349,8725" to="6069,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" strokeweight="3pt"/>
                            <v:line id="Line 117" o:spid="_x0000_s1045" style="position:absolute;visibility:visible;mso-wrap-style:square" from="5349,9347" to="6069,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" strokeweight="3pt"/>
                            <v:rect id="Rectangle 125" o:spid="_x0000_s1046" style="position:absolute;left:4029;top:8605;width:132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">
                              <v:textbox>
                                <w:txbxContent>
                                  <w:p w14:paraId="4B6C875F" w14:textId="77777777" w:rsidR="00900E0E" w:rsidRDefault="00900E0E" w:rsidP="00344028">
                                    <w:pPr>
                                      <w:rPr>
                                        <w:rFonts w:ascii="Arial" w:hAnsi="Arial" w:cs="Arial"/>
                                      </w:rPr>
                                    </w:pPr>
                                    <w:r>
                                      <w:rPr>
                                        <w:rFonts w:ascii="Arial" w:hAnsi="Arial" w:cs="Arial"/>
                                      </w:rPr>
                                      <w:t>ICP</w:t>
                                    </w:r>
                                    <w:r>
                                      <w:rPr>
                                        <w:rFonts w:ascii="Arial" w:hAnsi="Arial" w:cs="Arial"/>
                                        <w:vertAlign w:val="superscript"/>
                                      </w:rPr>
                                      <w:sym w:font="Symbol" w:char="F0D2"/>
                                    </w:r>
                                    <w:r>
                                      <w:rPr>
                                        <w:rFonts w:ascii="Arial" w:hAnsi="Arial" w:cs="Arial"/>
                                      </w:rPr>
                                      <w:t xml:space="preserve"> Type</w:t>
                                    </w:r>
                                  </w:p>
                                  <w:p w14:paraId="1D921849" w14:textId="77777777" w:rsidR="00900E0E" w:rsidRDefault="00900E0E" w:rsidP="00344028">
                                    <w:pPr>
                                      <w:rPr>
                                        <w:rFonts w:ascii="Arial" w:hAnsi="Arial" w:cs="Arial"/>
                                      </w:rPr>
                                    </w:pPr>
                                    <w:r>
                                      <w:rPr>
                                        <w:rFonts w:ascii="Arial" w:hAnsi="Arial" w:cs="Arial"/>
                                      </w:rPr>
                                      <w:t>Assembly</w:t>
                                    </w:r>
                                  </w:p>
                                </w:txbxContent>
                              </v:textbox>
                            </v:rect>
                            <v:line id="Line 128" o:spid="_x0000_s1047" style="position:absolute;flip:x y;visibility:visible;mso-wrap-style:square" from="3309,8973" to="4029,8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" strokeweight="3pt"/>
                            <v:group id="Group 161" o:spid="_x0000_s1048" style="position:absolute;left:1151;top:6997;width:1706;height:2095" coordorigin="1151,6997" coordsize="1706,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rect id="Rectangle 124" o:spid="_x0000_s1049" style="position:absolute;left:1151;top:6997;width:1521;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">
                                <v:textbox>
                                  <w:txbxContent>
                                    <w:p w14:paraId="7952ACAD" w14:textId="77777777" w:rsidR="00900E0E" w:rsidRDefault="00900E0E" w:rsidP="00344028">
                                      <w:pPr>
                                        <w:rPr>
                                          <w:rFonts w:ascii="Arial" w:hAnsi="Arial" w:cs="Arial"/>
                                        </w:rPr>
                                      </w:pPr>
                                      <w:r>
                                        <w:rPr>
                                          <w:rFonts w:ascii="Arial" w:hAnsi="Arial" w:cs="Arial"/>
                                        </w:rPr>
                                        <w:t>Function</w:t>
                                      </w:r>
                                    </w:p>
                                    <w:p w14:paraId="73B752CB" w14:textId="77777777" w:rsidR="00900E0E" w:rsidRDefault="00900E0E" w:rsidP="00344028">
                                      <w:pPr>
                                        <w:rPr>
                                          <w:rFonts w:ascii="Arial" w:hAnsi="Arial" w:cs="Arial"/>
                                        </w:rPr>
                                      </w:pPr>
                                      <w:r>
                                        <w:rPr>
                                          <w:rFonts w:ascii="Arial" w:hAnsi="Arial" w:cs="Arial"/>
                                        </w:rPr>
                                        <w:t>Generator or DAQ output</w:t>
                                      </w:r>
                                    </w:p>
                                  </w:txbxContent>
                                </v:textbox>
                              </v:rect>
                              <v:line id="Line 129" o:spid="_x0000_s1050" style="position:absolute;flip:x;visibility:visible;mso-wrap-style:square" from="2021,8852" to="2021,9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"/>
                              <v:line id="Line 130" o:spid="_x0000_s1051" style="position:absolute;visibility:visible;mso-wrap-style:square" from="2137,8852" to="2137,9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"/>
                              <v:line id="Line 131" o:spid="_x0000_s1052" style="position:absolute;flip:y;visibility:visible;mso-wrap-style:square" from="2137,8968" to="2857,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"/>
                              <v:line id="Line 133" o:spid="_x0000_s1053" style="position:absolute;flip:x;visibility:visible;mso-wrap-style:square" from="1516,8967" to="2030,8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"/>
                              <v:line id="Line 134" o:spid="_x0000_s1054" style="position:absolute;flip:y;visibility:visible;mso-wrap-style:square" from="1516,7837" to="1534,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W1s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vAyncDtTDoCcvkHAAD//wMAUEsBAi0AFAAGAAgAAAAhANvh9svuAAAAhQEAABMAAAAAAAAA&#10;AAAAAAAAAAAAAFtDb250ZW50X1R5cGVzXS54bWxQSwECLQAUAAYACAAAACEAWvQsW78AAAAVAQAA&#10;CwAAAAAAAAAAAAAAAAAfAQAAX3JlbHMvLnJlbHNQSwECLQAUAAYACAAAACEA6+1tbMYAAADcAAAA&#10;DwAAAAAAAAAAAAAAAAAHAgAAZHJzL2Rvd25yZXYueG1sUEsFBgAAAAADAAMAtwAAAPoCAAAAAA==&#10;"/>
                            </v:group>
                          </v:group>
                          <v:line id="Line 136" o:spid="_x0000_s1055" style="position:absolute;flip:y;visibility:visible;mso-wrap-style:square" from="6069,8725" to="6549,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j3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dTeH3TDoCcv0DAAD//wMAUEsBAi0AFAAGAAgAAAAhANvh9svuAAAAhQEAABMAAAAAAAAA&#10;AAAAAAAAAAAAAFtDb250ZW50X1R5cGVzXS54bWxQSwECLQAUAAYACAAAACEAWvQsW78AAAAVAQAA&#10;CwAAAAAAAAAAAAAAAAAfAQAAX3JlbHMvLnJlbHNQSwECLQAUAAYACAAAACEAhKHI98YAAADcAAAA&#10;DwAAAAAAAAAAAAAAAAAHAgAAZHJzL2Rvd25yZXYueG1sUEsFBgAAAAADAAMAtwAAAPoCAAAAAA==&#10;"/>
                          <v:line id="Line 137" o:spid="_x0000_s1056" style="position:absolute;flip:y;visibility:visible;mso-wrap-style:square" from="6547,7679" to="6549,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"/>
                          <v:line id="Line 138" o:spid="_x0000_s1057" style="position:absolute;visibility:visible;mso-wrap-style:square" from="6549,7679" to="7269,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"/>
                          <v:line id="Line 140" o:spid="_x0000_s1058" style="position:absolute;visibility:visible;mso-wrap-style:square" from="6549,9347" to="7269,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Q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E3y6hDHAAAA3AAA&#10;AA8AAAAAAAAAAAAAAAAABwIAAGRycy9kb3ducmV2LnhtbFBLBQYAAAAAAwADALcAAAD7AgAAAAA=&#10;"/>
                        </v:group>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42" o:spid="_x0000_s1059" type="#_x0000_t120" style="position:absolute;left:6487;top:8670;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" fillcolor="black"/>
                    </v:group>
                    <v:rect id="Rectangle 126" o:spid="_x0000_s1060" style="position:absolute;left:38862;top:516;width:12462;height:8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" strokecolor="red">
                      <v:textbox>
                        <w:txbxContent>
                          <w:p w14:paraId="176B013D" w14:textId="77777777" w:rsidR="00900E0E" w:rsidRPr="001839C9" w:rsidRDefault="00900E0E" w:rsidP="00344028">
                            <w:pPr>
                              <w:rPr>
                                <w:rFonts w:ascii="Arial" w:hAnsi="Arial" w:cs="Arial"/>
                                <w:color w:val="FF0000"/>
                              </w:rPr>
                            </w:pPr>
                            <w:r w:rsidRPr="001839C9">
                              <w:rPr>
                                <w:rFonts w:ascii="Arial" w:hAnsi="Arial" w:cs="Arial"/>
                                <w:color w:val="FF0000"/>
                              </w:rPr>
                              <w:t>72671-01</w:t>
                            </w:r>
                          </w:p>
                          <w:p w14:paraId="7F1B444B" w14:textId="005792F1" w:rsidR="00900E0E" w:rsidRPr="001839C9" w:rsidRDefault="00900E0E" w:rsidP="00344028">
                            <w:pPr>
                              <w:rPr>
                                <w:rFonts w:ascii="Arial" w:hAnsi="Arial" w:cs="Arial"/>
                                <w:color w:val="FF0000"/>
                              </w:rPr>
                            </w:pPr>
                            <w:r>
                              <w:rPr>
                                <w:rFonts w:ascii="Arial" w:hAnsi="Arial" w:cs="Arial"/>
                                <w:color w:val="FF0000"/>
                              </w:rPr>
                              <w:t>5</w:t>
                            </w:r>
                            <w:r w:rsidRPr="001839C9">
                              <w:rPr>
                                <w:rFonts w:ascii="Arial" w:hAnsi="Arial" w:cs="Arial"/>
                                <w:color w:val="FF0000"/>
                              </w:rPr>
                              <w:t>:1 Switch Box</w:t>
                            </w:r>
                          </w:p>
                        </w:txbxContent>
                      </v:textbox>
                    </v:rect>
                  </v:group>
                </v:group>
                <v:group id="Group 360" o:spid="_x0000_s1061" style="position:absolute;left:54642;top:516;width:15265;height:8333" coordsize="15264,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type id="_x0000_t202" coordsize="21600,21600" o:spt="202" path="m,l,21600r21600,l21600,xe">
                    <v:stroke joinstyle="miter"/>
                    <v:path gradientshapeok="t" o:connecttype="rect"/>
                  </v:shapetype>
                  <v:shape id="Text Box 2" o:spid="_x0000_s1062" type="#_x0000_t202" style="position:absolute;left:5493;top:2986;width:4203;height:32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" stroked="f">
                    <v:textbox>
                      <w:txbxContent>
                        <w:p w14:paraId="6F8053D0" w14:textId="77777777" w:rsidR="00900E0E" w:rsidRPr="009A6696" w:rsidRDefault="00900E0E">
                          <w:pPr>
                            <w:contextualSpacing/>
                            <w:rPr>
                              <w:b/>
                            </w:rPr>
                          </w:pPr>
                          <w:r>
                            <w:rPr>
                              <w:b/>
                            </w:rPr>
                            <w:t xml:space="preserve">. . .  </w:t>
                          </w:r>
                        </w:p>
                      </w:txbxContent>
                    </v:textbox>
                  </v:shape>
                  <v:rect id="Rectangle 126" o:spid="_x0000_s1063" style="position:absolute;left:73;top:5530;width:15191;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">
                    <v:textbox>
                      <w:txbxContent>
                        <w:p w14:paraId="5D2E1AC8" w14:textId="7CF72D72" w:rsidR="00900E0E" w:rsidRDefault="00900E0E" w:rsidP="00344028">
                          <w:pPr>
                            <w:rPr>
                              <w:rFonts w:ascii="Arial" w:hAnsi="Arial" w:cs="Arial"/>
                            </w:rPr>
                          </w:pPr>
                          <w:r>
                            <w:rPr>
                              <w:rFonts w:ascii="Arial" w:hAnsi="Arial" w:cs="Arial"/>
                            </w:rPr>
                            <w:t xml:space="preserve"> ICP</w:t>
                          </w:r>
                          <w:r>
                            <w:rPr>
                              <w:rFonts w:ascii="Arial" w:hAnsi="Arial" w:cs="Arial"/>
                              <w:vertAlign w:val="superscript"/>
                            </w:rPr>
                            <w:sym w:font="Symbol" w:char="F0D2"/>
                          </w:r>
                          <w:r>
                            <w:rPr>
                              <w:rFonts w:ascii="Arial" w:hAnsi="Arial" w:cs="Arial"/>
                            </w:rPr>
                            <w:t xml:space="preserve"> Current Setting 4</w:t>
                          </w:r>
                        </w:p>
                      </w:txbxContent>
                    </v:textbox>
                  </v:rect>
                  <v:rect id="Rectangle 126" o:spid="_x0000_s1064" style="position:absolute;width:15190;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">
                    <v:textbox>
                      <w:txbxContent>
                        <w:p w14:paraId="3426AB14" w14:textId="77777777" w:rsidR="00900E0E" w:rsidRDefault="00900E0E" w:rsidP="00344028">
                          <w:pPr>
                            <w:rPr>
                              <w:rFonts w:ascii="Arial" w:hAnsi="Arial" w:cs="Arial"/>
                            </w:rPr>
                          </w:pPr>
                          <w:r>
                            <w:rPr>
                              <w:rFonts w:ascii="Arial" w:hAnsi="Arial" w:cs="Arial"/>
                            </w:rPr>
                            <w:t xml:space="preserve"> ICP</w:t>
                          </w:r>
                          <w:r>
                            <w:rPr>
                              <w:rFonts w:ascii="Arial" w:hAnsi="Arial" w:cs="Arial"/>
                              <w:vertAlign w:val="superscript"/>
                            </w:rPr>
                            <w:sym w:font="Symbol" w:char="F0D2"/>
                          </w:r>
                          <w:r>
                            <w:rPr>
                              <w:rFonts w:ascii="Arial" w:hAnsi="Arial" w:cs="Arial"/>
                            </w:rPr>
                            <w:t xml:space="preserve"> Current Setting 1</w:t>
                          </w:r>
                        </w:p>
                      </w:txbxContent>
                    </v:textbox>
                  </v:rect>
                </v:group>
              </v:group>
            </w:pict>
          </mc:Fallback>
        </mc:AlternateContent>
      </w:r>
    </w:p>
    <w:p w14:paraId="6309B79F" w14:textId="77777777" w:rsidR="00344028" w:rsidRDefault="008178D0" w:rsidP="00075258">
      <w:pPr>
        <w:keepNext/>
      </w:pPr>
      <w:r>
        <w:rPr>
          <w:noProof/>
        </w:rPr>
        <mc:AlternateContent>
          <mc:Choice Requires="wps">
            <w:drawing>
              <wp:anchor distT="0" distB="0" distL="114300" distR="114300" simplePos="0" relativeHeight="251611647" behindDoc="0" locked="0" layoutInCell="1" allowOverlap="1" wp14:anchorId="1B439399" wp14:editId="4E38B633">
                <wp:simplePos x="0" y="0"/>
                <wp:positionH relativeFrom="column">
                  <wp:posOffset>5161921</wp:posOffset>
                </wp:positionH>
                <wp:positionV relativeFrom="paragraph">
                  <wp:posOffset>69010</wp:posOffset>
                </wp:positionV>
                <wp:extent cx="339211" cy="0"/>
                <wp:effectExtent l="0" t="0" r="22860" b="19050"/>
                <wp:wrapNone/>
                <wp:docPr id="364" name="Straight Connector 364"/>
                <wp:cNvGraphicFramePr/>
                <a:graphic xmlns:a="http://schemas.openxmlformats.org/drawingml/2006/main">
                  <a:graphicData uri="http://schemas.microsoft.com/office/word/2010/wordprocessingShape">
                    <wps:wsp>
                      <wps:cNvCnPr/>
                      <wps:spPr>
                        <a:xfrm flipH="1">
                          <a:off x="0" y="0"/>
                          <a:ext cx="3392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C88AC3" id="Straight Connector 364" o:spid="_x0000_s1026" style="position:absolute;flip:x;z-index:251611647;visibility:visible;mso-wrap-style:square;mso-wrap-distance-left:9pt;mso-wrap-distance-top:0;mso-wrap-distance-right:9pt;mso-wrap-distance-bottom:0;mso-position-horizontal:absolute;mso-position-horizontal-relative:text;mso-position-vertical:absolute;mso-position-vertical-relative:text" from="406.45pt,5.45pt" to="433.1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" strokecolor="black [3040]"/>
            </w:pict>
          </mc:Fallback>
        </mc:AlternateContent>
      </w:r>
    </w:p>
    <w:p w14:paraId="06D64CB8" w14:textId="77777777" w:rsidR="00344028" w:rsidRDefault="00344028" w:rsidP="00075258">
      <w:pPr>
        <w:keepNext/>
      </w:pPr>
    </w:p>
    <w:p w14:paraId="6649EF48" w14:textId="77777777" w:rsidR="00344028" w:rsidRDefault="00344028" w:rsidP="00075258">
      <w:pPr>
        <w:keepNext/>
      </w:pPr>
    </w:p>
    <w:p w14:paraId="3D6D7F17" w14:textId="77777777" w:rsidR="00344028" w:rsidRDefault="008178D0" w:rsidP="00075258">
      <w:pPr>
        <w:keepNext/>
      </w:pPr>
      <w:r>
        <w:rPr>
          <w:noProof/>
        </w:rPr>
        <mc:AlternateContent>
          <mc:Choice Requires="wps">
            <w:drawing>
              <wp:anchor distT="0" distB="0" distL="114300" distR="114300" simplePos="0" relativeHeight="251752959" behindDoc="0" locked="0" layoutInCell="1" allowOverlap="1" wp14:anchorId="38BB61C9" wp14:editId="70B2A954">
                <wp:simplePos x="0" y="0"/>
                <wp:positionH relativeFrom="column">
                  <wp:posOffset>5171712</wp:posOffset>
                </wp:positionH>
                <wp:positionV relativeFrom="paragraph">
                  <wp:posOffset>147340</wp:posOffset>
                </wp:positionV>
                <wp:extent cx="336811" cy="0"/>
                <wp:effectExtent l="0" t="0" r="25400" b="19050"/>
                <wp:wrapNone/>
                <wp:docPr id="363" name="Straight Connector 363"/>
                <wp:cNvGraphicFramePr/>
                <a:graphic xmlns:a="http://schemas.openxmlformats.org/drawingml/2006/main">
                  <a:graphicData uri="http://schemas.microsoft.com/office/word/2010/wordprocessingShape">
                    <wps:wsp>
                      <wps:cNvCnPr/>
                      <wps:spPr>
                        <a:xfrm flipH="1">
                          <a:off x="0" y="0"/>
                          <a:ext cx="3368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9D87FC" id="Straight Connector 363" o:spid="_x0000_s1026" style="position:absolute;flip:x;z-index:251752959;visibility:visible;mso-wrap-style:square;mso-wrap-distance-left:9pt;mso-wrap-distance-top:0;mso-wrap-distance-right:9pt;mso-wrap-distance-bottom:0;mso-position-horizontal:absolute;mso-position-horizontal-relative:text;mso-position-vertical:absolute;mso-position-vertical-relative:text" from="407.2pt,11.6pt" to="433.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" strokecolor="black [3040]"/>
            </w:pict>
          </mc:Fallback>
        </mc:AlternateContent>
      </w:r>
    </w:p>
    <w:p w14:paraId="2CB15858" w14:textId="77777777" w:rsidR="00344028" w:rsidRDefault="00185847" w:rsidP="00075258">
      <w:pPr>
        <w:keepNext/>
      </w:pPr>
      <w:r w:rsidRPr="00342067">
        <w:rPr>
          <w:noProof/>
        </w:rPr>
        <mc:AlternateContent>
          <mc:Choice Requires="wps">
            <w:drawing>
              <wp:anchor distT="0" distB="0" distL="114300" distR="114300" simplePos="0" relativeHeight="251662848" behindDoc="0" locked="0" layoutInCell="1" allowOverlap="1" wp14:anchorId="46DE5D56" wp14:editId="1116DD73">
                <wp:simplePos x="0" y="0"/>
                <wp:positionH relativeFrom="column">
                  <wp:posOffset>272845</wp:posOffset>
                </wp:positionH>
                <wp:positionV relativeFrom="paragraph">
                  <wp:posOffset>13887</wp:posOffset>
                </wp:positionV>
                <wp:extent cx="1071154" cy="427703"/>
                <wp:effectExtent l="0" t="0" r="0" b="0"/>
                <wp:wrapNone/>
                <wp:docPr id="20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154" cy="427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D779C" w14:textId="77777777" w:rsidR="00900E0E" w:rsidRDefault="00900E0E" w:rsidP="00DB4651">
                            <w:r>
                              <w:t>Coupling</w:t>
                            </w:r>
                          </w:p>
                          <w:p w14:paraId="40429283" w14:textId="77777777" w:rsidR="00900E0E" w:rsidRDefault="00900E0E" w:rsidP="00DB4651">
                            <w:r>
                              <w:t>Capacitor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E5D56" id="Rectangle 135" o:spid="_x0000_s1065" style="position:absolute;margin-left:21.5pt;margin-top:1.1pt;width:84.35pt;height:33.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" filled="f" stroked="f">
                <v:textbox>
                  <w:txbxContent>
                    <w:p w14:paraId="79DD779C" w14:textId="77777777" w:rsidR="00900E0E" w:rsidRDefault="00900E0E" w:rsidP="00DB4651">
                      <w:r>
                        <w:t>Coupling</w:t>
                      </w:r>
                    </w:p>
                    <w:p w14:paraId="40429283" w14:textId="77777777" w:rsidR="00900E0E" w:rsidRDefault="00900E0E" w:rsidP="00DB4651">
                      <w:r>
                        <w:t>Capacitor</w:t>
                      </w:r>
                    </w:p>
                  </w:txbxContent>
                </v:textbox>
              </v:rect>
            </w:pict>
          </mc:Fallback>
        </mc:AlternateContent>
      </w:r>
    </w:p>
    <w:p w14:paraId="2A96EA48" w14:textId="77777777" w:rsidR="00344028" w:rsidRDefault="00344028" w:rsidP="00075258">
      <w:pPr>
        <w:keepNext/>
      </w:pPr>
    </w:p>
    <w:p w14:paraId="7AA69C7A" w14:textId="77777777" w:rsidR="00344028" w:rsidRDefault="00344028" w:rsidP="00075258">
      <w:pPr>
        <w:keepNext/>
      </w:pPr>
    </w:p>
    <w:p w14:paraId="64CDE9BB" w14:textId="77777777" w:rsidR="00344028" w:rsidRDefault="00344028" w:rsidP="00075258">
      <w:pPr>
        <w:keepNext/>
      </w:pPr>
    </w:p>
    <w:p w14:paraId="4A8C9D0D" w14:textId="77777777" w:rsidR="00344028" w:rsidRDefault="00344028" w:rsidP="00075258">
      <w:pPr>
        <w:keepNext/>
      </w:pPr>
    </w:p>
    <w:p w14:paraId="0F71C7B4" w14:textId="77777777" w:rsidR="00344028" w:rsidRDefault="00344028" w:rsidP="00075258">
      <w:pPr>
        <w:keepNext/>
      </w:pPr>
    </w:p>
    <w:p w14:paraId="1B06FEEA" w14:textId="77777777" w:rsidR="009B031A" w:rsidRDefault="009B031A" w:rsidP="00151BFA">
      <w:pPr>
        <w:keepNext/>
      </w:pPr>
    </w:p>
    <w:p w14:paraId="766E0529" w14:textId="77777777" w:rsidR="009B031A" w:rsidRDefault="009B031A" w:rsidP="00151BFA">
      <w:pPr>
        <w:keepNext/>
      </w:pPr>
    </w:p>
    <w:p w14:paraId="75C8F1E6" w14:textId="77777777" w:rsidR="009B031A" w:rsidRPr="00342067" w:rsidRDefault="009B031A" w:rsidP="00151BFA">
      <w:pPr>
        <w:keepNext/>
      </w:pPr>
      <w:r w:rsidRPr="00342067">
        <w:rPr>
          <w:noProof/>
        </w:rPr>
        <mc:AlternateContent>
          <mc:Choice Requires="wps">
            <w:drawing>
              <wp:anchor distT="0" distB="0" distL="114300" distR="114300" simplePos="0" relativeHeight="251723263" behindDoc="0" locked="0" layoutInCell="1" allowOverlap="1" wp14:anchorId="6DF91188" wp14:editId="353A47D7">
                <wp:simplePos x="0" y="0"/>
                <wp:positionH relativeFrom="margin">
                  <wp:align>center</wp:align>
                </wp:positionH>
                <wp:positionV relativeFrom="paragraph">
                  <wp:posOffset>8890</wp:posOffset>
                </wp:positionV>
                <wp:extent cx="5142230" cy="635"/>
                <wp:effectExtent l="0" t="0" r="1270" b="0"/>
                <wp:wrapNone/>
                <wp:docPr id="288" name="Text Box 288"/>
                <wp:cNvGraphicFramePr/>
                <a:graphic xmlns:a="http://schemas.openxmlformats.org/drawingml/2006/main">
                  <a:graphicData uri="http://schemas.microsoft.com/office/word/2010/wordprocessingShape">
                    <wps:wsp>
                      <wps:cNvSpPr txBox="1"/>
                      <wps:spPr>
                        <a:xfrm>
                          <a:off x="0" y="0"/>
                          <a:ext cx="5142230" cy="635"/>
                        </a:xfrm>
                        <a:prstGeom prst="rect">
                          <a:avLst/>
                        </a:prstGeom>
                        <a:solidFill>
                          <a:prstClr val="white"/>
                        </a:solidFill>
                        <a:ln>
                          <a:noFill/>
                        </a:ln>
                      </wps:spPr>
                      <wps:txbx>
                        <w:txbxContent>
                          <w:p w14:paraId="4AAAA472" w14:textId="77777777" w:rsidR="00900E0E" w:rsidRPr="00151BFA" w:rsidRDefault="00900E0E" w:rsidP="009B031A">
                            <w:pPr>
                              <w:jc w:val="center"/>
                              <w:rPr>
                                <w:noProof/>
                              </w:rPr>
                            </w:pPr>
                            <w:r w:rsidRPr="00151BFA">
                              <w:t xml:space="preserve">Figure </w:t>
                            </w:r>
                            <w:fldSimple w:instr=" STYLEREF 1 \s ">
                              <w:r>
                                <w:rPr>
                                  <w:noProof/>
                                </w:rPr>
                                <w:t>3</w:t>
                              </w:r>
                            </w:fldSimple>
                            <w:r>
                              <w:noBreakHyphen/>
                            </w:r>
                            <w:fldSimple w:instr=" SEQ Figure \* ARABIC \s 1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F91188" id="Text Box 288" o:spid="_x0000_s1066" type="#_x0000_t202" style="position:absolute;margin-left:0;margin-top:.7pt;width:404.9pt;height:.05pt;z-index:25172326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" stroked="f">
                <v:textbox style="mso-fit-shape-to-text:t" inset="0,0,0,0">
                  <w:txbxContent>
                    <w:p w14:paraId="4AAAA472" w14:textId="77777777" w:rsidR="00900E0E" w:rsidRPr="00151BFA" w:rsidRDefault="00900E0E" w:rsidP="009B031A">
                      <w:pPr>
                        <w:jc w:val="center"/>
                        <w:rPr>
                          <w:noProof/>
                        </w:rPr>
                      </w:pPr>
                      <w:r w:rsidRPr="00151BFA">
                        <w:t xml:space="preserve">Figure </w:t>
                      </w:r>
                      <w:r w:rsidR="00662A19">
                        <w:fldChar w:fldCharType="begin"/>
                      </w:r>
                      <w:r w:rsidR="00662A19">
                        <w:instrText xml:space="preserve"> STYLEREF 1 \s </w:instrText>
                      </w:r>
                      <w:r w:rsidR="00662A19">
                        <w:fldChar w:fldCharType="separate"/>
                      </w:r>
                      <w:r>
                        <w:rPr>
                          <w:noProof/>
                        </w:rPr>
                        <w:t>3</w:t>
                      </w:r>
                      <w:r w:rsidR="00662A19">
                        <w:rPr>
                          <w:noProof/>
                        </w:rPr>
                        <w:fldChar w:fldCharType="end"/>
                      </w:r>
                      <w:r>
                        <w:noBreakHyphen/>
                      </w:r>
                      <w:r w:rsidR="00662A19">
                        <w:fldChar w:fldCharType="begin"/>
                      </w:r>
                      <w:r w:rsidR="00662A19">
                        <w:instrText xml:space="preserve"> SEQ Figure \* ARABIC \s 1 </w:instrText>
                      </w:r>
                      <w:r w:rsidR="00662A19">
                        <w:fldChar w:fldCharType="separate"/>
                      </w:r>
                      <w:r>
                        <w:rPr>
                          <w:noProof/>
                        </w:rPr>
                        <w:t>1</w:t>
                      </w:r>
                      <w:r w:rsidR="00662A19">
                        <w:rPr>
                          <w:noProof/>
                        </w:rPr>
                        <w:fldChar w:fldCharType="end"/>
                      </w:r>
                    </w:p>
                  </w:txbxContent>
                </v:textbox>
                <w10:wrap anchorx="margin"/>
              </v:shape>
            </w:pict>
          </mc:Fallback>
        </mc:AlternateContent>
      </w:r>
    </w:p>
    <w:p w14:paraId="0EF08EF0" w14:textId="0770E2CB" w:rsidR="00E66F1F" w:rsidRDefault="00E66F1F" w:rsidP="00A152F0">
      <w:pPr>
        <w:jc w:val="center"/>
        <w:rPr>
          <w:noProof/>
          <w:highlight w:val="red"/>
        </w:rPr>
      </w:pPr>
    </w:p>
    <w:p w14:paraId="4669F764" w14:textId="4A54C31A" w:rsidR="00A152F0" w:rsidRDefault="00F4576B" w:rsidP="00A152F0">
      <w:pPr>
        <w:jc w:val="center"/>
      </w:pPr>
      <w:r w:rsidRPr="00342067">
        <w:rPr>
          <w:noProof/>
        </w:rPr>
        <mc:AlternateContent>
          <mc:Choice Requires="wps">
            <w:drawing>
              <wp:anchor distT="0" distB="0" distL="114300" distR="114300" simplePos="0" relativeHeight="251767295" behindDoc="0" locked="0" layoutInCell="1" allowOverlap="1" wp14:anchorId="30CD9E4E" wp14:editId="7E236E5D">
                <wp:simplePos x="0" y="0"/>
                <wp:positionH relativeFrom="margin">
                  <wp:posOffset>272743</wp:posOffset>
                </wp:positionH>
                <wp:positionV relativeFrom="paragraph">
                  <wp:posOffset>1606550</wp:posOffset>
                </wp:positionV>
                <wp:extent cx="1370965" cy="265430"/>
                <wp:effectExtent l="0" t="0" r="381635" b="20320"/>
                <wp:wrapNone/>
                <wp:docPr id="22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265430"/>
                        </a:xfrm>
                        <a:prstGeom prst="wedgeRectCallout">
                          <a:avLst>
                            <a:gd name="adj1" fmla="val 73754"/>
                            <a:gd name="adj2" fmla="val 1786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5DE06C" w14:textId="7EE10103" w:rsidR="00F4576B" w:rsidRPr="00340910" w:rsidRDefault="00F4576B" w:rsidP="00F4576B">
                            <w:r>
                              <w:t>72671-01 Switch box</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D9E4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0" o:spid="_x0000_s1067" type="#_x0000_t61" style="position:absolute;left:0;text-align:left;margin-left:21.5pt;margin-top:126.5pt;width:107.95pt;height:20.9pt;z-index:251767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" adj="26731,14658">
                <v:textbox inset="3.6pt,,3.6pt">
                  <w:txbxContent>
                    <w:p w14:paraId="505DE06C" w14:textId="7EE10103" w:rsidR="00F4576B" w:rsidRPr="00340910" w:rsidRDefault="00F4576B" w:rsidP="00F4576B">
                      <w:r>
                        <w:t>72671-01 Switch box</w:t>
                      </w:r>
                    </w:p>
                  </w:txbxContent>
                </v:textbox>
                <w10:wrap anchorx="margin"/>
              </v:shape>
            </w:pict>
          </mc:Fallback>
        </mc:AlternateContent>
      </w:r>
      <w:r w:rsidR="007B27D3" w:rsidRPr="00342067">
        <w:rPr>
          <w:noProof/>
        </w:rPr>
        <mc:AlternateContent>
          <mc:Choice Requires="wps">
            <w:drawing>
              <wp:anchor distT="0" distB="0" distL="114300" distR="114300" simplePos="0" relativeHeight="251761151" behindDoc="0" locked="0" layoutInCell="1" allowOverlap="1" wp14:anchorId="22512D21" wp14:editId="43C76E9F">
                <wp:simplePos x="0" y="0"/>
                <wp:positionH relativeFrom="margin">
                  <wp:posOffset>5095240</wp:posOffset>
                </wp:positionH>
                <wp:positionV relativeFrom="paragraph">
                  <wp:posOffset>387350</wp:posOffset>
                </wp:positionV>
                <wp:extent cx="1747520" cy="411480"/>
                <wp:effectExtent l="952500" t="0" r="24130" b="26670"/>
                <wp:wrapNone/>
                <wp:docPr id="22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411480"/>
                        </a:xfrm>
                        <a:prstGeom prst="wedgeRectCallout">
                          <a:avLst>
                            <a:gd name="adj1" fmla="val -101606"/>
                            <a:gd name="adj2" fmla="val -1986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41C799" w14:textId="54F1E2B3" w:rsidR="00FA15D3" w:rsidRPr="00340910" w:rsidRDefault="00FA15D3" w:rsidP="00FA15D3">
                            <w:r>
                              <w:t xml:space="preserve">Programmable </w:t>
                            </w:r>
                            <w:r w:rsidR="00417E97">
                              <w:t>s</w:t>
                            </w:r>
                            <w:r>
                              <w:t xml:space="preserve">upply </w:t>
                            </w:r>
                            <w:r w:rsidR="00417E97">
                              <w:t>p</w:t>
                            </w:r>
                            <w:r>
                              <w:t>rovides 2mA, 20mA, 8mA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12D21" id="_x0000_s1068" type="#_x0000_t61" style="position:absolute;left:0;text-align:left;margin-left:401.2pt;margin-top:30.5pt;width:137.6pt;height:32.4pt;z-index:2517611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" adj="-11147,6509">
                <v:textbox inset="3.6pt,,3.6pt">
                  <w:txbxContent>
                    <w:p w14:paraId="0441C799" w14:textId="54F1E2B3" w:rsidR="00FA15D3" w:rsidRPr="00340910" w:rsidRDefault="00FA15D3" w:rsidP="00FA15D3">
                      <w:r>
                        <w:t xml:space="preserve">Programmable </w:t>
                      </w:r>
                      <w:r w:rsidR="00417E97">
                        <w:t>s</w:t>
                      </w:r>
                      <w:r>
                        <w:t xml:space="preserve">upply </w:t>
                      </w:r>
                      <w:r w:rsidR="00417E97">
                        <w:t>p</w:t>
                      </w:r>
                      <w:r>
                        <w:t>rovides 2mA, 20mA, 8mA</w:t>
                      </w:r>
                    </w:p>
                  </w:txbxContent>
                </v:textbox>
                <w10:wrap anchorx="margin"/>
              </v:shape>
            </w:pict>
          </mc:Fallback>
        </mc:AlternateContent>
      </w:r>
      <w:r w:rsidR="007B27D3" w:rsidRPr="00342067">
        <w:rPr>
          <w:noProof/>
        </w:rPr>
        <mc:AlternateContent>
          <mc:Choice Requires="wps">
            <w:drawing>
              <wp:anchor distT="0" distB="0" distL="114300" distR="114300" simplePos="0" relativeHeight="251759103" behindDoc="0" locked="0" layoutInCell="1" allowOverlap="1" wp14:anchorId="53147C88" wp14:editId="7E0615DA">
                <wp:simplePos x="0" y="0"/>
                <wp:positionH relativeFrom="margin">
                  <wp:align>right</wp:align>
                </wp:positionH>
                <wp:positionV relativeFrom="paragraph">
                  <wp:posOffset>1102851</wp:posOffset>
                </wp:positionV>
                <wp:extent cx="1562735" cy="411480"/>
                <wp:effectExtent l="533400" t="0" r="18415" b="26670"/>
                <wp:wrapNone/>
                <wp:docPr id="22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552768" y="8111613"/>
                          <a:ext cx="1562735" cy="411480"/>
                        </a:xfrm>
                        <a:prstGeom prst="wedgeRectCallout">
                          <a:avLst>
                            <a:gd name="adj1" fmla="val -81034"/>
                            <a:gd name="adj2" fmla="val -552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B6CD72" w14:textId="274CCC72" w:rsidR="00FA15D3" w:rsidRPr="00340910" w:rsidRDefault="00FA15D3" w:rsidP="00FA15D3">
                            <w:r>
                              <w:t xml:space="preserve">Custom </w:t>
                            </w:r>
                            <w:r w:rsidR="00417E97">
                              <w:t>b</w:t>
                            </w:r>
                            <w:r>
                              <w:t xml:space="preserve">attery </w:t>
                            </w:r>
                            <w:r w:rsidR="00417E97">
                              <w:t>s</w:t>
                            </w:r>
                            <w:r>
                              <w:t xml:space="preserve">upply </w:t>
                            </w:r>
                            <w:r w:rsidR="00417E97">
                              <w:t>p</w:t>
                            </w:r>
                            <w:r>
                              <w:t xml:space="preserve">rovides 0.4mA </w:t>
                            </w:r>
                            <w:r w:rsidR="00417E97">
                              <w:t>s</w:t>
                            </w:r>
                            <w:r>
                              <w:t>etting</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47C88" id="_x0000_s1069" type="#_x0000_t61" style="position:absolute;left:0;text-align:left;margin-left:71.85pt;margin-top:86.85pt;width:123.05pt;height:32.4pt;z-index:25175910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" adj="-6703,9606">
                <v:textbox inset="3.6pt,,3.6pt">
                  <w:txbxContent>
                    <w:p w14:paraId="38B6CD72" w14:textId="274CCC72" w:rsidR="00FA15D3" w:rsidRPr="00340910" w:rsidRDefault="00FA15D3" w:rsidP="00FA15D3">
                      <w:r>
                        <w:t xml:space="preserve">Custom </w:t>
                      </w:r>
                      <w:r w:rsidR="00417E97">
                        <w:t>b</w:t>
                      </w:r>
                      <w:r>
                        <w:t xml:space="preserve">attery </w:t>
                      </w:r>
                      <w:r w:rsidR="00417E97">
                        <w:t>s</w:t>
                      </w:r>
                      <w:r>
                        <w:t xml:space="preserve">upply </w:t>
                      </w:r>
                      <w:r w:rsidR="00417E97">
                        <w:t>p</w:t>
                      </w:r>
                      <w:r>
                        <w:t xml:space="preserve">rovides 0.4mA </w:t>
                      </w:r>
                      <w:r w:rsidR="00417E97">
                        <w:t>s</w:t>
                      </w:r>
                      <w:r>
                        <w:t>etting</w:t>
                      </w:r>
                    </w:p>
                  </w:txbxContent>
                </v:textbox>
                <w10:wrap anchorx="margin"/>
              </v:shape>
            </w:pict>
          </mc:Fallback>
        </mc:AlternateContent>
      </w:r>
      <w:r w:rsidR="007B27D3" w:rsidRPr="00342067">
        <w:rPr>
          <w:noProof/>
        </w:rPr>
        <mc:AlternateContent>
          <mc:Choice Requires="wps">
            <w:drawing>
              <wp:anchor distT="0" distB="0" distL="114300" distR="114300" simplePos="0" relativeHeight="251765247" behindDoc="0" locked="0" layoutInCell="1" allowOverlap="1" wp14:anchorId="15627BEB" wp14:editId="6F2B316F">
                <wp:simplePos x="0" y="0"/>
                <wp:positionH relativeFrom="margin">
                  <wp:posOffset>5095568</wp:posOffset>
                </wp:positionH>
                <wp:positionV relativeFrom="paragraph">
                  <wp:posOffset>1788918</wp:posOffset>
                </wp:positionV>
                <wp:extent cx="2182495" cy="411480"/>
                <wp:effectExtent l="1885950" t="0" r="27305" b="26670"/>
                <wp:wrapNone/>
                <wp:docPr id="23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2495" cy="411480"/>
                        </a:xfrm>
                        <a:prstGeom prst="wedgeRectCallout">
                          <a:avLst>
                            <a:gd name="adj1" fmla="val -133861"/>
                            <a:gd name="adj2" fmla="val 343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A06A94" w14:textId="3C6D850B" w:rsidR="007B27D3" w:rsidRPr="00340910" w:rsidRDefault="007B27D3" w:rsidP="007B27D3">
                            <w:r>
                              <w:t>External supply can be connected to back of switch box</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27BEB" id="_x0000_s1070" type="#_x0000_t61" style="position:absolute;left:0;text-align:left;margin-left:401.25pt;margin-top:140.85pt;width:171.85pt;height:32.4pt;z-index:251765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" adj="-18114,11541">
                <v:textbox inset="3.6pt,,3.6pt">
                  <w:txbxContent>
                    <w:p w14:paraId="05A06A94" w14:textId="3C6D850B" w:rsidR="007B27D3" w:rsidRPr="00340910" w:rsidRDefault="007B27D3" w:rsidP="007B27D3">
                      <w:r>
                        <w:t>External supply can be connected to back of switch box</w:t>
                      </w:r>
                    </w:p>
                  </w:txbxContent>
                </v:textbox>
                <w10:wrap anchorx="margin"/>
              </v:shape>
            </w:pict>
          </mc:Fallback>
        </mc:AlternateContent>
      </w:r>
      <w:r w:rsidR="00417E97" w:rsidRPr="00342067">
        <w:rPr>
          <w:noProof/>
        </w:rPr>
        <mc:AlternateContent>
          <mc:Choice Requires="wps">
            <w:drawing>
              <wp:anchor distT="0" distB="0" distL="114300" distR="114300" simplePos="0" relativeHeight="251763199" behindDoc="0" locked="0" layoutInCell="1" allowOverlap="1" wp14:anchorId="62DF1855" wp14:editId="2E406F37">
                <wp:simplePos x="0" y="0"/>
                <wp:positionH relativeFrom="margin">
                  <wp:posOffset>1533832</wp:posOffset>
                </wp:positionH>
                <wp:positionV relativeFrom="paragraph">
                  <wp:posOffset>2157628</wp:posOffset>
                </wp:positionV>
                <wp:extent cx="1061720" cy="265430"/>
                <wp:effectExtent l="0" t="171450" r="176530" b="20320"/>
                <wp:wrapNone/>
                <wp:docPr id="23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265430"/>
                        </a:xfrm>
                        <a:prstGeom prst="wedgeRectCallout">
                          <a:avLst>
                            <a:gd name="adj1" fmla="val 59769"/>
                            <a:gd name="adj2" fmla="val -1016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452DD2" w14:textId="28A17B92" w:rsidR="00417E97" w:rsidRPr="00340910" w:rsidRDefault="00417E97" w:rsidP="00417E97">
                            <w:r>
                              <w:t>No connection</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F1855" id="_x0000_s1071" type="#_x0000_t61" style="position:absolute;left:0;text-align:left;margin-left:120.75pt;margin-top:169.9pt;width:83.6pt;height:20.9pt;z-index:2517631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" adj="23710,-11146">
                <v:textbox inset="3.6pt,,3.6pt">
                  <w:txbxContent>
                    <w:p w14:paraId="20452DD2" w14:textId="28A17B92" w:rsidR="00417E97" w:rsidRPr="00340910" w:rsidRDefault="00417E97" w:rsidP="00417E97">
                      <w:r>
                        <w:t>No connection</w:t>
                      </w:r>
                    </w:p>
                  </w:txbxContent>
                </v:textbox>
                <w10:wrap anchorx="margin"/>
              </v:shape>
            </w:pict>
          </mc:Fallback>
        </mc:AlternateContent>
      </w:r>
      <w:r w:rsidR="00A152F0" w:rsidRPr="00E2183E">
        <w:rPr>
          <w:noProof/>
          <w:highlight w:val="red"/>
        </w:rPr>
        <w:drawing>
          <wp:inline distT="0" distB="0" distL="0" distR="0" wp14:anchorId="58F494CA" wp14:editId="72C7BE2A">
            <wp:extent cx="3281516" cy="2122805"/>
            <wp:effectExtent l="0" t="0" r="0" b="0"/>
            <wp:docPr id="227" name="Picture 227" descr="C:\Users\Elarivey\Desktop\20200224_12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rivey\Desktop\20200224_1231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706" t="2495" r="11178" b="7697"/>
                    <a:stretch/>
                  </pic:blipFill>
                  <pic:spPr bwMode="auto">
                    <a:xfrm>
                      <a:off x="0" y="0"/>
                      <a:ext cx="3281516" cy="2122805"/>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inline>
        </w:drawing>
      </w:r>
    </w:p>
    <w:p w14:paraId="48B6E784" w14:textId="0E2DE3F7" w:rsidR="00A152F0" w:rsidRDefault="00A152F0" w:rsidP="00407202">
      <w:r w:rsidRPr="00342067">
        <w:rPr>
          <w:noProof/>
        </w:rPr>
        <mc:AlternateContent>
          <mc:Choice Requires="wps">
            <w:drawing>
              <wp:anchor distT="0" distB="0" distL="114300" distR="114300" simplePos="0" relativeHeight="251757055" behindDoc="0" locked="0" layoutInCell="1" allowOverlap="1" wp14:anchorId="46480DBF" wp14:editId="73D7470B">
                <wp:simplePos x="0" y="0"/>
                <wp:positionH relativeFrom="page">
                  <wp:align>center</wp:align>
                </wp:positionH>
                <wp:positionV relativeFrom="paragraph">
                  <wp:posOffset>155575</wp:posOffset>
                </wp:positionV>
                <wp:extent cx="5142230" cy="635"/>
                <wp:effectExtent l="0" t="0" r="1270" b="0"/>
                <wp:wrapNone/>
                <wp:docPr id="25" name="Text Box 25"/>
                <wp:cNvGraphicFramePr/>
                <a:graphic xmlns:a="http://schemas.openxmlformats.org/drawingml/2006/main">
                  <a:graphicData uri="http://schemas.microsoft.com/office/word/2010/wordprocessingShape">
                    <wps:wsp>
                      <wps:cNvSpPr txBox="1"/>
                      <wps:spPr>
                        <a:xfrm>
                          <a:off x="0" y="0"/>
                          <a:ext cx="5142230" cy="635"/>
                        </a:xfrm>
                        <a:prstGeom prst="rect">
                          <a:avLst/>
                        </a:prstGeom>
                        <a:solidFill>
                          <a:prstClr val="white"/>
                        </a:solidFill>
                        <a:ln>
                          <a:noFill/>
                        </a:ln>
                      </wps:spPr>
                      <wps:txbx>
                        <w:txbxContent>
                          <w:p w14:paraId="719FDD65" w14:textId="30478BBF" w:rsidR="00A152F0" w:rsidRPr="00151BFA" w:rsidRDefault="00A152F0" w:rsidP="00A152F0">
                            <w:pPr>
                              <w:jc w:val="center"/>
                              <w:rPr>
                                <w:noProof/>
                              </w:rPr>
                            </w:pPr>
                            <w:r w:rsidRPr="00151BFA">
                              <w:t xml:space="preserve">Figure </w:t>
                            </w:r>
                            <w:fldSimple w:instr=" STYLEREF 1 \s ">
                              <w:r>
                                <w:rPr>
                                  <w:noProof/>
                                </w:rPr>
                                <w:t>3</w:t>
                              </w:r>
                            </w:fldSimple>
                            <w:r>
                              <w:noBreakHyphen/>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480DBF" id="Text Box 25" o:spid="_x0000_s1072" type="#_x0000_t202" style="position:absolute;margin-left:0;margin-top:12.25pt;width:404.9pt;height:.05pt;z-index:251757055;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" stroked="f">
                <v:textbox style="mso-fit-shape-to-text:t" inset="0,0,0,0">
                  <w:txbxContent>
                    <w:p w14:paraId="719FDD65" w14:textId="30478BBF" w:rsidR="00A152F0" w:rsidRPr="00151BFA" w:rsidRDefault="00A152F0" w:rsidP="00A152F0">
                      <w:pPr>
                        <w:jc w:val="center"/>
                        <w:rPr>
                          <w:noProof/>
                        </w:rPr>
                      </w:pPr>
                      <w:r w:rsidRPr="00151BFA">
                        <w:t xml:space="preserve">Figure </w:t>
                      </w:r>
                      <w:r>
                        <w:fldChar w:fldCharType="begin"/>
                      </w:r>
                      <w:r>
                        <w:instrText xml:space="preserve"> STYLEREF 1 \s </w:instrText>
                      </w:r>
                      <w:r>
                        <w:fldChar w:fldCharType="separate"/>
                      </w:r>
                      <w:r>
                        <w:rPr>
                          <w:noProof/>
                        </w:rPr>
                        <w:t>3</w:t>
                      </w:r>
                      <w:r>
                        <w:rPr>
                          <w:noProof/>
                        </w:rPr>
                        <w:fldChar w:fldCharType="end"/>
                      </w:r>
                      <w:r>
                        <w:noBreakHyphen/>
                        <w:t>2</w:t>
                      </w:r>
                    </w:p>
                  </w:txbxContent>
                </v:textbox>
                <w10:wrap anchorx="page"/>
              </v:shape>
            </w:pict>
          </mc:Fallback>
        </mc:AlternateContent>
      </w:r>
    </w:p>
    <w:p w14:paraId="38F4F612" w14:textId="27F57247" w:rsidR="00865230" w:rsidRPr="00342067" w:rsidRDefault="00865230" w:rsidP="00407202"/>
    <w:p w14:paraId="2890F193" w14:textId="77777777" w:rsidR="009B031A" w:rsidRPr="009B031A" w:rsidRDefault="004F194A" w:rsidP="009B031A">
      <w:pPr>
        <w:pStyle w:val="Heading1"/>
        <w:tabs>
          <w:tab w:val="num" w:pos="576"/>
        </w:tabs>
      </w:pPr>
      <w:bookmarkStart w:id="9" w:name="_Toc8378900"/>
      <w:r w:rsidRPr="00342067">
        <w:lastRenderedPageBreak/>
        <w:t>MANUAL BIAS/GAIN TESTING</w:t>
      </w:r>
      <w:bookmarkEnd w:id="9"/>
    </w:p>
    <w:p w14:paraId="5B90507E" w14:textId="77777777" w:rsidR="00A631C8" w:rsidRPr="00342067" w:rsidRDefault="00A631C8" w:rsidP="003773E1">
      <w:pPr>
        <w:pStyle w:val="Heading2"/>
      </w:pPr>
      <w:bookmarkStart w:id="10" w:name="_Toc8378901"/>
      <w:r w:rsidRPr="00342067">
        <w:t>General setup for manual testing, including fixture selection.</w:t>
      </w:r>
      <w:bookmarkEnd w:id="10"/>
    </w:p>
    <w:p w14:paraId="4A6CE58A" w14:textId="77777777" w:rsidR="00EE68DD" w:rsidRPr="00342067" w:rsidRDefault="00EE68DD" w:rsidP="003773E1">
      <w:pPr>
        <w:pStyle w:val="Heading3"/>
      </w:pPr>
      <w:r w:rsidRPr="00342067">
        <w:t>Place the device to test into the appropriate fixture.  The amplifier drawing shows the o</w:t>
      </w:r>
      <w:r w:rsidR="00441D0E" w:rsidRPr="00342067">
        <w:t>rientation of Input, Output,</w:t>
      </w:r>
      <w:r w:rsidRPr="00342067">
        <w:t xml:space="preserve"> Ground</w:t>
      </w:r>
      <w:r w:rsidR="00441D0E" w:rsidRPr="00342067">
        <w:t>, and Power (if needed)</w:t>
      </w:r>
      <w:r w:rsidRPr="00342067">
        <w:t xml:space="preserve">.  </w:t>
      </w:r>
      <w:r w:rsidR="00970344" w:rsidRPr="00342067">
        <w:t>F</w:t>
      </w:r>
      <w:r w:rsidRPr="00342067">
        <w:t xml:space="preserve">ixture orientations </w:t>
      </w:r>
      <w:r w:rsidR="00970344" w:rsidRPr="00342067">
        <w:t xml:space="preserve">for common fixtures </w:t>
      </w:r>
      <w:r w:rsidRPr="00342067">
        <w:t xml:space="preserve">are shown in Figures </w:t>
      </w:r>
      <w:r w:rsidR="00691C20" w:rsidRPr="00342067">
        <w:t>4-2</w:t>
      </w:r>
      <w:r w:rsidRPr="00342067">
        <w:t xml:space="preserve"> thru </w:t>
      </w:r>
      <w:r w:rsidR="00691C20" w:rsidRPr="00342067">
        <w:t>4-4</w:t>
      </w:r>
      <w:r w:rsidRPr="00342067">
        <w:t xml:space="preserve">.  </w:t>
      </w:r>
      <w:r w:rsidR="00970344" w:rsidRPr="00342067">
        <w:t>Refer to the Micro test database for the fixture to use for a given assembly.</w:t>
      </w:r>
    </w:p>
    <w:p w14:paraId="4EAEAAF6" w14:textId="77777777" w:rsidR="00D13503" w:rsidRPr="00342067" w:rsidRDefault="00EE68DD" w:rsidP="003773E1">
      <w:pPr>
        <w:pStyle w:val="Heading3"/>
      </w:pPr>
      <w:r w:rsidRPr="00342067">
        <w:t xml:space="preserve">When testing amplifiers with overcoats that are not solid black, the test box cover must be in place during testing because some internal parts may be light sensitive.  </w:t>
      </w:r>
    </w:p>
    <w:p w14:paraId="1DE17251" w14:textId="77777777" w:rsidR="00FA30DE" w:rsidRPr="00342067" w:rsidRDefault="00EE68DD" w:rsidP="003773E1">
      <w:pPr>
        <w:pStyle w:val="Heading3"/>
      </w:pPr>
      <w:r w:rsidRPr="00342067">
        <w:t>Some amplifiers may have wire orientations that require jumper clips to be used to reach the fixture connections.</w:t>
      </w:r>
    </w:p>
    <w:p w14:paraId="6CEB43D2" w14:textId="77777777" w:rsidR="00E644F7" w:rsidRPr="00342067" w:rsidRDefault="00AF6CD2" w:rsidP="003773E1">
      <w:pPr>
        <w:pStyle w:val="Heading2"/>
      </w:pPr>
      <w:bookmarkStart w:id="11" w:name="_Toc8378902"/>
      <w:r w:rsidRPr="00342067">
        <w:t xml:space="preserve">Testing </w:t>
      </w:r>
      <w:r w:rsidR="00E644F7" w:rsidRPr="00342067">
        <w:t>Standard ICP Amp</w:t>
      </w:r>
      <w:r w:rsidR="00F2666D" w:rsidRPr="00342067">
        <w:t>lifier</w:t>
      </w:r>
      <w:r w:rsidRPr="00342067">
        <w:t>s</w:t>
      </w:r>
      <w:bookmarkEnd w:id="11"/>
      <w:r w:rsidR="00F2666D" w:rsidRPr="00342067">
        <w:t xml:space="preserve"> </w:t>
      </w:r>
    </w:p>
    <w:p w14:paraId="1895CA8D" w14:textId="2E4E4E0C" w:rsidR="00EE68DD" w:rsidRPr="00342067" w:rsidRDefault="00EE68DD" w:rsidP="003773E1">
      <w:pPr>
        <w:pStyle w:val="Heading3"/>
      </w:pPr>
      <w:r w:rsidRPr="00342067">
        <w:t xml:space="preserve">Connect the output of the </w:t>
      </w:r>
      <w:r w:rsidR="00D610F3" w:rsidRPr="00342067">
        <w:t>ICP</w:t>
      </w:r>
      <w:r w:rsidRPr="00342067">
        <w:t xml:space="preserve"> power supply</w:t>
      </w:r>
      <w:r w:rsidR="008211F6">
        <w:rPr>
          <w:color w:val="FF0000"/>
        </w:rPr>
        <w:t xml:space="preserve"> / switch box</w:t>
      </w:r>
      <w:r w:rsidRPr="00342067">
        <w:t xml:space="preserve"> to the output of test fixture </w:t>
      </w:r>
      <w:r w:rsidR="00394D84" w:rsidRPr="00342067">
        <w:t>#</w:t>
      </w:r>
      <w:r w:rsidRPr="00342067">
        <w:t>43046</w:t>
      </w:r>
      <w:r w:rsidR="0010592C" w:rsidRPr="00342067">
        <w:t>-01</w:t>
      </w:r>
      <w:r w:rsidRPr="00342067">
        <w:t xml:space="preserve"> (Figure </w:t>
      </w:r>
      <w:r w:rsidR="00FA0238" w:rsidRPr="00342067">
        <w:t>4-2</w:t>
      </w:r>
      <w:r w:rsidRPr="00342067">
        <w:t xml:space="preserve">), </w:t>
      </w:r>
      <w:r w:rsidR="00D13503" w:rsidRPr="00342067">
        <w:t xml:space="preserve">as well as to </w:t>
      </w:r>
      <w:r w:rsidRPr="00342067">
        <w:t>the input of the bias voltage voltmeter,</w:t>
      </w:r>
      <w:r w:rsidR="00D13503" w:rsidRPr="00342067">
        <w:t xml:space="preserve"> and to</w:t>
      </w:r>
      <w:r w:rsidRPr="00342067">
        <w:t xml:space="preserve"> the input of the output voltage gain voltmeter, and </w:t>
      </w:r>
      <w:r w:rsidR="00D13503" w:rsidRPr="00342067">
        <w:t xml:space="preserve">to </w:t>
      </w:r>
      <w:r w:rsidRPr="00342067">
        <w:t>channel 2 of the oscilloscope.  Connect the signal generator to channel 1 of the oscilloscope,</w:t>
      </w:r>
      <w:r w:rsidR="00D13503" w:rsidRPr="00342067">
        <w:t xml:space="preserve"> as well as to</w:t>
      </w:r>
      <w:r w:rsidRPr="00342067">
        <w:t xml:space="preserve"> the input of the input voltmeter and </w:t>
      </w:r>
      <w:r w:rsidR="00D13503" w:rsidRPr="00342067">
        <w:t xml:space="preserve">to </w:t>
      </w:r>
      <w:r w:rsidRPr="00342067">
        <w:t xml:space="preserve">the input of test fixture </w:t>
      </w:r>
      <w:r w:rsidR="00394D84" w:rsidRPr="00342067">
        <w:t>#</w:t>
      </w:r>
      <w:r w:rsidR="005D0795" w:rsidRPr="00342067">
        <w:t>43046</w:t>
      </w:r>
      <w:r w:rsidR="0010592C" w:rsidRPr="00342067">
        <w:t>-01</w:t>
      </w:r>
      <w:r w:rsidR="005D0795" w:rsidRPr="00342067">
        <w:t>.</w:t>
      </w:r>
    </w:p>
    <w:p w14:paraId="45882F0E" w14:textId="77777777" w:rsidR="00EE68DD" w:rsidRPr="00342067" w:rsidRDefault="00EE68DD" w:rsidP="003773E1">
      <w:pPr>
        <w:pStyle w:val="Heading3"/>
      </w:pPr>
      <w:r w:rsidRPr="00342067">
        <w:t xml:space="preserve">Set the test system up as follows unless other test requirements are documented </w:t>
      </w:r>
      <w:r w:rsidR="00F31CF5" w:rsidRPr="00342067">
        <w:t>in the Micro Spec Database</w:t>
      </w:r>
      <w:r w:rsidRPr="00342067">
        <w:t xml:space="preserve">.  (Refer to Figure </w:t>
      </w:r>
      <w:r w:rsidR="00FA0238" w:rsidRPr="00342067">
        <w:t>4-1</w:t>
      </w:r>
      <w:r w:rsidRPr="00342067">
        <w:t>).  Set the frequency generator to 1000</w:t>
      </w:r>
      <w:r w:rsidR="00F67D55" w:rsidRPr="00342067">
        <w:t xml:space="preserve"> </w:t>
      </w:r>
      <w:r w:rsidRPr="00342067">
        <w:t xml:space="preserve">Hz sine wave and 1.000V RMS </w:t>
      </w:r>
      <w:r w:rsidRPr="00342067">
        <w:fldChar w:fldCharType="begin"/>
      </w:r>
      <w:r w:rsidRPr="00342067">
        <w:instrText>symbol 177 \f "Symbol"</w:instrText>
      </w:r>
      <w:r w:rsidRPr="00342067">
        <w:fldChar w:fldCharType="end"/>
      </w:r>
      <w:r w:rsidRPr="00342067">
        <w:t xml:space="preserve"> .5%</w:t>
      </w:r>
      <w:r w:rsidR="0012729D" w:rsidRPr="00342067">
        <w:t xml:space="preserve"> unless </w:t>
      </w:r>
      <w:r w:rsidR="00F31CF5" w:rsidRPr="00342067">
        <w:t>the Micro Spec Database</w:t>
      </w:r>
      <w:r w:rsidR="0012729D" w:rsidRPr="00342067">
        <w:t xml:space="preserve"> indicates a different frequency or amplitude.</w:t>
      </w:r>
      <w:r w:rsidRPr="00342067">
        <w:t xml:space="preserve">  Set the oscilloscope up as follows: Mode dual, CH 1 AC coupling, adjust range switch to get a single sine wave, CH 2 AC coupling, range switch set to obtain a signal level as close to the input signal level as possible.  Set the trigger level in the middle with the source on CH 1.  While you are testing, watch the CH 1 and CH 2 signals.  Make sure they are uniform sine waves with no clipping or distortion.</w:t>
      </w:r>
    </w:p>
    <w:p w14:paraId="14820FE5" w14:textId="77777777" w:rsidR="003E2EE4" w:rsidRPr="00342067" w:rsidRDefault="00FA30DE" w:rsidP="003773E1">
      <w:pPr>
        <w:pStyle w:val="Heading3"/>
      </w:pPr>
      <w:r w:rsidRPr="00342067">
        <w:t>To measure bias and gain with a capacitor</w:t>
      </w:r>
      <w:r w:rsidR="00E64C8A" w:rsidRPr="00342067">
        <w:t>, on</w:t>
      </w:r>
      <w:r w:rsidR="00654032" w:rsidRPr="00342067">
        <w:t xml:space="preserve"> fixture </w:t>
      </w:r>
      <w:r w:rsidR="00394D84" w:rsidRPr="00342067">
        <w:t>#</w:t>
      </w:r>
      <w:r w:rsidR="00654032" w:rsidRPr="00342067">
        <w:t>43046</w:t>
      </w:r>
      <w:r w:rsidR="0010592C" w:rsidRPr="00342067">
        <w:t>-01</w:t>
      </w:r>
      <w:r w:rsidR="00C8240D" w:rsidRPr="00342067">
        <w:t xml:space="preserve"> (Figure </w:t>
      </w:r>
      <w:r w:rsidR="00FA0238" w:rsidRPr="00342067">
        <w:t>4-2</w:t>
      </w:r>
      <w:r w:rsidR="00C8240D" w:rsidRPr="00342067">
        <w:t>)</w:t>
      </w:r>
      <w:r w:rsidR="00BC207A" w:rsidRPr="00342067">
        <w:t xml:space="preserve"> </w:t>
      </w:r>
      <w:r w:rsidR="00654032" w:rsidRPr="00342067">
        <w:t xml:space="preserve">set the </w:t>
      </w:r>
      <w:r w:rsidRPr="00342067">
        <w:t xml:space="preserve">Capacitor </w:t>
      </w:r>
      <w:r w:rsidR="00654032" w:rsidRPr="00342067">
        <w:t>to</w:t>
      </w:r>
      <w:r w:rsidRPr="00342067">
        <w:t xml:space="preserve"> the </w:t>
      </w:r>
      <w:r w:rsidR="00654032" w:rsidRPr="00342067">
        <w:t>‘</w:t>
      </w:r>
      <w:r w:rsidRPr="00342067">
        <w:t>in</w:t>
      </w:r>
      <w:r w:rsidR="00654032" w:rsidRPr="00342067">
        <w:t>’</w:t>
      </w:r>
      <w:r w:rsidRPr="00342067">
        <w:t xml:space="preserve"> position</w:t>
      </w:r>
      <w:r w:rsidR="00BC207A" w:rsidRPr="00342067">
        <w:t>.</w:t>
      </w:r>
      <w:r w:rsidR="00654032" w:rsidRPr="00342067">
        <w:t xml:space="preserve">  </w:t>
      </w:r>
      <w:r w:rsidR="00045F95" w:rsidRPr="00342067">
        <w:t xml:space="preserve">  </w:t>
      </w:r>
    </w:p>
    <w:p w14:paraId="5CA87591" w14:textId="77777777" w:rsidR="003E2EE4" w:rsidRPr="00342067" w:rsidRDefault="00BC3BCD" w:rsidP="003773E1">
      <w:pPr>
        <w:pStyle w:val="Heading3"/>
      </w:pPr>
      <w:r w:rsidRPr="00342067">
        <w:t xml:space="preserve">Read the AC voltage on the </w:t>
      </w:r>
      <w:r w:rsidR="00890503" w:rsidRPr="00342067">
        <w:t>back</w:t>
      </w:r>
      <w:r w:rsidRPr="00342067">
        <w:t xml:space="preserve"> connection (amplifier output) of the gain voltmeter and the AC voltage on the back connection (amplifier input) of the gain voltmeter.  (The meter has a front/rear button to swi</w:t>
      </w:r>
      <w:r w:rsidR="00DA1E12" w:rsidRPr="00342067">
        <w:t>t</w:t>
      </w:r>
      <w:r w:rsidRPr="00342067">
        <w:t xml:space="preserve">ch between inputs).  Divide the first reading by the second reading to get gain.  Compare the gain to the ‘GAIN </w:t>
      </w:r>
      <w:r w:rsidR="008212D3" w:rsidRPr="00342067">
        <w:t>LOADED</w:t>
      </w:r>
      <w:r w:rsidRPr="00342067">
        <w:t xml:space="preserve">’ spec </w:t>
      </w:r>
      <w:r w:rsidR="00F31CF5" w:rsidRPr="00342067">
        <w:t>in the Micro Spec Database</w:t>
      </w:r>
      <w:r w:rsidRPr="00342067">
        <w:t>, and reject the amplifier if it is not in range.</w:t>
      </w:r>
    </w:p>
    <w:p w14:paraId="45B3306A" w14:textId="77777777" w:rsidR="00FA30DE" w:rsidRPr="00342067" w:rsidRDefault="00D14067" w:rsidP="003773E1">
      <w:pPr>
        <w:pStyle w:val="Heading3"/>
      </w:pPr>
      <w:r w:rsidRPr="00342067">
        <w:t>If the inp</w:t>
      </w:r>
      <w:r w:rsidR="00A85BEE" w:rsidRPr="00342067">
        <w:t>ut voltage is set to 1.000 ±.005</w:t>
      </w:r>
      <w:r w:rsidRPr="00342067">
        <w:t>, the gain can be read directly at the output without dividing by the input reading.</w:t>
      </w:r>
      <w:r w:rsidR="003E2EE4" w:rsidRPr="00342067">
        <w:t xml:space="preserve">  </w:t>
      </w:r>
      <w:r w:rsidR="00FA30DE" w:rsidRPr="00342067">
        <w:t>Remember to watch the signals on the oscilloscope and look for discrepancies such as distorted or clipped signals.</w:t>
      </w:r>
    </w:p>
    <w:p w14:paraId="06552C33" w14:textId="77777777" w:rsidR="00686325" w:rsidRPr="00342067" w:rsidRDefault="00BC3BCD" w:rsidP="003773E1">
      <w:pPr>
        <w:pStyle w:val="Heading3"/>
      </w:pPr>
      <w:r w:rsidRPr="00342067">
        <w:t>Set the Capacitor switch to the ‘out’ position, and repeat these steps to measure bias and gain without a capacitor.  Compare the bias to the ‘BIAS</w:t>
      </w:r>
      <w:r w:rsidR="001B0355" w:rsidRPr="00342067">
        <w:t>’</w:t>
      </w:r>
      <w:r w:rsidRPr="00342067">
        <w:t xml:space="preserve"> spec, and the gain to the ‘GAIN </w:t>
      </w:r>
      <w:r w:rsidR="008212D3" w:rsidRPr="00342067">
        <w:lastRenderedPageBreak/>
        <w:t>UNLOADED</w:t>
      </w:r>
      <w:r w:rsidRPr="00342067">
        <w:t>’ spec.</w:t>
      </w:r>
      <w:r w:rsidR="00D80592" w:rsidRPr="00342067">
        <w:t xml:space="preserve">  </w:t>
      </w:r>
      <w:r w:rsidRPr="00342067">
        <w:t>Again, remember to watch the signals on the oscilloscope and look for discrepancies such as distorted or clipped signals.</w:t>
      </w:r>
    </w:p>
    <w:p w14:paraId="0C8D6444" w14:textId="77777777" w:rsidR="00E644F7" w:rsidRPr="00342067" w:rsidRDefault="00AF6CD2" w:rsidP="003773E1">
      <w:pPr>
        <w:pStyle w:val="Heading2"/>
      </w:pPr>
      <w:bookmarkStart w:id="12" w:name="_Toc8378903"/>
      <w:r w:rsidRPr="00342067">
        <w:t>Testing</w:t>
      </w:r>
      <w:r w:rsidR="00375B96" w:rsidRPr="00342067">
        <w:t xml:space="preserve"> ICP Amp</w:t>
      </w:r>
      <w:r w:rsidR="00F2666D" w:rsidRPr="00342067">
        <w:t>lifiers</w:t>
      </w:r>
      <w:r w:rsidR="00375B96" w:rsidRPr="00342067">
        <w:t xml:space="preserve"> on </w:t>
      </w:r>
      <w:r w:rsidR="00E644F7" w:rsidRPr="00342067">
        <w:t xml:space="preserve">T05 </w:t>
      </w:r>
      <w:r w:rsidR="00375B96" w:rsidRPr="00342067">
        <w:t>Headers</w:t>
      </w:r>
      <w:bookmarkEnd w:id="12"/>
    </w:p>
    <w:p w14:paraId="274C3FF9" w14:textId="77777777" w:rsidR="00F473B5" w:rsidRPr="00342067" w:rsidRDefault="009A27BC" w:rsidP="003773E1">
      <w:pPr>
        <w:pStyle w:val="Heading3"/>
      </w:pPr>
      <w:r w:rsidRPr="00342067">
        <w:t xml:space="preserve">The T05 fixture </w:t>
      </w:r>
      <w:r w:rsidR="00394D84" w:rsidRPr="00342067">
        <w:t>#</w:t>
      </w:r>
      <w:r w:rsidRPr="00342067">
        <w:t>43052</w:t>
      </w:r>
      <w:r w:rsidR="0010592C" w:rsidRPr="00342067">
        <w:t>-01</w:t>
      </w:r>
      <w:r w:rsidRPr="00342067">
        <w:t xml:space="preserve"> has </w:t>
      </w:r>
      <w:r w:rsidR="00437431" w:rsidRPr="00342067">
        <w:t>2</w:t>
      </w:r>
      <w:r w:rsidRPr="00342067">
        <w:t xml:space="preserve"> </w:t>
      </w:r>
      <w:r w:rsidR="00437431" w:rsidRPr="00342067">
        <w:t xml:space="preserve">test </w:t>
      </w:r>
      <w:r w:rsidRPr="00342067">
        <w:t>positions</w:t>
      </w:r>
      <w:r w:rsidR="00437431" w:rsidRPr="00342067">
        <w:t xml:space="preserve"> (A &amp; B)</w:t>
      </w:r>
      <w:r w:rsidRPr="00342067">
        <w:t xml:space="preserve"> for</w:t>
      </w:r>
      <w:r w:rsidR="00437431" w:rsidRPr="00342067">
        <w:t xml:space="preserve"> testing</w:t>
      </w:r>
      <w:r w:rsidRPr="00342067">
        <w:t xml:space="preserve"> </w:t>
      </w:r>
      <w:r w:rsidR="002976AA" w:rsidRPr="00342067">
        <w:t>amplifiers</w:t>
      </w:r>
      <w:r w:rsidRPr="00342067">
        <w:t xml:space="preserve"> (Figure </w:t>
      </w:r>
      <w:r w:rsidR="00B43833" w:rsidRPr="00342067">
        <w:t>4</w:t>
      </w:r>
      <w:r w:rsidR="00691C20" w:rsidRPr="00342067">
        <w:t>-3</w:t>
      </w:r>
      <w:r w:rsidRPr="00342067">
        <w:t xml:space="preserve">).  There is one input connection </w:t>
      </w:r>
      <w:r w:rsidR="00E719AF" w:rsidRPr="00342067">
        <w:t>which connects</w:t>
      </w:r>
      <w:r w:rsidRPr="00342067">
        <w:t xml:space="preserve"> to</w:t>
      </w:r>
      <w:r w:rsidR="00437431" w:rsidRPr="00342067">
        <w:t xml:space="preserve"> the function generator, one output which connects to the ICP</w:t>
      </w:r>
      <w:r w:rsidRPr="00342067">
        <w:t xml:space="preserve"> power supply</w:t>
      </w:r>
      <w:r w:rsidR="00437431" w:rsidRPr="00342067">
        <w:t xml:space="preserve">, and one power connection </w:t>
      </w:r>
      <w:r w:rsidR="00377C7F" w:rsidRPr="00342067">
        <w:t xml:space="preserve">which is only used </w:t>
      </w:r>
      <w:r w:rsidR="00437431" w:rsidRPr="00342067">
        <w:t>when using position A</w:t>
      </w:r>
      <w:r w:rsidRPr="00342067">
        <w:t>.</w:t>
      </w:r>
      <w:r w:rsidR="003235B3" w:rsidRPr="00342067">
        <w:t xml:space="preserve">  Place the pins on the bottom of the </w:t>
      </w:r>
      <w:r w:rsidR="002976AA" w:rsidRPr="00342067">
        <w:t>headers</w:t>
      </w:r>
      <w:r w:rsidR="003235B3" w:rsidRPr="00342067">
        <w:t xml:space="preserve"> into the fixture </w:t>
      </w:r>
      <w:r w:rsidR="00E94923" w:rsidRPr="00342067">
        <w:t xml:space="preserve">as shown in the diagram in Figure </w:t>
      </w:r>
      <w:r w:rsidR="00B43833" w:rsidRPr="00342067">
        <w:t>4</w:t>
      </w:r>
      <w:r w:rsidR="005B672C" w:rsidRPr="00342067">
        <w:t>-3</w:t>
      </w:r>
      <w:r w:rsidR="00E94923" w:rsidRPr="00342067">
        <w:t>.</w:t>
      </w:r>
      <w:r w:rsidR="002976AA" w:rsidRPr="00342067">
        <w:t xml:space="preserve">  </w:t>
      </w:r>
      <w:r w:rsidR="008E1FD7" w:rsidRPr="00342067">
        <w:t>Connect each input wire to the corresponding alligator clip, taking care not to bend the wire more than necessary.</w:t>
      </w:r>
    </w:p>
    <w:p w14:paraId="333F00EF" w14:textId="0618DA54" w:rsidR="003E2EE4" w:rsidRPr="00342067" w:rsidRDefault="00316437" w:rsidP="003773E1">
      <w:pPr>
        <w:pStyle w:val="Heading3"/>
      </w:pPr>
      <w:r w:rsidRPr="00342067">
        <w:t>Set the frequency generator to</w:t>
      </w:r>
      <w:r w:rsidR="007E0A5A" w:rsidRPr="00342067">
        <w:t xml:space="preserve"> provide the required input signal</w:t>
      </w:r>
      <w:r w:rsidRPr="00342067">
        <w:t>.</w:t>
      </w:r>
      <w:r w:rsidR="00E644F7" w:rsidRPr="00342067">
        <w:t xml:space="preserve">  </w:t>
      </w:r>
      <w:r w:rsidR="003235B3" w:rsidRPr="00342067">
        <w:t xml:space="preserve">Adjust the </w:t>
      </w:r>
      <w:r w:rsidR="00E644F7" w:rsidRPr="00342067">
        <w:t xml:space="preserve">oscilloscope </w:t>
      </w:r>
      <w:r w:rsidR="003235B3" w:rsidRPr="00342067">
        <w:t>to obtain a single sine wave on each channel.</w:t>
      </w:r>
      <w:r w:rsidR="00E644F7" w:rsidRPr="00342067">
        <w:t xml:space="preserve">  </w:t>
      </w:r>
    </w:p>
    <w:p w14:paraId="1313A3A0" w14:textId="77777777" w:rsidR="003E2EE4" w:rsidRPr="00342067" w:rsidRDefault="00F473B5" w:rsidP="003773E1">
      <w:pPr>
        <w:pStyle w:val="Heading3"/>
      </w:pPr>
      <w:r w:rsidRPr="00342067">
        <w:t xml:space="preserve">Compare the DC voltage on the Bias voltmeter to the ‘BIAS’ spec in </w:t>
      </w:r>
      <w:r w:rsidR="00F31CF5" w:rsidRPr="00342067">
        <w:t>the Micro Spec Database</w:t>
      </w:r>
      <w:r w:rsidRPr="00342067">
        <w:t xml:space="preserve">.  Reject the part if it is not within the spec range.  </w:t>
      </w:r>
    </w:p>
    <w:p w14:paraId="7378D995" w14:textId="77777777" w:rsidR="003E2EE4" w:rsidRPr="00342067" w:rsidRDefault="00F473B5" w:rsidP="003773E1">
      <w:pPr>
        <w:pStyle w:val="Heading3"/>
      </w:pPr>
      <w:r w:rsidRPr="00342067">
        <w:t xml:space="preserve">Read the AC </w:t>
      </w:r>
      <w:r w:rsidR="00316437" w:rsidRPr="00342067">
        <w:t xml:space="preserve">output </w:t>
      </w:r>
      <w:r w:rsidRPr="00342067">
        <w:t xml:space="preserve">voltage </w:t>
      </w:r>
      <w:r w:rsidR="00316437" w:rsidRPr="00342067">
        <w:t xml:space="preserve">and </w:t>
      </w:r>
      <w:r w:rsidRPr="00342067">
        <w:t xml:space="preserve">the AC </w:t>
      </w:r>
      <w:r w:rsidR="00316437" w:rsidRPr="00342067">
        <w:t xml:space="preserve">input </w:t>
      </w:r>
      <w:r w:rsidRPr="00342067">
        <w:t xml:space="preserve">voltage.  Divide the first reading by the second reading to get gain.  Compare the gain to the ‘GAIN W/C’ spec </w:t>
      </w:r>
      <w:r w:rsidR="00F31CF5" w:rsidRPr="00342067">
        <w:t>in</w:t>
      </w:r>
      <w:r w:rsidRPr="00342067">
        <w:t xml:space="preserve"> </w:t>
      </w:r>
      <w:r w:rsidR="00F31CF5" w:rsidRPr="00342067">
        <w:t>the Micro Spec Database</w:t>
      </w:r>
      <w:r w:rsidRPr="00342067">
        <w:t>, and reject the amplifier if it is not in range.</w:t>
      </w:r>
      <w:r w:rsidR="00CA090C" w:rsidRPr="00342067">
        <w:t xml:space="preserve">  </w:t>
      </w:r>
    </w:p>
    <w:p w14:paraId="7E402CA0" w14:textId="77777777" w:rsidR="00F1562D" w:rsidRPr="00342067" w:rsidRDefault="00AF6CD2" w:rsidP="003773E1">
      <w:pPr>
        <w:pStyle w:val="Heading2"/>
      </w:pPr>
      <w:bookmarkStart w:id="13" w:name="_Toc8378904"/>
      <w:r w:rsidRPr="00342067">
        <w:t xml:space="preserve">Testing </w:t>
      </w:r>
      <w:r w:rsidR="00F1562D" w:rsidRPr="00342067">
        <w:t>24297-XX-XXX-XXX Amplifiers</w:t>
      </w:r>
      <w:bookmarkEnd w:id="13"/>
    </w:p>
    <w:p w14:paraId="7EFCEDEF" w14:textId="01621A5F" w:rsidR="00495BFA" w:rsidRPr="00342067" w:rsidRDefault="00676EE4" w:rsidP="003773E1">
      <w:pPr>
        <w:pStyle w:val="Heading3"/>
      </w:pPr>
      <w:r>
        <w:t>Connect the</w:t>
      </w:r>
      <w:r w:rsidR="00495BFA" w:rsidRPr="00E236B1">
        <w:rPr>
          <w:color w:val="FF0000"/>
        </w:rPr>
        <w:t xml:space="preserve"> </w:t>
      </w:r>
      <w:r w:rsidR="00495BFA" w:rsidRPr="00342067">
        <w:t xml:space="preserve">output of the </w:t>
      </w:r>
      <w:r w:rsidR="007E0A5A" w:rsidRPr="00342067">
        <w:t xml:space="preserve">ICP </w:t>
      </w:r>
      <w:r w:rsidR="00495BFA" w:rsidRPr="00342067">
        <w:t xml:space="preserve">PCB power supply </w:t>
      </w:r>
      <w:r w:rsidR="00E236B1">
        <w:rPr>
          <w:color w:val="FF0000"/>
        </w:rPr>
        <w:t xml:space="preserve">/ switch box </w:t>
      </w:r>
      <w:r w:rsidR="00495BFA" w:rsidRPr="00342067">
        <w:t xml:space="preserve">to the output of test </w:t>
      </w:r>
      <w:r w:rsidR="007E0A5A" w:rsidRPr="00342067">
        <w:t>Fixture 43060</w:t>
      </w:r>
      <w:r w:rsidR="0010592C" w:rsidRPr="00342067">
        <w:t>-01</w:t>
      </w:r>
      <w:r w:rsidR="007E0A5A" w:rsidRPr="00342067">
        <w:t xml:space="preserve"> or 43052</w:t>
      </w:r>
      <w:r w:rsidR="0010592C" w:rsidRPr="00342067">
        <w:t>-01</w:t>
      </w:r>
      <w:r w:rsidR="007E0A5A" w:rsidRPr="00342067">
        <w:t xml:space="preserve"> (Position A) </w:t>
      </w:r>
      <w:r w:rsidR="00495BFA" w:rsidRPr="00342067">
        <w:t xml:space="preserve">(Figure </w:t>
      </w:r>
      <w:r w:rsidR="007E0A5A" w:rsidRPr="00342067">
        <w:t>4</w:t>
      </w:r>
      <w:r w:rsidR="00691C20" w:rsidRPr="00342067">
        <w:t>-3</w:t>
      </w:r>
      <w:r w:rsidR="00377C7F" w:rsidRPr="00342067">
        <w:t xml:space="preserve"> </w:t>
      </w:r>
      <w:r w:rsidR="007E0A5A" w:rsidRPr="00342067">
        <w:t>&amp;</w:t>
      </w:r>
      <w:r w:rsidR="00377C7F" w:rsidRPr="00342067">
        <w:t xml:space="preserve"> </w:t>
      </w:r>
      <w:r w:rsidR="00691C20" w:rsidRPr="00342067">
        <w:t>4-4</w:t>
      </w:r>
      <w:r w:rsidR="00ED4435" w:rsidRPr="00342067">
        <w:t>)</w:t>
      </w:r>
      <w:r w:rsidR="003C111C" w:rsidRPr="00342067">
        <w:t>,</w:t>
      </w:r>
      <w:r w:rsidR="00495BFA" w:rsidRPr="00342067">
        <w:t xml:space="preserve"> the input of the bias voltage voltmeter, the input of the output voltage gain voltmeter, and channel 2 of the oscilloscope.  Connect the signal generator to channel 1 of the oscilloscope, the input of the input voltmete</w:t>
      </w:r>
      <w:r w:rsidR="003C111C" w:rsidRPr="00342067">
        <w:t>r and the input of the test fixture</w:t>
      </w:r>
      <w:r w:rsidR="00110462" w:rsidRPr="00342067">
        <w:t xml:space="preserve">.  </w:t>
      </w:r>
      <w:r w:rsidR="00ED16F3" w:rsidRPr="00342067">
        <w:t>Connect a</w:t>
      </w:r>
      <w:r w:rsidR="00E872D1" w:rsidRPr="00342067">
        <w:t xml:space="preserve"> </w:t>
      </w:r>
      <w:r w:rsidR="00495BFA" w:rsidRPr="00342067">
        <w:t xml:space="preserve">9V </w:t>
      </w:r>
      <w:r w:rsidR="00E872D1" w:rsidRPr="00342067">
        <w:t>DC</w:t>
      </w:r>
      <w:r w:rsidR="00B86C20" w:rsidRPr="00342067">
        <w:t xml:space="preserve"> source </w:t>
      </w:r>
      <w:r w:rsidR="000F4E76" w:rsidRPr="00342067">
        <w:t xml:space="preserve">unless otherwise indicated in </w:t>
      </w:r>
      <w:r w:rsidR="00F31CF5" w:rsidRPr="00342067">
        <w:t>the Micro Spec Database</w:t>
      </w:r>
      <w:r w:rsidR="00495BFA" w:rsidRPr="00342067">
        <w:t xml:space="preserve"> to the power connection on </w:t>
      </w:r>
      <w:r w:rsidR="003C111C" w:rsidRPr="00342067">
        <w:t>the f</w:t>
      </w:r>
      <w:r w:rsidR="00495BFA" w:rsidRPr="00342067">
        <w:t>ixture.</w:t>
      </w:r>
    </w:p>
    <w:p w14:paraId="4840D4BF" w14:textId="77777777" w:rsidR="003E2EE4" w:rsidRPr="00342067" w:rsidRDefault="004C5BF1" w:rsidP="003773E1">
      <w:pPr>
        <w:pStyle w:val="Heading3"/>
      </w:pPr>
      <w:r w:rsidRPr="00342067">
        <w:t xml:space="preserve">Compare the DC voltage on the Bias voltmeter to the ‘BIAS’ spec in </w:t>
      </w:r>
      <w:r w:rsidR="00F31CF5" w:rsidRPr="00342067">
        <w:t>the Micro Spec Database</w:t>
      </w:r>
      <w:r w:rsidRPr="00342067">
        <w:t xml:space="preserve">.  Reject the part if it is not within the spec range.  </w:t>
      </w:r>
    </w:p>
    <w:p w14:paraId="7A2E8504" w14:textId="77777777" w:rsidR="00495BFA" w:rsidRPr="00342067" w:rsidRDefault="004C5BF1" w:rsidP="003773E1">
      <w:pPr>
        <w:pStyle w:val="Heading3"/>
      </w:pPr>
      <w:r w:rsidRPr="00342067">
        <w:t xml:space="preserve">Read the AC voltage on the front connection (amplifier output) of the gain voltmeter and the AC voltage on the back connection (amplifier input) of the gain voltmeter.  (The meter has a front/rear button to </w:t>
      </w:r>
      <w:r w:rsidR="00ED16F3" w:rsidRPr="00342067">
        <w:t>switch</w:t>
      </w:r>
      <w:r w:rsidRPr="00342067">
        <w:t xml:space="preserve"> between inputs).  Divide the first reading by the second reading to get gain.  Compare the gain to the ‘GAIN W/C’ spec </w:t>
      </w:r>
      <w:r w:rsidR="00F31CF5" w:rsidRPr="00342067">
        <w:t>in</w:t>
      </w:r>
      <w:r w:rsidRPr="00342067">
        <w:t xml:space="preserve"> </w:t>
      </w:r>
      <w:r w:rsidR="00F31CF5" w:rsidRPr="00342067">
        <w:t>the Micro Spec Database</w:t>
      </w:r>
      <w:r w:rsidRPr="00342067">
        <w:t>, and reject the amplifier if it is not in range.</w:t>
      </w:r>
    </w:p>
    <w:p w14:paraId="4D4F6551" w14:textId="10E1DC2F" w:rsidR="00B921E0" w:rsidRDefault="00B921E0" w:rsidP="00B921E0">
      <w:pPr>
        <w:pStyle w:val="StyleCentered"/>
        <w:jc w:val="left"/>
      </w:pPr>
    </w:p>
    <w:p w14:paraId="036574C3" w14:textId="0F97A5D7" w:rsidR="007241CE" w:rsidRDefault="007241CE" w:rsidP="00B921E0">
      <w:pPr>
        <w:pStyle w:val="StyleCentered"/>
        <w:jc w:val="left"/>
        <w:rPr>
          <w:noProof/>
        </w:rPr>
      </w:pPr>
    </w:p>
    <w:p w14:paraId="73A9B630" w14:textId="47C1EC3E" w:rsidR="00FA0238" w:rsidRPr="00342067" w:rsidRDefault="00793634" w:rsidP="00452FA7">
      <w:pPr>
        <w:pStyle w:val="StyleCentered"/>
      </w:pPr>
      <w:r w:rsidRPr="00342067">
        <w:rPr>
          <w:noProof/>
        </w:rPr>
        <w:lastRenderedPageBreak/>
        <mc:AlternateContent>
          <mc:Choice Requires="wps">
            <w:drawing>
              <wp:anchor distT="0" distB="0" distL="114300" distR="114300" simplePos="0" relativeHeight="251615744" behindDoc="0" locked="0" layoutInCell="1" allowOverlap="1" wp14:anchorId="4ACC73E8" wp14:editId="24CD5F84">
                <wp:simplePos x="0" y="0"/>
                <wp:positionH relativeFrom="margin">
                  <wp:posOffset>2136959</wp:posOffset>
                </wp:positionH>
                <wp:positionV relativeFrom="paragraph">
                  <wp:posOffset>37506</wp:posOffset>
                </wp:positionV>
                <wp:extent cx="1562735" cy="411480"/>
                <wp:effectExtent l="0" t="0" r="647065" b="26670"/>
                <wp:wrapNone/>
                <wp:docPr id="19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411480"/>
                        </a:xfrm>
                        <a:prstGeom prst="wedgeRectCallout">
                          <a:avLst>
                            <a:gd name="adj1" fmla="val 86010"/>
                            <a:gd name="adj2" fmla="val 3031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4E4098" w14:textId="751A0887" w:rsidR="00900E0E" w:rsidRPr="00340910" w:rsidRDefault="00900E0E">
                            <w:r w:rsidRPr="00340910">
                              <w:t>I</w:t>
                            </w:r>
                            <w:r>
                              <w:t>CP POWER SUPPLY (483C Programmable</w:t>
                            </w:r>
                            <w:r w:rsidRPr="00340910">
                              <w: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C73E8" id="_x0000_s1073" type="#_x0000_t61" style="position:absolute;left:0;text-align:left;margin-left:168.25pt;margin-top:2.95pt;width:123.05pt;height:32.4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" adj="29378,17348">
                <v:textbox inset="3.6pt,,3.6pt">
                  <w:txbxContent>
                    <w:p w14:paraId="7A4E4098" w14:textId="751A0887" w:rsidR="00900E0E" w:rsidRPr="00340910" w:rsidRDefault="00900E0E">
                      <w:r w:rsidRPr="00340910">
                        <w:t>I</w:t>
                      </w:r>
                      <w:r>
                        <w:t>CP POWER SUPPLY (483C Programmable</w:t>
                      </w:r>
                      <w:r w:rsidRPr="00340910">
                        <w:t>)</w:t>
                      </w:r>
                    </w:p>
                  </w:txbxContent>
                </v:textbox>
                <w10:wrap anchorx="margin"/>
              </v:shape>
            </w:pict>
          </mc:Fallback>
        </mc:AlternateContent>
      </w:r>
      <w:r w:rsidRPr="00342067">
        <w:rPr>
          <w:noProof/>
        </w:rPr>
        <mc:AlternateContent>
          <mc:Choice Requires="wps">
            <w:drawing>
              <wp:anchor distT="0" distB="0" distL="114300" distR="114300" simplePos="0" relativeHeight="251755007" behindDoc="0" locked="0" layoutInCell="1" allowOverlap="1" wp14:anchorId="0E8C699F" wp14:editId="75D621CB">
                <wp:simplePos x="0" y="0"/>
                <wp:positionH relativeFrom="margin">
                  <wp:posOffset>5371915</wp:posOffset>
                </wp:positionH>
                <wp:positionV relativeFrom="paragraph">
                  <wp:posOffset>-168705</wp:posOffset>
                </wp:positionV>
                <wp:extent cx="1562735" cy="411480"/>
                <wp:effectExtent l="533400" t="0" r="18415" b="560070"/>
                <wp:wrapNone/>
                <wp:docPr id="22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411480"/>
                        </a:xfrm>
                        <a:prstGeom prst="wedgeRectCallout">
                          <a:avLst>
                            <a:gd name="adj1" fmla="val -81513"/>
                            <a:gd name="adj2" fmla="val 1671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6B4E5A" w14:textId="396CA12F" w:rsidR="00900E0E" w:rsidRPr="00340910" w:rsidRDefault="00900E0E" w:rsidP="00900E0E">
                            <w:r>
                              <w:t>C</w:t>
                            </w:r>
                            <w:r w:rsidR="00662A19">
                              <w:t xml:space="preserve">USTOM BATTERY </w:t>
                            </w:r>
                            <w:r w:rsidR="00662A19">
                              <w:rPr>
                                <w:vanish/>
                              </w:rPr>
                              <w:t>ICP  be connected to back of switch box</w:t>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t xml:space="preserve">SUPPLY (0.4mA)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C699F" id="_x0000_s1074" type="#_x0000_t61" style="position:absolute;left:0;text-align:left;margin-left:423pt;margin-top:-13.3pt;width:123.05pt;height:32.4pt;z-index:2517550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" adj="-6807,46894">
                <v:textbox inset="3.6pt,,3.6pt">
                  <w:txbxContent>
                    <w:p w14:paraId="4D6B4E5A" w14:textId="396CA12F" w:rsidR="00900E0E" w:rsidRPr="00340910" w:rsidRDefault="00900E0E" w:rsidP="00900E0E">
                      <w:r>
                        <w:t>C</w:t>
                      </w:r>
                      <w:r w:rsidR="00662A19">
                        <w:t xml:space="preserve">USTOM BATTERY </w:t>
                      </w:r>
                      <w:r w:rsidR="00662A19">
                        <w:rPr>
                          <w:vanish/>
                        </w:rPr>
                        <w:t>ICP  be connected to back of switch box</w:t>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rsidR="00662A19">
                        <w:rPr>
                          <w:vanish/>
                        </w:rPr>
                        <w:pgNum/>
                      </w:r>
                      <w:r>
                        <w:t xml:space="preserve">SUPPLY (0.4mA) </w:t>
                      </w:r>
                    </w:p>
                  </w:txbxContent>
                </v:textbox>
                <w10:wrap anchorx="margin"/>
              </v:shape>
            </w:pict>
          </mc:Fallback>
        </mc:AlternateContent>
      </w:r>
      <w:r w:rsidR="001D5692" w:rsidRPr="00342067">
        <w:rPr>
          <w:noProof/>
        </w:rPr>
        <mc:AlternateContent>
          <mc:Choice Requires="wps">
            <w:drawing>
              <wp:anchor distT="0" distB="0" distL="114300" distR="114300" simplePos="0" relativeHeight="251617792" behindDoc="0" locked="0" layoutInCell="1" allowOverlap="1" wp14:anchorId="2F63C3C9" wp14:editId="32DB5698">
                <wp:simplePos x="0" y="0"/>
                <wp:positionH relativeFrom="column">
                  <wp:posOffset>844849</wp:posOffset>
                </wp:positionH>
                <wp:positionV relativeFrom="paragraph">
                  <wp:posOffset>901139</wp:posOffset>
                </wp:positionV>
                <wp:extent cx="1590040" cy="255905"/>
                <wp:effectExtent l="0" t="0" r="10160" b="144145"/>
                <wp:wrapNone/>
                <wp:docPr id="18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255905"/>
                        </a:xfrm>
                        <a:prstGeom prst="wedgeRectCallout">
                          <a:avLst>
                            <a:gd name="adj1" fmla="val -2930"/>
                            <a:gd name="adj2" fmla="val 9769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E944AB" w14:textId="77777777" w:rsidR="00900E0E" w:rsidRPr="00340910" w:rsidRDefault="00900E0E" w:rsidP="00791234">
                            <w:r w:rsidRPr="00340910">
                              <w:t>FUNCTION GENERATOR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3C3C9" id="AutoShape 52" o:spid="_x0000_s1075" type="#_x0000_t61" style="position:absolute;left:0;text-align:left;margin-left:66.5pt;margin-top:70.95pt;width:125.2pt;height:20.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" adj="10167,31902">
                <v:textbox inset="3.6pt,,3.6pt">
                  <w:txbxContent>
                    <w:p w14:paraId="48E944AB" w14:textId="77777777" w:rsidR="00900E0E" w:rsidRPr="00340910" w:rsidRDefault="00900E0E" w:rsidP="00791234">
                      <w:r w:rsidRPr="00340910">
                        <w:t>FUNCTION GENERATOR</w:t>
                      </w:r>
                    </w:p>
                  </w:txbxContent>
                </v:textbox>
              </v:shape>
            </w:pict>
          </mc:Fallback>
        </mc:AlternateContent>
      </w:r>
      <w:r w:rsidR="00383CE3" w:rsidRPr="00342067">
        <w:rPr>
          <w:noProof/>
        </w:rPr>
        <mc:AlternateContent>
          <mc:Choice Requires="wps">
            <w:drawing>
              <wp:anchor distT="0" distB="0" distL="114300" distR="114300" simplePos="0" relativeHeight="251612672" behindDoc="0" locked="0" layoutInCell="1" allowOverlap="1" wp14:anchorId="7A6784CC" wp14:editId="2395C3C9">
                <wp:simplePos x="0" y="0"/>
                <wp:positionH relativeFrom="column">
                  <wp:posOffset>2846070</wp:posOffset>
                </wp:positionH>
                <wp:positionV relativeFrom="paragraph">
                  <wp:posOffset>1894840</wp:posOffset>
                </wp:positionV>
                <wp:extent cx="1097280" cy="280670"/>
                <wp:effectExtent l="0" t="742950" r="140970" b="24130"/>
                <wp:wrapNone/>
                <wp:docPr id="197"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280670"/>
                        </a:xfrm>
                        <a:prstGeom prst="wedgeRectCallout">
                          <a:avLst>
                            <a:gd name="adj1" fmla="val 57347"/>
                            <a:gd name="adj2" fmla="val -29261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51EF1E" w14:textId="77777777" w:rsidR="00900E0E" w:rsidRDefault="00900E0E"/>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784CC" id="AutoShape 178" o:spid="_x0000_s1076" type="#_x0000_t61" style="position:absolute;left:0;text-align:left;margin-left:224.1pt;margin-top:149.2pt;width:86.4pt;height:22.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" adj="23187,-52405">
                <v:textbox inset="3.6pt,,3.6pt">
                  <w:txbxContent>
                    <w:p w14:paraId="1651EF1E" w14:textId="77777777" w:rsidR="00900E0E" w:rsidRDefault="00900E0E"/>
                  </w:txbxContent>
                </v:textbox>
              </v:shape>
            </w:pict>
          </mc:Fallback>
        </mc:AlternateContent>
      </w:r>
      <w:r w:rsidR="00383CE3" w:rsidRPr="00342067">
        <w:rPr>
          <w:noProof/>
        </w:rPr>
        <mc:AlternateContent>
          <mc:Choice Requires="wps">
            <w:drawing>
              <wp:anchor distT="0" distB="0" distL="114300" distR="114300" simplePos="0" relativeHeight="251614720" behindDoc="0" locked="0" layoutInCell="1" allowOverlap="1" wp14:anchorId="75423D95" wp14:editId="4384C332">
                <wp:simplePos x="0" y="0"/>
                <wp:positionH relativeFrom="page">
                  <wp:align>center</wp:align>
                </wp:positionH>
                <wp:positionV relativeFrom="paragraph">
                  <wp:posOffset>1821036</wp:posOffset>
                </wp:positionV>
                <wp:extent cx="1234440" cy="411480"/>
                <wp:effectExtent l="0" t="381000" r="22860" b="26670"/>
                <wp:wrapNone/>
                <wp:docPr id="19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3259394" y="8517194"/>
                          <a:ext cx="1234440" cy="411480"/>
                        </a:xfrm>
                        <a:prstGeom prst="wedgeRectCallout">
                          <a:avLst>
                            <a:gd name="adj1" fmla="val -22701"/>
                            <a:gd name="adj2" fmla="val -13688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573C7E" w14:textId="77777777" w:rsidR="00900E0E" w:rsidRPr="00340910" w:rsidRDefault="00900E0E" w:rsidP="00240E02">
                            <w:r w:rsidRPr="00340910">
                              <w:t>GAIN VOLTMETERS (AC)</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23D95" id="AutoShape 49" o:spid="_x0000_s1077" type="#_x0000_t61" style="position:absolute;left:0;text-align:left;margin-left:0;margin-top:143.4pt;width:97.2pt;height:32.4pt;z-index:2516147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" adj="5897,-18768">
                <v:textbox inset="3.6pt,,3.6pt">
                  <w:txbxContent>
                    <w:p w14:paraId="53573C7E" w14:textId="77777777" w:rsidR="00900E0E" w:rsidRPr="00340910" w:rsidRDefault="00900E0E" w:rsidP="00240E02">
                      <w:r w:rsidRPr="00340910">
                        <w:t>GAIN VOLTMETERS (AC)</w:t>
                      </w:r>
                    </w:p>
                  </w:txbxContent>
                </v:textbox>
                <w10:wrap anchorx="page"/>
              </v:shape>
            </w:pict>
          </mc:Fallback>
        </mc:AlternateContent>
      </w:r>
      <w:r w:rsidR="00900E0E" w:rsidRPr="00342067">
        <w:rPr>
          <w:noProof/>
        </w:rPr>
        <mc:AlternateContent>
          <mc:Choice Requires="wps">
            <w:drawing>
              <wp:anchor distT="0" distB="0" distL="114300" distR="114300" simplePos="0" relativeHeight="251618816" behindDoc="0" locked="0" layoutInCell="1" allowOverlap="1" wp14:anchorId="2DDA4C1A" wp14:editId="57413273">
                <wp:simplePos x="0" y="0"/>
                <wp:positionH relativeFrom="column">
                  <wp:posOffset>5781368</wp:posOffset>
                </wp:positionH>
                <wp:positionV relativeFrom="paragraph">
                  <wp:posOffset>1924357</wp:posOffset>
                </wp:positionV>
                <wp:extent cx="686435" cy="255905"/>
                <wp:effectExtent l="323850" t="0" r="18415" b="10795"/>
                <wp:wrapNone/>
                <wp:docPr id="19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255905"/>
                        </a:xfrm>
                        <a:prstGeom prst="wedgeRectCallout">
                          <a:avLst>
                            <a:gd name="adj1" fmla="val -91372"/>
                            <a:gd name="adj2" fmla="val 1912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45980C" w14:textId="77777777" w:rsidR="00900E0E" w:rsidRPr="00340910" w:rsidRDefault="00900E0E" w:rsidP="00791234">
                            <w:r w:rsidRPr="00340910">
                              <w:t>FIXTURE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A4C1A" id="AutoShape 53" o:spid="_x0000_s1078" type="#_x0000_t61" style="position:absolute;left:0;text-align:left;margin-left:455.25pt;margin-top:151.5pt;width:54.05pt;height:20.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" adj="-8936,14931">
                <v:textbox inset="3.6pt,,3.6pt">
                  <w:txbxContent>
                    <w:p w14:paraId="7C45980C" w14:textId="77777777" w:rsidR="00900E0E" w:rsidRPr="00340910" w:rsidRDefault="00900E0E" w:rsidP="00791234">
                      <w:r w:rsidRPr="00340910">
                        <w:t>FIXTURE</w:t>
                      </w:r>
                    </w:p>
                  </w:txbxContent>
                </v:textbox>
              </v:shape>
            </w:pict>
          </mc:Fallback>
        </mc:AlternateContent>
      </w:r>
      <w:r w:rsidR="00900E0E" w:rsidRPr="00342067">
        <w:rPr>
          <w:noProof/>
        </w:rPr>
        <mc:AlternateContent>
          <mc:Choice Requires="wps">
            <w:drawing>
              <wp:anchor distT="0" distB="0" distL="114300" distR="114300" simplePos="0" relativeHeight="251645440" behindDoc="0" locked="0" layoutInCell="1" allowOverlap="1" wp14:anchorId="00C4A401" wp14:editId="7B394515">
                <wp:simplePos x="0" y="0"/>
                <wp:positionH relativeFrom="column">
                  <wp:posOffset>2286000</wp:posOffset>
                </wp:positionH>
                <wp:positionV relativeFrom="paragraph">
                  <wp:posOffset>479015</wp:posOffset>
                </wp:positionV>
                <wp:extent cx="1415415" cy="411480"/>
                <wp:effectExtent l="0" t="0" r="775335" b="26670"/>
                <wp:wrapNone/>
                <wp:docPr id="19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411480"/>
                        </a:xfrm>
                        <a:prstGeom prst="wedgeRectCallout">
                          <a:avLst>
                            <a:gd name="adj1" fmla="val 100162"/>
                            <a:gd name="adj2" fmla="val 176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B948CF" w14:textId="09963753" w:rsidR="00900E0E" w:rsidRPr="00340910" w:rsidRDefault="00900E0E" w:rsidP="005334FD">
                            <w:r>
                              <w:t>SWITCH BOX FOR ICP POWER SUPPLIES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4A401" id="AutoShape 100" o:spid="_x0000_s1079" type="#_x0000_t61" style="position:absolute;left:0;text-align:left;margin-left:180pt;margin-top:37.7pt;width:111.45pt;height:32.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" adj="32435,14602">
                <v:textbox inset="3.6pt,,3.6pt">
                  <w:txbxContent>
                    <w:p w14:paraId="42B948CF" w14:textId="09963753" w:rsidR="00900E0E" w:rsidRPr="00340910" w:rsidRDefault="00900E0E" w:rsidP="005334FD">
                      <w:r>
                        <w:t>SWITCH BOX FOR ICP POWER SUPPLIES</w:t>
                      </w:r>
                    </w:p>
                  </w:txbxContent>
                </v:textbox>
              </v:shape>
            </w:pict>
          </mc:Fallback>
        </mc:AlternateContent>
      </w:r>
      <w:r w:rsidR="00900E0E" w:rsidRPr="00342067">
        <w:rPr>
          <w:noProof/>
        </w:rPr>
        <mc:AlternateContent>
          <mc:Choice Requires="wps">
            <w:drawing>
              <wp:anchor distT="0" distB="0" distL="114300" distR="114300" simplePos="0" relativeHeight="251613696" behindDoc="0" locked="0" layoutInCell="1" allowOverlap="1" wp14:anchorId="5CF80202" wp14:editId="5F1C38A1">
                <wp:simplePos x="0" y="0"/>
                <wp:positionH relativeFrom="column">
                  <wp:posOffset>4203290</wp:posOffset>
                </wp:positionH>
                <wp:positionV relativeFrom="paragraph">
                  <wp:posOffset>1371293</wp:posOffset>
                </wp:positionV>
                <wp:extent cx="1532890" cy="255905"/>
                <wp:effectExtent l="0" t="228600" r="10160" b="10795"/>
                <wp:wrapNone/>
                <wp:docPr id="18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255905"/>
                        </a:xfrm>
                        <a:prstGeom prst="wedgeRectCallout">
                          <a:avLst>
                            <a:gd name="adj1" fmla="val -14116"/>
                            <a:gd name="adj2" fmla="val -13845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21724A" w14:textId="77777777" w:rsidR="00900E0E" w:rsidRPr="00340910" w:rsidRDefault="00900E0E">
                            <w:r w:rsidRPr="00340910">
                              <w:t>BIAS VOLTMETER (DC)</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80202" id="AutoShape 46" o:spid="_x0000_s1080" type="#_x0000_t61" style="position:absolute;left:0;text-align:left;margin-left:330.95pt;margin-top:108pt;width:120.7pt;height:20.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" adj="7751,-19106">
                <v:textbox inset="3.6pt,,3.6pt">
                  <w:txbxContent>
                    <w:p w14:paraId="4E21724A" w14:textId="77777777" w:rsidR="00900E0E" w:rsidRPr="00340910" w:rsidRDefault="00900E0E">
                      <w:r w:rsidRPr="00340910">
                        <w:t>BIAS VOLTMETER (DC)</w:t>
                      </w:r>
                    </w:p>
                  </w:txbxContent>
                </v:textbox>
              </v:shape>
            </w:pict>
          </mc:Fallback>
        </mc:AlternateContent>
      </w:r>
      <w:r w:rsidR="00900E0E" w:rsidRPr="00342067">
        <w:rPr>
          <w:noProof/>
        </w:rPr>
        <mc:AlternateContent>
          <mc:Choice Requires="wps">
            <w:drawing>
              <wp:anchor distT="0" distB="0" distL="114300" distR="114300" simplePos="0" relativeHeight="251616768" behindDoc="0" locked="0" layoutInCell="1" allowOverlap="1" wp14:anchorId="06A677C6" wp14:editId="58B55805">
                <wp:simplePos x="0" y="0"/>
                <wp:positionH relativeFrom="column">
                  <wp:posOffset>5781368</wp:posOffset>
                </wp:positionH>
                <wp:positionV relativeFrom="paragraph">
                  <wp:posOffset>626499</wp:posOffset>
                </wp:positionV>
                <wp:extent cx="1097280" cy="255905"/>
                <wp:effectExtent l="285750" t="0" r="26670" b="10795"/>
                <wp:wrapNone/>
                <wp:docPr id="19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255905"/>
                        </a:xfrm>
                        <a:prstGeom prst="wedgeRectCallout">
                          <a:avLst>
                            <a:gd name="adj1" fmla="val -72232"/>
                            <a:gd name="adj2" fmla="val 902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61DFE1" w14:textId="77777777" w:rsidR="00900E0E" w:rsidRPr="00340910" w:rsidRDefault="00900E0E" w:rsidP="00791234">
                            <w:r w:rsidRPr="00340910">
                              <w:t>OSCILLOSCOPE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677C6" id="AutoShape 51" o:spid="_x0000_s1081" type="#_x0000_t61" style="position:absolute;left:0;text-align:left;margin-left:455.25pt;margin-top:49.35pt;width:86.4pt;height:20.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" adj="-4802,12750">
                <v:textbox inset="3.6pt,,3.6pt">
                  <w:txbxContent>
                    <w:p w14:paraId="5461DFE1" w14:textId="77777777" w:rsidR="00900E0E" w:rsidRPr="00340910" w:rsidRDefault="00900E0E" w:rsidP="00791234">
                      <w:r w:rsidRPr="00340910">
                        <w:t>OSCILLOSCOPE</w:t>
                      </w:r>
                    </w:p>
                  </w:txbxContent>
                </v:textbox>
              </v:shape>
            </w:pict>
          </mc:Fallback>
        </mc:AlternateContent>
      </w:r>
      <w:r w:rsidR="007241CE" w:rsidRPr="00452FA7">
        <w:rPr>
          <w:noProof/>
          <w:highlight w:val="red"/>
        </w:rPr>
        <w:drawing>
          <wp:inline distT="0" distB="0" distL="0" distR="0" wp14:anchorId="776F9CA2" wp14:editId="3FFEA85C">
            <wp:extent cx="5117178" cy="2344197"/>
            <wp:effectExtent l="0" t="0" r="7620" b="0"/>
            <wp:docPr id="224" name="Picture 224" descr="C:\Users\Elarivey\Desktop\20200225_12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rivey\Desktop\20200225_12175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68" t="21407" r="19442" b="16136"/>
                    <a:stretch/>
                  </pic:blipFill>
                  <pic:spPr bwMode="auto">
                    <a:xfrm>
                      <a:off x="0" y="0"/>
                      <a:ext cx="5119132" cy="2345092"/>
                    </a:xfrm>
                    <a:prstGeom prst="rect">
                      <a:avLst/>
                    </a:prstGeom>
                    <a:noFill/>
                    <a:ln>
                      <a:noFill/>
                    </a:ln>
                    <a:effectLst>
                      <a:softEdge rad="25400"/>
                    </a:effectLst>
                    <a:extLst>
                      <a:ext uri="{53640926-AAD7-44D8-BBD7-CCE9431645EC}">
                        <a14:shadowObscured xmlns:a14="http://schemas.microsoft.com/office/drawing/2010/main"/>
                      </a:ext>
                    </a:extLst>
                  </pic:spPr>
                </pic:pic>
              </a:graphicData>
            </a:graphic>
          </wp:inline>
        </w:drawing>
      </w:r>
      <w:r w:rsidR="00240E02" w:rsidRPr="00342067">
        <w:rPr>
          <w:noProof/>
        </w:rPr>
        <mc:AlternateContent>
          <mc:Choice Requires="wps">
            <w:drawing>
              <wp:anchor distT="0" distB="0" distL="114300" distR="114300" simplePos="0" relativeHeight="251619840" behindDoc="0" locked="0" layoutInCell="1" allowOverlap="1" wp14:anchorId="28A2968E" wp14:editId="278DA485">
                <wp:simplePos x="0" y="0"/>
                <wp:positionH relativeFrom="column">
                  <wp:posOffset>3658870</wp:posOffset>
                </wp:positionH>
                <wp:positionV relativeFrom="paragraph">
                  <wp:posOffset>3434080</wp:posOffset>
                </wp:positionV>
                <wp:extent cx="1054100" cy="256032"/>
                <wp:effectExtent l="0" t="95250" r="450850" b="10795"/>
                <wp:wrapNone/>
                <wp:docPr id="19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256032"/>
                        </a:xfrm>
                        <a:prstGeom prst="wedgeRectCallout">
                          <a:avLst>
                            <a:gd name="adj1" fmla="val 87508"/>
                            <a:gd name="adj2" fmla="val -7417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0BE391" w14:textId="77777777" w:rsidR="00900E0E" w:rsidRPr="00340910" w:rsidRDefault="00900E0E" w:rsidP="00791234">
                            <w:r w:rsidRPr="00340910">
                              <w:t>FIXTURE INPUT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2968E" id="AutoShape 54" o:spid="_x0000_s1082" type="#_x0000_t61" style="position:absolute;left:0;text-align:left;margin-left:288.1pt;margin-top:270.4pt;width:83pt;height:20.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" adj="29702,-5222">
                <v:textbox inset="3.6pt,,3.6pt">
                  <w:txbxContent>
                    <w:p w14:paraId="480BE391" w14:textId="77777777" w:rsidR="00900E0E" w:rsidRPr="00340910" w:rsidRDefault="00900E0E" w:rsidP="00791234">
                      <w:r w:rsidRPr="00340910">
                        <w:t>FIXTURE INPUT</w:t>
                      </w:r>
                    </w:p>
                  </w:txbxContent>
                </v:textbox>
              </v:shape>
            </w:pict>
          </mc:Fallback>
        </mc:AlternateContent>
      </w:r>
    </w:p>
    <w:p w14:paraId="50BF5290" w14:textId="4FBC3E6F" w:rsidR="008851BF" w:rsidRPr="00342067" w:rsidRDefault="00FA0238" w:rsidP="008C4A34">
      <w:pPr>
        <w:pStyle w:val="StyleCaptionText1Centered"/>
        <w:spacing w:after="0"/>
      </w:pPr>
      <w:r w:rsidRPr="00342067">
        <w:t xml:space="preserve">Figure </w:t>
      </w:r>
      <w:fldSimple w:instr=" STYLEREF 1 \s ">
        <w:r w:rsidR="008C4A34" w:rsidRPr="00342067">
          <w:rPr>
            <w:noProof/>
          </w:rPr>
          <w:t>4</w:t>
        </w:r>
      </w:fldSimple>
      <w:r w:rsidR="008C4A34" w:rsidRPr="00342067">
        <w:noBreakHyphen/>
      </w:r>
      <w:fldSimple w:instr=" SEQ Figure \* ARABIC \s 1 ">
        <w:r w:rsidR="008C4A34" w:rsidRPr="00342067">
          <w:rPr>
            <w:noProof/>
          </w:rPr>
          <w:t>1</w:t>
        </w:r>
      </w:fldSimple>
    </w:p>
    <w:p w14:paraId="56CF335B" w14:textId="008D32B8" w:rsidR="001159A1" w:rsidRPr="00342067" w:rsidRDefault="001159A1" w:rsidP="00407202"/>
    <w:p w14:paraId="65F20A1D" w14:textId="3AAC33A0" w:rsidR="00FA0238" w:rsidRPr="00342067" w:rsidRDefault="00340910" w:rsidP="004A7F91">
      <w:pPr>
        <w:pStyle w:val="StyleCentered"/>
      </w:pPr>
      <w:r w:rsidRPr="00342067">
        <w:rPr>
          <w:noProof/>
        </w:rPr>
        <mc:AlternateContent>
          <mc:Choice Requires="wps">
            <w:drawing>
              <wp:anchor distT="0" distB="0" distL="114300" distR="114300" simplePos="0" relativeHeight="251624960" behindDoc="0" locked="0" layoutInCell="1" allowOverlap="1" wp14:anchorId="3CE1AEDC" wp14:editId="7FED46A6">
                <wp:simplePos x="0" y="0"/>
                <wp:positionH relativeFrom="column">
                  <wp:posOffset>3883025</wp:posOffset>
                </wp:positionH>
                <wp:positionV relativeFrom="paragraph">
                  <wp:posOffset>2192655</wp:posOffset>
                </wp:positionV>
                <wp:extent cx="682625" cy="255905"/>
                <wp:effectExtent l="209550" t="476250" r="22225" b="10795"/>
                <wp:wrapNone/>
                <wp:docPr id="18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55905"/>
                        </a:xfrm>
                        <a:prstGeom prst="wedgeRectCallout">
                          <a:avLst>
                            <a:gd name="adj1" fmla="val -74622"/>
                            <a:gd name="adj2" fmla="val -22351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ACBA54" w14:textId="77777777" w:rsidR="00900E0E" w:rsidRPr="00340910" w:rsidRDefault="00900E0E" w:rsidP="00882001">
                            <w:r w:rsidRPr="00340910">
                              <w:t>GROUND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1AEDC" id="AutoShape 59" o:spid="_x0000_s1083" type="#_x0000_t61" style="position:absolute;left:0;text-align:left;margin-left:305.75pt;margin-top:172.65pt;width:53.75pt;height:20.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" adj="-5318,-37479">
                <v:textbox inset="3.6pt,,3.6pt">
                  <w:txbxContent>
                    <w:p w14:paraId="61ACBA54" w14:textId="77777777" w:rsidR="00900E0E" w:rsidRPr="00340910" w:rsidRDefault="00900E0E" w:rsidP="00882001">
                      <w:r w:rsidRPr="00340910">
                        <w:t>GROUND</w:t>
                      </w:r>
                    </w:p>
                  </w:txbxContent>
                </v:textbox>
              </v:shape>
            </w:pict>
          </mc:Fallback>
        </mc:AlternateContent>
      </w:r>
      <w:r w:rsidRPr="00342067">
        <w:rPr>
          <w:noProof/>
        </w:rPr>
        <mc:AlternateContent>
          <mc:Choice Requires="wps">
            <w:drawing>
              <wp:anchor distT="0" distB="0" distL="114300" distR="114300" simplePos="0" relativeHeight="251622912" behindDoc="0" locked="0" layoutInCell="1" allowOverlap="1" wp14:anchorId="04CFF1C4" wp14:editId="4CBC4152">
                <wp:simplePos x="0" y="0"/>
                <wp:positionH relativeFrom="column">
                  <wp:posOffset>2662555</wp:posOffset>
                </wp:positionH>
                <wp:positionV relativeFrom="paragraph">
                  <wp:posOffset>104140</wp:posOffset>
                </wp:positionV>
                <wp:extent cx="529590" cy="255905"/>
                <wp:effectExtent l="0" t="0" r="118110" b="753745"/>
                <wp:wrapNone/>
                <wp:docPr id="18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255905"/>
                        </a:xfrm>
                        <a:prstGeom prst="wedgeRectCallout">
                          <a:avLst>
                            <a:gd name="adj1" fmla="val 62780"/>
                            <a:gd name="adj2" fmla="val 33316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5D86E6" w14:textId="77777777" w:rsidR="00900E0E" w:rsidRPr="00340910" w:rsidRDefault="00900E0E" w:rsidP="00882001">
                            <w:r w:rsidRPr="00340910">
                              <w:t>INPUT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FF1C4" id="AutoShape 57" o:spid="_x0000_s1084" type="#_x0000_t61" style="position:absolute;left:0;text-align:left;margin-left:209.65pt;margin-top:8.2pt;width:41.7pt;height:20.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" adj="24360,82765">
                <v:textbox inset="3.6pt,,3.6pt">
                  <w:txbxContent>
                    <w:p w14:paraId="395D86E6" w14:textId="77777777" w:rsidR="00900E0E" w:rsidRPr="00340910" w:rsidRDefault="00900E0E" w:rsidP="00882001">
                      <w:r w:rsidRPr="00340910">
                        <w:t>INPUT</w:t>
                      </w:r>
                    </w:p>
                  </w:txbxContent>
                </v:textbox>
              </v:shape>
            </w:pict>
          </mc:Fallback>
        </mc:AlternateContent>
      </w:r>
      <w:r w:rsidRPr="00342067">
        <w:rPr>
          <w:noProof/>
        </w:rPr>
        <mc:AlternateContent>
          <mc:Choice Requires="wps">
            <w:drawing>
              <wp:anchor distT="0" distB="0" distL="114300" distR="114300" simplePos="0" relativeHeight="251623936" behindDoc="0" locked="0" layoutInCell="1" allowOverlap="1" wp14:anchorId="5291D04A" wp14:editId="6D22B9BB">
                <wp:simplePos x="0" y="0"/>
                <wp:positionH relativeFrom="column">
                  <wp:posOffset>3762375</wp:posOffset>
                </wp:positionH>
                <wp:positionV relativeFrom="paragraph">
                  <wp:posOffset>104140</wp:posOffset>
                </wp:positionV>
                <wp:extent cx="636270" cy="255905"/>
                <wp:effectExtent l="0" t="0" r="11430" b="810895"/>
                <wp:wrapNone/>
                <wp:docPr id="18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255905"/>
                        </a:xfrm>
                        <a:prstGeom prst="wedgeRectCallout">
                          <a:avLst>
                            <a:gd name="adj1" fmla="val -15460"/>
                            <a:gd name="adj2" fmla="val 35663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1EDDD5" w14:textId="77777777" w:rsidR="00900E0E" w:rsidRPr="00340910" w:rsidRDefault="00900E0E" w:rsidP="00882001">
                            <w:r w:rsidRPr="00340910">
                              <w:t>OUTPUT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1D04A" id="AutoShape 58" o:spid="_x0000_s1085" type="#_x0000_t61" style="position:absolute;left:0;text-align:left;margin-left:296.25pt;margin-top:8.2pt;width:50.1pt;height:20.1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" adj="7461,87833">
                <v:textbox inset="3.6pt,,3.6pt">
                  <w:txbxContent>
                    <w:p w14:paraId="111EDDD5" w14:textId="77777777" w:rsidR="00900E0E" w:rsidRPr="00340910" w:rsidRDefault="00900E0E" w:rsidP="00882001">
                      <w:r w:rsidRPr="00340910">
                        <w:t>OUTPUT</w:t>
                      </w:r>
                    </w:p>
                  </w:txbxContent>
                </v:textbox>
              </v:shape>
            </w:pict>
          </mc:Fallback>
        </mc:AlternateContent>
      </w:r>
      <w:r w:rsidR="00240E02" w:rsidRPr="00342067">
        <w:rPr>
          <w:noProof/>
        </w:rPr>
        <mc:AlternateContent>
          <mc:Choice Requires="wps">
            <w:drawing>
              <wp:anchor distT="0" distB="0" distL="114300" distR="114300" simplePos="0" relativeHeight="251621888" behindDoc="0" locked="0" layoutInCell="1" allowOverlap="1" wp14:anchorId="2B5BECD2" wp14:editId="683C3E0E">
                <wp:simplePos x="0" y="0"/>
                <wp:positionH relativeFrom="column">
                  <wp:posOffset>1872615</wp:posOffset>
                </wp:positionH>
                <wp:positionV relativeFrom="paragraph">
                  <wp:posOffset>2191385</wp:posOffset>
                </wp:positionV>
                <wp:extent cx="1097280" cy="256032"/>
                <wp:effectExtent l="0" t="0" r="26670" b="10795"/>
                <wp:wrapNone/>
                <wp:docPr id="18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256032"/>
                        </a:xfrm>
                        <a:prstGeom prst="wedgeRectCallout">
                          <a:avLst>
                            <a:gd name="adj1" fmla="val 7600"/>
                            <a:gd name="adj2" fmla="val -206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4C766F" w14:textId="77777777" w:rsidR="00900E0E" w:rsidRPr="00340910" w:rsidRDefault="00900E0E">
                            <w:pPr>
                              <w:rPr>
                                <w:b/>
                              </w:rPr>
                            </w:pPr>
                            <w:r w:rsidRPr="00340910">
                              <w:rPr>
                                <w:b/>
                              </w:rPr>
                              <w:t>FIXTURE 43046</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BECD2" id="AutoShape 56" o:spid="_x0000_s1086" type="#_x0000_t61" style="position:absolute;left:0;text-align:left;margin-left:147.45pt;margin-top:172.55pt;width:86.4pt;height:20.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" adj="12442,6340">
                <v:textbox inset="3.6pt,,3.6pt">
                  <w:txbxContent>
                    <w:p w14:paraId="394C766F" w14:textId="77777777" w:rsidR="00900E0E" w:rsidRPr="00340910" w:rsidRDefault="00900E0E">
                      <w:pPr>
                        <w:rPr>
                          <w:b/>
                        </w:rPr>
                      </w:pPr>
                      <w:r w:rsidRPr="00340910">
                        <w:rPr>
                          <w:b/>
                        </w:rPr>
                        <w:t>FIXTURE 43046</w:t>
                      </w:r>
                    </w:p>
                  </w:txbxContent>
                </v:textbox>
              </v:shape>
            </w:pict>
          </mc:Fallback>
        </mc:AlternateContent>
      </w:r>
      <w:r w:rsidR="00D62F33" w:rsidRPr="00342067">
        <w:rPr>
          <w:noProof/>
        </w:rPr>
        <w:drawing>
          <wp:inline distT="0" distB="0" distL="0" distR="0" wp14:anchorId="0872942D" wp14:editId="6A259A7E">
            <wp:extent cx="3313430" cy="2482850"/>
            <wp:effectExtent l="19050" t="19050" r="20320" b="12700"/>
            <wp:docPr id="24" name="Picture 3" descr="2013-05-1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05-13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3430" cy="2482850"/>
                    </a:xfrm>
                    <a:prstGeom prst="rect">
                      <a:avLst/>
                    </a:prstGeom>
                    <a:noFill/>
                    <a:ln w="6350" cmpd="sng">
                      <a:solidFill>
                        <a:srgbClr val="000000"/>
                      </a:solidFill>
                      <a:miter lim="800000"/>
                      <a:headEnd/>
                      <a:tailEnd/>
                    </a:ln>
                    <a:effectLst/>
                  </pic:spPr>
                </pic:pic>
              </a:graphicData>
            </a:graphic>
          </wp:inline>
        </w:drawing>
      </w:r>
    </w:p>
    <w:p w14:paraId="117AF57F" w14:textId="77777777" w:rsidR="00882001" w:rsidRPr="00342067" w:rsidRDefault="00FA0238" w:rsidP="008C4A34">
      <w:pPr>
        <w:pStyle w:val="StyleCaptionText1Centered"/>
        <w:spacing w:after="0"/>
      </w:pPr>
      <w:r w:rsidRPr="00342067">
        <w:t xml:space="preserve">Figure </w:t>
      </w:r>
      <w:fldSimple w:instr=" STYLEREF 1 \s ">
        <w:r w:rsidR="008C4A34" w:rsidRPr="00342067">
          <w:rPr>
            <w:noProof/>
          </w:rPr>
          <w:t>4</w:t>
        </w:r>
      </w:fldSimple>
      <w:r w:rsidR="008C4A34" w:rsidRPr="00342067">
        <w:noBreakHyphen/>
      </w:r>
      <w:fldSimple w:instr=" SEQ Figure \* ARABIC \s 1 ">
        <w:r w:rsidR="008C4A34" w:rsidRPr="00342067">
          <w:rPr>
            <w:noProof/>
          </w:rPr>
          <w:t>2</w:t>
        </w:r>
      </w:fldSimple>
    </w:p>
    <w:p w14:paraId="3528BF63" w14:textId="77777777" w:rsidR="00AE0A83" w:rsidRPr="00342067" w:rsidRDefault="00AE0A83" w:rsidP="00407202"/>
    <w:p w14:paraId="7742FFEB" w14:textId="77777777" w:rsidR="00AE0A83" w:rsidRPr="00342067" w:rsidRDefault="00AE0A83" w:rsidP="00407202">
      <w:pPr>
        <w:sectPr w:rsidR="00AE0A83" w:rsidRPr="00342067" w:rsidSect="009031A5">
          <w:headerReference w:type="even" r:id="rId12"/>
          <w:headerReference w:type="default" r:id="rId13"/>
          <w:footerReference w:type="even" r:id="rId14"/>
          <w:footerReference w:type="default" r:id="rId15"/>
          <w:headerReference w:type="first" r:id="rId16"/>
          <w:footerReference w:type="first" r:id="rId17"/>
          <w:pgSz w:w="12240" w:h="15840" w:code="1"/>
          <w:pgMar w:top="2160" w:right="1008" w:bottom="1296" w:left="720" w:header="720" w:footer="720" w:gutter="0"/>
          <w:paperSrc w:first="15" w:other="15"/>
          <w:cols w:space="720"/>
        </w:sectPr>
      </w:pPr>
    </w:p>
    <w:p w14:paraId="6060DB19" w14:textId="77777777" w:rsidR="00707D2A" w:rsidRPr="00342067" w:rsidRDefault="00707D2A" w:rsidP="00407202"/>
    <w:tbl>
      <w:tblPr>
        <w:tblpPr w:leftFromText="180" w:rightFromText="180" w:vertAnchor="text" w:horzAnchor="margin" w:tblpXSpec="right" w:tblpY="378"/>
        <w:tblOverlap w:val="never"/>
        <w:tblW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20"/>
      </w:tblGrid>
      <w:tr w:rsidR="00342067" w:rsidRPr="00342067" w14:paraId="61A05DD2" w14:textId="77777777" w:rsidTr="00581896">
        <w:trPr>
          <w:cantSplit/>
        </w:trPr>
        <w:tc>
          <w:tcPr>
            <w:tcW w:w="1548" w:type="dxa"/>
            <w:shd w:val="clear" w:color="auto" w:fill="auto"/>
            <w:noWrap/>
            <w:tcMar>
              <w:left w:w="14" w:type="dxa"/>
              <w:right w:w="14" w:type="dxa"/>
            </w:tcMar>
          </w:tcPr>
          <w:p w14:paraId="7EC22A51" w14:textId="77777777" w:rsidR="00E95E4A" w:rsidRPr="00342067" w:rsidRDefault="007B13F5" w:rsidP="00075258">
            <w:pPr>
              <w:keepNext/>
            </w:pPr>
            <w:r w:rsidRPr="00342067">
              <w:lastRenderedPageBreak/>
              <w:t>Output</w:t>
            </w:r>
            <w:r w:rsidR="00581896" w:rsidRPr="00342067">
              <w:t xml:space="preserve"> (A)</w:t>
            </w:r>
          </w:p>
        </w:tc>
        <w:tc>
          <w:tcPr>
            <w:tcW w:w="720" w:type="dxa"/>
            <w:shd w:val="clear" w:color="auto" w:fill="auto"/>
            <w:tcMar>
              <w:left w:w="14" w:type="dxa"/>
              <w:right w:w="14" w:type="dxa"/>
            </w:tcMar>
          </w:tcPr>
          <w:p w14:paraId="79DE5644" w14:textId="77777777" w:rsidR="00E95E4A" w:rsidRPr="00342067" w:rsidRDefault="00E95E4A" w:rsidP="00075258">
            <w:pPr>
              <w:keepNext/>
              <w:ind w:left="360"/>
            </w:pPr>
          </w:p>
        </w:tc>
      </w:tr>
      <w:tr w:rsidR="00342067" w:rsidRPr="00342067" w14:paraId="5C7BA1CA" w14:textId="77777777" w:rsidTr="00581896">
        <w:tc>
          <w:tcPr>
            <w:tcW w:w="1548" w:type="dxa"/>
            <w:shd w:val="clear" w:color="auto" w:fill="auto"/>
            <w:noWrap/>
            <w:tcMar>
              <w:left w:w="0" w:type="dxa"/>
              <w:right w:w="0" w:type="dxa"/>
            </w:tcMar>
            <w:vAlign w:val="center"/>
          </w:tcPr>
          <w:p w14:paraId="603C2983" w14:textId="77777777" w:rsidR="00E95E4A" w:rsidRPr="00342067" w:rsidRDefault="007B13F5" w:rsidP="004A7F91">
            <w:pPr>
              <w:rPr>
                <w:rStyle w:val="StyleCenturyGothic8ptText1"/>
              </w:rPr>
            </w:pPr>
            <w:r w:rsidRPr="00342067">
              <w:rPr>
                <w:rStyle w:val="StyleCenturyGothic8ptText1"/>
              </w:rPr>
              <w:t>Ground</w:t>
            </w:r>
            <w:r w:rsidR="00581896" w:rsidRPr="00342067">
              <w:rPr>
                <w:rStyle w:val="StyleCenturyGothic8ptText1"/>
              </w:rPr>
              <w:t xml:space="preserve"> (A)</w:t>
            </w:r>
          </w:p>
        </w:tc>
        <w:tc>
          <w:tcPr>
            <w:tcW w:w="720" w:type="dxa"/>
            <w:shd w:val="clear" w:color="auto" w:fill="auto"/>
            <w:noWrap/>
            <w:tcMar>
              <w:left w:w="0" w:type="dxa"/>
              <w:right w:w="0" w:type="dxa"/>
            </w:tcMar>
          </w:tcPr>
          <w:p w14:paraId="7F1179D3" w14:textId="77777777" w:rsidR="00E95E4A" w:rsidRPr="00342067" w:rsidRDefault="00E95E4A" w:rsidP="00075258">
            <w:pPr>
              <w:keepNext/>
              <w:ind w:left="360"/>
            </w:pPr>
          </w:p>
        </w:tc>
      </w:tr>
      <w:tr w:rsidR="00342067" w:rsidRPr="00342067" w14:paraId="2553E67C" w14:textId="77777777" w:rsidTr="00581896">
        <w:tc>
          <w:tcPr>
            <w:tcW w:w="1548" w:type="dxa"/>
            <w:shd w:val="clear" w:color="auto" w:fill="auto"/>
            <w:noWrap/>
            <w:tcMar>
              <w:left w:w="0" w:type="dxa"/>
              <w:right w:w="0" w:type="dxa"/>
            </w:tcMar>
            <w:vAlign w:val="center"/>
          </w:tcPr>
          <w:p w14:paraId="0DFAB241" w14:textId="77777777" w:rsidR="00E95E4A" w:rsidRPr="00342067" w:rsidRDefault="00EF52E8" w:rsidP="004A7F91">
            <w:pPr>
              <w:rPr>
                <w:rStyle w:val="StyleCenturyGothic8ptText1"/>
              </w:rPr>
            </w:pPr>
            <w:r w:rsidRPr="00342067">
              <w:rPr>
                <w:rStyle w:val="StyleCenturyGothic8ptText1"/>
              </w:rPr>
              <w:t>Power</w:t>
            </w:r>
            <w:r w:rsidR="00581896" w:rsidRPr="00342067">
              <w:rPr>
                <w:rStyle w:val="StyleCenturyGothic8ptText1"/>
              </w:rPr>
              <w:t xml:space="preserve"> </w:t>
            </w:r>
            <w:r w:rsidR="007B13F5" w:rsidRPr="00342067">
              <w:rPr>
                <w:rStyle w:val="StyleCenturyGothic8ptText1"/>
              </w:rPr>
              <w:t>DC</w:t>
            </w:r>
            <w:r w:rsidR="00581896" w:rsidRPr="00342067">
              <w:rPr>
                <w:rStyle w:val="StyleCenturyGothic8ptText1"/>
              </w:rPr>
              <w:t xml:space="preserve"> (A)</w:t>
            </w:r>
          </w:p>
        </w:tc>
        <w:tc>
          <w:tcPr>
            <w:tcW w:w="720" w:type="dxa"/>
            <w:shd w:val="clear" w:color="auto" w:fill="auto"/>
            <w:noWrap/>
            <w:tcMar>
              <w:left w:w="0" w:type="dxa"/>
              <w:right w:w="0" w:type="dxa"/>
            </w:tcMar>
          </w:tcPr>
          <w:p w14:paraId="6595225B" w14:textId="77777777" w:rsidR="00E95E4A" w:rsidRPr="00342067" w:rsidRDefault="00E95E4A" w:rsidP="00075258">
            <w:pPr>
              <w:keepNext/>
            </w:pPr>
          </w:p>
        </w:tc>
      </w:tr>
      <w:tr w:rsidR="00342067" w:rsidRPr="00342067" w14:paraId="26474845" w14:textId="77777777" w:rsidTr="00581896">
        <w:tc>
          <w:tcPr>
            <w:tcW w:w="1548" w:type="dxa"/>
            <w:shd w:val="clear" w:color="auto" w:fill="auto"/>
            <w:noWrap/>
            <w:tcMar>
              <w:left w:w="0" w:type="dxa"/>
              <w:right w:w="0" w:type="dxa"/>
            </w:tcMar>
          </w:tcPr>
          <w:p w14:paraId="1EBDEC54" w14:textId="77777777" w:rsidR="00E95E4A" w:rsidRPr="00342067" w:rsidRDefault="00E95E4A" w:rsidP="00075258">
            <w:pPr>
              <w:keepNext/>
            </w:pPr>
          </w:p>
        </w:tc>
        <w:tc>
          <w:tcPr>
            <w:tcW w:w="720" w:type="dxa"/>
            <w:shd w:val="clear" w:color="auto" w:fill="auto"/>
            <w:noWrap/>
            <w:tcMar>
              <w:left w:w="0" w:type="dxa"/>
              <w:right w:w="0" w:type="dxa"/>
            </w:tcMar>
          </w:tcPr>
          <w:p w14:paraId="77201EB7" w14:textId="77777777" w:rsidR="00E95E4A" w:rsidRPr="00342067" w:rsidRDefault="00E95E4A" w:rsidP="00075258">
            <w:pPr>
              <w:keepNext/>
            </w:pPr>
          </w:p>
        </w:tc>
      </w:tr>
      <w:tr w:rsidR="00342067" w:rsidRPr="00342067" w14:paraId="5DF804D5" w14:textId="77777777" w:rsidTr="00581896">
        <w:tc>
          <w:tcPr>
            <w:tcW w:w="1548" w:type="dxa"/>
            <w:shd w:val="clear" w:color="auto" w:fill="auto"/>
            <w:noWrap/>
            <w:tcMar>
              <w:left w:w="0" w:type="dxa"/>
              <w:right w:w="0" w:type="dxa"/>
            </w:tcMar>
          </w:tcPr>
          <w:p w14:paraId="17AC473A" w14:textId="77777777" w:rsidR="00E95E4A" w:rsidRPr="00342067" w:rsidRDefault="00E95E4A" w:rsidP="00075258">
            <w:pPr>
              <w:keepNext/>
            </w:pPr>
          </w:p>
        </w:tc>
        <w:tc>
          <w:tcPr>
            <w:tcW w:w="720" w:type="dxa"/>
            <w:shd w:val="clear" w:color="auto" w:fill="auto"/>
            <w:noWrap/>
            <w:tcMar>
              <w:left w:w="0" w:type="dxa"/>
              <w:right w:w="0" w:type="dxa"/>
            </w:tcMar>
          </w:tcPr>
          <w:p w14:paraId="47352C79" w14:textId="77777777" w:rsidR="00E95E4A" w:rsidRPr="00342067" w:rsidRDefault="00E95E4A" w:rsidP="00075258">
            <w:pPr>
              <w:keepNext/>
              <w:ind w:left="360"/>
            </w:pPr>
          </w:p>
        </w:tc>
      </w:tr>
      <w:tr w:rsidR="00342067" w:rsidRPr="00342067" w14:paraId="709EF5DD" w14:textId="77777777" w:rsidTr="00581896">
        <w:tc>
          <w:tcPr>
            <w:tcW w:w="1548" w:type="dxa"/>
            <w:shd w:val="clear" w:color="auto" w:fill="auto"/>
            <w:noWrap/>
            <w:tcMar>
              <w:left w:w="0" w:type="dxa"/>
              <w:right w:w="0" w:type="dxa"/>
            </w:tcMar>
          </w:tcPr>
          <w:p w14:paraId="0EDE4848" w14:textId="77777777" w:rsidR="00E95E4A" w:rsidRPr="00342067" w:rsidRDefault="00E95E4A" w:rsidP="00075258">
            <w:pPr>
              <w:keepNext/>
              <w:ind w:left="360"/>
            </w:pPr>
          </w:p>
        </w:tc>
        <w:tc>
          <w:tcPr>
            <w:tcW w:w="720" w:type="dxa"/>
            <w:shd w:val="clear" w:color="auto" w:fill="auto"/>
            <w:noWrap/>
            <w:tcMar>
              <w:left w:w="0" w:type="dxa"/>
              <w:right w:w="0" w:type="dxa"/>
            </w:tcMar>
          </w:tcPr>
          <w:p w14:paraId="0087B106" w14:textId="77777777" w:rsidR="00E95E4A" w:rsidRPr="00342067" w:rsidRDefault="00E95E4A" w:rsidP="00075258">
            <w:pPr>
              <w:keepNext/>
              <w:ind w:left="360"/>
            </w:pPr>
          </w:p>
        </w:tc>
      </w:tr>
      <w:tr w:rsidR="00342067" w:rsidRPr="00342067" w14:paraId="493421FF" w14:textId="77777777" w:rsidTr="00581896">
        <w:tc>
          <w:tcPr>
            <w:tcW w:w="1548" w:type="dxa"/>
            <w:shd w:val="clear" w:color="auto" w:fill="auto"/>
            <w:noWrap/>
            <w:tcMar>
              <w:left w:w="0" w:type="dxa"/>
              <w:right w:w="0" w:type="dxa"/>
            </w:tcMar>
          </w:tcPr>
          <w:p w14:paraId="1D4B1274" w14:textId="77777777" w:rsidR="00E95E4A" w:rsidRPr="00342067" w:rsidRDefault="00E95E4A" w:rsidP="00075258">
            <w:pPr>
              <w:keepNext/>
              <w:ind w:left="360"/>
            </w:pPr>
          </w:p>
        </w:tc>
        <w:tc>
          <w:tcPr>
            <w:tcW w:w="720" w:type="dxa"/>
            <w:shd w:val="clear" w:color="auto" w:fill="auto"/>
            <w:noWrap/>
            <w:tcMar>
              <w:left w:w="0" w:type="dxa"/>
              <w:right w:w="0" w:type="dxa"/>
            </w:tcMar>
          </w:tcPr>
          <w:p w14:paraId="640FB232" w14:textId="77777777" w:rsidR="00E95E4A" w:rsidRPr="00342067" w:rsidRDefault="00E95E4A" w:rsidP="00075258">
            <w:pPr>
              <w:keepNext/>
            </w:pPr>
          </w:p>
        </w:tc>
      </w:tr>
      <w:tr w:rsidR="00342067" w:rsidRPr="00342067" w14:paraId="18DED434" w14:textId="77777777" w:rsidTr="00581896">
        <w:tc>
          <w:tcPr>
            <w:tcW w:w="1548" w:type="dxa"/>
            <w:shd w:val="clear" w:color="auto" w:fill="auto"/>
            <w:noWrap/>
            <w:tcMar>
              <w:left w:w="0" w:type="dxa"/>
              <w:right w:w="0" w:type="dxa"/>
            </w:tcMar>
          </w:tcPr>
          <w:p w14:paraId="70091ACF" w14:textId="77777777" w:rsidR="00E95E4A" w:rsidRPr="00342067" w:rsidRDefault="00E95E4A" w:rsidP="00075258">
            <w:pPr>
              <w:keepNext/>
            </w:pPr>
          </w:p>
        </w:tc>
        <w:tc>
          <w:tcPr>
            <w:tcW w:w="720" w:type="dxa"/>
            <w:shd w:val="clear" w:color="auto" w:fill="auto"/>
            <w:noWrap/>
            <w:tcMar>
              <w:left w:w="0" w:type="dxa"/>
              <w:right w:w="0" w:type="dxa"/>
            </w:tcMar>
          </w:tcPr>
          <w:p w14:paraId="28567BF9" w14:textId="77777777" w:rsidR="00E95E4A" w:rsidRPr="00342067" w:rsidRDefault="00E95E4A" w:rsidP="00075258">
            <w:pPr>
              <w:keepNext/>
            </w:pPr>
          </w:p>
        </w:tc>
      </w:tr>
      <w:tr w:rsidR="00342067" w:rsidRPr="00342067" w14:paraId="35A98C4C" w14:textId="77777777" w:rsidTr="00581896">
        <w:tc>
          <w:tcPr>
            <w:tcW w:w="1548" w:type="dxa"/>
            <w:shd w:val="clear" w:color="auto" w:fill="auto"/>
            <w:noWrap/>
            <w:tcMar>
              <w:left w:w="0" w:type="dxa"/>
              <w:right w:w="0" w:type="dxa"/>
            </w:tcMar>
          </w:tcPr>
          <w:p w14:paraId="377F9314" w14:textId="77777777" w:rsidR="00E95E4A" w:rsidRPr="00342067" w:rsidRDefault="00E95E4A" w:rsidP="00075258">
            <w:pPr>
              <w:keepNext/>
            </w:pPr>
          </w:p>
        </w:tc>
        <w:tc>
          <w:tcPr>
            <w:tcW w:w="720" w:type="dxa"/>
            <w:shd w:val="clear" w:color="auto" w:fill="auto"/>
            <w:noWrap/>
            <w:tcMar>
              <w:left w:w="0" w:type="dxa"/>
              <w:right w:w="0" w:type="dxa"/>
            </w:tcMar>
          </w:tcPr>
          <w:p w14:paraId="343A24FB" w14:textId="77777777" w:rsidR="00E95E4A" w:rsidRPr="00342067" w:rsidRDefault="00E95E4A" w:rsidP="00075258">
            <w:pPr>
              <w:keepNext/>
              <w:ind w:left="360"/>
            </w:pPr>
          </w:p>
        </w:tc>
      </w:tr>
      <w:tr w:rsidR="00342067" w:rsidRPr="00342067" w14:paraId="6D1CF629" w14:textId="77777777" w:rsidTr="00581896">
        <w:tc>
          <w:tcPr>
            <w:tcW w:w="1548" w:type="dxa"/>
            <w:shd w:val="clear" w:color="auto" w:fill="auto"/>
            <w:noWrap/>
            <w:tcMar>
              <w:left w:w="0" w:type="dxa"/>
              <w:right w:w="0" w:type="dxa"/>
            </w:tcMar>
          </w:tcPr>
          <w:p w14:paraId="447814A7" w14:textId="77777777" w:rsidR="00E95E4A" w:rsidRPr="00342067" w:rsidRDefault="00E95E4A" w:rsidP="00075258">
            <w:pPr>
              <w:keepNext/>
              <w:ind w:left="360"/>
            </w:pPr>
          </w:p>
        </w:tc>
        <w:tc>
          <w:tcPr>
            <w:tcW w:w="720" w:type="dxa"/>
            <w:shd w:val="clear" w:color="auto" w:fill="auto"/>
            <w:noWrap/>
            <w:tcMar>
              <w:left w:w="0" w:type="dxa"/>
              <w:right w:w="0" w:type="dxa"/>
            </w:tcMar>
          </w:tcPr>
          <w:p w14:paraId="4DBD2ABA" w14:textId="77777777" w:rsidR="00E95E4A" w:rsidRPr="00342067" w:rsidRDefault="00E95E4A" w:rsidP="00075258">
            <w:pPr>
              <w:keepNext/>
              <w:ind w:left="360"/>
            </w:pPr>
          </w:p>
        </w:tc>
      </w:tr>
      <w:tr w:rsidR="00342067" w:rsidRPr="00342067" w14:paraId="58D53E75" w14:textId="77777777" w:rsidTr="00581896">
        <w:tc>
          <w:tcPr>
            <w:tcW w:w="1548" w:type="dxa"/>
            <w:shd w:val="clear" w:color="auto" w:fill="auto"/>
            <w:noWrap/>
            <w:tcMar>
              <w:left w:w="0" w:type="dxa"/>
              <w:right w:w="0" w:type="dxa"/>
            </w:tcMar>
          </w:tcPr>
          <w:p w14:paraId="0B1C85DF" w14:textId="77777777" w:rsidR="00E95E4A" w:rsidRPr="00342067" w:rsidRDefault="00E95E4A" w:rsidP="00075258">
            <w:pPr>
              <w:keepNext/>
              <w:ind w:left="360"/>
            </w:pPr>
          </w:p>
        </w:tc>
        <w:tc>
          <w:tcPr>
            <w:tcW w:w="720" w:type="dxa"/>
            <w:shd w:val="clear" w:color="auto" w:fill="auto"/>
            <w:noWrap/>
            <w:tcMar>
              <w:left w:w="0" w:type="dxa"/>
              <w:right w:w="0" w:type="dxa"/>
            </w:tcMar>
          </w:tcPr>
          <w:p w14:paraId="604882F8" w14:textId="77777777" w:rsidR="00E95E4A" w:rsidRPr="00342067" w:rsidRDefault="00E95E4A" w:rsidP="00075258">
            <w:pPr>
              <w:keepNext/>
            </w:pPr>
          </w:p>
        </w:tc>
      </w:tr>
      <w:tr w:rsidR="00342067" w:rsidRPr="00342067" w14:paraId="01CD5AB1" w14:textId="77777777" w:rsidTr="00581896">
        <w:tc>
          <w:tcPr>
            <w:tcW w:w="1548" w:type="dxa"/>
            <w:shd w:val="clear" w:color="auto" w:fill="auto"/>
            <w:noWrap/>
            <w:tcMar>
              <w:left w:w="0" w:type="dxa"/>
              <w:right w:w="0" w:type="dxa"/>
            </w:tcMar>
          </w:tcPr>
          <w:p w14:paraId="07C9EA98" w14:textId="77777777" w:rsidR="00E95E4A" w:rsidRPr="00342067" w:rsidRDefault="00E95E4A" w:rsidP="00075258">
            <w:pPr>
              <w:keepNext/>
            </w:pPr>
          </w:p>
        </w:tc>
        <w:tc>
          <w:tcPr>
            <w:tcW w:w="720" w:type="dxa"/>
            <w:shd w:val="clear" w:color="auto" w:fill="auto"/>
            <w:noWrap/>
            <w:tcMar>
              <w:left w:w="0" w:type="dxa"/>
              <w:right w:w="0" w:type="dxa"/>
            </w:tcMar>
          </w:tcPr>
          <w:p w14:paraId="683985C2" w14:textId="77777777" w:rsidR="00E95E4A" w:rsidRPr="00342067" w:rsidRDefault="00E95E4A" w:rsidP="00075258">
            <w:pPr>
              <w:keepNext/>
            </w:pPr>
          </w:p>
        </w:tc>
      </w:tr>
      <w:tr w:rsidR="00342067" w:rsidRPr="00342067" w14:paraId="19B49CAC" w14:textId="77777777" w:rsidTr="00581896">
        <w:tc>
          <w:tcPr>
            <w:tcW w:w="1548" w:type="dxa"/>
            <w:shd w:val="clear" w:color="auto" w:fill="auto"/>
            <w:noWrap/>
            <w:tcMar>
              <w:left w:w="0" w:type="dxa"/>
              <w:right w:w="0" w:type="dxa"/>
            </w:tcMar>
          </w:tcPr>
          <w:p w14:paraId="3E1CEB67" w14:textId="77777777" w:rsidR="00E95E4A" w:rsidRPr="00342067" w:rsidRDefault="00E95E4A" w:rsidP="00075258">
            <w:pPr>
              <w:keepNext/>
            </w:pPr>
          </w:p>
        </w:tc>
        <w:tc>
          <w:tcPr>
            <w:tcW w:w="720" w:type="dxa"/>
            <w:shd w:val="clear" w:color="auto" w:fill="auto"/>
            <w:noWrap/>
            <w:tcMar>
              <w:left w:w="0" w:type="dxa"/>
              <w:right w:w="0" w:type="dxa"/>
            </w:tcMar>
          </w:tcPr>
          <w:p w14:paraId="767FA39C" w14:textId="77777777" w:rsidR="00E95E4A" w:rsidRPr="00342067" w:rsidRDefault="00E95E4A" w:rsidP="00075258">
            <w:pPr>
              <w:keepNext/>
              <w:ind w:left="360"/>
            </w:pPr>
          </w:p>
        </w:tc>
      </w:tr>
      <w:tr w:rsidR="00342067" w:rsidRPr="00342067" w14:paraId="5C55A9D7" w14:textId="77777777" w:rsidTr="00581896">
        <w:tc>
          <w:tcPr>
            <w:tcW w:w="1548" w:type="dxa"/>
            <w:shd w:val="clear" w:color="auto" w:fill="auto"/>
            <w:noWrap/>
            <w:tcMar>
              <w:left w:w="0" w:type="dxa"/>
              <w:right w:w="0" w:type="dxa"/>
            </w:tcMar>
          </w:tcPr>
          <w:p w14:paraId="40EB35D8" w14:textId="77777777" w:rsidR="007B13F5" w:rsidRPr="00342067" w:rsidRDefault="007B13F5" w:rsidP="004A7F91">
            <w:pPr>
              <w:rPr>
                <w:rStyle w:val="StyleCenturyGothic8ptText1"/>
              </w:rPr>
            </w:pPr>
            <w:r w:rsidRPr="00342067">
              <w:rPr>
                <w:rStyle w:val="StyleCenturyGothic8ptText1"/>
              </w:rPr>
              <w:t>Output</w:t>
            </w:r>
            <w:r w:rsidR="00581896" w:rsidRPr="00342067">
              <w:rPr>
                <w:rStyle w:val="StyleCenturyGothic8ptText1"/>
              </w:rPr>
              <w:t xml:space="preserve"> (B)</w:t>
            </w:r>
          </w:p>
        </w:tc>
        <w:tc>
          <w:tcPr>
            <w:tcW w:w="720" w:type="dxa"/>
            <w:shd w:val="clear" w:color="auto" w:fill="auto"/>
            <w:noWrap/>
            <w:tcMar>
              <w:left w:w="0" w:type="dxa"/>
              <w:right w:w="0" w:type="dxa"/>
            </w:tcMar>
          </w:tcPr>
          <w:p w14:paraId="1A7D84A0" w14:textId="77777777" w:rsidR="00E95E4A" w:rsidRPr="00342067" w:rsidRDefault="00E95E4A" w:rsidP="00075258">
            <w:pPr>
              <w:keepNext/>
              <w:ind w:left="360"/>
            </w:pPr>
          </w:p>
        </w:tc>
      </w:tr>
      <w:tr w:rsidR="00342067" w:rsidRPr="00342067" w14:paraId="5ED229E9" w14:textId="77777777" w:rsidTr="00581896">
        <w:tc>
          <w:tcPr>
            <w:tcW w:w="1548" w:type="dxa"/>
            <w:shd w:val="clear" w:color="auto" w:fill="auto"/>
            <w:noWrap/>
            <w:tcMar>
              <w:left w:w="0" w:type="dxa"/>
              <w:right w:w="0" w:type="dxa"/>
            </w:tcMar>
          </w:tcPr>
          <w:p w14:paraId="5D619464" w14:textId="77777777" w:rsidR="00E95E4A" w:rsidRPr="00342067" w:rsidRDefault="007B13F5" w:rsidP="004A7F91">
            <w:pPr>
              <w:rPr>
                <w:rStyle w:val="StyleCenturyGothic8ptText1"/>
              </w:rPr>
            </w:pPr>
            <w:r w:rsidRPr="00342067">
              <w:rPr>
                <w:rStyle w:val="StyleCenturyGothic8ptText1"/>
              </w:rPr>
              <w:t>Ground</w:t>
            </w:r>
            <w:r w:rsidR="00581896" w:rsidRPr="00342067">
              <w:rPr>
                <w:rStyle w:val="StyleCenturyGothic8ptText1"/>
              </w:rPr>
              <w:t xml:space="preserve"> (B)</w:t>
            </w:r>
          </w:p>
        </w:tc>
        <w:tc>
          <w:tcPr>
            <w:tcW w:w="720" w:type="dxa"/>
            <w:shd w:val="clear" w:color="auto" w:fill="auto"/>
            <w:noWrap/>
            <w:tcMar>
              <w:left w:w="0" w:type="dxa"/>
              <w:right w:w="0" w:type="dxa"/>
            </w:tcMar>
          </w:tcPr>
          <w:p w14:paraId="0386A0C4" w14:textId="77777777" w:rsidR="00E95E4A" w:rsidRPr="00342067" w:rsidRDefault="00E95E4A" w:rsidP="00075258">
            <w:pPr>
              <w:keepNext/>
            </w:pPr>
          </w:p>
        </w:tc>
      </w:tr>
      <w:tr w:rsidR="00342067" w:rsidRPr="00342067" w14:paraId="53698146" w14:textId="77777777" w:rsidTr="00581896">
        <w:tc>
          <w:tcPr>
            <w:tcW w:w="1548" w:type="dxa"/>
            <w:shd w:val="clear" w:color="auto" w:fill="auto"/>
            <w:tcMar>
              <w:left w:w="14" w:type="dxa"/>
              <w:right w:w="14" w:type="dxa"/>
            </w:tcMar>
          </w:tcPr>
          <w:p w14:paraId="3F9EBE04" w14:textId="77777777" w:rsidR="00E95E4A" w:rsidRPr="00342067" w:rsidRDefault="007B13F5" w:rsidP="00707D2A">
            <w:pPr>
              <w:keepNext/>
            </w:pPr>
            <w:r w:rsidRPr="00342067">
              <w:t>N.C.</w:t>
            </w:r>
            <w:r w:rsidR="00581896" w:rsidRPr="00342067">
              <w:t xml:space="preserve"> (B)</w:t>
            </w:r>
          </w:p>
        </w:tc>
        <w:tc>
          <w:tcPr>
            <w:tcW w:w="720" w:type="dxa"/>
            <w:shd w:val="clear" w:color="auto" w:fill="auto"/>
            <w:tcMar>
              <w:left w:w="14" w:type="dxa"/>
              <w:right w:w="14" w:type="dxa"/>
            </w:tcMar>
          </w:tcPr>
          <w:p w14:paraId="47EC6849" w14:textId="77777777" w:rsidR="00E95E4A" w:rsidRPr="00342067" w:rsidRDefault="00E95E4A" w:rsidP="00075258">
            <w:pPr>
              <w:keepNext/>
            </w:pPr>
          </w:p>
        </w:tc>
      </w:tr>
    </w:tbl>
    <w:p w14:paraId="11914295" w14:textId="77777777" w:rsidR="00FA0238" w:rsidRPr="00342067" w:rsidRDefault="0010592C" w:rsidP="004A7F91">
      <w:pPr>
        <w:pStyle w:val="StyleCentered"/>
      </w:pPr>
      <w:r w:rsidRPr="00342067">
        <w:rPr>
          <w:noProof/>
        </w:rPr>
        <mc:AlternateContent>
          <mc:Choice Requires="wps">
            <w:drawing>
              <wp:anchor distT="0" distB="0" distL="114300" distR="114300" simplePos="0" relativeHeight="251625984" behindDoc="0" locked="0" layoutInCell="1" allowOverlap="1" wp14:anchorId="794B1C2D" wp14:editId="3FA4B3D5">
                <wp:simplePos x="0" y="0"/>
                <wp:positionH relativeFrom="column">
                  <wp:posOffset>1674579</wp:posOffset>
                </wp:positionH>
                <wp:positionV relativeFrom="paragraph">
                  <wp:posOffset>2904528</wp:posOffset>
                </wp:positionV>
                <wp:extent cx="1201003" cy="255905"/>
                <wp:effectExtent l="0" t="0" r="18415" b="10795"/>
                <wp:wrapNone/>
                <wp:docPr id="18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003" cy="255905"/>
                        </a:xfrm>
                        <a:prstGeom prst="wedgeRectCallout">
                          <a:avLst>
                            <a:gd name="adj1" fmla="val -15546"/>
                            <a:gd name="adj2" fmla="val -4106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9F8030" w14:textId="77777777" w:rsidR="00900E0E" w:rsidRPr="00340910" w:rsidRDefault="00900E0E">
                            <w:pPr>
                              <w:rPr>
                                <w:b/>
                              </w:rPr>
                            </w:pPr>
                            <w:r w:rsidRPr="00340910">
                              <w:rPr>
                                <w:b/>
                              </w:rPr>
                              <w:t>FIXTURE 43052</w:t>
                            </w:r>
                            <w:r w:rsidRPr="00970344">
                              <w:rPr>
                                <w:b/>
                              </w:rPr>
                              <w:t>-01</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B1C2D" id="AutoShape 61" o:spid="_x0000_s1087" type="#_x0000_t61" style="position:absolute;left:0;text-align:left;margin-left:131.85pt;margin-top:228.7pt;width:94.55pt;height:20.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" adj="7442,1929">
                <v:textbox inset="3.6pt,,3.6pt">
                  <w:txbxContent>
                    <w:p w14:paraId="509F8030" w14:textId="77777777" w:rsidR="00900E0E" w:rsidRPr="00340910" w:rsidRDefault="00900E0E">
                      <w:pPr>
                        <w:rPr>
                          <w:b/>
                        </w:rPr>
                      </w:pPr>
                      <w:r w:rsidRPr="00340910">
                        <w:rPr>
                          <w:b/>
                        </w:rPr>
                        <w:t>FIXTURE 43052</w:t>
                      </w:r>
                      <w:r w:rsidRPr="00970344">
                        <w:rPr>
                          <w:b/>
                        </w:rPr>
                        <w:t>-01</w:t>
                      </w:r>
                    </w:p>
                  </w:txbxContent>
                </v:textbox>
              </v:shape>
            </w:pict>
          </mc:Fallback>
        </mc:AlternateContent>
      </w:r>
      <w:r w:rsidR="00691C20" w:rsidRPr="00342067">
        <w:rPr>
          <w:noProof/>
        </w:rPr>
        <mc:AlternateContent>
          <mc:Choice Requires="wps">
            <w:drawing>
              <wp:anchor distT="0" distB="0" distL="114300" distR="114300" simplePos="0" relativeHeight="251628032" behindDoc="0" locked="0" layoutInCell="1" allowOverlap="1" wp14:anchorId="72312FFD" wp14:editId="2C93C6F9">
                <wp:simplePos x="0" y="0"/>
                <wp:positionH relativeFrom="column">
                  <wp:posOffset>3329178</wp:posOffset>
                </wp:positionH>
                <wp:positionV relativeFrom="paragraph">
                  <wp:posOffset>1504011</wp:posOffset>
                </wp:positionV>
                <wp:extent cx="1019175" cy="274320"/>
                <wp:effectExtent l="0" t="0" r="0" b="0"/>
                <wp:wrapNone/>
                <wp:docPr id="18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74320"/>
                        </a:xfrm>
                        <a:prstGeom prst="rightArrow">
                          <a:avLst>
                            <a:gd name="adj1" fmla="val 50000"/>
                            <a:gd name="adj2" fmla="val 92882"/>
                          </a:avLst>
                        </a:prstGeom>
                        <a:solidFill>
                          <a:srgbClr val="4F81BD"/>
                        </a:solidFill>
                        <a:ln w="38100" algn="ctr">
                          <a:solidFill>
                            <a:srgbClr val="F2F2F2"/>
                          </a:solidFill>
                          <a:miter lim="800000"/>
                          <a:headEnd/>
                          <a:tailEnd/>
                        </a:ln>
                        <a:effectLst>
                          <a:outerShdw dist="28398" dir="3806097" algn="ctr" rotWithShape="0">
                            <a:srgbClr val="243F60">
                              <a:alpha val="50000"/>
                            </a:srgbClr>
                          </a:outerShdw>
                        </a:effectLst>
                      </wps:spPr>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244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0" o:spid="_x0000_s1026" type="#_x0000_t13" style="position:absolute;margin-left:262.15pt;margin-top:118.45pt;width:80.25pt;height:21.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" fillcolor="#4f81bd" strokecolor="#f2f2f2" strokeweight="3pt">
                <v:shadow on="t" color="#243f60" opacity=".5" offset="1pt"/>
                <v:textbox inset="3.6pt,,3.6pt"/>
              </v:shape>
            </w:pict>
          </mc:Fallback>
        </mc:AlternateContent>
      </w:r>
      <w:r w:rsidR="00691C20" w:rsidRPr="00342067">
        <w:rPr>
          <w:noProof/>
        </w:rPr>
        <mc:AlternateContent>
          <mc:Choice Requires="wps">
            <w:drawing>
              <wp:anchor distT="0" distB="0" distL="114300" distR="114300" simplePos="0" relativeHeight="251677184" behindDoc="0" locked="0" layoutInCell="1" allowOverlap="1" wp14:anchorId="1061641E" wp14:editId="3C451B12">
                <wp:simplePos x="0" y="0"/>
                <wp:positionH relativeFrom="column">
                  <wp:posOffset>474726</wp:posOffset>
                </wp:positionH>
                <wp:positionV relativeFrom="paragraph">
                  <wp:posOffset>2834005</wp:posOffset>
                </wp:positionV>
                <wp:extent cx="651510" cy="256032"/>
                <wp:effectExtent l="0" t="628650" r="186690" b="10795"/>
                <wp:wrapNone/>
                <wp:docPr id="180"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256032"/>
                        </a:xfrm>
                        <a:prstGeom prst="wedgeRectCallout">
                          <a:avLst>
                            <a:gd name="adj1" fmla="val 69915"/>
                            <a:gd name="adj2" fmla="val -28793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418588" w14:textId="77777777" w:rsidR="00900E0E" w:rsidRPr="00DC39E0" w:rsidRDefault="00900E0E" w:rsidP="000E71F3">
                            <w:r w:rsidRPr="00DC39E0">
                              <w:t>I</w:t>
                            </w:r>
                            <w:r>
                              <w:t>nput</w:t>
                            </w:r>
                            <w:r w:rsidRPr="00DC39E0">
                              <w:t xml:space="preserve"> (B)</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1641E" id="AutoShape 183" o:spid="_x0000_s1088" type="#_x0000_t61" style="position:absolute;left:0;text-align:left;margin-left:37.4pt;margin-top:223.15pt;width:51.3pt;height:20.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" adj="25902,-51394">
                <v:textbox inset="3.6pt,,3.6pt">
                  <w:txbxContent>
                    <w:p w14:paraId="78418588" w14:textId="77777777" w:rsidR="00900E0E" w:rsidRPr="00DC39E0" w:rsidRDefault="00900E0E" w:rsidP="000E71F3">
                      <w:r w:rsidRPr="00DC39E0">
                        <w:t>I</w:t>
                      </w:r>
                      <w:r>
                        <w:t>nput</w:t>
                      </w:r>
                      <w:r w:rsidRPr="00DC39E0">
                        <w:t xml:space="preserve"> (B)</w:t>
                      </w:r>
                    </w:p>
                  </w:txbxContent>
                </v:textbox>
              </v:shape>
            </w:pict>
          </mc:Fallback>
        </mc:AlternateContent>
      </w:r>
      <w:r w:rsidR="00691C20" w:rsidRPr="00342067">
        <w:rPr>
          <w:noProof/>
        </w:rPr>
        <mc:AlternateContent>
          <mc:Choice Requires="wps">
            <w:drawing>
              <wp:anchor distT="0" distB="0" distL="114300" distR="114300" simplePos="0" relativeHeight="251627008" behindDoc="0" locked="0" layoutInCell="1" allowOverlap="1" wp14:anchorId="5C348C81" wp14:editId="422C487F">
                <wp:simplePos x="0" y="0"/>
                <wp:positionH relativeFrom="column">
                  <wp:posOffset>347320</wp:posOffset>
                </wp:positionH>
                <wp:positionV relativeFrom="paragraph">
                  <wp:posOffset>1008558</wp:posOffset>
                </wp:positionV>
                <wp:extent cx="727710" cy="255905"/>
                <wp:effectExtent l="0" t="438150" r="110490" b="10795"/>
                <wp:wrapNone/>
                <wp:docPr id="18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255905"/>
                        </a:xfrm>
                        <a:prstGeom prst="wedgeRectCallout">
                          <a:avLst>
                            <a:gd name="adj1" fmla="val 57968"/>
                            <a:gd name="adj2" fmla="val -20634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44114B" w14:textId="77777777" w:rsidR="00900E0E" w:rsidRPr="00340910" w:rsidRDefault="00900E0E" w:rsidP="00AE0A83">
                            <w:r w:rsidRPr="00340910">
                              <w:t>Input (A)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48C81" id="AutoShape 62" o:spid="_x0000_s1089" type="#_x0000_t61" style="position:absolute;left:0;text-align:left;margin-left:27.35pt;margin-top:79.4pt;width:57.3pt;height:20.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" adj="23321,-33771">
                <v:textbox inset="3.6pt,,3.6pt">
                  <w:txbxContent>
                    <w:p w14:paraId="7144114B" w14:textId="77777777" w:rsidR="00900E0E" w:rsidRPr="00340910" w:rsidRDefault="00900E0E" w:rsidP="00AE0A83">
                      <w:r w:rsidRPr="00340910">
                        <w:t>Input (A)</w:t>
                      </w:r>
                    </w:p>
                  </w:txbxContent>
                </v:textbox>
              </v:shape>
            </w:pict>
          </mc:Fallback>
        </mc:AlternateContent>
      </w:r>
      <w:r w:rsidR="00D62F33" w:rsidRPr="00342067">
        <w:rPr>
          <w:noProof/>
        </w:rPr>
        <w:drawing>
          <wp:inline distT="0" distB="0" distL="0" distR="0" wp14:anchorId="62C8D2DD" wp14:editId="37E60A80">
            <wp:extent cx="2743200" cy="3246755"/>
            <wp:effectExtent l="19050" t="19050" r="19050" b="10795"/>
            <wp:docPr id="4" name="Picture 4" descr="43052 Fixtur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3052 Fixture (Small)"/>
                    <pic:cNvPicPr>
                      <a:picLocks noChangeAspect="1" noChangeArrowheads="1"/>
                    </pic:cNvPicPr>
                  </pic:nvPicPr>
                  <pic:blipFill rotWithShape="1">
                    <a:blip r:embed="rId18">
                      <a:extLst>
                        <a:ext uri="{28A0092B-C50C-407E-A947-70E740481C1C}">
                          <a14:useLocalDpi xmlns:a14="http://schemas.microsoft.com/office/drawing/2010/main" val="0"/>
                        </a:ext>
                      </a:extLst>
                    </a:blip>
                    <a:srcRect l="30189" r="13207"/>
                    <a:stretch/>
                  </pic:blipFill>
                  <pic:spPr bwMode="auto">
                    <a:xfrm>
                      <a:off x="0" y="0"/>
                      <a:ext cx="2743200" cy="324675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CB4140A" w14:textId="77777777" w:rsidR="0051152A" w:rsidRPr="00342067" w:rsidRDefault="0051152A" w:rsidP="008C4A34">
      <w:pPr>
        <w:pStyle w:val="StyleCaptionText1Centered"/>
        <w:spacing w:after="0"/>
        <w:sectPr w:rsidR="0051152A" w:rsidRPr="00342067" w:rsidSect="0051152A">
          <w:type w:val="continuous"/>
          <w:pgSz w:w="12240" w:h="15840" w:code="1"/>
          <w:pgMar w:top="2160" w:right="1296" w:bottom="1872" w:left="1296" w:header="720" w:footer="720" w:gutter="0"/>
          <w:paperSrc w:first="1" w:other="1"/>
          <w:cols w:num="2" w:space="144"/>
        </w:sectPr>
      </w:pPr>
    </w:p>
    <w:p w14:paraId="7371892A" w14:textId="77777777" w:rsidR="00FA0238" w:rsidRPr="00342067" w:rsidRDefault="00FA0238" w:rsidP="008C4A34">
      <w:pPr>
        <w:pStyle w:val="StyleCaptionText1Centered"/>
        <w:spacing w:after="0"/>
      </w:pPr>
      <w:r w:rsidRPr="00342067">
        <w:t xml:space="preserve">Figure </w:t>
      </w:r>
      <w:fldSimple w:instr=" STYLEREF 1 \s ">
        <w:r w:rsidR="008C4A34" w:rsidRPr="00342067">
          <w:rPr>
            <w:noProof/>
          </w:rPr>
          <w:t>4</w:t>
        </w:r>
      </w:fldSimple>
      <w:r w:rsidR="008C4A34" w:rsidRPr="00342067">
        <w:noBreakHyphen/>
      </w:r>
      <w:fldSimple w:instr=" SEQ Figure \* ARABIC \s 1 ">
        <w:r w:rsidR="008C4A34" w:rsidRPr="00342067">
          <w:rPr>
            <w:noProof/>
          </w:rPr>
          <w:t>3</w:t>
        </w:r>
      </w:fldSimple>
    </w:p>
    <w:p w14:paraId="65A7FFAD" w14:textId="77777777" w:rsidR="000144EE" w:rsidRPr="00342067" w:rsidRDefault="000144EE" w:rsidP="00FA0238">
      <w:pPr>
        <w:keepNext/>
      </w:pPr>
    </w:p>
    <w:p w14:paraId="79086D94" w14:textId="77777777" w:rsidR="000144EE" w:rsidRPr="00342067" w:rsidRDefault="000144EE" w:rsidP="004A7F91"/>
    <w:p w14:paraId="5360CFE2" w14:textId="77777777" w:rsidR="009364E8" w:rsidRPr="00342067" w:rsidRDefault="009364E8" w:rsidP="004A7F91"/>
    <w:p w14:paraId="4413FA87" w14:textId="77777777" w:rsidR="009364E8" w:rsidRPr="00342067" w:rsidRDefault="009364E8" w:rsidP="004A7F91"/>
    <w:p w14:paraId="4D7ED653" w14:textId="77777777" w:rsidR="009364E8" w:rsidRPr="00342067" w:rsidRDefault="009364E8" w:rsidP="004A7F91"/>
    <w:p w14:paraId="15F0FA5B" w14:textId="77777777" w:rsidR="0003042D" w:rsidRPr="00342067" w:rsidRDefault="0003042D" w:rsidP="004A7F91"/>
    <w:p w14:paraId="58C1447B" w14:textId="77777777" w:rsidR="0003042D" w:rsidRPr="00342067" w:rsidRDefault="0003042D" w:rsidP="004A7F91"/>
    <w:p w14:paraId="096D1135" w14:textId="77777777" w:rsidR="0003042D" w:rsidRPr="00342067" w:rsidRDefault="0003042D" w:rsidP="004A7F91">
      <w:pPr>
        <w:sectPr w:rsidR="0003042D" w:rsidRPr="00342067" w:rsidSect="009031A5">
          <w:type w:val="continuous"/>
          <w:pgSz w:w="12240" w:h="15840" w:code="1"/>
          <w:pgMar w:top="2160" w:right="1296" w:bottom="1872" w:left="1296" w:header="720" w:footer="720" w:gutter="0"/>
          <w:paperSrc w:first="1" w:other="1"/>
          <w:cols w:space="144"/>
        </w:sectPr>
      </w:pPr>
    </w:p>
    <w:tbl>
      <w:tblPr>
        <w:tblpPr w:leftFromText="180" w:rightFromText="180" w:vertAnchor="text" w:horzAnchor="page" w:tblpX="7808" w:tblpY="352"/>
        <w:tblOverlap w:val="never"/>
        <w:tblW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
        <w:gridCol w:w="757"/>
      </w:tblGrid>
      <w:tr w:rsidR="00342067" w:rsidRPr="00342067" w14:paraId="234F522F" w14:textId="77777777" w:rsidTr="000144EE">
        <w:tc>
          <w:tcPr>
            <w:tcW w:w="1403" w:type="dxa"/>
            <w:shd w:val="clear" w:color="auto" w:fill="auto"/>
            <w:noWrap/>
            <w:tcMar>
              <w:left w:w="0" w:type="dxa"/>
              <w:right w:w="0" w:type="dxa"/>
            </w:tcMar>
          </w:tcPr>
          <w:p w14:paraId="3839CEA9" w14:textId="77777777" w:rsidR="000144EE" w:rsidRPr="00342067" w:rsidRDefault="000144EE" w:rsidP="004A7F91">
            <w:r w:rsidRPr="00342067">
              <w:t>Output</w:t>
            </w:r>
          </w:p>
        </w:tc>
        <w:tc>
          <w:tcPr>
            <w:tcW w:w="757" w:type="dxa"/>
            <w:shd w:val="clear" w:color="auto" w:fill="auto"/>
          </w:tcPr>
          <w:p w14:paraId="1CB9E9E9" w14:textId="77777777" w:rsidR="000144EE" w:rsidRPr="00342067" w:rsidRDefault="000144EE" w:rsidP="000144EE">
            <w:pPr>
              <w:keepNext/>
            </w:pPr>
          </w:p>
        </w:tc>
      </w:tr>
      <w:tr w:rsidR="00342067" w:rsidRPr="00342067" w14:paraId="50A1BBF6" w14:textId="77777777" w:rsidTr="000144EE">
        <w:tc>
          <w:tcPr>
            <w:tcW w:w="1403" w:type="dxa"/>
            <w:shd w:val="clear" w:color="auto" w:fill="auto"/>
            <w:noWrap/>
            <w:tcMar>
              <w:left w:w="0" w:type="dxa"/>
              <w:right w:w="0" w:type="dxa"/>
            </w:tcMar>
          </w:tcPr>
          <w:p w14:paraId="351093F1" w14:textId="77777777" w:rsidR="000144EE" w:rsidRPr="00342067" w:rsidRDefault="000144EE" w:rsidP="004A7F91">
            <w:r w:rsidRPr="00342067">
              <w:t>- -</w:t>
            </w:r>
          </w:p>
        </w:tc>
        <w:tc>
          <w:tcPr>
            <w:tcW w:w="757" w:type="dxa"/>
            <w:shd w:val="clear" w:color="auto" w:fill="auto"/>
          </w:tcPr>
          <w:p w14:paraId="5808473C" w14:textId="77777777" w:rsidR="000144EE" w:rsidRPr="00342067" w:rsidRDefault="000144EE" w:rsidP="000144EE">
            <w:pPr>
              <w:keepNext/>
            </w:pPr>
          </w:p>
        </w:tc>
      </w:tr>
      <w:tr w:rsidR="00342067" w:rsidRPr="00342067" w14:paraId="3B7FA552" w14:textId="77777777" w:rsidTr="000144EE">
        <w:tc>
          <w:tcPr>
            <w:tcW w:w="1403" w:type="dxa"/>
            <w:shd w:val="clear" w:color="auto" w:fill="auto"/>
            <w:noWrap/>
            <w:tcMar>
              <w:left w:w="0" w:type="dxa"/>
              <w:right w:w="0" w:type="dxa"/>
            </w:tcMar>
          </w:tcPr>
          <w:p w14:paraId="67B4AD2C" w14:textId="77777777" w:rsidR="000144EE" w:rsidRPr="00342067" w:rsidRDefault="000144EE" w:rsidP="000144EE">
            <w:pPr>
              <w:keepNext/>
            </w:pPr>
            <w:r w:rsidRPr="00342067">
              <w:t>Power DC</w:t>
            </w:r>
          </w:p>
        </w:tc>
        <w:tc>
          <w:tcPr>
            <w:tcW w:w="757" w:type="dxa"/>
            <w:shd w:val="clear" w:color="auto" w:fill="auto"/>
          </w:tcPr>
          <w:p w14:paraId="196464E7" w14:textId="77777777" w:rsidR="000144EE" w:rsidRPr="00342067" w:rsidRDefault="000144EE" w:rsidP="000144EE">
            <w:pPr>
              <w:keepNext/>
            </w:pPr>
          </w:p>
        </w:tc>
      </w:tr>
      <w:tr w:rsidR="00342067" w:rsidRPr="00342067" w14:paraId="43D50E5F" w14:textId="77777777" w:rsidTr="000144EE">
        <w:tc>
          <w:tcPr>
            <w:tcW w:w="1403" w:type="dxa"/>
            <w:shd w:val="clear" w:color="auto" w:fill="auto"/>
            <w:noWrap/>
            <w:tcMar>
              <w:left w:w="0" w:type="dxa"/>
              <w:right w:w="0" w:type="dxa"/>
            </w:tcMar>
          </w:tcPr>
          <w:p w14:paraId="2AF6057F" w14:textId="77777777" w:rsidR="000144EE" w:rsidRPr="00342067" w:rsidRDefault="000144EE" w:rsidP="000144EE">
            <w:pPr>
              <w:keepNext/>
            </w:pPr>
          </w:p>
        </w:tc>
        <w:tc>
          <w:tcPr>
            <w:tcW w:w="757" w:type="dxa"/>
            <w:shd w:val="clear" w:color="auto" w:fill="auto"/>
          </w:tcPr>
          <w:p w14:paraId="3B3D9049" w14:textId="77777777" w:rsidR="000144EE" w:rsidRPr="00342067" w:rsidRDefault="000144EE" w:rsidP="000144EE">
            <w:pPr>
              <w:keepNext/>
            </w:pPr>
          </w:p>
        </w:tc>
      </w:tr>
      <w:tr w:rsidR="00342067" w:rsidRPr="00342067" w14:paraId="20107EF5" w14:textId="77777777" w:rsidTr="000144EE">
        <w:tc>
          <w:tcPr>
            <w:tcW w:w="1403" w:type="dxa"/>
            <w:shd w:val="clear" w:color="auto" w:fill="auto"/>
            <w:noWrap/>
            <w:tcMar>
              <w:left w:w="0" w:type="dxa"/>
              <w:right w:w="0" w:type="dxa"/>
            </w:tcMar>
          </w:tcPr>
          <w:p w14:paraId="5F9521C9" w14:textId="77777777" w:rsidR="000144EE" w:rsidRPr="00342067" w:rsidRDefault="000144EE" w:rsidP="000144EE">
            <w:pPr>
              <w:keepNext/>
            </w:pPr>
          </w:p>
        </w:tc>
        <w:tc>
          <w:tcPr>
            <w:tcW w:w="757" w:type="dxa"/>
            <w:shd w:val="clear" w:color="auto" w:fill="auto"/>
          </w:tcPr>
          <w:p w14:paraId="773DFC99" w14:textId="77777777" w:rsidR="000144EE" w:rsidRPr="00342067" w:rsidRDefault="000144EE" w:rsidP="000144EE">
            <w:pPr>
              <w:keepNext/>
            </w:pPr>
          </w:p>
        </w:tc>
      </w:tr>
      <w:tr w:rsidR="00342067" w:rsidRPr="00342067" w14:paraId="05E14285" w14:textId="77777777" w:rsidTr="000144EE">
        <w:tc>
          <w:tcPr>
            <w:tcW w:w="1403" w:type="dxa"/>
            <w:shd w:val="clear" w:color="auto" w:fill="auto"/>
            <w:noWrap/>
            <w:tcMar>
              <w:left w:w="0" w:type="dxa"/>
              <w:right w:w="0" w:type="dxa"/>
            </w:tcMar>
          </w:tcPr>
          <w:p w14:paraId="33E33CC5" w14:textId="77777777" w:rsidR="000144EE" w:rsidRPr="00342067" w:rsidRDefault="000144EE" w:rsidP="000144EE">
            <w:pPr>
              <w:keepNext/>
            </w:pPr>
          </w:p>
        </w:tc>
        <w:tc>
          <w:tcPr>
            <w:tcW w:w="757" w:type="dxa"/>
            <w:shd w:val="clear" w:color="auto" w:fill="auto"/>
          </w:tcPr>
          <w:p w14:paraId="2F9F1B26" w14:textId="77777777" w:rsidR="000144EE" w:rsidRPr="00342067" w:rsidRDefault="000144EE" w:rsidP="000144EE">
            <w:pPr>
              <w:keepNext/>
            </w:pPr>
          </w:p>
        </w:tc>
      </w:tr>
      <w:tr w:rsidR="00342067" w:rsidRPr="00342067" w14:paraId="4E670788" w14:textId="77777777" w:rsidTr="000144EE">
        <w:tc>
          <w:tcPr>
            <w:tcW w:w="1403" w:type="dxa"/>
            <w:shd w:val="clear" w:color="auto" w:fill="auto"/>
            <w:noWrap/>
            <w:tcMar>
              <w:left w:w="0" w:type="dxa"/>
              <w:right w:w="0" w:type="dxa"/>
            </w:tcMar>
          </w:tcPr>
          <w:p w14:paraId="2DC1A742" w14:textId="77777777" w:rsidR="000144EE" w:rsidRPr="00342067" w:rsidRDefault="000144EE" w:rsidP="000144EE">
            <w:pPr>
              <w:keepNext/>
            </w:pPr>
          </w:p>
        </w:tc>
        <w:tc>
          <w:tcPr>
            <w:tcW w:w="757" w:type="dxa"/>
            <w:shd w:val="clear" w:color="auto" w:fill="auto"/>
          </w:tcPr>
          <w:p w14:paraId="793A58A1" w14:textId="77777777" w:rsidR="000144EE" w:rsidRPr="00342067" w:rsidRDefault="000144EE" w:rsidP="000144EE">
            <w:pPr>
              <w:keepNext/>
            </w:pPr>
          </w:p>
        </w:tc>
      </w:tr>
    </w:tbl>
    <w:p w14:paraId="6198CDBD" w14:textId="77777777" w:rsidR="00FA0238" w:rsidRPr="00342067" w:rsidRDefault="000019F9" w:rsidP="004A7F91">
      <w:pPr>
        <w:pStyle w:val="StyleCentered"/>
      </w:pPr>
      <w:r w:rsidRPr="00342067">
        <w:rPr>
          <w:noProof/>
        </w:rPr>
        <mc:AlternateContent>
          <mc:Choice Requires="wps">
            <w:drawing>
              <wp:anchor distT="0" distB="0" distL="114300" distR="114300" simplePos="0" relativeHeight="251678208" behindDoc="0" locked="0" layoutInCell="1" allowOverlap="1" wp14:anchorId="50F7B884" wp14:editId="0F2DAC97">
                <wp:simplePos x="0" y="0"/>
                <wp:positionH relativeFrom="column">
                  <wp:posOffset>292062</wp:posOffset>
                </wp:positionH>
                <wp:positionV relativeFrom="paragraph">
                  <wp:posOffset>25950</wp:posOffset>
                </wp:positionV>
                <wp:extent cx="1262418" cy="255905"/>
                <wp:effectExtent l="0" t="0" r="13970" b="10795"/>
                <wp:wrapNone/>
                <wp:docPr id="176"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418" cy="255905"/>
                        </a:xfrm>
                        <a:prstGeom prst="wedgeRectCallout">
                          <a:avLst>
                            <a:gd name="adj1" fmla="val -15546"/>
                            <a:gd name="adj2" fmla="val -4106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93F3F9" w14:textId="77777777" w:rsidR="00900E0E" w:rsidRPr="0068689E" w:rsidRDefault="00900E0E" w:rsidP="007E0A5A">
                            <w:pPr>
                              <w:rPr>
                                <w:b/>
                              </w:rPr>
                            </w:pPr>
                            <w:r w:rsidRPr="0068689E">
                              <w:rPr>
                                <w:b/>
                              </w:rPr>
                              <w:t>FIXTURE 43060</w:t>
                            </w:r>
                            <w:r w:rsidRPr="00970344">
                              <w:rPr>
                                <w:b/>
                              </w:rPr>
                              <w:t>-01</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7B884" id="AutoShape 187" o:spid="_x0000_s1090" type="#_x0000_t61" style="position:absolute;left:0;text-align:left;margin-left:23pt;margin-top:2.05pt;width:99.4pt;height:20.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" adj="7442,1929">
                <v:textbox inset="3.6pt,,3.6pt">
                  <w:txbxContent>
                    <w:p w14:paraId="6993F3F9" w14:textId="77777777" w:rsidR="00900E0E" w:rsidRPr="0068689E" w:rsidRDefault="00900E0E" w:rsidP="007E0A5A">
                      <w:pPr>
                        <w:rPr>
                          <w:b/>
                        </w:rPr>
                      </w:pPr>
                      <w:r w:rsidRPr="0068689E">
                        <w:rPr>
                          <w:b/>
                        </w:rPr>
                        <w:t>FIXTURE 43060</w:t>
                      </w:r>
                      <w:r w:rsidRPr="00970344">
                        <w:rPr>
                          <w:b/>
                        </w:rPr>
                        <w:t>-01</w:t>
                      </w:r>
                    </w:p>
                  </w:txbxContent>
                </v:textbox>
              </v:shape>
            </w:pict>
          </mc:Fallback>
        </mc:AlternateContent>
      </w:r>
      <w:r w:rsidRPr="00342067">
        <w:rPr>
          <w:noProof/>
        </w:rPr>
        <mc:AlternateContent>
          <mc:Choice Requires="wps">
            <w:drawing>
              <wp:anchor distT="0" distB="0" distL="114300" distR="114300" simplePos="0" relativeHeight="251648512" behindDoc="0" locked="0" layoutInCell="1" allowOverlap="1" wp14:anchorId="0DB0167D" wp14:editId="6642D965">
                <wp:simplePos x="0" y="0"/>
                <wp:positionH relativeFrom="column">
                  <wp:posOffset>698351</wp:posOffset>
                </wp:positionH>
                <wp:positionV relativeFrom="paragraph">
                  <wp:posOffset>389255</wp:posOffset>
                </wp:positionV>
                <wp:extent cx="1075690" cy="255905"/>
                <wp:effectExtent l="0" t="0" r="105410" b="677545"/>
                <wp:wrapNone/>
                <wp:docPr id="179"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255905"/>
                        </a:xfrm>
                        <a:prstGeom prst="wedgeRectCallout">
                          <a:avLst>
                            <a:gd name="adj1" fmla="val 55792"/>
                            <a:gd name="adj2" fmla="val 30199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6B30BF" w14:textId="77777777" w:rsidR="00900E0E" w:rsidRPr="0068689E" w:rsidRDefault="00900E0E">
                            <w:r w:rsidRPr="0068689E">
                              <w:t>Input Clip Lead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0167D" id="AutoShape 104" o:spid="_x0000_s1091" type="#_x0000_t61" style="position:absolute;left:0;text-align:left;margin-left:55pt;margin-top:30.65pt;width:84.7pt;height:20.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" adj="22851,76031">
                <v:textbox inset="3.6pt,,3.6pt">
                  <w:txbxContent>
                    <w:p w14:paraId="5F6B30BF" w14:textId="77777777" w:rsidR="00900E0E" w:rsidRPr="0068689E" w:rsidRDefault="00900E0E">
                      <w:r w:rsidRPr="0068689E">
                        <w:t>Input Clip Lead</w:t>
                      </w:r>
                    </w:p>
                  </w:txbxContent>
                </v:textbox>
              </v:shape>
            </w:pict>
          </mc:Fallback>
        </mc:AlternateContent>
      </w:r>
      <w:r w:rsidR="002206B9" w:rsidRPr="00342067">
        <w:rPr>
          <w:noProof/>
        </w:rPr>
        <mc:AlternateContent>
          <mc:Choice Requires="wps">
            <w:drawing>
              <wp:anchor distT="0" distB="0" distL="114300" distR="114300" simplePos="0" relativeHeight="251651584" behindDoc="0" locked="0" layoutInCell="1" allowOverlap="1" wp14:anchorId="4830E05D" wp14:editId="2D9AEEE7">
                <wp:simplePos x="0" y="0"/>
                <wp:positionH relativeFrom="column">
                  <wp:posOffset>438785</wp:posOffset>
                </wp:positionH>
                <wp:positionV relativeFrom="paragraph">
                  <wp:posOffset>2478405</wp:posOffset>
                </wp:positionV>
                <wp:extent cx="514350" cy="255905"/>
                <wp:effectExtent l="76200" t="685800" r="19050" b="10795"/>
                <wp:wrapNone/>
                <wp:docPr id="17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55905"/>
                        </a:xfrm>
                        <a:prstGeom prst="wedgeRectCallout">
                          <a:avLst>
                            <a:gd name="adj1" fmla="val -59080"/>
                            <a:gd name="adj2" fmla="val -31121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94AF9E" w14:textId="77777777" w:rsidR="00900E0E" w:rsidRPr="0068689E" w:rsidRDefault="00900E0E" w:rsidP="00A76395">
                            <w:r w:rsidRPr="0068689E">
                              <w:t>Input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0E05D" id="AutoShape 107" o:spid="_x0000_s1092" type="#_x0000_t61" style="position:absolute;left:0;text-align:left;margin-left:34.55pt;margin-top:195.15pt;width:40.5pt;height:2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" adj="-1961,-56423">
                <v:textbox inset="3.6pt,,3.6pt">
                  <w:txbxContent>
                    <w:p w14:paraId="0394AF9E" w14:textId="77777777" w:rsidR="00900E0E" w:rsidRPr="0068689E" w:rsidRDefault="00900E0E" w:rsidP="00A76395">
                      <w:r w:rsidRPr="0068689E">
                        <w:t>Input</w:t>
                      </w:r>
                    </w:p>
                  </w:txbxContent>
                </v:textbox>
              </v:shape>
            </w:pict>
          </mc:Fallback>
        </mc:AlternateContent>
      </w:r>
      <w:r w:rsidR="002206B9" w:rsidRPr="00342067">
        <w:rPr>
          <w:noProof/>
        </w:rPr>
        <mc:AlternateContent>
          <mc:Choice Requires="wps">
            <w:drawing>
              <wp:anchor distT="0" distB="0" distL="114300" distR="114300" simplePos="0" relativeHeight="251652608" behindDoc="0" locked="0" layoutInCell="1" allowOverlap="1" wp14:anchorId="50563DBB" wp14:editId="2BCBED62">
                <wp:simplePos x="0" y="0"/>
                <wp:positionH relativeFrom="column">
                  <wp:posOffset>2340610</wp:posOffset>
                </wp:positionH>
                <wp:positionV relativeFrom="paragraph">
                  <wp:posOffset>2471420</wp:posOffset>
                </wp:positionV>
                <wp:extent cx="594360" cy="255905"/>
                <wp:effectExtent l="0" t="1181100" r="529590" b="10795"/>
                <wp:wrapNone/>
                <wp:docPr id="174"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 cy="255905"/>
                        </a:xfrm>
                        <a:prstGeom prst="wedgeRectCallout">
                          <a:avLst>
                            <a:gd name="adj1" fmla="val 130464"/>
                            <a:gd name="adj2" fmla="val -51033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B211BD" w14:textId="77777777" w:rsidR="00900E0E" w:rsidRPr="0068689E" w:rsidRDefault="00900E0E" w:rsidP="00A76395">
                            <w:r w:rsidRPr="0068689E">
                              <w:t>Output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63DBB" id="AutoShape 108" o:spid="_x0000_s1093" type="#_x0000_t61" style="position:absolute;left:0;text-align:left;margin-left:184.3pt;margin-top:194.6pt;width:46.8pt;height:20.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" adj="38980,-99432">
                <v:textbox inset="3.6pt,,3.6pt">
                  <w:txbxContent>
                    <w:p w14:paraId="05B211BD" w14:textId="77777777" w:rsidR="00900E0E" w:rsidRPr="0068689E" w:rsidRDefault="00900E0E" w:rsidP="00A76395">
                      <w:r w:rsidRPr="0068689E">
                        <w:t>Output</w:t>
                      </w:r>
                    </w:p>
                  </w:txbxContent>
                </v:textbox>
              </v:shape>
            </w:pict>
          </mc:Fallback>
        </mc:AlternateContent>
      </w:r>
      <w:r w:rsidR="002206B9" w:rsidRPr="00342067">
        <w:rPr>
          <w:noProof/>
        </w:rPr>
        <mc:AlternateContent>
          <mc:Choice Requires="wps">
            <w:drawing>
              <wp:anchor distT="0" distB="0" distL="114300" distR="114300" simplePos="0" relativeHeight="251649536" behindDoc="0" locked="0" layoutInCell="1" allowOverlap="1" wp14:anchorId="4A4FB773" wp14:editId="495E9DCB">
                <wp:simplePos x="0" y="0"/>
                <wp:positionH relativeFrom="column">
                  <wp:posOffset>2209165</wp:posOffset>
                </wp:positionH>
                <wp:positionV relativeFrom="paragraph">
                  <wp:posOffset>79375</wp:posOffset>
                </wp:positionV>
                <wp:extent cx="1275080" cy="584200"/>
                <wp:effectExtent l="0" t="0" r="20320" b="463550"/>
                <wp:wrapNone/>
                <wp:docPr id="172"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080" cy="584200"/>
                        </a:xfrm>
                        <a:prstGeom prst="wedgeRectCallout">
                          <a:avLst>
                            <a:gd name="adj1" fmla="val -40457"/>
                            <a:gd name="adj2" fmla="val 11944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0EA4D7" w14:textId="77777777" w:rsidR="00900E0E" w:rsidRPr="0068689E" w:rsidRDefault="00900E0E" w:rsidP="00A76395">
                            <w:r w:rsidRPr="0068689E">
                              <w:t>Output and Power Socket (See table to right)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FB773" id="AutoShape 105" o:spid="_x0000_s1094" type="#_x0000_t61" style="position:absolute;left:0;text-align:left;margin-left:173.95pt;margin-top:6.25pt;width:100.4pt;height:4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" adj="2061,36599">
                <v:textbox inset="3.6pt,,3.6pt">
                  <w:txbxContent>
                    <w:p w14:paraId="2D0EA4D7" w14:textId="77777777" w:rsidR="00900E0E" w:rsidRPr="0068689E" w:rsidRDefault="00900E0E" w:rsidP="00A76395">
                      <w:r w:rsidRPr="0068689E">
                        <w:t>Output and Power Socket (See table to right)</w:t>
                      </w:r>
                    </w:p>
                  </w:txbxContent>
                </v:textbox>
              </v:shape>
            </w:pict>
          </mc:Fallback>
        </mc:AlternateContent>
      </w:r>
      <w:r w:rsidR="000C620A" w:rsidRPr="00342067">
        <w:rPr>
          <w:noProof/>
        </w:rPr>
        <mc:AlternateContent>
          <mc:Choice Requires="wps">
            <w:drawing>
              <wp:anchor distT="0" distB="0" distL="114300" distR="114300" simplePos="0" relativeHeight="251653632" behindDoc="0" locked="0" layoutInCell="1" allowOverlap="1" wp14:anchorId="26CDDB7D" wp14:editId="4DD862BE">
                <wp:simplePos x="0" y="0"/>
                <wp:positionH relativeFrom="column">
                  <wp:posOffset>3042920</wp:posOffset>
                </wp:positionH>
                <wp:positionV relativeFrom="paragraph">
                  <wp:posOffset>2472055</wp:posOffset>
                </wp:positionV>
                <wp:extent cx="850265" cy="255905"/>
                <wp:effectExtent l="0" t="666750" r="26035" b="10795"/>
                <wp:wrapNone/>
                <wp:docPr id="178"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265" cy="255905"/>
                        </a:xfrm>
                        <a:prstGeom prst="wedgeRectCallout">
                          <a:avLst>
                            <a:gd name="adj1" fmla="val 23265"/>
                            <a:gd name="adj2" fmla="val -30509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D4FE32" w14:textId="77777777" w:rsidR="00900E0E" w:rsidRPr="0068689E" w:rsidRDefault="00900E0E" w:rsidP="00A76395">
                            <w:r w:rsidRPr="0068689E">
                              <w:t>+9V Power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DDB7D" id="AutoShape 109" o:spid="_x0000_s1095" type="#_x0000_t61" style="position:absolute;left:0;text-align:left;margin-left:239.6pt;margin-top:194.65pt;width:66.95pt;height:20.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" adj="15825,-55101">
                <v:textbox inset="3.6pt,,3.6pt">
                  <w:txbxContent>
                    <w:p w14:paraId="31D4FE32" w14:textId="77777777" w:rsidR="00900E0E" w:rsidRPr="0068689E" w:rsidRDefault="00900E0E" w:rsidP="00A76395">
                      <w:r w:rsidRPr="0068689E">
                        <w:t>+9V Power</w:t>
                      </w:r>
                    </w:p>
                  </w:txbxContent>
                </v:textbox>
              </v:shape>
            </w:pict>
          </mc:Fallback>
        </mc:AlternateContent>
      </w:r>
      <w:r w:rsidR="000C620A" w:rsidRPr="00342067">
        <w:rPr>
          <w:noProof/>
        </w:rPr>
        <mc:AlternateContent>
          <mc:Choice Requires="wps">
            <w:drawing>
              <wp:anchor distT="0" distB="0" distL="114300" distR="114300" simplePos="0" relativeHeight="251666944" behindDoc="0" locked="0" layoutInCell="1" allowOverlap="1" wp14:anchorId="78FE2AF5" wp14:editId="0150DF61">
                <wp:simplePos x="0" y="0"/>
                <wp:positionH relativeFrom="column">
                  <wp:posOffset>1041400</wp:posOffset>
                </wp:positionH>
                <wp:positionV relativeFrom="paragraph">
                  <wp:posOffset>2314575</wp:posOffset>
                </wp:positionV>
                <wp:extent cx="955040" cy="411480"/>
                <wp:effectExtent l="0" t="666750" r="397510" b="26670"/>
                <wp:wrapNone/>
                <wp:docPr id="175"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411480"/>
                        </a:xfrm>
                        <a:prstGeom prst="wedgeRectCallout">
                          <a:avLst>
                            <a:gd name="adj1" fmla="val 85584"/>
                            <a:gd name="adj2" fmla="val -19722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4AD223" w14:textId="77777777" w:rsidR="00900E0E" w:rsidRPr="000C620A" w:rsidRDefault="00900E0E" w:rsidP="00A908D1">
                            <w:pPr>
                              <w:rPr>
                                <w:szCs w:val="16"/>
                              </w:rPr>
                            </w:pPr>
                            <w:r w:rsidRPr="000C620A">
                              <w:rPr>
                                <w:szCs w:val="16"/>
                              </w:rPr>
                              <w:t>Close lever before testing</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E2AF5" id="AutoShape 143" o:spid="_x0000_s1096" type="#_x0000_t61" style="position:absolute;left:0;text-align:left;margin-left:82pt;margin-top:182.25pt;width:75.2pt;height:3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" adj="29286,-31800">
                <v:textbox inset="3.6pt,,3.6pt">
                  <w:txbxContent>
                    <w:p w14:paraId="594AD223" w14:textId="77777777" w:rsidR="00900E0E" w:rsidRPr="000C620A" w:rsidRDefault="00900E0E" w:rsidP="00A908D1">
                      <w:pPr>
                        <w:rPr>
                          <w:szCs w:val="16"/>
                        </w:rPr>
                      </w:pPr>
                      <w:r w:rsidRPr="000C620A">
                        <w:rPr>
                          <w:szCs w:val="16"/>
                        </w:rPr>
                        <w:t>Close lever before testing</w:t>
                      </w:r>
                    </w:p>
                  </w:txbxContent>
                </v:textbox>
              </v:shape>
            </w:pict>
          </mc:Fallback>
        </mc:AlternateContent>
      </w:r>
      <w:r w:rsidR="00D62F33" w:rsidRPr="00342067">
        <w:rPr>
          <w:noProof/>
        </w:rPr>
        <mc:AlternateContent>
          <mc:Choice Requires="wps">
            <w:drawing>
              <wp:anchor distT="0" distB="0" distL="114300" distR="114300" simplePos="0" relativeHeight="251650560" behindDoc="0" locked="0" layoutInCell="1" allowOverlap="1" wp14:anchorId="593268BD" wp14:editId="1696433D">
                <wp:simplePos x="0" y="0"/>
                <wp:positionH relativeFrom="column">
                  <wp:posOffset>3526155</wp:posOffset>
                </wp:positionH>
                <wp:positionV relativeFrom="paragraph">
                  <wp:posOffset>326390</wp:posOffset>
                </wp:positionV>
                <wp:extent cx="588645" cy="274320"/>
                <wp:effectExtent l="0" t="0" r="0" b="0"/>
                <wp:wrapNone/>
                <wp:docPr id="17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274320"/>
                        </a:xfrm>
                        <a:prstGeom prst="rightArrow">
                          <a:avLst>
                            <a:gd name="adj1" fmla="val 50000"/>
                            <a:gd name="adj2" fmla="val 53646"/>
                          </a:avLst>
                        </a:prstGeom>
                        <a:solidFill>
                          <a:srgbClr val="4F81BD"/>
                        </a:solidFill>
                        <a:ln w="38100" algn="ctr">
                          <a:solidFill>
                            <a:srgbClr val="F2F2F2"/>
                          </a:solidFill>
                          <a:miter lim="800000"/>
                          <a:headEnd/>
                          <a:tailEnd/>
                        </a:ln>
                        <a:effectLst>
                          <a:outerShdw dist="28398" dir="3806097" algn="ctr" rotWithShape="0">
                            <a:srgbClr val="243F60">
                              <a:alpha val="50000"/>
                            </a:srgbClr>
                          </a:outerShdw>
                        </a:effectLst>
                      </wps:spPr>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A8F64" id="AutoShape 106" o:spid="_x0000_s1026" type="#_x0000_t13" style="position:absolute;margin-left:277.65pt;margin-top:25.7pt;width:46.35pt;height:21.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" fillcolor="#4f81bd" strokecolor="#f2f2f2" strokeweight="3pt">
                <v:shadow on="t" color="#243f60" opacity=".5" offset="1pt"/>
                <v:textbox inset="3.6pt,,3.6pt"/>
              </v:shape>
            </w:pict>
          </mc:Fallback>
        </mc:AlternateContent>
      </w:r>
      <w:r w:rsidR="00D62F33" w:rsidRPr="00342067">
        <w:rPr>
          <w:noProof/>
        </w:rPr>
        <w:drawing>
          <wp:inline distT="0" distB="0" distL="0" distR="0" wp14:anchorId="6FCFE373" wp14:editId="1D9E3B14">
            <wp:extent cx="3789849" cy="2834640"/>
            <wp:effectExtent l="19050" t="19050" r="20320" b="22860"/>
            <wp:docPr id="5" name="Picture 5" descr="DSCN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73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9849" cy="2834640"/>
                    </a:xfrm>
                    <a:prstGeom prst="rect">
                      <a:avLst/>
                    </a:prstGeom>
                    <a:noFill/>
                    <a:ln w="12700" cmpd="sng">
                      <a:solidFill>
                        <a:srgbClr val="000000"/>
                      </a:solidFill>
                      <a:miter lim="800000"/>
                      <a:headEnd/>
                      <a:tailEnd/>
                    </a:ln>
                    <a:effectLst/>
                  </pic:spPr>
                </pic:pic>
              </a:graphicData>
            </a:graphic>
          </wp:inline>
        </w:drawing>
      </w:r>
    </w:p>
    <w:p w14:paraId="3E19A3A0" w14:textId="77777777" w:rsidR="00C6292F" w:rsidRPr="00342067" w:rsidRDefault="00FA0238" w:rsidP="008C4A34">
      <w:pPr>
        <w:pStyle w:val="StyleCaptionText1Centered"/>
        <w:spacing w:after="0"/>
      </w:pPr>
      <w:r w:rsidRPr="00342067">
        <w:lastRenderedPageBreak/>
        <w:t xml:space="preserve">Figure </w:t>
      </w:r>
      <w:fldSimple w:instr=" STYLEREF 1 \s ">
        <w:r w:rsidR="008C4A34" w:rsidRPr="00342067">
          <w:rPr>
            <w:noProof/>
          </w:rPr>
          <w:t>4</w:t>
        </w:r>
      </w:fldSimple>
      <w:r w:rsidR="008C4A34" w:rsidRPr="00342067">
        <w:noBreakHyphen/>
      </w:r>
      <w:fldSimple w:instr=" SEQ Figure \* ARABIC \s 1 ">
        <w:r w:rsidR="008C4A34" w:rsidRPr="00342067">
          <w:rPr>
            <w:noProof/>
          </w:rPr>
          <w:t>4</w:t>
        </w:r>
      </w:fldSimple>
    </w:p>
    <w:p w14:paraId="78A71467" w14:textId="77777777" w:rsidR="000144EE" w:rsidRPr="00342067" w:rsidRDefault="000144EE" w:rsidP="0050163A">
      <w:pPr>
        <w:keepNext/>
      </w:pPr>
    </w:p>
    <w:p w14:paraId="3CC6A71C" w14:textId="77777777" w:rsidR="00FA30DE" w:rsidRPr="00342067" w:rsidRDefault="00616D2B" w:rsidP="00CE2CD5">
      <w:pPr>
        <w:pStyle w:val="Heading1"/>
        <w:tabs>
          <w:tab w:val="num" w:pos="576"/>
        </w:tabs>
      </w:pPr>
      <w:bookmarkStart w:id="14" w:name="_Toc8378905"/>
      <w:r w:rsidRPr="00342067">
        <w:t xml:space="preserve">BIAS/GAIN </w:t>
      </w:r>
      <w:r w:rsidR="00FA30DE" w:rsidRPr="00342067">
        <w:t>TESTING</w:t>
      </w:r>
      <w:r w:rsidRPr="00342067">
        <w:t xml:space="preserve"> ON ATE SYSTEM</w:t>
      </w:r>
      <w:bookmarkEnd w:id="14"/>
    </w:p>
    <w:p w14:paraId="2C05A208" w14:textId="77777777" w:rsidR="0043457E" w:rsidRPr="00342067" w:rsidRDefault="0043457E" w:rsidP="003773E1">
      <w:pPr>
        <w:pStyle w:val="Heading2"/>
      </w:pPr>
      <w:bookmarkStart w:id="15" w:name="_Toc8378906"/>
      <w:r w:rsidRPr="00342067">
        <w:t xml:space="preserve">ATE Overview, And When </w:t>
      </w:r>
      <w:proofErr w:type="gramStart"/>
      <w:r w:rsidRPr="00342067">
        <w:t>To</w:t>
      </w:r>
      <w:proofErr w:type="gramEnd"/>
      <w:r w:rsidRPr="00342067">
        <w:t xml:space="preserve"> Use ATE</w:t>
      </w:r>
      <w:bookmarkEnd w:id="15"/>
    </w:p>
    <w:p w14:paraId="6F25E3F8" w14:textId="77777777" w:rsidR="00E554DC" w:rsidRPr="00342067" w:rsidRDefault="00FA30DE" w:rsidP="003773E1">
      <w:pPr>
        <w:pStyle w:val="Heading3"/>
      </w:pPr>
      <w:r w:rsidRPr="00342067">
        <w:t>When</w:t>
      </w:r>
      <w:r w:rsidR="00E554DC" w:rsidRPr="00342067">
        <w:t xml:space="preserve"> possible, the ATE system (Figure </w:t>
      </w:r>
      <w:r w:rsidR="00691C20" w:rsidRPr="00342067">
        <w:t>5-1</w:t>
      </w:r>
      <w:r w:rsidR="00E554DC" w:rsidRPr="00342067">
        <w:t xml:space="preserve">) shall be used to test amplifiers.  In addition to reduced risk of human error, the ATE system performs more extensive testing, and tests faster than the manual bench.  Each type of amplifier substrate family has its own fixture type (Figure </w:t>
      </w:r>
      <w:r w:rsidR="00691C20" w:rsidRPr="00342067">
        <w:t>5-2</w:t>
      </w:r>
      <w:r w:rsidR="00E554DC" w:rsidRPr="00342067">
        <w:t xml:space="preserve">).  </w:t>
      </w:r>
      <w:r w:rsidR="007D0211" w:rsidRPr="00342067">
        <w:t>The fixtures hold the amplifiers between two plates, one with pockets for the amplifiers, and one with spring pins to connect to the amplifiers.  During testing, the two halves are held toget</w:t>
      </w:r>
      <w:r w:rsidR="00110462" w:rsidRPr="00342067">
        <w:t>her with quick release nuts to e</w:t>
      </w:r>
      <w:r w:rsidR="007D0211" w:rsidRPr="00342067">
        <w:t>nsure good connections.</w:t>
      </w:r>
    </w:p>
    <w:p w14:paraId="1BA7A3D9" w14:textId="77777777" w:rsidR="009C5981" w:rsidRPr="00342067" w:rsidRDefault="00E554DC" w:rsidP="003773E1">
      <w:pPr>
        <w:pStyle w:val="Heading3"/>
      </w:pPr>
      <w:r w:rsidRPr="00342067">
        <w:t xml:space="preserve">Each </w:t>
      </w:r>
      <w:r w:rsidR="001B3CB6" w:rsidRPr="00342067">
        <w:t xml:space="preserve">ATE </w:t>
      </w:r>
      <w:r w:rsidRPr="00342067">
        <w:t>fixture is etched with the substrate type and a unique fixture number</w:t>
      </w:r>
      <w:r w:rsidR="00417D21" w:rsidRPr="00342067">
        <w:t xml:space="preserve"> (Figure </w:t>
      </w:r>
      <w:r w:rsidR="00691C20" w:rsidRPr="00342067">
        <w:t>5-2</w:t>
      </w:r>
      <w:r w:rsidR="00417D21" w:rsidRPr="00342067">
        <w:t>)</w:t>
      </w:r>
      <w:r w:rsidRPr="00342067">
        <w:t>.</w:t>
      </w:r>
      <w:r w:rsidR="00905191" w:rsidRPr="00342067">
        <w:t xml:space="preserve">  When a lot of amplifiers </w:t>
      </w:r>
      <w:r w:rsidR="00ED16F3" w:rsidRPr="00342067">
        <w:t>are</w:t>
      </w:r>
      <w:r w:rsidR="00905191" w:rsidRPr="00342067">
        <w:t xml:space="preserve"> placed into a</w:t>
      </w:r>
      <w:r w:rsidR="001B3CB6" w:rsidRPr="00342067">
        <w:t>n ATE</w:t>
      </w:r>
      <w:r w:rsidR="00905191" w:rsidRPr="00342067">
        <w:t xml:space="preserve"> fixture, the fixture number must be recorded on the front of the job paperwork</w:t>
      </w:r>
      <w:r w:rsidR="001B3CB6" w:rsidRPr="00342067">
        <w:t>,</w:t>
      </w:r>
      <w:r w:rsidR="00905191" w:rsidRPr="00342067">
        <w:t xml:space="preserve"> near the test step</w:t>
      </w:r>
      <w:r w:rsidR="001B3CB6" w:rsidRPr="00342067">
        <w:t>, or in the blank provided on newer routers</w:t>
      </w:r>
      <w:r w:rsidR="00905191" w:rsidRPr="00342067">
        <w:t>.  This will make it possible to identify the parts later if the fixture becomes separated from the paperwork.</w:t>
      </w:r>
      <w:r w:rsidRPr="00342067">
        <w:t xml:space="preserve">  </w:t>
      </w:r>
    </w:p>
    <w:p w14:paraId="09456DF6" w14:textId="77777777" w:rsidR="00FA30DE" w:rsidRPr="00342067" w:rsidRDefault="009C5981" w:rsidP="003773E1">
      <w:pPr>
        <w:pStyle w:val="Heading3"/>
      </w:pPr>
      <w:r w:rsidRPr="00342067">
        <w:t>Follow the screen prompts to use the ATE systems software.  All fields must be filled in.  The software will not proceed until information is entered.  If any parts fail during testing, it is possible to re-test those channels after checking the connections between the amp and fixture.</w:t>
      </w:r>
      <w:r w:rsidR="009F35CD" w:rsidRPr="00342067">
        <w:t xml:space="preserve">  Parts may also be re-tested for bias and/or gain at the manual station.</w:t>
      </w:r>
      <w:r w:rsidR="002F2DB3" w:rsidRPr="00342067">
        <w:t xml:space="preserve">  If cable connectors are suspected of degraded connections resulting in false failures, a weight may be placed on top of the connector to assist the magnetic connection scheme of the connector.</w:t>
      </w:r>
    </w:p>
    <w:p w14:paraId="47983DB3" w14:textId="77777777" w:rsidR="00E554DC" w:rsidRPr="00342067" w:rsidRDefault="00E554DC" w:rsidP="00407202"/>
    <w:p w14:paraId="3683D2DF" w14:textId="77777777" w:rsidR="00E554DC" w:rsidRPr="00342067" w:rsidRDefault="00E554DC" w:rsidP="00407202"/>
    <w:p w14:paraId="7A3D7C7D" w14:textId="77777777" w:rsidR="00FA0238" w:rsidRPr="00342067" w:rsidRDefault="00FA0238" w:rsidP="00407202">
      <w:pPr>
        <w:sectPr w:rsidR="00FA0238" w:rsidRPr="00342067" w:rsidSect="009031A5">
          <w:type w:val="continuous"/>
          <w:pgSz w:w="12240" w:h="15840" w:code="1"/>
          <w:pgMar w:top="2160" w:right="1152" w:bottom="1872" w:left="1152" w:header="720" w:footer="720" w:gutter="0"/>
          <w:paperSrc w:first="15" w:other="15"/>
          <w:cols w:space="720"/>
        </w:sectPr>
      </w:pPr>
    </w:p>
    <w:p w14:paraId="23DDD28E" w14:textId="77777777" w:rsidR="00FA0238" w:rsidRPr="00342067" w:rsidRDefault="000C620A" w:rsidP="004A7F91">
      <w:pPr>
        <w:pStyle w:val="StyleCentered"/>
      </w:pPr>
      <w:r w:rsidRPr="00342067">
        <w:rPr>
          <w:noProof/>
        </w:rPr>
        <mc:AlternateContent>
          <mc:Choice Requires="wps">
            <w:drawing>
              <wp:anchor distT="0" distB="0" distL="114300" distR="114300" simplePos="0" relativeHeight="251643392" behindDoc="0" locked="0" layoutInCell="1" allowOverlap="1" wp14:anchorId="12AC2559" wp14:editId="5A4D2AEB">
                <wp:simplePos x="0" y="0"/>
                <wp:positionH relativeFrom="column">
                  <wp:posOffset>5552440</wp:posOffset>
                </wp:positionH>
                <wp:positionV relativeFrom="paragraph">
                  <wp:posOffset>48260</wp:posOffset>
                </wp:positionV>
                <wp:extent cx="584200" cy="255905"/>
                <wp:effectExtent l="76200" t="0" r="25400" b="201295"/>
                <wp:wrapNone/>
                <wp:docPr id="17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255905"/>
                        </a:xfrm>
                        <a:prstGeom prst="wedgeRectCallout">
                          <a:avLst>
                            <a:gd name="adj1" fmla="val -54757"/>
                            <a:gd name="adj2" fmla="val 11123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A8EC47" w14:textId="77777777" w:rsidR="00900E0E" w:rsidRPr="0068689E" w:rsidRDefault="00900E0E" w:rsidP="003F5958">
                            <w:r w:rsidRPr="0068689E">
                              <w:t>Output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C2559" id="AutoShape 97" o:spid="_x0000_s1097" type="#_x0000_t61" style="position:absolute;left:0;text-align:left;margin-left:437.2pt;margin-top:3.8pt;width:46pt;height:20.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" adj="-1028,34826">
                <v:textbox inset="3.6pt,,3.6pt">
                  <w:txbxContent>
                    <w:p w14:paraId="27A8EC47" w14:textId="77777777" w:rsidR="00900E0E" w:rsidRPr="0068689E" w:rsidRDefault="00900E0E" w:rsidP="003F5958">
                      <w:r w:rsidRPr="0068689E">
                        <w:t>Output</w:t>
                      </w:r>
                    </w:p>
                  </w:txbxContent>
                </v:textbox>
              </v:shape>
            </w:pict>
          </mc:Fallback>
        </mc:AlternateContent>
      </w:r>
      <w:r w:rsidR="00D62F33" w:rsidRPr="00342067">
        <w:rPr>
          <w:noProof/>
        </w:rPr>
        <mc:AlternateContent>
          <mc:Choice Requires="wps">
            <w:drawing>
              <wp:anchor distT="0" distB="0" distL="114300" distR="114300" simplePos="0" relativeHeight="251631104" behindDoc="0" locked="0" layoutInCell="1" allowOverlap="1" wp14:anchorId="2F3728EE" wp14:editId="5D7467DA">
                <wp:simplePos x="0" y="0"/>
                <wp:positionH relativeFrom="column">
                  <wp:posOffset>1691640</wp:posOffset>
                </wp:positionH>
                <wp:positionV relativeFrom="paragraph">
                  <wp:posOffset>824865</wp:posOffset>
                </wp:positionV>
                <wp:extent cx="1143000" cy="256032"/>
                <wp:effectExtent l="266700" t="171450" r="19050" b="10795"/>
                <wp:wrapNone/>
                <wp:docPr id="169"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56032"/>
                        </a:xfrm>
                        <a:prstGeom prst="wedgeRectCallout">
                          <a:avLst>
                            <a:gd name="adj1" fmla="val -69056"/>
                            <a:gd name="adj2" fmla="val -10856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6D0352" w14:textId="77777777" w:rsidR="00900E0E" w:rsidRPr="0068689E" w:rsidRDefault="00900E0E">
                            <w:r w:rsidRPr="0068689E">
                              <w:t>ATE RELAY BOX</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728EE" id="AutoShape 83" o:spid="_x0000_s1098" type="#_x0000_t61" style="position:absolute;left:0;text-align:left;margin-left:133.2pt;margin-top:64.95pt;width:90pt;height:20.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" adj="-4116,-12650">
                <v:textbox inset="3.6pt,,3.6pt">
                  <w:txbxContent>
                    <w:p w14:paraId="586D0352" w14:textId="77777777" w:rsidR="00900E0E" w:rsidRPr="0068689E" w:rsidRDefault="00900E0E">
                      <w:r w:rsidRPr="0068689E">
                        <w:t>ATE RELAY BOX</w:t>
                      </w:r>
                    </w:p>
                  </w:txbxContent>
                </v:textbox>
              </v:shape>
            </w:pict>
          </mc:Fallback>
        </mc:AlternateContent>
      </w:r>
      <w:r w:rsidR="00D62F33" w:rsidRPr="00342067">
        <w:rPr>
          <w:noProof/>
        </w:rPr>
        <w:drawing>
          <wp:inline distT="0" distB="0" distL="0" distR="0" wp14:anchorId="4F079B99" wp14:editId="55C0FCB2">
            <wp:extent cx="2928914" cy="2194560"/>
            <wp:effectExtent l="19050" t="19050" r="24130" b="15240"/>
            <wp:docPr id="6" name="Picture 6" descr="2013-05-16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3-05-16 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8914" cy="2194560"/>
                    </a:xfrm>
                    <a:prstGeom prst="rect">
                      <a:avLst/>
                    </a:prstGeom>
                    <a:noFill/>
                    <a:ln w="12700" cmpd="sng">
                      <a:solidFill>
                        <a:srgbClr val="000000"/>
                      </a:solidFill>
                      <a:miter lim="800000"/>
                      <a:headEnd/>
                      <a:tailEnd/>
                    </a:ln>
                    <a:effectLst/>
                  </pic:spPr>
                </pic:pic>
              </a:graphicData>
            </a:graphic>
          </wp:inline>
        </w:drawing>
      </w:r>
    </w:p>
    <w:p w14:paraId="0FE350E7" w14:textId="77777777" w:rsidR="00FA0238" w:rsidRPr="00342067" w:rsidRDefault="00FA0238" w:rsidP="008C4A34">
      <w:pPr>
        <w:pStyle w:val="StyleCaptionText1Centered"/>
        <w:spacing w:after="0"/>
      </w:pPr>
      <w:r w:rsidRPr="00342067">
        <w:t xml:space="preserve">Figure </w:t>
      </w:r>
      <w:fldSimple w:instr=" STYLEREF 1 \s ">
        <w:r w:rsidR="008C4A34" w:rsidRPr="00342067">
          <w:rPr>
            <w:noProof/>
          </w:rPr>
          <w:t>5</w:t>
        </w:r>
      </w:fldSimple>
      <w:r w:rsidR="008C4A34" w:rsidRPr="00342067">
        <w:noBreakHyphen/>
      </w:r>
      <w:fldSimple w:instr=" SEQ Figure \* ARABIC \s 1 ">
        <w:r w:rsidR="008C4A34" w:rsidRPr="00342067">
          <w:rPr>
            <w:noProof/>
          </w:rPr>
          <w:t>1</w:t>
        </w:r>
      </w:fldSimple>
    </w:p>
    <w:p w14:paraId="1EA3740E" w14:textId="77777777" w:rsidR="00FA0238" w:rsidRPr="00342067" w:rsidRDefault="00FA0238" w:rsidP="004A7F91">
      <w:pPr>
        <w:pStyle w:val="StyleCentered"/>
      </w:pPr>
      <w:r w:rsidRPr="00342067">
        <w:rPr>
          <w:noProof/>
        </w:rPr>
        <mc:AlternateContent>
          <mc:Choice Requires="wps">
            <w:drawing>
              <wp:anchor distT="0" distB="0" distL="114300" distR="114300" simplePos="0" relativeHeight="251641344" behindDoc="0" locked="0" layoutInCell="1" allowOverlap="1" wp14:anchorId="153388BD" wp14:editId="67AB2515">
                <wp:simplePos x="0" y="0"/>
                <wp:positionH relativeFrom="column">
                  <wp:posOffset>142875</wp:posOffset>
                </wp:positionH>
                <wp:positionV relativeFrom="paragraph">
                  <wp:posOffset>1739265</wp:posOffset>
                </wp:positionV>
                <wp:extent cx="1188720" cy="393065"/>
                <wp:effectExtent l="0" t="552450" r="11430" b="26035"/>
                <wp:wrapNone/>
                <wp:docPr id="168"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393065"/>
                        </a:xfrm>
                        <a:prstGeom prst="wedgeRectCallout">
                          <a:avLst>
                            <a:gd name="adj1" fmla="val -29806"/>
                            <a:gd name="adj2" fmla="val -17758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29976A" w14:textId="77777777" w:rsidR="00900E0E" w:rsidRPr="0068689E" w:rsidRDefault="00900E0E">
                            <w:pPr>
                              <w:rPr>
                                <w:sz w:val="18"/>
                                <w:szCs w:val="18"/>
                              </w:rPr>
                            </w:pPr>
                            <w:r w:rsidRPr="0068689E">
                              <w:rPr>
                                <w:sz w:val="18"/>
                                <w:szCs w:val="18"/>
                              </w:rPr>
                              <w:t>Quick Nuts must be tight before testing</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388BD" id="AutoShape 95" o:spid="_x0000_s1099" type="#_x0000_t61" style="position:absolute;left:0;text-align:left;margin-left:11.25pt;margin-top:136.95pt;width:93.6pt;height:30.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" adj="4362,-27559">
                <v:textbox inset="3.6pt,,3.6pt">
                  <w:txbxContent>
                    <w:p w14:paraId="5829976A" w14:textId="77777777" w:rsidR="00900E0E" w:rsidRPr="0068689E" w:rsidRDefault="00900E0E">
                      <w:pPr>
                        <w:rPr>
                          <w:sz w:val="18"/>
                          <w:szCs w:val="18"/>
                        </w:rPr>
                      </w:pPr>
                      <w:r w:rsidRPr="0068689E">
                        <w:rPr>
                          <w:sz w:val="18"/>
                          <w:szCs w:val="18"/>
                        </w:rPr>
                        <w:t>Quick Nuts must be tight before testing</w:t>
                      </w:r>
                    </w:p>
                  </w:txbxContent>
                </v:textbox>
              </v:shape>
            </w:pict>
          </mc:Fallback>
        </mc:AlternateContent>
      </w:r>
      <w:r w:rsidRPr="00342067">
        <w:rPr>
          <w:noProof/>
        </w:rPr>
        <mc:AlternateContent>
          <mc:Choice Requires="wps">
            <w:drawing>
              <wp:anchor distT="0" distB="0" distL="114300" distR="114300" simplePos="0" relativeHeight="251644416" behindDoc="0" locked="0" layoutInCell="1" allowOverlap="1" wp14:anchorId="39A0FC0B" wp14:editId="2BBA9077">
                <wp:simplePos x="0" y="0"/>
                <wp:positionH relativeFrom="margin">
                  <wp:align>right</wp:align>
                </wp:positionH>
                <wp:positionV relativeFrom="paragraph">
                  <wp:posOffset>1215441</wp:posOffset>
                </wp:positionV>
                <wp:extent cx="1188720" cy="393065"/>
                <wp:effectExtent l="0" t="0" r="11430" b="254635"/>
                <wp:wrapNone/>
                <wp:docPr id="170"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393065"/>
                        </a:xfrm>
                        <a:prstGeom prst="wedgeRectCallout">
                          <a:avLst>
                            <a:gd name="adj1" fmla="val -43483"/>
                            <a:gd name="adj2" fmla="val 10144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8C8EE7" w14:textId="77777777" w:rsidR="00900E0E" w:rsidRPr="0068689E" w:rsidRDefault="00900E0E" w:rsidP="003D3B4D">
                            <w:pPr>
                              <w:rPr>
                                <w:sz w:val="18"/>
                                <w:szCs w:val="18"/>
                              </w:rPr>
                            </w:pPr>
                            <w:r w:rsidRPr="0068689E">
                              <w:rPr>
                                <w:sz w:val="18"/>
                                <w:szCs w:val="18"/>
                              </w:rPr>
                              <w:t>Fixture Type and Unique Number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0FC0B" id="AutoShape 98" o:spid="_x0000_s1100" type="#_x0000_t61" style="position:absolute;left:0;text-align:left;margin-left:42.4pt;margin-top:95.7pt;width:93.6pt;height:30.95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" adj="1408,32713">
                <v:textbox inset="3.6pt,,3.6pt">
                  <w:txbxContent>
                    <w:p w14:paraId="4D8C8EE7" w14:textId="77777777" w:rsidR="00900E0E" w:rsidRPr="0068689E" w:rsidRDefault="00900E0E" w:rsidP="003D3B4D">
                      <w:pPr>
                        <w:rPr>
                          <w:sz w:val="18"/>
                          <w:szCs w:val="18"/>
                        </w:rPr>
                      </w:pPr>
                      <w:r w:rsidRPr="0068689E">
                        <w:rPr>
                          <w:sz w:val="18"/>
                          <w:szCs w:val="18"/>
                        </w:rPr>
                        <w:t>Fixture Type and Unique Number</w:t>
                      </w:r>
                    </w:p>
                  </w:txbxContent>
                </v:textbox>
                <w10:wrap anchorx="margin"/>
              </v:shape>
            </w:pict>
          </mc:Fallback>
        </mc:AlternateContent>
      </w:r>
      <w:r w:rsidRPr="00342067">
        <w:rPr>
          <w:noProof/>
        </w:rPr>
        <mc:AlternateContent>
          <mc:Choice Requires="wps">
            <w:drawing>
              <wp:anchor distT="0" distB="0" distL="114300" distR="114300" simplePos="0" relativeHeight="251642368" behindDoc="0" locked="0" layoutInCell="1" allowOverlap="1" wp14:anchorId="30478A3F" wp14:editId="2F44E60B">
                <wp:simplePos x="0" y="0"/>
                <wp:positionH relativeFrom="column">
                  <wp:posOffset>472237</wp:posOffset>
                </wp:positionH>
                <wp:positionV relativeFrom="paragraph">
                  <wp:posOffset>136042</wp:posOffset>
                </wp:positionV>
                <wp:extent cx="472440" cy="255905"/>
                <wp:effectExtent l="0" t="0" r="213360" b="163195"/>
                <wp:wrapNone/>
                <wp:docPr id="167"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255905"/>
                        </a:xfrm>
                        <a:prstGeom prst="wedgeRectCallout">
                          <a:avLst>
                            <a:gd name="adj1" fmla="val 81855"/>
                            <a:gd name="adj2" fmla="val 9598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85E5B0" w14:textId="77777777" w:rsidR="00900E0E" w:rsidRPr="0068689E" w:rsidRDefault="00900E0E" w:rsidP="003F5958">
                            <w:r w:rsidRPr="0068689E">
                              <w:t>Input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78A3F" id="AutoShape 96" o:spid="_x0000_s1101" type="#_x0000_t61" style="position:absolute;left:0;text-align:left;margin-left:37.2pt;margin-top:10.7pt;width:37.2pt;height:20.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" adj="28481,31533">
                <v:textbox inset="3.6pt,,3.6pt">
                  <w:txbxContent>
                    <w:p w14:paraId="2085E5B0" w14:textId="77777777" w:rsidR="00900E0E" w:rsidRPr="0068689E" w:rsidRDefault="00900E0E" w:rsidP="003F5958">
                      <w:r w:rsidRPr="0068689E">
                        <w:t>Input</w:t>
                      </w:r>
                    </w:p>
                  </w:txbxContent>
                </v:textbox>
              </v:shape>
            </w:pict>
          </mc:Fallback>
        </mc:AlternateContent>
      </w:r>
      <w:r w:rsidR="00D62F33" w:rsidRPr="00342067">
        <w:rPr>
          <w:noProof/>
        </w:rPr>
        <w:drawing>
          <wp:inline distT="0" distB="0" distL="0" distR="0" wp14:anchorId="70BDE811" wp14:editId="013A1269">
            <wp:extent cx="2894256" cy="2194560"/>
            <wp:effectExtent l="19050" t="19050" r="20955" b="15240"/>
            <wp:docPr id="7" name="Picture 7" descr="2013-05-16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3-05-16 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4256" cy="2194560"/>
                    </a:xfrm>
                    <a:prstGeom prst="rect">
                      <a:avLst/>
                    </a:prstGeom>
                    <a:noFill/>
                    <a:ln w="12700" cmpd="sng">
                      <a:solidFill>
                        <a:srgbClr val="000000"/>
                      </a:solidFill>
                      <a:miter lim="800000"/>
                      <a:headEnd/>
                      <a:tailEnd/>
                    </a:ln>
                    <a:effectLst/>
                  </pic:spPr>
                </pic:pic>
              </a:graphicData>
            </a:graphic>
          </wp:inline>
        </w:drawing>
      </w:r>
    </w:p>
    <w:p w14:paraId="7FA7F128" w14:textId="77777777" w:rsidR="00FA0238" w:rsidRPr="00342067" w:rsidRDefault="00FA0238" w:rsidP="008C4A34">
      <w:pPr>
        <w:pStyle w:val="StyleCaptionText1Centered"/>
        <w:spacing w:after="0"/>
        <w:sectPr w:rsidR="00FA0238" w:rsidRPr="00342067" w:rsidSect="00FA0238">
          <w:type w:val="continuous"/>
          <w:pgSz w:w="12240" w:h="15840" w:code="1"/>
          <w:pgMar w:top="2160" w:right="1152" w:bottom="1872" w:left="1152" w:header="720" w:footer="720" w:gutter="0"/>
          <w:paperSrc w:first="15" w:other="15"/>
          <w:cols w:num="2" w:space="720"/>
        </w:sectPr>
      </w:pPr>
      <w:r w:rsidRPr="00342067">
        <w:t xml:space="preserve">Figure </w:t>
      </w:r>
      <w:fldSimple w:instr=" STYLEREF 1 \s ">
        <w:r w:rsidR="008C4A34" w:rsidRPr="00342067">
          <w:rPr>
            <w:noProof/>
          </w:rPr>
          <w:t>5</w:t>
        </w:r>
      </w:fldSimple>
      <w:r w:rsidR="008C4A34" w:rsidRPr="00342067">
        <w:noBreakHyphen/>
      </w:r>
      <w:fldSimple w:instr=" SEQ Figure \* ARABIC \s 1 ">
        <w:r w:rsidR="008C4A34" w:rsidRPr="00342067">
          <w:rPr>
            <w:noProof/>
          </w:rPr>
          <w:t>2</w:t>
        </w:r>
      </w:fldSimple>
    </w:p>
    <w:p w14:paraId="68DB94F3" w14:textId="77777777" w:rsidR="00FA30DE" w:rsidRPr="00342067" w:rsidRDefault="00FA30DE" w:rsidP="00407202"/>
    <w:p w14:paraId="4AEE0D36" w14:textId="77777777" w:rsidR="000144EE" w:rsidRPr="00342067" w:rsidRDefault="000144EE" w:rsidP="004A7F91"/>
    <w:p w14:paraId="297DAFC7" w14:textId="77777777" w:rsidR="00FA30DE" w:rsidRPr="00342067" w:rsidRDefault="00FA30DE" w:rsidP="00CE2CD5">
      <w:pPr>
        <w:pStyle w:val="Heading1"/>
        <w:tabs>
          <w:tab w:val="num" w:pos="576"/>
        </w:tabs>
      </w:pPr>
      <w:bookmarkStart w:id="16" w:name="_Toc8378907"/>
      <w:r w:rsidRPr="00342067">
        <w:lastRenderedPageBreak/>
        <w:t>DIP TESTING OF CRYOGENIC AMPLIFIERS</w:t>
      </w:r>
      <w:bookmarkEnd w:id="16"/>
    </w:p>
    <w:p w14:paraId="55CD32FE" w14:textId="77777777" w:rsidR="0043457E" w:rsidRPr="00342067" w:rsidRDefault="0043457E" w:rsidP="003773E1">
      <w:pPr>
        <w:pStyle w:val="Heading2"/>
      </w:pPr>
      <w:bookmarkStart w:id="17" w:name="_Toc8378908"/>
      <w:r w:rsidRPr="00342067">
        <w:t>When to Perform Test</w:t>
      </w:r>
      <w:bookmarkEnd w:id="17"/>
    </w:p>
    <w:p w14:paraId="3C2A21FA" w14:textId="77777777" w:rsidR="004B2B80" w:rsidRPr="00342067" w:rsidRDefault="00FA30DE" w:rsidP="003773E1">
      <w:pPr>
        <w:pStyle w:val="Heading3"/>
      </w:pPr>
      <w:r w:rsidRPr="00342067">
        <w:t xml:space="preserve">The dip test is </w:t>
      </w:r>
      <w:r w:rsidR="004B2B80" w:rsidRPr="00342067">
        <w:t>performed</w:t>
      </w:r>
      <w:r w:rsidRPr="00342067">
        <w:t xml:space="preserve"> on </w:t>
      </w:r>
      <w:r w:rsidR="004B2B80" w:rsidRPr="00342067">
        <w:t xml:space="preserve">any </w:t>
      </w:r>
      <w:r w:rsidRPr="00342067">
        <w:t xml:space="preserve">amplifier with </w:t>
      </w:r>
      <w:r w:rsidR="004B2B80" w:rsidRPr="00342067">
        <w:t xml:space="preserve">a </w:t>
      </w:r>
      <w:r w:rsidR="00691C20" w:rsidRPr="00342067">
        <w:t>“</w:t>
      </w:r>
      <w:r w:rsidRPr="00342067">
        <w:t>–99</w:t>
      </w:r>
      <w:r w:rsidR="00691C20" w:rsidRPr="00342067">
        <w:t>”</w:t>
      </w:r>
      <w:r w:rsidRPr="00342067">
        <w:t xml:space="preserve"> </w:t>
      </w:r>
      <w:r w:rsidR="004B2B80" w:rsidRPr="00342067">
        <w:t>variation in the part number.  This variation number defines a special overcoat pr</w:t>
      </w:r>
      <w:r w:rsidR="00110462" w:rsidRPr="00342067">
        <w:t>ocess for cryogenic units.  To e</w:t>
      </w:r>
      <w:r w:rsidR="004B2B80" w:rsidRPr="00342067">
        <w:t>nsure that this overcoat will function properly, the units are dipped into liquid nitrogen and inspected for failure modes.</w:t>
      </w:r>
    </w:p>
    <w:p w14:paraId="37663648" w14:textId="77777777" w:rsidR="0043457E" w:rsidRPr="00342067" w:rsidRDefault="0043457E" w:rsidP="003773E1">
      <w:pPr>
        <w:pStyle w:val="Heading2"/>
      </w:pPr>
      <w:bookmarkStart w:id="18" w:name="_Toc8378909"/>
      <w:r w:rsidRPr="00342067">
        <w:t>Dip Test Process</w:t>
      </w:r>
      <w:bookmarkEnd w:id="18"/>
      <w:r w:rsidR="00FA30DE" w:rsidRPr="00342067">
        <w:tab/>
      </w:r>
    </w:p>
    <w:p w14:paraId="673D466A" w14:textId="77777777" w:rsidR="00FA30DE" w:rsidRPr="00342067" w:rsidRDefault="00FA30DE" w:rsidP="003773E1">
      <w:pPr>
        <w:pStyle w:val="Heading3"/>
      </w:pPr>
      <w:r w:rsidRPr="00342067">
        <w:t>Place a group of amplifiers into a tray and dip the entire group into a bath of liquid nitrogen</w:t>
      </w:r>
      <w:r w:rsidR="00C34DE5" w:rsidRPr="00342067">
        <w:t xml:space="preserve"> (Figure </w:t>
      </w:r>
      <w:r w:rsidR="00691C20" w:rsidRPr="00342067">
        <w:t>6-1</w:t>
      </w:r>
      <w:r w:rsidR="00C34DE5" w:rsidRPr="00342067">
        <w:t>)</w:t>
      </w:r>
      <w:r w:rsidRPr="00342067">
        <w:t xml:space="preserve">.  Leave the parts in the bath for a minimum of one minute or until they stop boiling, </w:t>
      </w:r>
      <w:r w:rsidR="00F60726" w:rsidRPr="00342067">
        <w:t>whichever</w:t>
      </w:r>
      <w:r w:rsidRPr="00342067">
        <w:t xml:space="preserve"> is longer.</w:t>
      </w:r>
      <w:r w:rsidR="004B2B80" w:rsidRPr="00342067">
        <w:t xml:space="preserve">  </w:t>
      </w:r>
      <w:r w:rsidRPr="00342067">
        <w:t>Remove the parts from the bath and allow them to return to room temperature.</w:t>
      </w:r>
    </w:p>
    <w:p w14:paraId="34C33DAE" w14:textId="77777777" w:rsidR="00FA30DE" w:rsidRPr="00342067" w:rsidRDefault="00FA30DE" w:rsidP="003773E1">
      <w:pPr>
        <w:pStyle w:val="Heading3"/>
      </w:pPr>
      <w:r w:rsidRPr="00342067">
        <w:t>Examine each amplifier under a microscope</w:t>
      </w:r>
      <w:r w:rsidR="00017A89" w:rsidRPr="00342067">
        <w:t>.</w:t>
      </w:r>
      <w:r w:rsidRPr="00342067">
        <w:t xml:space="preserve">  Look for damage to the amplifier that should be readily apparent.  If any wire bonds look as though they have been severely distorted (a wavy appearance), reject that amplifier.  Also, if there is a small crack in the overcoat starting near the capacitor and heading toward other components or wire bonds, reject the amplifier.  Even if the crack has not propagated far from the capacitor, it is still cause for concern, as it may spread over time.  Small cracks from the capacitor to the closest edge of the substrate are OK.</w:t>
      </w:r>
    </w:p>
    <w:p w14:paraId="412208A3" w14:textId="77777777" w:rsidR="00FA30DE" w:rsidRPr="00342067" w:rsidRDefault="00FA30DE" w:rsidP="00407202"/>
    <w:p w14:paraId="51B2398B" w14:textId="77777777" w:rsidR="00FA0238" w:rsidRPr="00342067" w:rsidRDefault="000C620A" w:rsidP="004A7F91">
      <w:pPr>
        <w:pStyle w:val="StyleCentered"/>
      </w:pPr>
      <w:r w:rsidRPr="00342067">
        <w:rPr>
          <w:noProof/>
        </w:rPr>
        <mc:AlternateContent>
          <mc:Choice Requires="wps">
            <w:drawing>
              <wp:anchor distT="0" distB="0" distL="114300" distR="114300" simplePos="0" relativeHeight="251630080" behindDoc="0" locked="0" layoutInCell="1" allowOverlap="1" wp14:anchorId="0E26336C" wp14:editId="2BE0F487">
                <wp:simplePos x="0" y="0"/>
                <wp:positionH relativeFrom="column">
                  <wp:posOffset>4531360</wp:posOffset>
                </wp:positionH>
                <wp:positionV relativeFrom="paragraph">
                  <wp:posOffset>29210</wp:posOffset>
                </wp:positionV>
                <wp:extent cx="1188720" cy="718820"/>
                <wp:effectExtent l="419100" t="0" r="11430" b="576580"/>
                <wp:wrapNone/>
                <wp:docPr id="16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718820"/>
                        </a:xfrm>
                        <a:prstGeom prst="wedgeRectCallout">
                          <a:avLst>
                            <a:gd name="adj1" fmla="val -82212"/>
                            <a:gd name="adj2" fmla="val 11943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C56303" w14:textId="77777777" w:rsidR="00900E0E" w:rsidRPr="0068689E" w:rsidRDefault="00900E0E" w:rsidP="00C859BA">
                            <w:pPr>
                              <w:rPr>
                                <w:sz w:val="18"/>
                                <w:szCs w:val="18"/>
                              </w:rPr>
                            </w:pPr>
                            <w:r w:rsidRPr="0068689E">
                              <w:rPr>
                                <w:sz w:val="18"/>
                                <w:szCs w:val="18"/>
                              </w:rPr>
                              <w:t>PARTS TRAY (Place amps in tray and hang from lip of container)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6336C" id="AutoShape 72" o:spid="_x0000_s1102" type="#_x0000_t61" style="position:absolute;left:0;text-align:left;margin-left:356.8pt;margin-top:2.3pt;width:93.6pt;height:56.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" adj="-6958,36598">
                <v:textbox inset="3.6pt,,3.6pt">
                  <w:txbxContent>
                    <w:p w14:paraId="03C56303" w14:textId="77777777" w:rsidR="00900E0E" w:rsidRPr="0068689E" w:rsidRDefault="00900E0E" w:rsidP="00C859BA">
                      <w:pPr>
                        <w:rPr>
                          <w:sz w:val="18"/>
                          <w:szCs w:val="18"/>
                        </w:rPr>
                      </w:pPr>
                      <w:r w:rsidRPr="0068689E">
                        <w:rPr>
                          <w:sz w:val="18"/>
                          <w:szCs w:val="18"/>
                        </w:rPr>
                        <w:t>PARTS TRAY (Place amps in tray and hang from lip of container)</w:t>
                      </w:r>
                    </w:p>
                  </w:txbxContent>
                </v:textbox>
              </v:shape>
            </w:pict>
          </mc:Fallback>
        </mc:AlternateContent>
      </w:r>
      <w:r w:rsidRPr="00342067">
        <w:rPr>
          <w:noProof/>
        </w:rPr>
        <mc:AlternateContent>
          <mc:Choice Requires="wps">
            <w:drawing>
              <wp:anchor distT="0" distB="0" distL="114300" distR="114300" simplePos="0" relativeHeight="251629056" behindDoc="0" locked="0" layoutInCell="1" allowOverlap="1" wp14:anchorId="1BA9135A" wp14:editId="7011A33A">
                <wp:simplePos x="0" y="0"/>
                <wp:positionH relativeFrom="column">
                  <wp:posOffset>777240</wp:posOffset>
                </wp:positionH>
                <wp:positionV relativeFrom="paragraph">
                  <wp:posOffset>44450</wp:posOffset>
                </wp:positionV>
                <wp:extent cx="1188720" cy="685800"/>
                <wp:effectExtent l="0" t="0" r="525780" b="19050"/>
                <wp:wrapNone/>
                <wp:docPr id="164"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685800"/>
                        </a:xfrm>
                        <a:prstGeom prst="wedgeRectCallout">
                          <a:avLst>
                            <a:gd name="adj1" fmla="val 88943"/>
                            <a:gd name="adj2" fmla="val 4759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D8E9C7" w14:textId="77777777" w:rsidR="00900E0E" w:rsidRPr="0068689E" w:rsidRDefault="00900E0E">
                            <w:pPr>
                              <w:rPr>
                                <w:sz w:val="18"/>
                                <w:szCs w:val="18"/>
                              </w:rPr>
                            </w:pPr>
                            <w:r w:rsidRPr="0068689E">
                              <w:rPr>
                                <w:sz w:val="18"/>
                                <w:szCs w:val="18"/>
                              </w:rPr>
                              <w:t>LIQUID NITROGEN (Fill far enough that tray is covered when inserted)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9135A" id="AutoShape 71" o:spid="_x0000_s1103" type="#_x0000_t61" style="position:absolute;left:0;text-align:left;margin-left:61.2pt;margin-top:3.5pt;width:93.6pt;height:5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" adj="30012,21080">
                <v:textbox inset="3.6pt,,3.6pt">
                  <w:txbxContent>
                    <w:p w14:paraId="6DD8E9C7" w14:textId="77777777" w:rsidR="00900E0E" w:rsidRPr="0068689E" w:rsidRDefault="00900E0E">
                      <w:pPr>
                        <w:rPr>
                          <w:sz w:val="18"/>
                          <w:szCs w:val="18"/>
                        </w:rPr>
                      </w:pPr>
                      <w:r w:rsidRPr="0068689E">
                        <w:rPr>
                          <w:sz w:val="18"/>
                          <w:szCs w:val="18"/>
                        </w:rPr>
                        <w:t>LIQUID NITROGEN (Fill far enough that tray is covered when inserted)</w:t>
                      </w:r>
                    </w:p>
                  </w:txbxContent>
                </v:textbox>
              </v:shape>
            </w:pict>
          </mc:Fallback>
        </mc:AlternateContent>
      </w:r>
      <w:r w:rsidR="00D62F33" w:rsidRPr="00342067">
        <w:rPr>
          <w:noProof/>
        </w:rPr>
        <w:drawing>
          <wp:inline distT="0" distB="0" distL="0" distR="0" wp14:anchorId="0F555AF6" wp14:editId="6FAFD8A6">
            <wp:extent cx="2684726" cy="2011680"/>
            <wp:effectExtent l="19050" t="19050" r="20955" b="26670"/>
            <wp:docPr id="8" name="Picture 8" descr="DSCN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7372"/>
                    <pic:cNvPicPr>
                      <a:picLocks noChangeAspect="1" noChangeArrowheads="1"/>
                    </pic:cNvPicPr>
                  </pic:nvPicPr>
                  <pic:blipFill>
                    <a:blip r:embed="rId22">
                      <a:lum bright="12000" contrast="6000"/>
                      <a:extLst>
                        <a:ext uri="{28A0092B-C50C-407E-A947-70E740481C1C}">
                          <a14:useLocalDpi xmlns:a14="http://schemas.microsoft.com/office/drawing/2010/main" val="0"/>
                        </a:ext>
                      </a:extLst>
                    </a:blip>
                    <a:srcRect/>
                    <a:stretch>
                      <a:fillRect/>
                    </a:stretch>
                  </pic:blipFill>
                  <pic:spPr bwMode="auto">
                    <a:xfrm>
                      <a:off x="0" y="0"/>
                      <a:ext cx="2684726" cy="2011680"/>
                    </a:xfrm>
                    <a:prstGeom prst="rect">
                      <a:avLst/>
                    </a:prstGeom>
                    <a:noFill/>
                    <a:ln w="19050" cmpd="sng">
                      <a:solidFill>
                        <a:srgbClr val="000000"/>
                      </a:solidFill>
                      <a:miter lim="800000"/>
                      <a:headEnd/>
                      <a:tailEnd/>
                    </a:ln>
                    <a:effectLst/>
                  </pic:spPr>
                </pic:pic>
              </a:graphicData>
            </a:graphic>
          </wp:inline>
        </w:drawing>
      </w:r>
    </w:p>
    <w:p w14:paraId="3D566BA7" w14:textId="77777777" w:rsidR="009F34CF" w:rsidRPr="00342067" w:rsidRDefault="00FA0238" w:rsidP="008C4A34">
      <w:pPr>
        <w:pStyle w:val="StyleCaptionText1Centered"/>
        <w:spacing w:after="0"/>
      </w:pPr>
      <w:r w:rsidRPr="00342067">
        <w:t xml:space="preserve">Figure </w:t>
      </w:r>
      <w:fldSimple w:instr=" STYLEREF 1 \s ">
        <w:r w:rsidR="008C4A34" w:rsidRPr="00342067">
          <w:rPr>
            <w:noProof/>
          </w:rPr>
          <w:t>6</w:t>
        </w:r>
      </w:fldSimple>
      <w:r w:rsidR="008C4A34" w:rsidRPr="00342067">
        <w:noBreakHyphen/>
      </w:r>
      <w:fldSimple w:instr=" SEQ Figure \* ARABIC \s 1 ">
        <w:r w:rsidR="008C4A34" w:rsidRPr="00342067">
          <w:rPr>
            <w:noProof/>
          </w:rPr>
          <w:t>1</w:t>
        </w:r>
      </w:fldSimple>
    </w:p>
    <w:p w14:paraId="376CBD8F" w14:textId="77777777" w:rsidR="00FA30DE" w:rsidRPr="00342067" w:rsidRDefault="00FA30DE" w:rsidP="00CE2CD5">
      <w:pPr>
        <w:pStyle w:val="Heading1"/>
        <w:tabs>
          <w:tab w:val="num" w:pos="576"/>
        </w:tabs>
      </w:pPr>
      <w:bookmarkStart w:id="19" w:name="_Toc8378910"/>
      <w:r w:rsidRPr="00342067">
        <w:t xml:space="preserve">TEDS </w:t>
      </w:r>
      <w:r w:rsidR="00166C40" w:rsidRPr="00342067">
        <w:t xml:space="preserve">MEMORY CHIP </w:t>
      </w:r>
      <w:r w:rsidRPr="00342067">
        <w:t>TESTING</w:t>
      </w:r>
      <w:bookmarkEnd w:id="19"/>
    </w:p>
    <w:p w14:paraId="61B0F342" w14:textId="77777777" w:rsidR="00B9361D" w:rsidRPr="00342067" w:rsidRDefault="00B9361D" w:rsidP="003773E1">
      <w:pPr>
        <w:pStyle w:val="Heading2"/>
      </w:pPr>
      <w:bookmarkStart w:id="20" w:name="_Toc8378911"/>
      <w:r w:rsidRPr="00342067">
        <w:t xml:space="preserve">Test </w:t>
      </w:r>
      <w:r w:rsidR="00F44D73" w:rsidRPr="00342067">
        <w:t>Setup</w:t>
      </w:r>
      <w:bookmarkEnd w:id="20"/>
    </w:p>
    <w:p w14:paraId="5C7122C9" w14:textId="77777777" w:rsidR="00B9361D" w:rsidRPr="00342067" w:rsidRDefault="004C7086" w:rsidP="003773E1">
      <w:pPr>
        <w:pStyle w:val="Heading3"/>
      </w:pPr>
      <w:r w:rsidRPr="00342067">
        <w:t>Testing the Teds chip is done on Fixture 43206</w:t>
      </w:r>
      <w:r w:rsidR="0010592C" w:rsidRPr="00342067">
        <w:t>-01</w:t>
      </w:r>
      <w:r w:rsidRPr="00342067">
        <w:t xml:space="preserve"> (Figure </w:t>
      </w:r>
      <w:r w:rsidR="00A34704" w:rsidRPr="00342067">
        <w:t>7-3</w:t>
      </w:r>
      <w:r w:rsidRPr="00342067">
        <w:t>).  Connect a</w:t>
      </w:r>
      <w:r w:rsidR="00AC62C8" w:rsidRPr="00342067">
        <w:t xml:space="preserve"> DS94904 USB Dongle</w:t>
      </w:r>
      <w:r w:rsidRPr="00342067">
        <w:t xml:space="preserve"> </w:t>
      </w:r>
      <w:r w:rsidR="00AC62C8" w:rsidRPr="00342067">
        <w:t>to an open USB port on the computer.</w:t>
      </w:r>
      <w:r w:rsidRPr="00342067">
        <w:t xml:space="preserve"> Attach the male 10-32 connector end of the 009M86 cable to the BNC to 10-</w:t>
      </w:r>
      <w:r w:rsidR="00C53CEB" w:rsidRPr="00342067">
        <w:t>32 connector</w:t>
      </w:r>
      <w:r w:rsidRPr="00342067">
        <w:t xml:space="preserve"> adaptor (070A02) and adaptor </w:t>
      </w:r>
      <w:r w:rsidRPr="00342067">
        <w:lastRenderedPageBreak/>
        <w:t>to fixture 43206</w:t>
      </w:r>
      <w:r w:rsidR="0010592C" w:rsidRPr="00342067">
        <w:t>-01</w:t>
      </w:r>
      <w:r w:rsidRPr="00342067">
        <w:t>.</w:t>
      </w:r>
      <w:r w:rsidR="005D2EF7" w:rsidRPr="00342067">
        <w:t xml:space="preserve"> The opposite end </w:t>
      </w:r>
      <w:r w:rsidR="00FC44D3" w:rsidRPr="00342067">
        <w:t xml:space="preserve">of the cable </w:t>
      </w:r>
      <w:r w:rsidR="005D2EF7" w:rsidRPr="00342067">
        <w:t>shall be attached to the USB Dongle</w:t>
      </w:r>
      <w:r w:rsidR="00A34704" w:rsidRPr="00342067">
        <w:t xml:space="preserve"> (Figure 7-1</w:t>
      </w:r>
      <w:r w:rsidR="003C241F" w:rsidRPr="00342067">
        <w:t xml:space="preserve"> &amp; Figure 7-2</w:t>
      </w:r>
      <w:r w:rsidR="003340BF" w:rsidRPr="00342067">
        <w:t>).</w:t>
      </w:r>
      <w:r w:rsidRPr="00342067">
        <w:t xml:space="preserve">  </w:t>
      </w:r>
    </w:p>
    <w:p w14:paraId="7B5063DD" w14:textId="77777777" w:rsidR="00101622" w:rsidRPr="00342067" w:rsidRDefault="004C7086" w:rsidP="003773E1">
      <w:pPr>
        <w:pStyle w:val="Heading3"/>
      </w:pPr>
      <w:r w:rsidRPr="00342067">
        <w:t>Place the amplifier on the metal base, and connect probe #2 to the output of the amplifier.  (If the amplifier does not have a backside ground point, connect probe #1 to the amplifier ground connection, place a shorting connector on BNC #1, and switch the 200pF cap to ‘bypass’.)  In order to perform this test, the signal at the end of the 10-32 connector needs to be connected to the output and ground of the amplifier (center pin of 10-32 connector to output and the shield of the 10-32 connector to the a</w:t>
      </w:r>
      <w:r w:rsidR="00101622" w:rsidRPr="00342067">
        <w:t>mplifier ground).</w:t>
      </w:r>
    </w:p>
    <w:p w14:paraId="5614163C" w14:textId="77777777" w:rsidR="00B9361D" w:rsidRPr="00342067" w:rsidRDefault="004C7086" w:rsidP="003773E1">
      <w:pPr>
        <w:pStyle w:val="Heading3"/>
      </w:pPr>
      <w:r w:rsidRPr="00342067">
        <w:t>If the above mentioned fixture</w:t>
      </w:r>
      <w:r w:rsidR="00101622" w:rsidRPr="00342067">
        <w:t xml:space="preserve"> (43206</w:t>
      </w:r>
      <w:r w:rsidR="0010592C" w:rsidRPr="00342067">
        <w:t>-01</w:t>
      </w:r>
      <w:r w:rsidR="00101622" w:rsidRPr="00342067">
        <w:t>)</w:t>
      </w:r>
      <w:r w:rsidRPr="00342067">
        <w:t xml:space="preserve"> is not applicable for the assembly being tested, this connection may be achieved by either using test probes directly on the</w:t>
      </w:r>
      <w:r w:rsidR="006D66C7" w:rsidRPr="00342067">
        <w:t xml:space="preserve"> </w:t>
      </w:r>
      <w:r w:rsidRPr="00342067">
        <w:t xml:space="preserve">amplifier or by connecting the 10-32 connector directly to a test fixture already in use at the time of test.  </w:t>
      </w:r>
    </w:p>
    <w:p w14:paraId="5BA5ECDD" w14:textId="77777777" w:rsidR="006D66C7" w:rsidRPr="00342067" w:rsidRDefault="006D66C7" w:rsidP="00407202">
      <w:pPr>
        <w:rPr>
          <w:noProof/>
        </w:rPr>
      </w:pPr>
    </w:p>
    <w:p w14:paraId="077CB7CD" w14:textId="77777777" w:rsidR="00FA0238" w:rsidRPr="00342067" w:rsidRDefault="003340BF" w:rsidP="004A7F91">
      <w:pPr>
        <w:pStyle w:val="StyleCentered"/>
      </w:pPr>
      <w:r w:rsidRPr="00342067">
        <w:rPr>
          <w:noProof/>
        </w:rPr>
        <mc:AlternateContent>
          <mc:Choice Requires="wps">
            <w:drawing>
              <wp:anchor distT="0" distB="0" distL="114300" distR="114300" simplePos="0" relativeHeight="251655680" behindDoc="0" locked="0" layoutInCell="1" allowOverlap="1" wp14:anchorId="0A9F8EAC" wp14:editId="4817422E">
                <wp:simplePos x="0" y="0"/>
                <wp:positionH relativeFrom="margin">
                  <wp:posOffset>1160891</wp:posOffset>
                </wp:positionH>
                <wp:positionV relativeFrom="paragraph">
                  <wp:posOffset>180643</wp:posOffset>
                </wp:positionV>
                <wp:extent cx="1005840" cy="249555"/>
                <wp:effectExtent l="0" t="0" r="289560" b="398145"/>
                <wp:wrapNone/>
                <wp:docPr id="163"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249555"/>
                        </a:xfrm>
                        <a:prstGeom prst="wedgeRectCallout">
                          <a:avLst>
                            <a:gd name="adj1" fmla="val 71087"/>
                            <a:gd name="adj2" fmla="val 1843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F49779" w14:textId="77777777" w:rsidR="00900E0E" w:rsidRPr="0068689E" w:rsidRDefault="00900E0E" w:rsidP="00676C10">
                            <w:pPr>
                              <w:rPr>
                                <w:sz w:val="18"/>
                                <w:szCs w:val="18"/>
                              </w:rPr>
                            </w:pPr>
                            <w:r w:rsidRPr="0068689E">
                              <w:rPr>
                                <w:sz w:val="18"/>
                                <w:szCs w:val="18"/>
                              </w:rPr>
                              <w:t>009M86 Cable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F8EAC" id="AutoShape 111" o:spid="_x0000_s1104" type="#_x0000_t61" style="position:absolute;left:0;text-align:left;margin-left:91.4pt;margin-top:14.2pt;width:79.2pt;height:19.6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" adj="26155,50620">
                <v:textbox inset="3.6pt,,3.6pt">
                  <w:txbxContent>
                    <w:p w14:paraId="0EF49779" w14:textId="77777777" w:rsidR="00900E0E" w:rsidRPr="0068689E" w:rsidRDefault="00900E0E" w:rsidP="00676C10">
                      <w:pPr>
                        <w:rPr>
                          <w:sz w:val="18"/>
                          <w:szCs w:val="18"/>
                        </w:rPr>
                      </w:pPr>
                      <w:r w:rsidRPr="0068689E">
                        <w:rPr>
                          <w:sz w:val="18"/>
                          <w:szCs w:val="18"/>
                        </w:rPr>
                        <w:t>009M86 Cable</w:t>
                      </w:r>
                    </w:p>
                  </w:txbxContent>
                </v:textbox>
                <w10:wrap anchorx="margin"/>
              </v:shape>
            </w:pict>
          </mc:Fallback>
        </mc:AlternateContent>
      </w:r>
      <w:r w:rsidR="005D2EF7" w:rsidRPr="00342067">
        <w:rPr>
          <w:noProof/>
        </w:rPr>
        <mc:AlternateContent>
          <mc:Choice Requires="wps">
            <w:drawing>
              <wp:anchor distT="0" distB="0" distL="114300" distR="114300" simplePos="0" relativeHeight="251654656" behindDoc="0" locked="0" layoutInCell="1" allowOverlap="1" wp14:anchorId="41CB52B9" wp14:editId="3F52AB83">
                <wp:simplePos x="0" y="0"/>
                <wp:positionH relativeFrom="column">
                  <wp:posOffset>4579951</wp:posOffset>
                </wp:positionH>
                <wp:positionV relativeFrom="paragraph">
                  <wp:posOffset>313690</wp:posOffset>
                </wp:positionV>
                <wp:extent cx="1365250" cy="411480"/>
                <wp:effectExtent l="228600" t="0" r="25400" b="407670"/>
                <wp:wrapNone/>
                <wp:docPr id="162"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411480"/>
                        </a:xfrm>
                        <a:prstGeom prst="wedgeRectCallout">
                          <a:avLst>
                            <a:gd name="adj1" fmla="val -62712"/>
                            <a:gd name="adj2" fmla="val 1315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48EEEB" w14:textId="77777777" w:rsidR="00900E0E" w:rsidRPr="005D2EF7" w:rsidRDefault="00900E0E">
                            <w:pPr>
                              <w:rPr>
                                <w:color w:val="FF0000"/>
                                <w:sz w:val="18"/>
                                <w:szCs w:val="18"/>
                              </w:rPr>
                            </w:pPr>
                            <w:r w:rsidRPr="005D2EF7">
                              <w:rPr>
                                <w:color w:val="FF0000"/>
                                <w:sz w:val="18"/>
                                <w:szCs w:val="18"/>
                              </w:rPr>
                              <w:t>This end attached to the USB Dongle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B52B9" id="AutoShape 110" o:spid="_x0000_s1105" type="#_x0000_t61" style="position:absolute;left:0;text-align:left;margin-left:360.65pt;margin-top:24.7pt;width:107.5pt;height:3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" adj="-2746,39218">
                <v:textbox inset="3.6pt,,3.6pt">
                  <w:txbxContent>
                    <w:p w14:paraId="0548EEEB" w14:textId="77777777" w:rsidR="00900E0E" w:rsidRPr="005D2EF7" w:rsidRDefault="00900E0E">
                      <w:pPr>
                        <w:rPr>
                          <w:color w:val="FF0000"/>
                          <w:sz w:val="18"/>
                          <w:szCs w:val="18"/>
                        </w:rPr>
                      </w:pPr>
                      <w:r w:rsidRPr="005D2EF7">
                        <w:rPr>
                          <w:color w:val="FF0000"/>
                          <w:sz w:val="18"/>
                          <w:szCs w:val="18"/>
                        </w:rPr>
                        <w:t>This end attached to the USB Dongle</w:t>
                      </w:r>
                    </w:p>
                  </w:txbxContent>
                </v:textbox>
              </v:shape>
            </w:pict>
          </mc:Fallback>
        </mc:AlternateContent>
      </w:r>
      <w:r w:rsidR="00D62F33" w:rsidRPr="00342067">
        <w:rPr>
          <w:noProof/>
        </w:rPr>
        <w:drawing>
          <wp:inline distT="0" distB="0" distL="0" distR="0" wp14:anchorId="6FE8513F" wp14:editId="618AA165">
            <wp:extent cx="2369489" cy="1870710"/>
            <wp:effectExtent l="19050" t="19050" r="12065" b="15240"/>
            <wp:docPr id="9" name="Picture 9" descr="DSCN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7380"/>
                    <pic:cNvPicPr>
                      <a:picLocks noChangeAspect="1" noChangeArrowheads="1"/>
                    </pic:cNvPicPr>
                  </pic:nvPicPr>
                  <pic:blipFill rotWithShape="1">
                    <a:blip r:embed="rId23">
                      <a:lum bright="12000" contrast="12000"/>
                      <a:extLst>
                        <a:ext uri="{28A0092B-C50C-407E-A947-70E740481C1C}">
                          <a14:useLocalDpi xmlns:a14="http://schemas.microsoft.com/office/drawing/2010/main" val="0"/>
                        </a:ext>
                      </a:extLst>
                    </a:blip>
                    <a:srcRect r="27020"/>
                    <a:stretch/>
                  </pic:blipFill>
                  <pic:spPr bwMode="auto">
                    <a:xfrm>
                      <a:off x="0" y="0"/>
                      <a:ext cx="2369489" cy="1870710"/>
                    </a:xfrm>
                    <a:prstGeom prst="rect">
                      <a:avLst/>
                    </a:prstGeom>
                    <a:noFill/>
                    <a:ln w="190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56A3DAF5" w14:textId="77777777" w:rsidR="005D2EF7" w:rsidRPr="00342067" w:rsidRDefault="005D2EF7" w:rsidP="008C4A34">
      <w:pPr>
        <w:pStyle w:val="StyleCaptionText1Centered"/>
        <w:spacing w:after="0"/>
      </w:pPr>
      <w:r w:rsidRPr="00342067">
        <w:t xml:space="preserve">Figure </w:t>
      </w:r>
      <w:fldSimple w:instr=" STYLEREF 1 \s ">
        <w:r w:rsidR="008C4A34" w:rsidRPr="00342067">
          <w:rPr>
            <w:noProof/>
          </w:rPr>
          <w:t>7</w:t>
        </w:r>
      </w:fldSimple>
      <w:r w:rsidR="008C4A34" w:rsidRPr="00342067">
        <w:noBreakHyphen/>
      </w:r>
      <w:fldSimple w:instr=" SEQ Figure \* ARABIC \s 1 ">
        <w:r w:rsidR="008C4A34" w:rsidRPr="00342067">
          <w:rPr>
            <w:noProof/>
          </w:rPr>
          <w:t>1</w:t>
        </w:r>
      </w:fldSimple>
    </w:p>
    <w:p w14:paraId="6713DEA4" w14:textId="77777777" w:rsidR="005D2EF7" w:rsidRPr="00342067" w:rsidRDefault="005D2EF7" w:rsidP="004A7F91">
      <w:pPr>
        <w:pStyle w:val="StyleCentered"/>
      </w:pPr>
      <w:r w:rsidRPr="00342067">
        <w:rPr>
          <w:noProof/>
        </w:rPr>
        <w:drawing>
          <wp:inline distT="0" distB="0" distL="0" distR="0" wp14:anchorId="142CACF8" wp14:editId="1E5E939C">
            <wp:extent cx="2368296" cy="1806731"/>
            <wp:effectExtent l="19050" t="19050" r="13335" b="222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lum bright="12000" contrast="12000"/>
                    </a:blip>
                    <a:stretch>
                      <a:fillRect/>
                    </a:stretch>
                  </pic:blipFill>
                  <pic:spPr>
                    <a:xfrm>
                      <a:off x="0" y="0"/>
                      <a:ext cx="2368296" cy="1806731"/>
                    </a:xfrm>
                    <a:prstGeom prst="rect">
                      <a:avLst/>
                    </a:prstGeom>
                    <a:noFill/>
                    <a:ln w="19050" cap="flat" cmpd="sng" algn="ctr">
                      <a:solidFill>
                        <a:srgbClr val="000000"/>
                      </a:solidFill>
                      <a:prstDash val="solid"/>
                      <a:miter lim="800000"/>
                      <a:headEnd type="none" w="med" len="med"/>
                      <a:tailEnd type="none" w="med" len="med"/>
                    </a:ln>
                    <a:effectLst/>
                  </pic:spPr>
                </pic:pic>
              </a:graphicData>
            </a:graphic>
          </wp:inline>
        </w:drawing>
      </w:r>
    </w:p>
    <w:p w14:paraId="00511A2A" w14:textId="77777777" w:rsidR="00676C10" w:rsidRPr="00342067" w:rsidRDefault="00FA0238" w:rsidP="008C4A34">
      <w:pPr>
        <w:pStyle w:val="StyleCaptionText1Centered"/>
        <w:spacing w:after="0"/>
      </w:pPr>
      <w:r w:rsidRPr="00342067">
        <w:t xml:space="preserve">Figure </w:t>
      </w:r>
      <w:fldSimple w:instr=" STYLEREF 1 \s ">
        <w:r w:rsidR="00FC44D3" w:rsidRPr="00342067">
          <w:rPr>
            <w:noProof/>
          </w:rPr>
          <w:t>7</w:t>
        </w:r>
      </w:fldSimple>
      <w:r w:rsidR="009375D8" w:rsidRPr="00342067">
        <w:noBreakHyphen/>
      </w:r>
      <w:r w:rsidR="005D2EF7" w:rsidRPr="00342067">
        <w:t>2</w:t>
      </w:r>
    </w:p>
    <w:p w14:paraId="426575E7" w14:textId="77777777" w:rsidR="00FA0238" w:rsidRPr="00342067" w:rsidRDefault="000019F9" w:rsidP="004A7F91">
      <w:pPr>
        <w:pStyle w:val="StyleCentered"/>
      </w:pPr>
      <w:r w:rsidRPr="00342067">
        <w:rPr>
          <w:noProof/>
        </w:rPr>
        <w:lastRenderedPageBreak/>
        <mc:AlternateContent>
          <mc:Choice Requires="wps">
            <w:drawing>
              <wp:anchor distT="0" distB="0" distL="114300" distR="114300" simplePos="0" relativeHeight="251659776" behindDoc="0" locked="0" layoutInCell="1" allowOverlap="1" wp14:anchorId="0A8A174A" wp14:editId="2D517B13">
                <wp:simplePos x="0" y="0"/>
                <wp:positionH relativeFrom="column">
                  <wp:posOffset>1267877</wp:posOffset>
                </wp:positionH>
                <wp:positionV relativeFrom="paragraph">
                  <wp:posOffset>1587519</wp:posOffset>
                </wp:positionV>
                <wp:extent cx="1125940" cy="255905"/>
                <wp:effectExtent l="0" t="0" r="17145" b="10795"/>
                <wp:wrapNone/>
                <wp:docPr id="62"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940" cy="255905"/>
                        </a:xfrm>
                        <a:prstGeom prst="wedgeRectCallout">
                          <a:avLst>
                            <a:gd name="adj1" fmla="val 33784"/>
                            <a:gd name="adj2" fmla="val -3309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0A76D2" w14:textId="77777777" w:rsidR="00900E0E" w:rsidRPr="0068689E" w:rsidRDefault="00900E0E" w:rsidP="002909D6">
                            <w:pPr>
                              <w:rPr>
                                <w:b/>
                              </w:rPr>
                            </w:pPr>
                            <w:r w:rsidRPr="0068689E">
                              <w:rPr>
                                <w:b/>
                              </w:rPr>
                              <w:t>Fixture 43206</w:t>
                            </w:r>
                            <w:r w:rsidRPr="00970344">
                              <w:rPr>
                                <w:b/>
                              </w:rPr>
                              <w:t>-01</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A174A" id="AutoShape 115" o:spid="_x0000_s1106" type="#_x0000_t61" style="position:absolute;left:0;text-align:left;margin-left:99.85pt;margin-top:125pt;width:88.65pt;height:20.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" adj="18097,3651">
                <v:textbox inset="3.6pt,,3.6pt">
                  <w:txbxContent>
                    <w:p w14:paraId="2B0A76D2" w14:textId="77777777" w:rsidR="00900E0E" w:rsidRPr="0068689E" w:rsidRDefault="00900E0E" w:rsidP="002909D6">
                      <w:pPr>
                        <w:rPr>
                          <w:b/>
                        </w:rPr>
                      </w:pPr>
                      <w:r w:rsidRPr="0068689E">
                        <w:rPr>
                          <w:b/>
                        </w:rPr>
                        <w:t>Fixture 43206</w:t>
                      </w:r>
                      <w:r w:rsidRPr="00970344">
                        <w:rPr>
                          <w:b/>
                        </w:rPr>
                        <w:t>-01</w:t>
                      </w:r>
                    </w:p>
                  </w:txbxContent>
                </v:textbox>
              </v:shape>
            </w:pict>
          </mc:Fallback>
        </mc:AlternateContent>
      </w:r>
      <w:r w:rsidRPr="00342067">
        <w:rPr>
          <w:noProof/>
        </w:rPr>
        <mc:AlternateContent>
          <mc:Choice Requires="wps">
            <w:drawing>
              <wp:anchor distT="0" distB="0" distL="114300" distR="114300" simplePos="0" relativeHeight="251657728" behindDoc="0" locked="0" layoutInCell="1" allowOverlap="1" wp14:anchorId="5F1ED534" wp14:editId="29EB529C">
                <wp:simplePos x="0" y="0"/>
                <wp:positionH relativeFrom="column">
                  <wp:posOffset>663575</wp:posOffset>
                </wp:positionH>
                <wp:positionV relativeFrom="paragraph">
                  <wp:posOffset>48895</wp:posOffset>
                </wp:positionV>
                <wp:extent cx="1341755" cy="255905"/>
                <wp:effectExtent l="0" t="0" r="10795" b="525145"/>
                <wp:wrapNone/>
                <wp:docPr id="61"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255905"/>
                        </a:xfrm>
                        <a:prstGeom prst="wedgeRectCallout">
                          <a:avLst>
                            <a:gd name="adj1" fmla="val 24916"/>
                            <a:gd name="adj2" fmla="val 24916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C66985" w14:textId="77777777" w:rsidR="00900E0E" w:rsidRPr="000C620A" w:rsidRDefault="00900E0E" w:rsidP="00676C10">
                            <w:pPr>
                              <w:rPr>
                                <w:sz w:val="18"/>
                                <w:szCs w:val="18"/>
                              </w:rPr>
                            </w:pPr>
                            <w:r w:rsidRPr="000C620A">
                              <w:rPr>
                                <w:sz w:val="18"/>
                                <w:szCs w:val="18"/>
                              </w:rPr>
                              <w:t>Metal Base (Ground)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ED534" id="AutoShape 113" o:spid="_x0000_s1107" type="#_x0000_t61" style="position:absolute;left:0;text-align:left;margin-left:52.25pt;margin-top:3.85pt;width:105.65pt;height:20.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" adj="16182,64620">
                <v:textbox inset="3.6pt,,3.6pt">
                  <w:txbxContent>
                    <w:p w14:paraId="1AC66985" w14:textId="77777777" w:rsidR="00900E0E" w:rsidRPr="000C620A" w:rsidRDefault="00900E0E" w:rsidP="00676C10">
                      <w:pPr>
                        <w:rPr>
                          <w:sz w:val="18"/>
                          <w:szCs w:val="18"/>
                        </w:rPr>
                      </w:pPr>
                      <w:r w:rsidRPr="000C620A">
                        <w:rPr>
                          <w:sz w:val="18"/>
                          <w:szCs w:val="18"/>
                        </w:rPr>
                        <w:t>Metal Base (Ground)</w:t>
                      </w:r>
                    </w:p>
                  </w:txbxContent>
                </v:textbox>
              </v:shape>
            </w:pict>
          </mc:Fallback>
        </mc:AlternateContent>
      </w:r>
      <w:r w:rsidR="002206B9" w:rsidRPr="00342067">
        <w:rPr>
          <w:noProof/>
        </w:rPr>
        <mc:AlternateContent>
          <mc:Choice Requires="wps">
            <w:drawing>
              <wp:anchor distT="0" distB="0" distL="114300" distR="114300" simplePos="0" relativeHeight="251674112" behindDoc="0" locked="0" layoutInCell="1" allowOverlap="1" wp14:anchorId="5F542A28" wp14:editId="43CCE1D2">
                <wp:simplePos x="0" y="0"/>
                <wp:positionH relativeFrom="column">
                  <wp:posOffset>4416425</wp:posOffset>
                </wp:positionH>
                <wp:positionV relativeFrom="paragraph">
                  <wp:posOffset>40640</wp:posOffset>
                </wp:positionV>
                <wp:extent cx="1320800" cy="393065"/>
                <wp:effectExtent l="381000" t="0" r="12700" b="140335"/>
                <wp:wrapNone/>
                <wp:docPr id="160"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393065"/>
                        </a:xfrm>
                        <a:prstGeom prst="wedgeRectCallout">
                          <a:avLst>
                            <a:gd name="adj1" fmla="val -76067"/>
                            <a:gd name="adj2" fmla="val 7085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0B01FB" w14:textId="77777777" w:rsidR="00900E0E" w:rsidRPr="000C620A" w:rsidRDefault="00900E0E" w:rsidP="004C7086">
                            <w:pPr>
                              <w:rPr>
                                <w:sz w:val="18"/>
                                <w:szCs w:val="18"/>
                              </w:rPr>
                            </w:pPr>
                            <w:r w:rsidRPr="000C620A">
                              <w:rPr>
                                <w:sz w:val="18"/>
                                <w:szCs w:val="18"/>
                              </w:rPr>
                              <w:t>Connect BNC to 10-32 Adapter (070A02)</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42A28" id="AutoShape 150" o:spid="_x0000_s1108" type="#_x0000_t61" style="position:absolute;left:0;text-align:left;margin-left:347.75pt;margin-top:3.2pt;width:104pt;height:30.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" adj="-5630,26104">
                <v:textbox inset="3.6pt,,3.6pt">
                  <w:txbxContent>
                    <w:p w14:paraId="270B01FB" w14:textId="77777777" w:rsidR="00900E0E" w:rsidRPr="000C620A" w:rsidRDefault="00900E0E" w:rsidP="004C7086">
                      <w:pPr>
                        <w:rPr>
                          <w:sz w:val="18"/>
                          <w:szCs w:val="18"/>
                        </w:rPr>
                      </w:pPr>
                      <w:r w:rsidRPr="000C620A">
                        <w:rPr>
                          <w:sz w:val="18"/>
                          <w:szCs w:val="18"/>
                        </w:rPr>
                        <w:t>Connect BNC to 10-32 Adapter (070A02)</w:t>
                      </w:r>
                    </w:p>
                  </w:txbxContent>
                </v:textbox>
              </v:shape>
            </w:pict>
          </mc:Fallback>
        </mc:AlternateContent>
      </w:r>
      <w:r w:rsidR="002206B9" w:rsidRPr="00342067">
        <w:rPr>
          <w:noProof/>
        </w:rPr>
        <mc:AlternateContent>
          <mc:Choice Requires="wps">
            <w:drawing>
              <wp:anchor distT="0" distB="0" distL="114300" distR="114300" simplePos="0" relativeHeight="251656704" behindDoc="0" locked="0" layoutInCell="1" allowOverlap="1" wp14:anchorId="10B2ADD3" wp14:editId="26000324">
                <wp:simplePos x="0" y="0"/>
                <wp:positionH relativeFrom="column">
                  <wp:posOffset>4043045</wp:posOffset>
                </wp:positionH>
                <wp:positionV relativeFrom="paragraph">
                  <wp:posOffset>1401445</wp:posOffset>
                </wp:positionV>
                <wp:extent cx="1188720" cy="393065"/>
                <wp:effectExtent l="0" t="800100" r="11430" b="26035"/>
                <wp:wrapNone/>
                <wp:docPr id="63"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393065"/>
                        </a:xfrm>
                        <a:prstGeom prst="wedgeRectCallout">
                          <a:avLst>
                            <a:gd name="adj1" fmla="val -25162"/>
                            <a:gd name="adj2" fmla="val -24098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85945D" w14:textId="77777777" w:rsidR="00900E0E" w:rsidRPr="0068689E" w:rsidRDefault="00900E0E">
                            <w:pPr>
                              <w:rPr>
                                <w:sz w:val="18"/>
                                <w:szCs w:val="18"/>
                              </w:rPr>
                            </w:pPr>
                            <w:r w:rsidRPr="0068689E">
                              <w:rPr>
                                <w:sz w:val="18"/>
                                <w:szCs w:val="18"/>
                              </w:rPr>
                              <w:t>Connect 009M86 Cable Here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2ADD3" id="AutoShape 112" o:spid="_x0000_s1109" type="#_x0000_t61" style="position:absolute;left:0;text-align:left;margin-left:318.35pt;margin-top:110.35pt;width:93.6pt;height:3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" adj="5365,-41253">
                <v:textbox inset="3.6pt,,3.6pt">
                  <w:txbxContent>
                    <w:p w14:paraId="7B85945D" w14:textId="77777777" w:rsidR="00900E0E" w:rsidRPr="0068689E" w:rsidRDefault="00900E0E">
                      <w:pPr>
                        <w:rPr>
                          <w:sz w:val="18"/>
                          <w:szCs w:val="18"/>
                        </w:rPr>
                      </w:pPr>
                      <w:r w:rsidRPr="0068689E">
                        <w:rPr>
                          <w:sz w:val="18"/>
                          <w:szCs w:val="18"/>
                        </w:rPr>
                        <w:t>Connect 009M86 Cable Here</w:t>
                      </w:r>
                    </w:p>
                  </w:txbxContent>
                </v:textbox>
              </v:shape>
            </w:pict>
          </mc:Fallback>
        </mc:AlternateContent>
      </w:r>
      <w:r w:rsidR="002206B9" w:rsidRPr="00342067">
        <w:rPr>
          <w:noProof/>
        </w:rPr>
        <mc:AlternateContent>
          <mc:Choice Requires="wps">
            <w:drawing>
              <wp:anchor distT="0" distB="0" distL="114300" distR="114300" simplePos="0" relativeHeight="251658752" behindDoc="0" locked="0" layoutInCell="1" allowOverlap="1" wp14:anchorId="25D37440" wp14:editId="69854B5A">
                <wp:simplePos x="0" y="0"/>
                <wp:positionH relativeFrom="column">
                  <wp:posOffset>2603500</wp:posOffset>
                </wp:positionH>
                <wp:positionV relativeFrom="paragraph">
                  <wp:posOffset>40640</wp:posOffset>
                </wp:positionV>
                <wp:extent cx="1379220" cy="393192"/>
                <wp:effectExtent l="628650" t="0" r="11430" b="464185"/>
                <wp:wrapNone/>
                <wp:docPr id="161"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220" cy="393192"/>
                        </a:xfrm>
                        <a:prstGeom prst="wedgeRectCallout">
                          <a:avLst>
                            <a:gd name="adj1" fmla="val -92317"/>
                            <a:gd name="adj2" fmla="val 15088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39070D" w14:textId="77777777" w:rsidR="00900E0E" w:rsidRPr="000C620A" w:rsidRDefault="00900E0E" w:rsidP="00676C10">
                            <w:pPr>
                              <w:rPr>
                                <w:sz w:val="18"/>
                                <w:szCs w:val="18"/>
                              </w:rPr>
                            </w:pPr>
                            <w:r w:rsidRPr="000C620A">
                              <w:rPr>
                                <w:sz w:val="18"/>
                                <w:szCs w:val="18"/>
                              </w:rPr>
                              <w:t>Probe #2 – Connect to Amplifier Output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37440" id="AutoShape 114" o:spid="_x0000_s1110" type="#_x0000_t61" style="position:absolute;left:0;text-align:left;margin-left:205pt;margin-top:3.2pt;width:108.6pt;height:3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" adj="-9140,43390">
                <v:textbox inset="3.6pt,,3.6pt">
                  <w:txbxContent>
                    <w:p w14:paraId="7939070D" w14:textId="77777777" w:rsidR="00900E0E" w:rsidRPr="000C620A" w:rsidRDefault="00900E0E" w:rsidP="00676C10">
                      <w:pPr>
                        <w:rPr>
                          <w:sz w:val="18"/>
                          <w:szCs w:val="18"/>
                        </w:rPr>
                      </w:pPr>
                      <w:r w:rsidRPr="000C620A">
                        <w:rPr>
                          <w:sz w:val="18"/>
                          <w:szCs w:val="18"/>
                        </w:rPr>
                        <w:t>Probe #2 – Connect to Amplifier Output</w:t>
                      </w:r>
                    </w:p>
                  </w:txbxContent>
                </v:textbox>
              </v:shape>
            </w:pict>
          </mc:Fallback>
        </mc:AlternateContent>
      </w:r>
      <w:r w:rsidR="00D62F33" w:rsidRPr="00342067">
        <w:rPr>
          <w:noProof/>
        </w:rPr>
        <w:drawing>
          <wp:inline distT="0" distB="0" distL="0" distR="0" wp14:anchorId="20573FAC" wp14:editId="39A89C47">
            <wp:extent cx="4002693" cy="1828800"/>
            <wp:effectExtent l="19050" t="19050" r="17145" b="19050"/>
            <wp:docPr id="10" name="Picture 10" descr="DSCN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7379"/>
                    <pic:cNvPicPr>
                      <a:picLocks noChangeAspect="1" noChangeArrowheads="1"/>
                    </pic:cNvPicPr>
                  </pic:nvPicPr>
                  <pic:blipFill>
                    <a:blip r:embed="rId25">
                      <a:lum bright="18000" contrast="12000"/>
                      <a:extLst>
                        <a:ext uri="{28A0092B-C50C-407E-A947-70E740481C1C}">
                          <a14:useLocalDpi xmlns:a14="http://schemas.microsoft.com/office/drawing/2010/main" val="0"/>
                        </a:ext>
                      </a:extLst>
                    </a:blip>
                    <a:srcRect/>
                    <a:stretch>
                      <a:fillRect/>
                    </a:stretch>
                  </pic:blipFill>
                  <pic:spPr bwMode="auto">
                    <a:xfrm>
                      <a:off x="0" y="0"/>
                      <a:ext cx="4002693" cy="1828800"/>
                    </a:xfrm>
                    <a:prstGeom prst="rect">
                      <a:avLst/>
                    </a:prstGeom>
                    <a:noFill/>
                    <a:ln w="19050" cmpd="sng">
                      <a:solidFill>
                        <a:srgbClr val="000000"/>
                      </a:solidFill>
                      <a:miter lim="800000"/>
                      <a:headEnd/>
                      <a:tailEnd/>
                    </a:ln>
                    <a:effectLst/>
                  </pic:spPr>
                </pic:pic>
              </a:graphicData>
            </a:graphic>
          </wp:inline>
        </w:drawing>
      </w:r>
    </w:p>
    <w:p w14:paraId="4969050C" w14:textId="77777777" w:rsidR="00E12D0A" w:rsidRPr="00342067" w:rsidRDefault="00FA0238" w:rsidP="008C4A34">
      <w:pPr>
        <w:pStyle w:val="StyleCaptionText1Centered"/>
        <w:spacing w:after="0"/>
      </w:pPr>
      <w:r w:rsidRPr="00342067">
        <w:t xml:space="preserve">Figure </w:t>
      </w:r>
      <w:fldSimple w:instr=" STYLEREF 1 \s ">
        <w:r w:rsidR="00FC44D3" w:rsidRPr="00342067">
          <w:rPr>
            <w:noProof/>
          </w:rPr>
          <w:t>7</w:t>
        </w:r>
      </w:fldSimple>
      <w:r w:rsidR="009375D8" w:rsidRPr="00342067">
        <w:noBreakHyphen/>
      </w:r>
      <w:r w:rsidR="005D2EF7" w:rsidRPr="00342067">
        <w:t>3</w:t>
      </w:r>
    </w:p>
    <w:p w14:paraId="5CF37553" w14:textId="77777777" w:rsidR="00F44D73" w:rsidRPr="00342067" w:rsidRDefault="00F44D73" w:rsidP="003773E1">
      <w:pPr>
        <w:pStyle w:val="Heading2"/>
      </w:pPr>
      <w:bookmarkStart w:id="21" w:name="_Toc8378912"/>
      <w:r w:rsidRPr="00342067">
        <w:t xml:space="preserve">Test </w:t>
      </w:r>
      <w:r w:rsidR="003248B3" w:rsidRPr="00342067">
        <w:t>Process</w:t>
      </w:r>
      <w:bookmarkEnd w:id="21"/>
    </w:p>
    <w:p w14:paraId="02E8D470" w14:textId="77777777" w:rsidR="00847DE9" w:rsidRPr="00342067" w:rsidRDefault="00F44D73" w:rsidP="00847DE9">
      <w:pPr>
        <w:pStyle w:val="Heading3"/>
        <w:rPr>
          <w:bCs w:val="0"/>
        </w:rPr>
      </w:pPr>
      <w:r w:rsidRPr="00342067">
        <w:t>Open the computer program “One Wire Test USB” (EE241).</w:t>
      </w:r>
    </w:p>
    <w:p w14:paraId="392A73A7" w14:textId="77777777" w:rsidR="00961925" w:rsidRPr="00342067" w:rsidRDefault="00961925" w:rsidP="00961925">
      <w:pPr>
        <w:pStyle w:val="Heading3"/>
        <w:rPr>
          <w:bCs w:val="0"/>
        </w:rPr>
      </w:pPr>
      <w:r w:rsidRPr="00342067">
        <w:t>If desired, entering</w:t>
      </w:r>
      <w:r w:rsidR="00847DE9" w:rsidRPr="00342067">
        <w:t xml:space="preserve"> the quantity to test </w:t>
      </w:r>
      <w:r w:rsidRPr="00342067">
        <w:t xml:space="preserve">will display the results for all units under test for the duration of the test </w:t>
      </w:r>
      <w:r w:rsidRPr="00342067">
        <w:rPr>
          <w:bCs w:val="0"/>
        </w:rPr>
        <w:t>(Figure 7-</w:t>
      </w:r>
      <w:r w:rsidR="00882E72" w:rsidRPr="00342067">
        <w:rPr>
          <w:bCs w:val="0"/>
        </w:rPr>
        <w:t>4</w:t>
      </w:r>
      <w:r w:rsidRPr="00342067">
        <w:rPr>
          <w:bCs w:val="0"/>
        </w:rPr>
        <w:t>).</w:t>
      </w:r>
    </w:p>
    <w:p w14:paraId="2CA39288" w14:textId="77777777" w:rsidR="00961925" w:rsidRPr="00342067" w:rsidRDefault="00961925" w:rsidP="00847DE9">
      <w:pPr>
        <w:pStyle w:val="Heading3"/>
        <w:rPr>
          <w:bCs w:val="0"/>
        </w:rPr>
      </w:pPr>
      <w:r w:rsidRPr="00342067">
        <w:t>C</w:t>
      </w:r>
      <w:r w:rsidR="00F44D73" w:rsidRPr="00342067">
        <w:rPr>
          <w:bCs w:val="0"/>
        </w:rPr>
        <w:t>lick “Start Test”</w:t>
      </w:r>
      <w:r w:rsidR="00882E72" w:rsidRPr="00342067">
        <w:rPr>
          <w:bCs w:val="0"/>
        </w:rPr>
        <w:t xml:space="preserve"> (Figure 7-4</w:t>
      </w:r>
      <w:r w:rsidR="00847DE9" w:rsidRPr="00342067">
        <w:rPr>
          <w:bCs w:val="0"/>
        </w:rPr>
        <w:t>)</w:t>
      </w:r>
      <w:r w:rsidR="00F44D73" w:rsidRPr="00342067">
        <w:rPr>
          <w:bCs w:val="0"/>
        </w:rPr>
        <w:t>.</w:t>
      </w:r>
    </w:p>
    <w:p w14:paraId="1A39331E" w14:textId="77777777" w:rsidR="00961925" w:rsidRPr="00342067" w:rsidRDefault="00961925" w:rsidP="00961925"/>
    <w:p w14:paraId="1F6AB2DC" w14:textId="77777777" w:rsidR="00961925" w:rsidRPr="00342067" w:rsidRDefault="00961925" w:rsidP="004A7F91">
      <w:pPr>
        <w:pStyle w:val="StyleCentered"/>
      </w:pPr>
      <w:r w:rsidRPr="00342067">
        <w:rPr>
          <w:noProof/>
        </w:rPr>
        <w:drawing>
          <wp:inline distT="0" distB="0" distL="0" distR="0" wp14:anchorId="7DD19347" wp14:editId="14802ECE">
            <wp:extent cx="3535045" cy="3200400"/>
            <wp:effectExtent l="0" t="0" r="825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5045" cy="3200400"/>
                    </a:xfrm>
                    <a:prstGeom prst="rect">
                      <a:avLst/>
                    </a:prstGeom>
                    <a:noFill/>
                    <a:ln>
                      <a:noFill/>
                    </a:ln>
                  </pic:spPr>
                </pic:pic>
              </a:graphicData>
            </a:graphic>
          </wp:inline>
        </w:drawing>
      </w:r>
    </w:p>
    <w:p w14:paraId="5B5C54CC" w14:textId="77777777" w:rsidR="00961925" w:rsidRPr="00342067" w:rsidRDefault="00961925" w:rsidP="001A1383">
      <w:pPr>
        <w:pStyle w:val="StyleCaptionRed"/>
        <w:rPr>
          <w:color w:val="auto"/>
        </w:rPr>
      </w:pPr>
      <w:r w:rsidRPr="00342067">
        <w:rPr>
          <w:color w:val="auto"/>
        </w:rPr>
        <w:t xml:space="preserve">Figure </w:t>
      </w:r>
      <w:r w:rsidR="00A83793" w:rsidRPr="00342067">
        <w:rPr>
          <w:color w:val="auto"/>
        </w:rPr>
        <w:fldChar w:fldCharType="begin"/>
      </w:r>
      <w:r w:rsidR="00A83793" w:rsidRPr="00342067">
        <w:rPr>
          <w:color w:val="auto"/>
        </w:rPr>
        <w:instrText xml:space="preserve"> STYLEREF 1 \s </w:instrText>
      </w:r>
      <w:r w:rsidR="00A83793" w:rsidRPr="00342067">
        <w:rPr>
          <w:color w:val="auto"/>
        </w:rPr>
        <w:fldChar w:fldCharType="separate"/>
      </w:r>
      <w:r w:rsidR="00FC44D3" w:rsidRPr="00342067">
        <w:rPr>
          <w:noProof/>
          <w:color w:val="auto"/>
        </w:rPr>
        <w:t>7</w:t>
      </w:r>
      <w:r w:rsidR="00A83793" w:rsidRPr="00342067">
        <w:rPr>
          <w:noProof/>
          <w:color w:val="auto"/>
        </w:rPr>
        <w:fldChar w:fldCharType="end"/>
      </w:r>
      <w:r w:rsidRPr="00342067">
        <w:rPr>
          <w:color w:val="auto"/>
        </w:rPr>
        <w:noBreakHyphen/>
      </w:r>
      <w:r w:rsidR="005D2EF7" w:rsidRPr="00342067">
        <w:rPr>
          <w:color w:val="auto"/>
        </w:rPr>
        <w:t>4</w:t>
      </w:r>
    </w:p>
    <w:p w14:paraId="002DFCC4" w14:textId="77777777" w:rsidR="00F44D73" w:rsidRPr="00342067" w:rsidRDefault="00961925" w:rsidP="00CE677C">
      <w:pPr>
        <w:pStyle w:val="Heading3"/>
        <w:rPr>
          <w:bCs w:val="0"/>
        </w:rPr>
      </w:pPr>
      <w:r w:rsidRPr="00342067">
        <w:lastRenderedPageBreak/>
        <w:t xml:space="preserve">When prompted with “Is the Documentation Correct”, </w:t>
      </w:r>
      <w:r w:rsidR="001844B4" w:rsidRPr="00342067">
        <w:t>click</w:t>
      </w:r>
      <w:r w:rsidRPr="00342067">
        <w:t xml:space="preserve"> “Yes” (Figure 7-</w:t>
      </w:r>
      <w:r w:rsidR="00882E72" w:rsidRPr="00342067">
        <w:t>5</w:t>
      </w:r>
      <w:r w:rsidRPr="00342067">
        <w:t>)</w:t>
      </w:r>
      <w:r w:rsidRPr="00342067">
        <w:rPr>
          <w:bCs w:val="0"/>
        </w:rPr>
        <w:t>.</w:t>
      </w:r>
      <w:r w:rsidR="00F44D73" w:rsidRPr="00342067">
        <w:rPr>
          <w:bCs w:val="0"/>
        </w:rPr>
        <w:t xml:space="preserve"> </w:t>
      </w:r>
    </w:p>
    <w:p w14:paraId="7F4698D5" w14:textId="77777777" w:rsidR="00961925" w:rsidRPr="00342067" w:rsidRDefault="00F44D73" w:rsidP="001A1383">
      <w:pPr>
        <w:pStyle w:val="StyleCentered"/>
      </w:pPr>
      <w:r w:rsidRPr="00342067">
        <w:rPr>
          <w:noProof/>
        </w:rPr>
        <w:drawing>
          <wp:inline distT="0" distB="0" distL="0" distR="0" wp14:anchorId="226E08A6" wp14:editId="1490549A">
            <wp:extent cx="3568700" cy="3213735"/>
            <wp:effectExtent l="0" t="0" r="0" b="571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8700" cy="3213735"/>
                    </a:xfrm>
                    <a:prstGeom prst="rect">
                      <a:avLst/>
                    </a:prstGeom>
                    <a:noFill/>
                    <a:ln>
                      <a:noFill/>
                    </a:ln>
                  </pic:spPr>
                </pic:pic>
              </a:graphicData>
            </a:graphic>
          </wp:inline>
        </w:drawing>
      </w:r>
      <w:r w:rsidR="00961925" w:rsidRPr="00342067">
        <w:t xml:space="preserve"> </w:t>
      </w:r>
    </w:p>
    <w:p w14:paraId="526214F9" w14:textId="77777777" w:rsidR="00961925" w:rsidRPr="00342067" w:rsidRDefault="00961925" w:rsidP="001A1383">
      <w:pPr>
        <w:pStyle w:val="StyleCaptionRed"/>
        <w:rPr>
          <w:color w:val="auto"/>
        </w:rPr>
      </w:pPr>
      <w:r w:rsidRPr="00342067">
        <w:rPr>
          <w:color w:val="auto"/>
        </w:rPr>
        <w:t xml:space="preserve">Figure </w:t>
      </w:r>
      <w:r w:rsidR="00A83793" w:rsidRPr="00342067">
        <w:rPr>
          <w:color w:val="auto"/>
        </w:rPr>
        <w:fldChar w:fldCharType="begin"/>
      </w:r>
      <w:r w:rsidR="00A83793" w:rsidRPr="00342067">
        <w:rPr>
          <w:color w:val="auto"/>
        </w:rPr>
        <w:instrText xml:space="preserve"> STYLEREF 1 \s </w:instrText>
      </w:r>
      <w:r w:rsidR="00A83793" w:rsidRPr="00342067">
        <w:rPr>
          <w:color w:val="auto"/>
        </w:rPr>
        <w:fldChar w:fldCharType="separate"/>
      </w:r>
      <w:r w:rsidR="00FC44D3" w:rsidRPr="00342067">
        <w:rPr>
          <w:noProof/>
          <w:color w:val="auto"/>
        </w:rPr>
        <w:t>7</w:t>
      </w:r>
      <w:r w:rsidR="00A83793" w:rsidRPr="00342067">
        <w:rPr>
          <w:noProof/>
          <w:color w:val="auto"/>
        </w:rPr>
        <w:fldChar w:fldCharType="end"/>
      </w:r>
      <w:r w:rsidRPr="00342067">
        <w:rPr>
          <w:color w:val="auto"/>
        </w:rPr>
        <w:noBreakHyphen/>
      </w:r>
      <w:r w:rsidR="005D2EF7" w:rsidRPr="00342067">
        <w:rPr>
          <w:color w:val="auto"/>
        </w:rPr>
        <w:t>5</w:t>
      </w:r>
    </w:p>
    <w:p w14:paraId="17CB6469" w14:textId="77777777" w:rsidR="00F44D73" w:rsidRPr="00342067" w:rsidRDefault="00961925" w:rsidP="00FB056A">
      <w:pPr>
        <w:pStyle w:val="Heading3"/>
        <w:rPr>
          <w:bCs w:val="0"/>
        </w:rPr>
      </w:pPr>
      <w:r w:rsidRPr="00342067">
        <w:rPr>
          <w:bCs w:val="0"/>
        </w:rPr>
        <w:t>Test will run and display results</w:t>
      </w:r>
      <w:r w:rsidR="006D66C7" w:rsidRPr="00342067">
        <w:rPr>
          <w:bCs w:val="0"/>
        </w:rPr>
        <w:t xml:space="preserve"> (Figure 7-6</w:t>
      </w:r>
      <w:r w:rsidRPr="00342067">
        <w:rPr>
          <w:bCs w:val="0"/>
        </w:rPr>
        <w:t>)</w:t>
      </w:r>
      <w:r w:rsidR="006D66C7" w:rsidRPr="00342067">
        <w:rPr>
          <w:bCs w:val="0"/>
        </w:rPr>
        <w:t>. S</w:t>
      </w:r>
      <w:r w:rsidR="00CE677C" w:rsidRPr="00342067">
        <w:rPr>
          <w:bCs w:val="0"/>
        </w:rPr>
        <w:t>elect the appropriate response</w:t>
      </w:r>
      <w:r w:rsidRPr="00342067">
        <w:rPr>
          <w:bCs w:val="0"/>
        </w:rPr>
        <w:t>.</w:t>
      </w:r>
    </w:p>
    <w:p w14:paraId="70D7BC59" w14:textId="77777777" w:rsidR="00F44D73" w:rsidRPr="00342067" w:rsidRDefault="00F44D73" w:rsidP="0053251E"/>
    <w:p w14:paraId="1F61A8FB" w14:textId="77777777" w:rsidR="00961925" w:rsidRPr="00342067" w:rsidRDefault="00F44D73" w:rsidP="001A1383">
      <w:pPr>
        <w:pStyle w:val="StyleCentered"/>
      </w:pPr>
      <w:r w:rsidRPr="00342067">
        <w:rPr>
          <w:noProof/>
        </w:rPr>
        <w:drawing>
          <wp:inline distT="0" distB="0" distL="0" distR="0" wp14:anchorId="49B5A4E5" wp14:editId="000A6187">
            <wp:extent cx="3596005" cy="3248025"/>
            <wp:effectExtent l="0" t="0" r="444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6005" cy="3248025"/>
                    </a:xfrm>
                    <a:prstGeom prst="rect">
                      <a:avLst/>
                    </a:prstGeom>
                    <a:noFill/>
                    <a:ln>
                      <a:noFill/>
                    </a:ln>
                  </pic:spPr>
                </pic:pic>
              </a:graphicData>
            </a:graphic>
          </wp:inline>
        </w:drawing>
      </w:r>
      <w:r w:rsidR="00961925" w:rsidRPr="00342067">
        <w:t xml:space="preserve"> </w:t>
      </w:r>
    </w:p>
    <w:p w14:paraId="009C6866" w14:textId="77777777" w:rsidR="00961925" w:rsidRPr="00342067" w:rsidRDefault="00961925" w:rsidP="001A1383">
      <w:pPr>
        <w:pStyle w:val="StyleCaptionRed"/>
        <w:rPr>
          <w:color w:val="auto"/>
        </w:rPr>
      </w:pPr>
      <w:r w:rsidRPr="00342067">
        <w:rPr>
          <w:color w:val="auto"/>
        </w:rPr>
        <w:t xml:space="preserve">Figure </w:t>
      </w:r>
      <w:r w:rsidR="00A83793" w:rsidRPr="00342067">
        <w:rPr>
          <w:color w:val="auto"/>
        </w:rPr>
        <w:fldChar w:fldCharType="begin"/>
      </w:r>
      <w:r w:rsidR="00A83793" w:rsidRPr="00342067">
        <w:rPr>
          <w:color w:val="auto"/>
        </w:rPr>
        <w:instrText xml:space="preserve"> STYLEREF 1 \s </w:instrText>
      </w:r>
      <w:r w:rsidR="00A83793" w:rsidRPr="00342067">
        <w:rPr>
          <w:color w:val="auto"/>
        </w:rPr>
        <w:fldChar w:fldCharType="separate"/>
      </w:r>
      <w:r w:rsidR="00FC44D3" w:rsidRPr="00342067">
        <w:rPr>
          <w:noProof/>
          <w:color w:val="auto"/>
        </w:rPr>
        <w:t>7</w:t>
      </w:r>
      <w:r w:rsidR="00A83793" w:rsidRPr="00342067">
        <w:rPr>
          <w:noProof/>
          <w:color w:val="auto"/>
        </w:rPr>
        <w:fldChar w:fldCharType="end"/>
      </w:r>
      <w:r w:rsidRPr="00342067">
        <w:rPr>
          <w:color w:val="auto"/>
        </w:rPr>
        <w:noBreakHyphen/>
      </w:r>
      <w:r w:rsidR="005D2EF7" w:rsidRPr="00342067">
        <w:rPr>
          <w:color w:val="auto"/>
        </w:rPr>
        <w:t>6</w:t>
      </w:r>
    </w:p>
    <w:p w14:paraId="0B5DC1E9" w14:textId="77777777" w:rsidR="00CE677C" w:rsidRPr="00342067" w:rsidRDefault="00CE677C" w:rsidP="00CE677C">
      <w:pPr>
        <w:pStyle w:val="Heading3"/>
      </w:pPr>
      <w:r w:rsidRPr="00342067">
        <w:lastRenderedPageBreak/>
        <w:t xml:space="preserve">When prompted to save results, </w:t>
      </w:r>
      <w:r w:rsidR="00BB72EC" w:rsidRPr="00342067">
        <w:t>Click</w:t>
      </w:r>
      <w:r w:rsidRPr="00342067">
        <w:t xml:space="preserve"> “Cancel” (Figure 7-</w:t>
      </w:r>
      <w:r w:rsidR="006D66C7" w:rsidRPr="00342067">
        <w:t>7</w:t>
      </w:r>
      <w:r w:rsidRPr="00342067">
        <w:t xml:space="preserve">). </w:t>
      </w:r>
      <w:r w:rsidR="006D66C7" w:rsidRPr="00342067">
        <w:t>Results do not need to be saved.</w:t>
      </w:r>
    </w:p>
    <w:p w14:paraId="26E4CB9C" w14:textId="77777777" w:rsidR="00CE677C" w:rsidRPr="00342067" w:rsidRDefault="00CE677C" w:rsidP="004A7F91">
      <w:pPr>
        <w:pStyle w:val="StyleCentered"/>
      </w:pPr>
      <w:r w:rsidRPr="00342067">
        <w:rPr>
          <w:noProof/>
        </w:rPr>
        <w:drawing>
          <wp:inline distT="0" distB="0" distL="0" distR="0" wp14:anchorId="515B668B" wp14:editId="294C39C2">
            <wp:extent cx="3562350" cy="32207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2350" cy="3220720"/>
                    </a:xfrm>
                    <a:prstGeom prst="rect">
                      <a:avLst/>
                    </a:prstGeom>
                    <a:noFill/>
                    <a:ln>
                      <a:noFill/>
                    </a:ln>
                  </pic:spPr>
                </pic:pic>
              </a:graphicData>
            </a:graphic>
          </wp:inline>
        </w:drawing>
      </w:r>
    </w:p>
    <w:p w14:paraId="3263D4FC" w14:textId="77777777" w:rsidR="00CE677C" w:rsidRPr="00342067" w:rsidRDefault="00CE677C" w:rsidP="001A1383">
      <w:pPr>
        <w:pStyle w:val="StyleCaptionRed"/>
        <w:rPr>
          <w:color w:val="auto"/>
        </w:rPr>
      </w:pPr>
      <w:r w:rsidRPr="00342067">
        <w:rPr>
          <w:color w:val="auto"/>
        </w:rPr>
        <w:t xml:space="preserve">Figure </w:t>
      </w:r>
      <w:r w:rsidR="00A83793" w:rsidRPr="00342067">
        <w:rPr>
          <w:color w:val="auto"/>
        </w:rPr>
        <w:fldChar w:fldCharType="begin"/>
      </w:r>
      <w:r w:rsidR="00A83793" w:rsidRPr="00342067">
        <w:rPr>
          <w:color w:val="auto"/>
        </w:rPr>
        <w:instrText xml:space="preserve"> STYLEREF 1 \s </w:instrText>
      </w:r>
      <w:r w:rsidR="00A83793" w:rsidRPr="00342067">
        <w:rPr>
          <w:color w:val="auto"/>
        </w:rPr>
        <w:fldChar w:fldCharType="separate"/>
      </w:r>
      <w:r w:rsidR="00FC44D3" w:rsidRPr="00342067">
        <w:rPr>
          <w:noProof/>
          <w:color w:val="auto"/>
        </w:rPr>
        <w:t>7</w:t>
      </w:r>
      <w:r w:rsidR="00A83793" w:rsidRPr="00342067">
        <w:rPr>
          <w:noProof/>
          <w:color w:val="auto"/>
        </w:rPr>
        <w:fldChar w:fldCharType="end"/>
      </w:r>
      <w:r w:rsidRPr="00342067">
        <w:rPr>
          <w:color w:val="auto"/>
        </w:rPr>
        <w:noBreakHyphen/>
      </w:r>
      <w:r w:rsidR="005D2EF7" w:rsidRPr="00342067">
        <w:rPr>
          <w:color w:val="auto"/>
        </w:rPr>
        <w:t>7</w:t>
      </w:r>
    </w:p>
    <w:p w14:paraId="3AEE974F" w14:textId="77777777" w:rsidR="00CE677C" w:rsidRPr="00342067" w:rsidRDefault="006D66C7" w:rsidP="00CE677C">
      <w:pPr>
        <w:pStyle w:val="Heading3"/>
      </w:pPr>
      <w:r w:rsidRPr="00342067">
        <w:t>When finished, c</w:t>
      </w:r>
      <w:r w:rsidR="00F44D73" w:rsidRPr="00342067">
        <w:t xml:space="preserve">lick </w:t>
      </w:r>
      <w:r w:rsidR="00CE677C" w:rsidRPr="00342067">
        <w:t>the</w:t>
      </w:r>
      <w:r w:rsidRPr="00342067">
        <w:t xml:space="preserve"> “X” </w:t>
      </w:r>
      <w:r w:rsidR="00CE677C" w:rsidRPr="00342067">
        <w:t>to close the software.</w:t>
      </w:r>
      <w:r w:rsidR="00CE677C" w:rsidRPr="00342067">
        <w:rPr>
          <w:bCs w:val="0"/>
        </w:rPr>
        <w:t xml:space="preserve"> </w:t>
      </w:r>
    </w:p>
    <w:p w14:paraId="6E2F8607" w14:textId="77777777" w:rsidR="00FA30DE" w:rsidRPr="00342067" w:rsidRDefault="00FA30DE" w:rsidP="00CE2CD5">
      <w:pPr>
        <w:pStyle w:val="Heading1"/>
        <w:tabs>
          <w:tab w:val="num" w:pos="576"/>
        </w:tabs>
      </w:pPr>
      <w:bookmarkStart w:id="22" w:name="_Toc8378913"/>
      <w:r w:rsidRPr="00342067">
        <w:t>BIAS CHECK AT TEMPERATURE</w:t>
      </w:r>
      <w:bookmarkEnd w:id="22"/>
    </w:p>
    <w:p w14:paraId="3035B846" w14:textId="77777777" w:rsidR="0010698F" w:rsidRPr="00342067" w:rsidRDefault="0010698F" w:rsidP="003773E1">
      <w:pPr>
        <w:pStyle w:val="Heading2"/>
      </w:pPr>
      <w:bookmarkStart w:id="23" w:name="_Toc8378914"/>
      <w:r w:rsidRPr="00342067">
        <w:t>General Information and Hardware/Fixture Setup</w:t>
      </w:r>
      <w:bookmarkEnd w:id="23"/>
    </w:p>
    <w:p w14:paraId="17EB277B" w14:textId="77777777" w:rsidR="00700DAB" w:rsidRPr="00342067" w:rsidRDefault="00FA30DE" w:rsidP="003773E1">
      <w:pPr>
        <w:pStyle w:val="Heading3"/>
      </w:pPr>
      <w:r w:rsidRPr="00342067">
        <w:t xml:space="preserve">Routing of individual amplifier assemblies will indicate whether or not bias testing over temperature is required. </w:t>
      </w:r>
      <w:r w:rsidR="0053035F" w:rsidRPr="00342067">
        <w:t xml:space="preserve">Bias temperature testing is controlled by the temperature test database software.  When the software is started, the user will need to log in with their username and password.  After logging in, the main window will be displayed (Figure </w:t>
      </w:r>
      <w:r w:rsidR="00691C20" w:rsidRPr="00342067">
        <w:t>8-1</w:t>
      </w:r>
      <w:r w:rsidR="0053035F" w:rsidRPr="00342067">
        <w:t>).</w:t>
      </w:r>
      <w:r w:rsidR="00663D26" w:rsidRPr="00342067">
        <w:t xml:space="preserve">  </w:t>
      </w:r>
      <w:r w:rsidR="0048529F" w:rsidRPr="00342067">
        <w:t>Do not turn on the oven yet.  The parts must be at room temperature when the software first starts recording data.</w:t>
      </w:r>
    </w:p>
    <w:p w14:paraId="33564930" w14:textId="77777777" w:rsidR="00754D6B" w:rsidRPr="00342067" w:rsidRDefault="00700DAB" w:rsidP="003773E1">
      <w:pPr>
        <w:pStyle w:val="Heading3"/>
      </w:pPr>
      <w:r w:rsidRPr="00342067">
        <w:t xml:space="preserve">Parts are placed into one of the ATE fixtures, or the temperature </w:t>
      </w:r>
      <w:r w:rsidR="0013224B" w:rsidRPr="00342067">
        <w:t xml:space="preserve">oven </w:t>
      </w:r>
      <w:r w:rsidRPr="00342067">
        <w:t>fixture (#43075</w:t>
      </w:r>
      <w:r w:rsidR="0010592C" w:rsidRPr="00342067">
        <w:t>-01</w:t>
      </w:r>
      <w:r w:rsidRPr="00342067">
        <w:t>).  As in ATE testing, the fixture number must be recorded on the job paperwork to prevent parts from</w:t>
      </w:r>
      <w:r w:rsidR="00754D6B" w:rsidRPr="00342067">
        <w:t xml:space="preserve"> being mixed in the test area.</w:t>
      </w:r>
    </w:p>
    <w:p w14:paraId="1042966D" w14:textId="77777777" w:rsidR="00754D6B" w:rsidRPr="00342067" w:rsidRDefault="00754D6B" w:rsidP="003773E1">
      <w:pPr>
        <w:pStyle w:val="Heading3"/>
      </w:pPr>
      <w:r w:rsidRPr="00342067">
        <w:t>When testing voltage amplifiers (VAMP in description) that end in -000</w:t>
      </w:r>
      <w:r w:rsidR="007A6420" w:rsidRPr="00342067">
        <w:t xml:space="preserve"> (or have no onboard hi-meg resistor)</w:t>
      </w:r>
      <w:r w:rsidRPr="00342067">
        <w:t xml:space="preserve">, for the circuit to function properly, a Hi-Meg resistor must be </w:t>
      </w:r>
      <w:r w:rsidRPr="00342067">
        <w:lastRenderedPageBreak/>
        <w:t>present from input to ground. T</w:t>
      </w:r>
      <w:r w:rsidR="006A3667" w:rsidRPr="00342067">
        <w:t>o achieve this, attach</w:t>
      </w:r>
      <w:r w:rsidRPr="00342067">
        <w:t xml:space="preserve"> Fixture #</w:t>
      </w:r>
      <w:r w:rsidR="0076779B" w:rsidRPr="00342067">
        <w:t xml:space="preserve"> 60720-01</w:t>
      </w:r>
      <w:r w:rsidRPr="00342067">
        <w:t xml:space="preserve"> to the input of the ATE fixture.</w:t>
      </w:r>
    </w:p>
    <w:p w14:paraId="65917ADC" w14:textId="77777777" w:rsidR="0010698F" w:rsidRPr="00342067" w:rsidRDefault="0010698F" w:rsidP="003773E1">
      <w:pPr>
        <w:pStyle w:val="Heading2"/>
      </w:pPr>
      <w:bookmarkStart w:id="24" w:name="_Toc8378915"/>
      <w:r w:rsidRPr="00342067">
        <w:t>Using Temperature Station Software</w:t>
      </w:r>
      <w:bookmarkEnd w:id="24"/>
    </w:p>
    <w:p w14:paraId="19232AA8" w14:textId="77777777" w:rsidR="00FF297F" w:rsidRPr="00342067" w:rsidRDefault="00A03296" w:rsidP="003773E1">
      <w:pPr>
        <w:pStyle w:val="Heading3"/>
      </w:pPr>
      <w:r w:rsidRPr="00342067">
        <w:t xml:space="preserve">To log in the channels with parts on them, click on the ‘LOG IN’ button.  In the log in window (Figure </w:t>
      </w:r>
      <w:r w:rsidR="00691C20" w:rsidRPr="00342067">
        <w:t>8-2</w:t>
      </w:r>
      <w:r w:rsidRPr="00342067">
        <w:t>) select the channels that have parts connected and click ‘CONTINUE’</w:t>
      </w:r>
      <w:r w:rsidR="00FF297F" w:rsidRPr="00342067">
        <w:t>. (To select an entire group at once, click on the first part, hold the shift button, and click on the last part.)</w:t>
      </w:r>
      <w:r w:rsidRPr="00342067">
        <w:t xml:space="preserve">  </w:t>
      </w:r>
    </w:p>
    <w:p w14:paraId="7528359C" w14:textId="77777777" w:rsidR="00FF0B30" w:rsidRPr="00342067" w:rsidRDefault="00FF0B30" w:rsidP="003773E1">
      <w:pPr>
        <w:pStyle w:val="Heading3"/>
      </w:pPr>
      <w:r w:rsidRPr="00342067">
        <w:t xml:space="preserve">On the second login screen (Figure </w:t>
      </w:r>
      <w:r w:rsidR="00691C20" w:rsidRPr="00342067">
        <w:t>8-4</w:t>
      </w:r>
      <w:r w:rsidRPr="00342067">
        <w:t>) use the barcode scanner to scan in values for the model number and job number.  Next, select the proper control channel.  For the bottom oven, select ‘CH-90</w:t>
      </w:r>
      <w:r w:rsidR="00C571F7" w:rsidRPr="00342067">
        <w:t>2</w:t>
      </w:r>
      <w:r w:rsidRPr="00342067">
        <w:t xml:space="preserve"> TEMP’, and for the top oven select ‘CH-90</w:t>
      </w:r>
      <w:r w:rsidR="00C571F7" w:rsidRPr="00342067">
        <w:t>1</w:t>
      </w:r>
      <w:r w:rsidRPr="00342067">
        <w:t xml:space="preserve"> TEMP’.</w:t>
      </w:r>
    </w:p>
    <w:p w14:paraId="229DA5EC" w14:textId="77777777" w:rsidR="0048529F" w:rsidRPr="00342067" w:rsidRDefault="00FF0B30" w:rsidP="003773E1">
      <w:pPr>
        <w:pStyle w:val="Heading3"/>
      </w:pPr>
      <w:r w:rsidRPr="00342067">
        <w:t>Make sure the ‘Auto Number’ box is checked, and enter a ‘1’ in the serial number box.  Click on the ‘LOGIN’ button to log in the first channel.  Continue to click on the ‘LOGIN’ button until all of the parts are logged in.  The window will close autom</w:t>
      </w:r>
      <w:r w:rsidR="0038034C" w:rsidRPr="00342067">
        <w:t>a</w:t>
      </w:r>
      <w:r w:rsidRPr="00342067">
        <w:t>ticall</w:t>
      </w:r>
      <w:r w:rsidR="0038034C" w:rsidRPr="00342067">
        <w:t>y after all parts are logged in, and another window will open showing information on all the channels.</w:t>
      </w:r>
    </w:p>
    <w:p w14:paraId="14F31924" w14:textId="77777777" w:rsidR="0048529F" w:rsidRPr="00342067" w:rsidRDefault="0038034C" w:rsidP="003773E1">
      <w:pPr>
        <w:pStyle w:val="Heading3"/>
      </w:pPr>
      <w:r w:rsidRPr="00342067">
        <w:t xml:space="preserve">If all the information </w:t>
      </w:r>
      <w:r w:rsidR="00A9287A" w:rsidRPr="00342067">
        <w:t>on the screen matches what was entered</w:t>
      </w:r>
      <w:r w:rsidRPr="00342067">
        <w:t xml:space="preserve">, </w:t>
      </w:r>
      <w:r w:rsidR="0048529F" w:rsidRPr="00342067">
        <w:t>click on ‘</w:t>
      </w:r>
      <w:r w:rsidRPr="00342067">
        <w:t>OK’ to close the window and automatically take the first reading and</w:t>
      </w:r>
      <w:r w:rsidR="0048529F" w:rsidRPr="00342067">
        <w:t xml:space="preserve"> update the status of each channel.  The status will be displayed on the right side of the window as a color code (Figure </w:t>
      </w:r>
      <w:r w:rsidR="00691C20" w:rsidRPr="00342067">
        <w:t>8-1</w:t>
      </w:r>
      <w:r w:rsidR="0048529F" w:rsidRPr="00342067">
        <w:t>).  If some channels are not passing, it may be because of connection issues, and the fixture or connections m</w:t>
      </w:r>
      <w:r w:rsidR="00700DAB" w:rsidRPr="00342067">
        <w:t>a</w:t>
      </w:r>
      <w:r w:rsidR="0048529F" w:rsidRPr="00342067">
        <w:t xml:space="preserve">y need to be opened and closed.  When satisfied with the status of all channels, click ‘START LOGGING’ to begin the test.  </w:t>
      </w:r>
    </w:p>
    <w:p w14:paraId="4D183BB7" w14:textId="77777777" w:rsidR="00700DAB" w:rsidRPr="00342067" w:rsidRDefault="00110462" w:rsidP="003773E1">
      <w:pPr>
        <w:pStyle w:val="Heading3"/>
      </w:pPr>
      <w:r w:rsidRPr="00342067">
        <w:t>Turn on the oven and e</w:t>
      </w:r>
      <w:r w:rsidR="0048529F" w:rsidRPr="00342067">
        <w:t>nsure that it is set to the correct temperature.</w:t>
      </w:r>
      <w:r w:rsidR="00700DAB" w:rsidRPr="00342067">
        <w:t xml:space="preserve">  After a minimum of 30 minutes has elapsed, look at the channel status area</w:t>
      </w:r>
      <w:r w:rsidR="00A9287A" w:rsidRPr="00342067">
        <w:t xml:space="preserve">.  The test is complete when all the channels have a status of either failed or complete. </w:t>
      </w:r>
      <w:r w:rsidR="00700DAB" w:rsidRPr="00342067">
        <w:t xml:space="preserve"> </w:t>
      </w:r>
      <w:r w:rsidR="00A9287A" w:rsidRPr="00342067">
        <w:t>Note those channel numbers that have failed.</w:t>
      </w:r>
    </w:p>
    <w:p w14:paraId="35B7B9D1" w14:textId="77777777" w:rsidR="00700DAB" w:rsidRPr="00342067" w:rsidRDefault="00675520" w:rsidP="003773E1">
      <w:pPr>
        <w:pStyle w:val="Heading3"/>
      </w:pPr>
      <w:r w:rsidRPr="00342067">
        <w:t xml:space="preserve">When the router calls for checking current sensitivity at temperature, </w:t>
      </w:r>
      <w:r w:rsidR="00700DAB" w:rsidRPr="00342067">
        <w:t xml:space="preserve">Use the ‘CONFIGURE EXCITATION’ button </w:t>
      </w:r>
      <w:r w:rsidR="00A415B9" w:rsidRPr="00342067">
        <w:t xml:space="preserve">(Figure </w:t>
      </w:r>
      <w:r w:rsidR="00691C20" w:rsidRPr="00342067">
        <w:t>8-1</w:t>
      </w:r>
      <w:r w:rsidR="00ED16F3" w:rsidRPr="00342067">
        <w:t>) to</w:t>
      </w:r>
      <w:r w:rsidR="00A415B9" w:rsidRPr="00342067">
        <w:t xml:space="preserve"> open the ICP Current window (Figure </w:t>
      </w:r>
      <w:r w:rsidR="00691C20" w:rsidRPr="00342067">
        <w:t>8-3</w:t>
      </w:r>
      <w:r w:rsidR="00A415B9" w:rsidRPr="00342067">
        <w:t>) and</w:t>
      </w:r>
      <w:r w:rsidR="00700DAB" w:rsidRPr="00342067">
        <w:t xml:space="preserve"> change the ICP current from 2mA to 6mA.  </w:t>
      </w:r>
      <w:r w:rsidR="00F07BED" w:rsidRPr="00342067">
        <w:t xml:space="preserve">Wait for the software to </w:t>
      </w:r>
      <w:r w:rsidR="00ED16F3" w:rsidRPr="00342067">
        <w:t>acquire</w:t>
      </w:r>
      <w:r w:rsidR="00F07BED" w:rsidRPr="00342067">
        <w:t xml:space="preserve"> new data</w:t>
      </w:r>
      <w:r w:rsidR="00755EB7" w:rsidRPr="00342067">
        <w:t xml:space="preserve">, </w:t>
      </w:r>
      <w:r w:rsidR="00700DAB" w:rsidRPr="00342067">
        <w:t xml:space="preserve">and look at the channel status area to see if the higher current caused additional channels to fail, and note those channels.  Use the ‘CONFIGURE EXCITATION’ button </w:t>
      </w:r>
      <w:r w:rsidR="00A415B9" w:rsidRPr="00342067">
        <w:t xml:space="preserve">again </w:t>
      </w:r>
      <w:r w:rsidR="00700DAB" w:rsidRPr="00342067">
        <w:t>to change the ICP current back to 2mA.</w:t>
      </w:r>
    </w:p>
    <w:p w14:paraId="646054B3" w14:textId="77777777" w:rsidR="00700DAB" w:rsidRPr="00342067" w:rsidRDefault="00700DAB" w:rsidP="003773E1">
      <w:pPr>
        <w:pStyle w:val="Heading3"/>
      </w:pPr>
      <w:r w:rsidRPr="00342067">
        <w:t>Use the log out button to log out the channels being tested, and turn off the oven.</w:t>
      </w:r>
      <w:r w:rsidR="0010698F" w:rsidRPr="00342067">
        <w:t xml:space="preserve">  </w:t>
      </w:r>
      <w:r w:rsidRPr="00342067">
        <w:t xml:space="preserve">Remove the fixture from the oven.  If it is one of the ATE fixtures (Figure </w:t>
      </w:r>
      <w:r w:rsidR="00691C20" w:rsidRPr="00342067">
        <w:t>5-2</w:t>
      </w:r>
      <w:r w:rsidRPr="00342067">
        <w:t xml:space="preserve">), place it on the cooling platform (Figure </w:t>
      </w:r>
      <w:r w:rsidR="00691C20" w:rsidRPr="00342067">
        <w:t>8-7</w:t>
      </w:r>
      <w:r w:rsidRPr="00342067">
        <w:t>) to help cool it quickly and improve cycle time.  If the cooling platform has an automatic fan, it will come on when the fixture is set down, otherwise the fan will need to be turned on.</w:t>
      </w:r>
    </w:p>
    <w:p w14:paraId="5E9E45B2" w14:textId="77777777" w:rsidR="001D49B2" w:rsidRPr="00342067" w:rsidRDefault="001D49B2" w:rsidP="00834669"/>
    <w:p w14:paraId="78E4A25D" w14:textId="77777777" w:rsidR="0038034C" w:rsidRPr="00342067" w:rsidRDefault="0038034C" w:rsidP="00407202"/>
    <w:p w14:paraId="7635CEC8" w14:textId="77777777" w:rsidR="001D49B2" w:rsidRPr="00342067" w:rsidRDefault="000019F9" w:rsidP="004A7F91">
      <w:pPr>
        <w:pStyle w:val="StyleCentered"/>
      </w:pPr>
      <w:r w:rsidRPr="00342067">
        <w:rPr>
          <w:noProof/>
        </w:rPr>
        <w:lastRenderedPageBreak/>
        <mc:AlternateContent>
          <mc:Choice Requires="wps">
            <w:drawing>
              <wp:anchor distT="0" distB="0" distL="114300" distR="114300" simplePos="0" relativeHeight="251670016" behindDoc="0" locked="0" layoutInCell="1" allowOverlap="1" wp14:anchorId="6BF8B860" wp14:editId="6C50866A">
                <wp:simplePos x="0" y="0"/>
                <wp:positionH relativeFrom="column">
                  <wp:posOffset>1452880</wp:posOffset>
                </wp:positionH>
                <wp:positionV relativeFrom="paragraph">
                  <wp:posOffset>1651000</wp:posOffset>
                </wp:positionV>
                <wp:extent cx="914400" cy="393065"/>
                <wp:effectExtent l="114300" t="419100" r="19050" b="26035"/>
                <wp:wrapNone/>
                <wp:docPr id="55"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3065"/>
                        </a:xfrm>
                        <a:prstGeom prst="wedgeRectCallout">
                          <a:avLst>
                            <a:gd name="adj1" fmla="val -58712"/>
                            <a:gd name="adj2" fmla="val -14530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762A8A" w14:textId="77777777" w:rsidR="00900E0E" w:rsidRPr="0068689E" w:rsidRDefault="00900E0E" w:rsidP="00A03296">
                            <w:pPr>
                              <w:rPr>
                                <w:sz w:val="18"/>
                                <w:szCs w:val="18"/>
                              </w:rPr>
                            </w:pPr>
                            <w:r w:rsidRPr="0068689E">
                              <w:rPr>
                                <w:sz w:val="18"/>
                                <w:szCs w:val="18"/>
                              </w:rPr>
                              <w:t>Detail of up to 20 channels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8B860" id="AutoShape 146" o:spid="_x0000_s1111" type="#_x0000_t61" style="position:absolute;left:0;text-align:left;margin-left:114.4pt;margin-top:130pt;width:1in;height:30.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" adj="-1882,-20587">
                <v:textbox inset="3.6pt,,3.6pt">
                  <w:txbxContent>
                    <w:p w14:paraId="27762A8A" w14:textId="77777777" w:rsidR="00900E0E" w:rsidRPr="0068689E" w:rsidRDefault="00900E0E" w:rsidP="00A03296">
                      <w:pPr>
                        <w:rPr>
                          <w:sz w:val="18"/>
                          <w:szCs w:val="18"/>
                        </w:rPr>
                      </w:pPr>
                      <w:r w:rsidRPr="0068689E">
                        <w:rPr>
                          <w:sz w:val="18"/>
                          <w:szCs w:val="18"/>
                        </w:rPr>
                        <w:t>Detail of up to 20 channels</w:t>
                      </w:r>
                    </w:p>
                  </w:txbxContent>
                </v:textbox>
              </v:shape>
            </w:pict>
          </mc:Fallback>
        </mc:AlternateContent>
      </w:r>
      <w:r w:rsidRPr="00342067">
        <w:rPr>
          <w:noProof/>
        </w:rPr>
        <mc:AlternateContent>
          <mc:Choice Requires="wps">
            <w:drawing>
              <wp:anchor distT="0" distB="0" distL="114300" distR="114300" simplePos="0" relativeHeight="251668992" behindDoc="0" locked="0" layoutInCell="1" allowOverlap="1" wp14:anchorId="323FC6BD" wp14:editId="68418E29">
                <wp:simplePos x="0" y="0"/>
                <wp:positionH relativeFrom="column">
                  <wp:posOffset>1287780</wp:posOffset>
                </wp:positionH>
                <wp:positionV relativeFrom="paragraph">
                  <wp:posOffset>2173605</wp:posOffset>
                </wp:positionV>
                <wp:extent cx="1080770" cy="393065"/>
                <wp:effectExtent l="342900" t="0" r="24130" b="26035"/>
                <wp:wrapNone/>
                <wp:docPr id="59"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393065"/>
                        </a:xfrm>
                        <a:prstGeom prst="wedgeRectCallout">
                          <a:avLst>
                            <a:gd name="adj1" fmla="val -78259"/>
                            <a:gd name="adj2" fmla="val -4595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D756C6" w14:textId="77777777" w:rsidR="00900E0E" w:rsidRPr="000019F9" w:rsidRDefault="00900E0E" w:rsidP="00C1786A">
                            <w:pPr>
                              <w:rPr>
                                <w:sz w:val="18"/>
                                <w:szCs w:val="16"/>
                              </w:rPr>
                            </w:pPr>
                            <w:r w:rsidRPr="000019F9">
                              <w:rPr>
                                <w:sz w:val="18"/>
                                <w:szCs w:val="16"/>
                              </w:rPr>
                              <w:t>Change current from 2mA to 6mA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C6BD" id="AutoShape 145" o:spid="_x0000_s1112" type="#_x0000_t61" style="position:absolute;left:0;text-align:left;margin-left:101.4pt;margin-top:171.15pt;width:85.1pt;height:30.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" adj="-6104,873">
                <v:textbox inset="3.6pt,,3.6pt">
                  <w:txbxContent>
                    <w:p w14:paraId="7DD756C6" w14:textId="77777777" w:rsidR="00900E0E" w:rsidRPr="000019F9" w:rsidRDefault="00900E0E" w:rsidP="00C1786A">
                      <w:pPr>
                        <w:rPr>
                          <w:sz w:val="18"/>
                          <w:szCs w:val="16"/>
                        </w:rPr>
                      </w:pPr>
                      <w:r w:rsidRPr="000019F9">
                        <w:rPr>
                          <w:sz w:val="18"/>
                          <w:szCs w:val="16"/>
                        </w:rPr>
                        <w:t>Change current from 2mA to 6mA</w:t>
                      </w:r>
                    </w:p>
                  </w:txbxContent>
                </v:textbox>
              </v:shape>
            </w:pict>
          </mc:Fallback>
        </mc:AlternateContent>
      </w:r>
      <w:r w:rsidR="002206B9" w:rsidRPr="00342067">
        <w:rPr>
          <w:noProof/>
        </w:rPr>
        <mc:AlternateContent>
          <mc:Choice Requires="wps">
            <w:drawing>
              <wp:anchor distT="0" distB="0" distL="114300" distR="114300" simplePos="0" relativeHeight="251672064" behindDoc="0" locked="0" layoutInCell="1" allowOverlap="1" wp14:anchorId="57762256" wp14:editId="35F7AC43">
                <wp:simplePos x="0" y="0"/>
                <wp:positionH relativeFrom="column">
                  <wp:posOffset>1287145</wp:posOffset>
                </wp:positionH>
                <wp:positionV relativeFrom="paragraph">
                  <wp:posOffset>2697480</wp:posOffset>
                </wp:positionV>
                <wp:extent cx="2235200" cy="255905"/>
                <wp:effectExtent l="381000" t="0" r="12700" b="10795"/>
                <wp:wrapNone/>
                <wp:docPr id="56"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255905"/>
                        </a:xfrm>
                        <a:prstGeom prst="wedgeRectCallout">
                          <a:avLst>
                            <a:gd name="adj1" fmla="val -65111"/>
                            <a:gd name="adj2" fmla="val -1265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99ACE0" w14:textId="77777777" w:rsidR="00900E0E" w:rsidRPr="0068689E" w:rsidRDefault="00900E0E" w:rsidP="0048529F">
                            <w:pPr>
                              <w:rPr>
                                <w:sz w:val="18"/>
                                <w:szCs w:val="18"/>
                              </w:rPr>
                            </w:pPr>
                            <w:r w:rsidRPr="0068689E">
                              <w:rPr>
                                <w:sz w:val="18"/>
                                <w:szCs w:val="18"/>
                              </w:rPr>
                              <w:t>Click ‘START LOGGING’ to begin test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62256" id="AutoShape 148" o:spid="_x0000_s1113" type="#_x0000_t61" style="position:absolute;left:0;text-align:left;margin-left:101.35pt;margin-top:212.4pt;width:176pt;height:20.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" adj="-3264,8066">
                <v:textbox inset="3.6pt,,3.6pt">
                  <w:txbxContent>
                    <w:p w14:paraId="4199ACE0" w14:textId="77777777" w:rsidR="00900E0E" w:rsidRPr="0068689E" w:rsidRDefault="00900E0E" w:rsidP="0048529F">
                      <w:pPr>
                        <w:rPr>
                          <w:sz w:val="18"/>
                          <w:szCs w:val="18"/>
                        </w:rPr>
                      </w:pPr>
                      <w:r w:rsidRPr="0068689E">
                        <w:rPr>
                          <w:sz w:val="18"/>
                          <w:szCs w:val="18"/>
                        </w:rPr>
                        <w:t>Click ‘START LOGGING’ to begin test</w:t>
                      </w:r>
                    </w:p>
                  </w:txbxContent>
                </v:textbox>
              </v:shape>
            </w:pict>
          </mc:Fallback>
        </mc:AlternateContent>
      </w:r>
      <w:r w:rsidR="002206B9" w:rsidRPr="00342067">
        <w:rPr>
          <w:noProof/>
        </w:rPr>
        <mc:AlternateContent>
          <mc:Choice Requires="wps">
            <w:drawing>
              <wp:anchor distT="0" distB="0" distL="114300" distR="114300" simplePos="0" relativeHeight="251673088" behindDoc="0" locked="0" layoutInCell="1" allowOverlap="1" wp14:anchorId="08B696C2" wp14:editId="7998595B">
                <wp:simplePos x="0" y="0"/>
                <wp:positionH relativeFrom="column">
                  <wp:posOffset>1286510</wp:posOffset>
                </wp:positionH>
                <wp:positionV relativeFrom="paragraph">
                  <wp:posOffset>3018790</wp:posOffset>
                </wp:positionV>
                <wp:extent cx="3072765" cy="255905"/>
                <wp:effectExtent l="381000" t="0" r="13335" b="10795"/>
                <wp:wrapNone/>
                <wp:docPr id="57"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765" cy="255905"/>
                        </a:xfrm>
                        <a:prstGeom prst="wedgeRectCallout">
                          <a:avLst>
                            <a:gd name="adj1" fmla="val -60847"/>
                            <a:gd name="adj2" fmla="val -4527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66E6F1" w14:textId="77777777" w:rsidR="00900E0E" w:rsidRPr="0068689E" w:rsidRDefault="00900E0E" w:rsidP="0048529F">
                            <w:pPr>
                              <w:rPr>
                                <w:sz w:val="18"/>
                                <w:szCs w:val="18"/>
                              </w:rPr>
                            </w:pPr>
                            <w:r w:rsidRPr="0068689E">
                              <w:rPr>
                                <w:sz w:val="18"/>
                                <w:szCs w:val="18"/>
                              </w:rPr>
                              <w:t>‘AQUIRE NOW’ to check pass/fail before starting test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696C2" id="AutoShape 149" o:spid="_x0000_s1114" type="#_x0000_t61" style="position:absolute;left:0;text-align:left;margin-left:101.3pt;margin-top:237.7pt;width:241.95pt;height:20.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" adj="-2343,1020">
                <v:textbox inset="3.6pt,,3.6pt">
                  <w:txbxContent>
                    <w:p w14:paraId="2766E6F1" w14:textId="77777777" w:rsidR="00900E0E" w:rsidRPr="0068689E" w:rsidRDefault="00900E0E" w:rsidP="0048529F">
                      <w:pPr>
                        <w:rPr>
                          <w:sz w:val="18"/>
                          <w:szCs w:val="18"/>
                        </w:rPr>
                      </w:pPr>
                      <w:r w:rsidRPr="0068689E">
                        <w:rPr>
                          <w:sz w:val="18"/>
                          <w:szCs w:val="18"/>
                        </w:rPr>
                        <w:t>‘AQUIRE NOW’ to check pass/fail before starting test</w:t>
                      </w:r>
                    </w:p>
                  </w:txbxContent>
                </v:textbox>
              </v:shape>
            </w:pict>
          </mc:Fallback>
        </mc:AlternateContent>
      </w:r>
      <w:r w:rsidR="00D62F33" w:rsidRPr="00342067">
        <w:rPr>
          <w:noProof/>
        </w:rPr>
        <mc:AlternateContent>
          <mc:Choice Requires="wps">
            <w:drawing>
              <wp:anchor distT="0" distB="0" distL="114300" distR="114300" simplePos="0" relativeHeight="251671040" behindDoc="0" locked="0" layoutInCell="1" allowOverlap="1" wp14:anchorId="3B53D233" wp14:editId="64A90226">
                <wp:simplePos x="0" y="0"/>
                <wp:positionH relativeFrom="column">
                  <wp:posOffset>3519846</wp:posOffset>
                </wp:positionH>
                <wp:positionV relativeFrom="paragraph">
                  <wp:posOffset>1689067</wp:posOffset>
                </wp:positionV>
                <wp:extent cx="1280160" cy="471170"/>
                <wp:effectExtent l="0" t="552450" r="415290" b="24130"/>
                <wp:wrapNone/>
                <wp:docPr id="60"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471170"/>
                        </a:xfrm>
                        <a:prstGeom prst="wedgeRectCallout">
                          <a:avLst>
                            <a:gd name="adj1" fmla="val 78176"/>
                            <a:gd name="adj2" fmla="val -15538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84F469" w14:textId="77777777" w:rsidR="00900E0E" w:rsidRPr="0068689E" w:rsidRDefault="00900E0E" w:rsidP="00A03296">
                            <w:pPr>
                              <w:rPr>
                                <w:sz w:val="16"/>
                                <w:szCs w:val="16"/>
                              </w:rPr>
                            </w:pPr>
                            <w:r w:rsidRPr="0068689E">
                              <w:rPr>
                                <w:sz w:val="16"/>
                                <w:szCs w:val="16"/>
                              </w:rPr>
                              <w:t>Status of all 60 channels.  Color code shown at top of screen</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3D233" id="AutoShape 147" o:spid="_x0000_s1115" type="#_x0000_t61" style="position:absolute;left:0;text-align:left;margin-left:277.15pt;margin-top:133pt;width:100.8pt;height:37.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" adj="27686,-22764">
                <v:textbox inset="3.6pt,,3.6pt">
                  <w:txbxContent>
                    <w:p w14:paraId="3D84F469" w14:textId="77777777" w:rsidR="00900E0E" w:rsidRPr="0068689E" w:rsidRDefault="00900E0E" w:rsidP="00A03296">
                      <w:pPr>
                        <w:rPr>
                          <w:sz w:val="16"/>
                          <w:szCs w:val="16"/>
                        </w:rPr>
                      </w:pPr>
                      <w:r w:rsidRPr="0068689E">
                        <w:rPr>
                          <w:sz w:val="16"/>
                          <w:szCs w:val="16"/>
                        </w:rPr>
                        <w:t>Status of all 60 channels.  Color code shown at top of screen</w:t>
                      </w:r>
                    </w:p>
                  </w:txbxContent>
                </v:textbox>
              </v:shape>
            </w:pict>
          </mc:Fallback>
        </mc:AlternateContent>
      </w:r>
      <w:r w:rsidR="00D62F33" w:rsidRPr="00342067">
        <w:rPr>
          <w:noProof/>
        </w:rPr>
        <mc:AlternateContent>
          <mc:Choice Requires="wps">
            <w:drawing>
              <wp:anchor distT="0" distB="0" distL="114300" distR="114300" simplePos="0" relativeHeight="251667968" behindDoc="0" locked="0" layoutInCell="1" allowOverlap="1" wp14:anchorId="21906A85" wp14:editId="42C46304">
                <wp:simplePos x="0" y="0"/>
                <wp:positionH relativeFrom="column">
                  <wp:posOffset>1174115</wp:posOffset>
                </wp:positionH>
                <wp:positionV relativeFrom="paragraph">
                  <wp:posOffset>91440</wp:posOffset>
                </wp:positionV>
                <wp:extent cx="914400" cy="393192"/>
                <wp:effectExtent l="361950" t="0" r="19050" b="616585"/>
                <wp:wrapNone/>
                <wp:docPr id="58"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3192"/>
                        </a:xfrm>
                        <a:prstGeom prst="wedgeRectCallout">
                          <a:avLst>
                            <a:gd name="adj1" fmla="val -85417"/>
                            <a:gd name="adj2" fmla="val 18688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4292D0" w14:textId="77777777" w:rsidR="00900E0E" w:rsidRPr="0068689E" w:rsidRDefault="00900E0E">
                            <w:pPr>
                              <w:rPr>
                                <w:sz w:val="18"/>
                                <w:szCs w:val="18"/>
                              </w:rPr>
                            </w:pPr>
                            <w:r w:rsidRPr="0068689E">
                              <w:rPr>
                                <w:sz w:val="18"/>
                                <w:szCs w:val="18"/>
                              </w:rPr>
                              <w:t>Log parts into system</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06A85" id="AutoShape 144" o:spid="_x0000_s1116" type="#_x0000_t61" style="position:absolute;left:0;text-align:left;margin-left:92.45pt;margin-top:7.2pt;width:1in;height:30.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" adj="-7650,51167">
                <v:textbox inset="3.6pt,,3.6pt">
                  <w:txbxContent>
                    <w:p w14:paraId="364292D0" w14:textId="77777777" w:rsidR="00900E0E" w:rsidRPr="0068689E" w:rsidRDefault="00900E0E">
                      <w:pPr>
                        <w:rPr>
                          <w:sz w:val="18"/>
                          <w:szCs w:val="18"/>
                        </w:rPr>
                      </w:pPr>
                      <w:r w:rsidRPr="0068689E">
                        <w:rPr>
                          <w:sz w:val="18"/>
                          <w:szCs w:val="18"/>
                        </w:rPr>
                        <w:t>Log parts into system</w:t>
                      </w:r>
                    </w:p>
                  </w:txbxContent>
                </v:textbox>
              </v:shape>
            </w:pict>
          </mc:Fallback>
        </mc:AlternateContent>
      </w:r>
      <w:r w:rsidR="00081716" w:rsidRPr="00342067">
        <w:t xml:space="preserve">       </w:t>
      </w:r>
      <w:r w:rsidR="00D62F33" w:rsidRPr="00342067">
        <w:rPr>
          <w:noProof/>
        </w:rPr>
        <w:drawing>
          <wp:inline distT="0" distB="0" distL="0" distR="0" wp14:anchorId="5FEC6DBF" wp14:editId="031769EC">
            <wp:extent cx="5485805" cy="3752697"/>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4862" cy="3765734"/>
                    </a:xfrm>
                    <a:prstGeom prst="rect">
                      <a:avLst/>
                    </a:prstGeom>
                    <a:noFill/>
                    <a:ln>
                      <a:noFill/>
                    </a:ln>
                  </pic:spPr>
                </pic:pic>
              </a:graphicData>
            </a:graphic>
          </wp:inline>
        </w:drawing>
      </w:r>
    </w:p>
    <w:p w14:paraId="094AB862" w14:textId="77777777" w:rsidR="00676C10" w:rsidRPr="00342067" w:rsidRDefault="001D49B2" w:rsidP="008C4A34">
      <w:pPr>
        <w:pStyle w:val="StyleCaptionText1Centered"/>
        <w:spacing w:after="0"/>
      </w:pPr>
      <w:r w:rsidRPr="00342067">
        <w:t xml:space="preserve">Figure </w:t>
      </w:r>
      <w:fldSimple w:instr=" STYLEREF 1 \s ">
        <w:r w:rsidR="008C4A34" w:rsidRPr="00342067">
          <w:rPr>
            <w:noProof/>
          </w:rPr>
          <w:t>8</w:t>
        </w:r>
      </w:fldSimple>
      <w:r w:rsidR="008C4A34" w:rsidRPr="00342067">
        <w:noBreakHyphen/>
      </w:r>
      <w:fldSimple w:instr=" SEQ Figure \* ARABIC \s 1 ">
        <w:r w:rsidR="008C4A34" w:rsidRPr="00342067">
          <w:rPr>
            <w:noProof/>
          </w:rPr>
          <w:t>1</w:t>
        </w:r>
      </w:fldSimple>
    </w:p>
    <w:p w14:paraId="12904678" w14:textId="77777777" w:rsidR="00676C10" w:rsidRPr="00342067" w:rsidRDefault="00676C10" w:rsidP="004A7F91"/>
    <w:p w14:paraId="43EC2C48" w14:textId="77777777" w:rsidR="001D49B2" w:rsidRPr="00342067" w:rsidRDefault="00D62F33" w:rsidP="004A7F91">
      <w:pPr>
        <w:pStyle w:val="StyleCentered"/>
      </w:pPr>
      <w:r w:rsidRPr="00342067">
        <w:rPr>
          <w:noProof/>
        </w:rPr>
        <w:drawing>
          <wp:inline distT="0" distB="0" distL="0" distR="0" wp14:anchorId="56363331" wp14:editId="34473191">
            <wp:extent cx="3204845" cy="25501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4845" cy="2550160"/>
                    </a:xfrm>
                    <a:prstGeom prst="rect">
                      <a:avLst/>
                    </a:prstGeom>
                    <a:noFill/>
                    <a:ln>
                      <a:noFill/>
                    </a:ln>
                  </pic:spPr>
                </pic:pic>
              </a:graphicData>
            </a:graphic>
          </wp:inline>
        </w:drawing>
      </w:r>
    </w:p>
    <w:p w14:paraId="566B92F5" w14:textId="77777777" w:rsidR="00B439E5" w:rsidRPr="00342067" w:rsidRDefault="001D49B2" w:rsidP="008C4A34">
      <w:pPr>
        <w:pStyle w:val="StyleCaptionText1Centered"/>
        <w:spacing w:after="0"/>
      </w:pPr>
      <w:r w:rsidRPr="00342067">
        <w:t xml:space="preserve">Figure </w:t>
      </w:r>
      <w:fldSimple w:instr=" STYLEREF 1 \s ">
        <w:r w:rsidR="008C4A34" w:rsidRPr="00342067">
          <w:rPr>
            <w:noProof/>
          </w:rPr>
          <w:t>8</w:t>
        </w:r>
      </w:fldSimple>
      <w:r w:rsidR="008C4A34" w:rsidRPr="00342067">
        <w:noBreakHyphen/>
      </w:r>
      <w:fldSimple w:instr=" SEQ Figure \* ARABIC \s 1 ">
        <w:r w:rsidR="008C4A34" w:rsidRPr="00342067">
          <w:rPr>
            <w:noProof/>
          </w:rPr>
          <w:t>2</w:t>
        </w:r>
      </w:fldSimple>
    </w:p>
    <w:p w14:paraId="77F1A1CF" w14:textId="77777777" w:rsidR="00E41386" w:rsidRPr="00342067" w:rsidRDefault="00E41386" w:rsidP="004A7F91"/>
    <w:p w14:paraId="0BD9761E" w14:textId="77777777" w:rsidR="00E41386" w:rsidRPr="00342067" w:rsidRDefault="00E41386" w:rsidP="004A7F91"/>
    <w:p w14:paraId="30951060" w14:textId="77777777" w:rsidR="001D49B2" w:rsidRPr="00342067" w:rsidRDefault="00D62F33" w:rsidP="004A7F91">
      <w:pPr>
        <w:pStyle w:val="StyleCentered"/>
      </w:pPr>
      <w:r w:rsidRPr="00342067">
        <w:rPr>
          <w:noProof/>
        </w:rPr>
        <w:lastRenderedPageBreak/>
        <w:drawing>
          <wp:inline distT="0" distB="0" distL="0" distR="0" wp14:anchorId="330750F7" wp14:editId="2A454F50">
            <wp:extent cx="1761490" cy="1468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1490" cy="1468120"/>
                    </a:xfrm>
                    <a:prstGeom prst="rect">
                      <a:avLst/>
                    </a:prstGeom>
                    <a:noFill/>
                    <a:ln>
                      <a:noFill/>
                    </a:ln>
                  </pic:spPr>
                </pic:pic>
              </a:graphicData>
            </a:graphic>
          </wp:inline>
        </w:drawing>
      </w:r>
    </w:p>
    <w:p w14:paraId="61A2048C" w14:textId="77777777" w:rsidR="00E41386" w:rsidRPr="00342067" w:rsidRDefault="001D49B2" w:rsidP="008C4A34">
      <w:pPr>
        <w:pStyle w:val="StyleCaptionText1Centered"/>
        <w:spacing w:after="0"/>
      </w:pPr>
      <w:r w:rsidRPr="00342067">
        <w:t xml:space="preserve">Figure </w:t>
      </w:r>
      <w:fldSimple w:instr=" STYLEREF 1 \s ">
        <w:r w:rsidR="008C4A34" w:rsidRPr="00342067">
          <w:rPr>
            <w:noProof/>
          </w:rPr>
          <w:t>8</w:t>
        </w:r>
      </w:fldSimple>
      <w:r w:rsidR="008C4A34" w:rsidRPr="00342067">
        <w:noBreakHyphen/>
      </w:r>
      <w:fldSimple w:instr=" SEQ Figure \* ARABIC \s 1 ">
        <w:r w:rsidR="008C4A34" w:rsidRPr="00342067">
          <w:rPr>
            <w:noProof/>
          </w:rPr>
          <w:t>3</w:t>
        </w:r>
      </w:fldSimple>
    </w:p>
    <w:p w14:paraId="1F954840" w14:textId="77777777" w:rsidR="001D49B2" w:rsidRPr="00342067" w:rsidRDefault="00D62F33" w:rsidP="004A7F91">
      <w:pPr>
        <w:pStyle w:val="StyleCentered"/>
      </w:pPr>
      <w:r w:rsidRPr="00342067">
        <w:rPr>
          <w:noProof/>
        </w:rPr>
        <w:drawing>
          <wp:inline distT="0" distB="0" distL="0" distR="0" wp14:anchorId="089F99F1" wp14:editId="40006D0E">
            <wp:extent cx="3741420" cy="2969895"/>
            <wp:effectExtent l="0" t="0" r="0" b="1905"/>
            <wp:docPr id="14" name="Picture 14" descr="temp_soak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mp_soak_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1420" cy="2969895"/>
                    </a:xfrm>
                    <a:prstGeom prst="rect">
                      <a:avLst/>
                    </a:prstGeom>
                    <a:noFill/>
                    <a:ln>
                      <a:noFill/>
                    </a:ln>
                  </pic:spPr>
                </pic:pic>
              </a:graphicData>
            </a:graphic>
          </wp:inline>
        </w:drawing>
      </w:r>
    </w:p>
    <w:p w14:paraId="3D018D7A" w14:textId="77777777" w:rsidR="00BA293E" w:rsidRPr="00342067" w:rsidRDefault="001D49B2" w:rsidP="008C4A34">
      <w:pPr>
        <w:pStyle w:val="StyleCaptionText1Centered"/>
        <w:spacing w:after="0"/>
      </w:pPr>
      <w:r w:rsidRPr="00342067">
        <w:t xml:space="preserve">Figure </w:t>
      </w:r>
      <w:fldSimple w:instr=" STYLEREF 1 \s ">
        <w:r w:rsidR="008C4A34" w:rsidRPr="00342067">
          <w:rPr>
            <w:noProof/>
          </w:rPr>
          <w:t>8</w:t>
        </w:r>
      </w:fldSimple>
      <w:r w:rsidR="008C4A34" w:rsidRPr="00342067">
        <w:noBreakHyphen/>
      </w:r>
      <w:fldSimple w:instr=" SEQ Figure \* ARABIC \s 1 ">
        <w:r w:rsidR="008C4A34" w:rsidRPr="00342067">
          <w:rPr>
            <w:noProof/>
          </w:rPr>
          <w:t>4</w:t>
        </w:r>
      </w:fldSimple>
    </w:p>
    <w:p w14:paraId="7F9D4D12" w14:textId="77777777" w:rsidR="00663D26" w:rsidRPr="00342067" w:rsidRDefault="00663D26" w:rsidP="001D49B2">
      <w:pPr>
        <w:keepNext/>
      </w:pPr>
    </w:p>
    <w:p w14:paraId="50A29DE1" w14:textId="77777777" w:rsidR="001D49B2" w:rsidRPr="00342067" w:rsidRDefault="00D62F33" w:rsidP="004A7F91">
      <w:pPr>
        <w:pStyle w:val="StyleCentered"/>
      </w:pPr>
      <w:r w:rsidRPr="00342067">
        <w:rPr>
          <w:noProof/>
        </w:rPr>
        <w:drawing>
          <wp:inline distT="0" distB="0" distL="0" distR="0" wp14:anchorId="79F47925" wp14:editId="6B648661">
            <wp:extent cx="3758565" cy="2952750"/>
            <wp:effectExtent l="0" t="0" r="0" b="0"/>
            <wp:docPr id="15" name="Picture 15" descr="temp_soak_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mp_soak_image_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8565" cy="2952750"/>
                    </a:xfrm>
                    <a:prstGeom prst="rect">
                      <a:avLst/>
                    </a:prstGeom>
                    <a:noFill/>
                    <a:ln>
                      <a:noFill/>
                    </a:ln>
                  </pic:spPr>
                </pic:pic>
              </a:graphicData>
            </a:graphic>
          </wp:inline>
        </w:drawing>
      </w:r>
    </w:p>
    <w:p w14:paraId="098FA1C6" w14:textId="77777777" w:rsidR="0038034C" w:rsidRPr="00342067" w:rsidRDefault="001D49B2" w:rsidP="008C4A34">
      <w:pPr>
        <w:pStyle w:val="StyleCaptionText1Centered"/>
        <w:spacing w:after="0"/>
        <w:rPr>
          <w:rFonts w:cs="Arial"/>
        </w:rPr>
      </w:pPr>
      <w:r w:rsidRPr="00342067">
        <w:t xml:space="preserve">Figure </w:t>
      </w:r>
      <w:fldSimple w:instr=" STYLEREF 1 \s ">
        <w:r w:rsidR="008C4A34" w:rsidRPr="00342067">
          <w:rPr>
            <w:noProof/>
          </w:rPr>
          <w:t>8</w:t>
        </w:r>
      </w:fldSimple>
      <w:r w:rsidR="008C4A34" w:rsidRPr="00342067">
        <w:noBreakHyphen/>
      </w:r>
      <w:fldSimple w:instr=" SEQ Figure \* ARABIC \s 1 ">
        <w:r w:rsidR="008C4A34" w:rsidRPr="00342067">
          <w:rPr>
            <w:noProof/>
          </w:rPr>
          <w:t>5</w:t>
        </w:r>
      </w:fldSimple>
    </w:p>
    <w:p w14:paraId="663DE505" w14:textId="77777777" w:rsidR="0038034C" w:rsidRPr="00342067" w:rsidRDefault="0038034C" w:rsidP="004A7F91"/>
    <w:p w14:paraId="6F87E494" w14:textId="77777777" w:rsidR="0038034C" w:rsidRPr="00342067" w:rsidRDefault="0038034C" w:rsidP="004A7F91"/>
    <w:p w14:paraId="4B58F3F5" w14:textId="77777777" w:rsidR="001D49B2" w:rsidRPr="00342067" w:rsidRDefault="00D62F33" w:rsidP="004A7F91">
      <w:pPr>
        <w:pStyle w:val="StyleCentered"/>
      </w:pPr>
      <w:r w:rsidRPr="00342067">
        <w:rPr>
          <w:noProof/>
        </w:rPr>
        <w:drawing>
          <wp:inline distT="0" distB="0" distL="0" distR="0" wp14:anchorId="35451D47" wp14:editId="0A841E58">
            <wp:extent cx="3565525" cy="2675890"/>
            <wp:effectExtent l="0" t="0" r="0" b="0"/>
            <wp:docPr id="16" name="Picture 16" descr="20140123_134304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40123_134304 (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5525" cy="2675890"/>
                    </a:xfrm>
                    <a:prstGeom prst="rect">
                      <a:avLst/>
                    </a:prstGeom>
                    <a:noFill/>
                    <a:ln>
                      <a:noFill/>
                    </a:ln>
                  </pic:spPr>
                </pic:pic>
              </a:graphicData>
            </a:graphic>
          </wp:inline>
        </w:drawing>
      </w:r>
    </w:p>
    <w:p w14:paraId="2E93D0F3" w14:textId="77777777" w:rsidR="00E12D0A" w:rsidRPr="00342067" w:rsidRDefault="001D49B2" w:rsidP="008C4A34">
      <w:pPr>
        <w:pStyle w:val="StyleCaptionText1Centered"/>
        <w:spacing w:after="0"/>
        <w:rPr>
          <w:rFonts w:cs="Arial"/>
        </w:rPr>
      </w:pPr>
      <w:r w:rsidRPr="00342067">
        <w:t xml:space="preserve">Figure </w:t>
      </w:r>
      <w:fldSimple w:instr=" STYLEREF 1 \s ">
        <w:r w:rsidR="008C4A34" w:rsidRPr="00342067">
          <w:rPr>
            <w:noProof/>
          </w:rPr>
          <w:t>8</w:t>
        </w:r>
      </w:fldSimple>
      <w:r w:rsidR="008C4A34" w:rsidRPr="00342067">
        <w:noBreakHyphen/>
      </w:r>
      <w:fldSimple w:instr=" SEQ Figure \* ARABIC \s 1 ">
        <w:r w:rsidR="008C4A34" w:rsidRPr="00342067">
          <w:rPr>
            <w:noProof/>
          </w:rPr>
          <w:t>6</w:t>
        </w:r>
      </w:fldSimple>
    </w:p>
    <w:p w14:paraId="77C3D709" w14:textId="77777777" w:rsidR="000871AA" w:rsidRPr="00342067" w:rsidRDefault="000871AA" w:rsidP="004A7F91"/>
    <w:p w14:paraId="2F1D6F87" w14:textId="77777777" w:rsidR="00E12D0A" w:rsidRPr="00342067" w:rsidRDefault="00E12D0A" w:rsidP="004A7F91"/>
    <w:p w14:paraId="174C603E" w14:textId="77777777" w:rsidR="001D49B2" w:rsidRPr="00342067" w:rsidRDefault="002206B9" w:rsidP="004A7F91">
      <w:pPr>
        <w:pStyle w:val="StyleCentered"/>
      </w:pPr>
      <w:r w:rsidRPr="00342067">
        <w:rPr>
          <w:noProof/>
        </w:rPr>
        <w:lastRenderedPageBreak/>
        <mc:AlternateContent>
          <mc:Choice Requires="wps">
            <w:drawing>
              <wp:anchor distT="0" distB="0" distL="114300" distR="114300" simplePos="0" relativeHeight="251706879" behindDoc="0" locked="0" layoutInCell="1" allowOverlap="1" wp14:anchorId="6AA37523" wp14:editId="098CC70D">
                <wp:simplePos x="0" y="0"/>
                <wp:positionH relativeFrom="column">
                  <wp:posOffset>642620</wp:posOffset>
                </wp:positionH>
                <wp:positionV relativeFrom="paragraph">
                  <wp:posOffset>51435</wp:posOffset>
                </wp:positionV>
                <wp:extent cx="1280160" cy="393192"/>
                <wp:effectExtent l="0" t="0" r="472440" b="540385"/>
                <wp:wrapNone/>
                <wp:docPr id="5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393192"/>
                        </a:xfrm>
                        <a:prstGeom prst="wedgeRectCallout">
                          <a:avLst>
                            <a:gd name="adj1" fmla="val 81628"/>
                            <a:gd name="adj2" fmla="val 16831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48F239" w14:textId="77777777" w:rsidR="00900E0E" w:rsidRPr="009F1F54" w:rsidRDefault="00900E0E">
                            <w:pPr>
                              <w:rPr>
                                <w:sz w:val="18"/>
                                <w:szCs w:val="18"/>
                              </w:rPr>
                            </w:pPr>
                            <w:r w:rsidRPr="009F1F54">
                              <w:rPr>
                                <w:sz w:val="18"/>
                                <w:szCs w:val="18"/>
                              </w:rPr>
                              <w:t>ATE Fixture (Hot from oven)</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37523" id="AutoShape 102" o:spid="_x0000_s1117" type="#_x0000_t61" style="position:absolute;left:0;text-align:left;margin-left:50.6pt;margin-top:4.05pt;width:100.8pt;height:30.95pt;z-index:251706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" adj="28432,47156">
                <v:textbox inset="3.6pt,,3.6pt">
                  <w:txbxContent>
                    <w:p w14:paraId="2E48F239" w14:textId="77777777" w:rsidR="00900E0E" w:rsidRPr="009F1F54" w:rsidRDefault="00900E0E">
                      <w:pPr>
                        <w:rPr>
                          <w:sz w:val="18"/>
                          <w:szCs w:val="18"/>
                        </w:rPr>
                      </w:pPr>
                      <w:r w:rsidRPr="009F1F54">
                        <w:rPr>
                          <w:sz w:val="18"/>
                          <w:szCs w:val="18"/>
                        </w:rPr>
                        <w:t>ATE Fixture (Hot from oven)</w:t>
                      </w:r>
                    </w:p>
                  </w:txbxContent>
                </v:textbox>
              </v:shape>
            </w:pict>
          </mc:Fallback>
        </mc:AlternateContent>
      </w:r>
      <w:r w:rsidR="00246D33" w:rsidRPr="00342067">
        <w:tab/>
      </w:r>
      <w:r w:rsidR="00D62F33" w:rsidRPr="00342067">
        <w:rPr>
          <w:noProof/>
        </w:rPr>
        <mc:AlternateContent>
          <mc:Choice Requires="wps">
            <w:drawing>
              <wp:anchor distT="0" distB="0" distL="114300" distR="114300" simplePos="0" relativeHeight="251705855" behindDoc="0" locked="0" layoutInCell="1" allowOverlap="1" wp14:anchorId="53B785DA" wp14:editId="78BCF039">
                <wp:simplePos x="0" y="0"/>
                <wp:positionH relativeFrom="column">
                  <wp:posOffset>4250055</wp:posOffset>
                </wp:positionH>
                <wp:positionV relativeFrom="paragraph">
                  <wp:posOffset>1790700</wp:posOffset>
                </wp:positionV>
                <wp:extent cx="1380490" cy="393192"/>
                <wp:effectExtent l="1123950" t="0" r="10160" b="26035"/>
                <wp:wrapNone/>
                <wp:docPr id="54"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393192"/>
                        </a:xfrm>
                        <a:prstGeom prst="wedgeRectCallout">
                          <a:avLst>
                            <a:gd name="adj1" fmla="val -128565"/>
                            <a:gd name="adj2" fmla="val 4767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C9015E" w14:textId="77777777" w:rsidR="00900E0E" w:rsidRPr="009F1F54" w:rsidRDefault="00900E0E" w:rsidP="005F5DDB">
                            <w:pPr>
                              <w:rPr>
                                <w:sz w:val="18"/>
                                <w:szCs w:val="18"/>
                              </w:rPr>
                            </w:pPr>
                            <w:r w:rsidRPr="009F1F54">
                              <w:rPr>
                                <w:sz w:val="18"/>
                                <w:szCs w:val="18"/>
                              </w:rPr>
                              <w:t>Cooling pla</w:t>
                            </w:r>
                            <w:r>
                              <w:rPr>
                                <w:sz w:val="18"/>
                                <w:szCs w:val="18"/>
                              </w:rPr>
                              <w:t>tform with heat fins underneath</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785DA" id="AutoShape 103" o:spid="_x0000_s1118" type="#_x0000_t61" style="position:absolute;left:0;text-align:left;margin-left:334.65pt;margin-top:141pt;width:108.7pt;height:30.95pt;z-index:251705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" adj="-16970,21098">
                <v:textbox inset="3.6pt,,3.6pt">
                  <w:txbxContent>
                    <w:p w14:paraId="5EC9015E" w14:textId="77777777" w:rsidR="00900E0E" w:rsidRPr="009F1F54" w:rsidRDefault="00900E0E" w:rsidP="005F5DDB">
                      <w:pPr>
                        <w:rPr>
                          <w:sz w:val="18"/>
                          <w:szCs w:val="18"/>
                        </w:rPr>
                      </w:pPr>
                      <w:r w:rsidRPr="009F1F54">
                        <w:rPr>
                          <w:sz w:val="18"/>
                          <w:szCs w:val="18"/>
                        </w:rPr>
                        <w:t>Cooling pla</w:t>
                      </w:r>
                      <w:r>
                        <w:rPr>
                          <w:sz w:val="18"/>
                          <w:szCs w:val="18"/>
                        </w:rPr>
                        <w:t>tform with heat fins underneath</w:t>
                      </w:r>
                    </w:p>
                  </w:txbxContent>
                </v:textbox>
              </v:shape>
            </w:pict>
          </mc:Fallback>
        </mc:AlternateContent>
      </w:r>
      <w:r w:rsidR="00D62F33" w:rsidRPr="00342067">
        <w:rPr>
          <w:noProof/>
        </w:rPr>
        <w:drawing>
          <wp:inline distT="0" distB="0" distL="0" distR="0" wp14:anchorId="2FA6888E" wp14:editId="0358A4E2">
            <wp:extent cx="3364230" cy="2525395"/>
            <wp:effectExtent l="19050" t="19050" r="26670" b="27305"/>
            <wp:docPr id="17" name="Picture 17" descr="DSCN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N7373"/>
                    <pic:cNvPicPr>
                      <a:picLocks noChangeAspect="1" noChangeArrowheads="1"/>
                    </pic:cNvPicPr>
                  </pic:nvPicPr>
                  <pic:blipFill>
                    <a:blip r:embed="rId36">
                      <a:lum bright="6000" contrast="6000"/>
                      <a:extLst>
                        <a:ext uri="{28A0092B-C50C-407E-A947-70E740481C1C}">
                          <a14:useLocalDpi xmlns:a14="http://schemas.microsoft.com/office/drawing/2010/main" val="0"/>
                        </a:ext>
                      </a:extLst>
                    </a:blip>
                    <a:srcRect/>
                    <a:stretch>
                      <a:fillRect/>
                    </a:stretch>
                  </pic:blipFill>
                  <pic:spPr bwMode="auto">
                    <a:xfrm>
                      <a:off x="0" y="0"/>
                      <a:ext cx="3364230" cy="2525395"/>
                    </a:xfrm>
                    <a:prstGeom prst="rect">
                      <a:avLst/>
                    </a:prstGeom>
                    <a:noFill/>
                    <a:ln w="12700" cmpd="sng">
                      <a:solidFill>
                        <a:srgbClr val="000000"/>
                      </a:solidFill>
                      <a:miter lim="800000"/>
                      <a:headEnd/>
                      <a:tailEnd/>
                    </a:ln>
                    <a:effectLst/>
                  </pic:spPr>
                </pic:pic>
              </a:graphicData>
            </a:graphic>
          </wp:inline>
        </w:drawing>
      </w:r>
    </w:p>
    <w:p w14:paraId="6814E7F6" w14:textId="77777777" w:rsidR="001D49B2" w:rsidRPr="00342067" w:rsidRDefault="001D49B2" w:rsidP="008C4A34">
      <w:pPr>
        <w:pStyle w:val="StyleCaptionText1Centered"/>
        <w:spacing w:after="0"/>
      </w:pPr>
      <w:r w:rsidRPr="00342067">
        <w:t xml:space="preserve">Figure </w:t>
      </w:r>
      <w:fldSimple w:instr=" STYLEREF 1 \s ">
        <w:r w:rsidR="008C4A34" w:rsidRPr="00342067">
          <w:rPr>
            <w:noProof/>
          </w:rPr>
          <w:t>8</w:t>
        </w:r>
      </w:fldSimple>
      <w:r w:rsidR="008C4A34" w:rsidRPr="00342067">
        <w:noBreakHyphen/>
      </w:r>
      <w:fldSimple w:instr=" SEQ Figure \* ARABIC \s 1 ">
        <w:r w:rsidR="008C4A34" w:rsidRPr="00342067">
          <w:rPr>
            <w:noProof/>
          </w:rPr>
          <w:t>7</w:t>
        </w:r>
      </w:fldSimple>
    </w:p>
    <w:p w14:paraId="0513C67A" w14:textId="77777777" w:rsidR="00E12D0A" w:rsidRPr="00342067" w:rsidRDefault="00246D33" w:rsidP="004A7F91">
      <w:r w:rsidRPr="00342067">
        <w:tab/>
      </w:r>
    </w:p>
    <w:p w14:paraId="62B1DE55" w14:textId="77777777" w:rsidR="003E3809" w:rsidRPr="00342067" w:rsidRDefault="003E3809" w:rsidP="00CE2CD5">
      <w:pPr>
        <w:pStyle w:val="Heading1"/>
        <w:tabs>
          <w:tab w:val="num" w:pos="576"/>
        </w:tabs>
      </w:pPr>
      <w:bookmarkStart w:id="25" w:name="_Toc8378916"/>
      <w:r w:rsidRPr="00342067">
        <w:t>HI-MEG RESISTOR TESTING</w:t>
      </w:r>
      <w:bookmarkEnd w:id="25"/>
    </w:p>
    <w:p w14:paraId="5CAB3C91" w14:textId="77777777" w:rsidR="00B416B7" w:rsidRPr="00342067" w:rsidRDefault="00B416B7" w:rsidP="003773E1">
      <w:pPr>
        <w:pStyle w:val="Heading2"/>
      </w:pPr>
      <w:bookmarkStart w:id="26" w:name="_Toc8378917"/>
      <w:r w:rsidRPr="00342067">
        <w:t xml:space="preserve">When to Perform </w:t>
      </w:r>
      <w:r w:rsidR="00C53CEB" w:rsidRPr="00342067">
        <w:t>the</w:t>
      </w:r>
      <w:r w:rsidRPr="00342067">
        <w:t xml:space="preserve"> Test</w:t>
      </w:r>
      <w:bookmarkEnd w:id="26"/>
    </w:p>
    <w:p w14:paraId="303F70C7" w14:textId="77777777" w:rsidR="00A902B5" w:rsidRPr="00342067" w:rsidRDefault="003E3809" w:rsidP="00FB056A">
      <w:pPr>
        <w:pStyle w:val="Heading3"/>
      </w:pPr>
      <w:r w:rsidRPr="00342067">
        <w:t>The Hi-Meg resistor used on most amplifiers is a critical component.  The larger values are much more dif</w:t>
      </w:r>
      <w:r w:rsidR="00C75432" w:rsidRPr="00342067">
        <w:t>ficult to manufacture than the smaller values</w:t>
      </w:r>
      <w:r w:rsidRPr="00342067">
        <w:t>, therefore there are two different sample sizes for testing.  On any amplifier with a Hi-Meg value of 6e10 or less, two pieces from the lot shall be tested</w:t>
      </w:r>
      <w:r w:rsidR="00992786" w:rsidRPr="00342067">
        <w:t>.</w:t>
      </w:r>
      <w:r w:rsidR="00E03922" w:rsidRPr="00342067">
        <w:t xml:space="preserve"> </w:t>
      </w:r>
      <w:r w:rsidR="00800DF5" w:rsidRPr="00342067">
        <w:t>In the event that any of the measured values is less than 100KΩ (1e05Ω) then this unit shall be considered scrap (307 - Shorted) and another unit shall be tested until a total of two samples are selected that are greater than 100</w:t>
      </w:r>
      <w:r w:rsidR="00C53CEB" w:rsidRPr="00342067">
        <w:t xml:space="preserve"> </w:t>
      </w:r>
      <w:r w:rsidR="00800DF5" w:rsidRPr="00342067">
        <w:t>k</w:t>
      </w:r>
      <w:r w:rsidR="00C53CEB" w:rsidRPr="00342067">
        <w:t>Ω</w:t>
      </w:r>
      <w:r w:rsidR="00800DF5" w:rsidRPr="00342067">
        <w:t xml:space="preserve">.   </w:t>
      </w:r>
      <w:r w:rsidRPr="00342067">
        <w:t xml:space="preserve">If either of the samples </w:t>
      </w:r>
      <w:r w:rsidR="00800DF5" w:rsidRPr="00342067">
        <w:t xml:space="preserve">then </w:t>
      </w:r>
      <w:r w:rsidRPr="00342067">
        <w:t>fails</w:t>
      </w:r>
      <w:r w:rsidR="00800DF5" w:rsidRPr="00342067">
        <w:t xml:space="preserve"> </w:t>
      </w:r>
      <w:r w:rsidR="00C53CEB" w:rsidRPr="00342067">
        <w:t>the Hi-M</w:t>
      </w:r>
      <w:r w:rsidR="00800DF5" w:rsidRPr="00342067">
        <w:t>eg test</w:t>
      </w:r>
      <w:r w:rsidR="00D975AD" w:rsidRPr="00342067">
        <w:t xml:space="preserve">, </w:t>
      </w:r>
      <w:r w:rsidRPr="00342067">
        <w:t>the entire lot shall be tested</w:t>
      </w:r>
      <w:r w:rsidR="00C75432" w:rsidRPr="00342067">
        <w:t xml:space="preserve">. </w:t>
      </w:r>
      <w:r w:rsidRPr="00342067">
        <w:t>On any amplifier with a Hi-meg value greater than 6e10, 100% of the parts shall be tested.  On charge amplifiers that are tested on the ATE system, the test system will check the Hi-Meg value, and a manual test is only necessary on those parts t</w:t>
      </w:r>
      <w:r w:rsidR="00A902B5" w:rsidRPr="00342067">
        <w:t>hat fail the ATE system check.</w:t>
      </w:r>
      <w:r w:rsidR="004277FF" w:rsidRPr="00342067">
        <w:t xml:space="preserve"> </w:t>
      </w:r>
      <w:r w:rsidR="00A902B5" w:rsidRPr="00342067">
        <w:t xml:space="preserve"> Amplifiers which have Hi-Megs that are not </w:t>
      </w:r>
      <w:r w:rsidR="00AD1E21" w:rsidRPr="00342067">
        <w:t>electrically</w:t>
      </w:r>
      <w:r w:rsidR="00A902B5" w:rsidRPr="00342067">
        <w:t xml:space="preserve"> or physically </w:t>
      </w:r>
      <w:r w:rsidR="00AD1E21" w:rsidRPr="00342067">
        <w:t>accessible</w:t>
      </w:r>
      <w:r w:rsidR="00A902B5" w:rsidRPr="00342067">
        <w:t xml:space="preserve"> do not need to be </w:t>
      </w:r>
      <w:r w:rsidR="00315C57" w:rsidRPr="00342067">
        <w:t xml:space="preserve">manually </w:t>
      </w:r>
      <w:r w:rsidR="00A902B5" w:rsidRPr="00342067">
        <w:t>tested (i.e. T-05 Amps)</w:t>
      </w:r>
      <w:r w:rsidR="00F53729" w:rsidRPr="00342067">
        <w:t xml:space="preserve"> and are identified in </w:t>
      </w:r>
      <w:r w:rsidR="00F31CF5" w:rsidRPr="00342067">
        <w:t>the Micro Spec Database</w:t>
      </w:r>
      <w:r w:rsidR="00F53729" w:rsidRPr="00342067">
        <w:t xml:space="preserve">. </w:t>
      </w:r>
    </w:p>
    <w:p w14:paraId="0CD63D91" w14:textId="77777777" w:rsidR="00B416B7" w:rsidRPr="00342067" w:rsidRDefault="00B416B7" w:rsidP="003773E1">
      <w:pPr>
        <w:pStyle w:val="Heading2"/>
      </w:pPr>
      <w:bookmarkStart w:id="27" w:name="_Toc8378918"/>
      <w:r w:rsidRPr="00342067">
        <w:t xml:space="preserve">Test Setup </w:t>
      </w:r>
      <w:r w:rsidR="00C53CEB" w:rsidRPr="00342067">
        <w:t>and</w:t>
      </w:r>
      <w:r w:rsidRPr="00342067">
        <w:t xml:space="preserve"> Process</w:t>
      </w:r>
      <w:bookmarkEnd w:id="27"/>
    </w:p>
    <w:p w14:paraId="12048ACB" w14:textId="77777777" w:rsidR="004277FF" w:rsidRPr="00342067" w:rsidRDefault="004277FF" w:rsidP="003773E1">
      <w:pPr>
        <w:pStyle w:val="Heading3"/>
      </w:pPr>
      <w:r w:rsidRPr="00342067">
        <w:t xml:space="preserve">For all Microelectronics production jobs, the </w:t>
      </w:r>
      <w:proofErr w:type="spellStart"/>
      <w:r w:rsidRPr="00342067">
        <w:t>Keithley</w:t>
      </w:r>
      <w:proofErr w:type="spellEnd"/>
      <w:r w:rsidRPr="00342067">
        <w:t xml:space="preserve"> 6517 series electrometer should be used with software program EE259.</w:t>
      </w:r>
    </w:p>
    <w:p w14:paraId="534D3A2D" w14:textId="77777777" w:rsidR="004C208A" w:rsidRPr="00342067" w:rsidRDefault="004277FF" w:rsidP="001F4781">
      <w:pPr>
        <w:pStyle w:val="Heading3"/>
      </w:pPr>
      <w:r w:rsidRPr="00342067">
        <w:t>When the program is started, the first step is to configure the electrometer to measure correctly.</w:t>
      </w:r>
      <w:r w:rsidR="00E34029" w:rsidRPr="00342067">
        <w:t xml:space="preserve"> This calibration shall also be repeated with each new job being tested.</w:t>
      </w:r>
      <w:r w:rsidRPr="00342067">
        <w:t xml:space="preserve">  This </w:t>
      </w:r>
      <w:r w:rsidR="00E34029" w:rsidRPr="00342067">
        <w:t>is a semi-</w:t>
      </w:r>
      <w:r w:rsidRPr="00342067">
        <w:t xml:space="preserve">automatic </w:t>
      </w:r>
      <w:r w:rsidR="00C47D42" w:rsidRPr="00342067">
        <w:t>self-calibration</w:t>
      </w:r>
      <w:r w:rsidRPr="00342067">
        <w:t xml:space="preserve"> to null out the stray leakage in the meter and test fixture.  The main screen is shown in Figure </w:t>
      </w:r>
      <w:r w:rsidR="00691C20" w:rsidRPr="00342067">
        <w:t>9-1</w:t>
      </w:r>
      <w:r w:rsidRPr="00342067">
        <w:t>.</w:t>
      </w:r>
      <w:r w:rsidR="003E3809" w:rsidRPr="00342067">
        <w:t xml:space="preserve"> </w:t>
      </w:r>
      <w:r w:rsidRPr="00342067">
        <w:t xml:space="preserve"> </w:t>
      </w:r>
      <w:r w:rsidR="00320FDD" w:rsidRPr="00342067">
        <w:t>Click on the “Configure Meter” button in the lower left.</w:t>
      </w:r>
      <w:r w:rsidR="001F4781" w:rsidRPr="00342067">
        <w:t xml:space="preserve"> The configure window should appear, as shown in Figure 9-2.  Follow </w:t>
      </w:r>
      <w:r w:rsidR="001F4781" w:rsidRPr="00342067">
        <w:lastRenderedPageBreak/>
        <w:t>the instructions in the window.  When the “Continue” button is clicked, another window will appear briefly as the auto-</w:t>
      </w:r>
      <w:proofErr w:type="spellStart"/>
      <w:r w:rsidR="001F4781" w:rsidRPr="00342067">
        <w:t>cal</w:t>
      </w:r>
      <w:proofErr w:type="spellEnd"/>
      <w:r w:rsidR="001F4781" w:rsidRPr="00342067">
        <w:t xml:space="preserve"> is performed (Figure 9-3).</w:t>
      </w:r>
    </w:p>
    <w:p w14:paraId="54BDC589" w14:textId="77777777" w:rsidR="00320FDD" w:rsidRPr="00342067" w:rsidRDefault="00320FDD" w:rsidP="00834669"/>
    <w:p w14:paraId="0F4FF5E9" w14:textId="77777777" w:rsidR="001D49B2" w:rsidRPr="00342067" w:rsidRDefault="004277FF" w:rsidP="004A7F91">
      <w:pPr>
        <w:pStyle w:val="StyleCentered"/>
      </w:pPr>
      <w:r w:rsidRPr="00342067">
        <w:rPr>
          <w:noProof/>
        </w:rPr>
        <w:drawing>
          <wp:inline distT="0" distB="0" distL="0" distR="0" wp14:anchorId="59A66262" wp14:editId="7ABA3469">
            <wp:extent cx="2042917" cy="15544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2917" cy="1554480"/>
                    </a:xfrm>
                    <a:prstGeom prst="rect">
                      <a:avLst/>
                    </a:prstGeom>
                    <a:noFill/>
                    <a:ln>
                      <a:noFill/>
                    </a:ln>
                  </pic:spPr>
                </pic:pic>
              </a:graphicData>
            </a:graphic>
          </wp:inline>
        </w:drawing>
      </w:r>
    </w:p>
    <w:p w14:paraId="099996A8" w14:textId="77777777" w:rsidR="006148DE" w:rsidRPr="00342067" w:rsidRDefault="001D49B2" w:rsidP="008C4A34">
      <w:pPr>
        <w:pStyle w:val="StyleCaptionText1Centered"/>
        <w:spacing w:after="0"/>
      </w:pPr>
      <w:r w:rsidRPr="00342067">
        <w:t xml:space="preserve">Figure </w:t>
      </w:r>
      <w:fldSimple w:instr=" STYLEREF 1 \s ">
        <w:r w:rsidR="008C4A34" w:rsidRPr="00342067">
          <w:rPr>
            <w:noProof/>
          </w:rPr>
          <w:t>9</w:t>
        </w:r>
      </w:fldSimple>
      <w:r w:rsidR="008C4A34" w:rsidRPr="00342067">
        <w:noBreakHyphen/>
      </w:r>
      <w:fldSimple w:instr=" SEQ Figure \* ARABIC \s 1 ">
        <w:r w:rsidR="008C4A34" w:rsidRPr="00342067">
          <w:rPr>
            <w:noProof/>
          </w:rPr>
          <w:t>1</w:t>
        </w:r>
      </w:fldSimple>
    </w:p>
    <w:p w14:paraId="6435688C" w14:textId="77777777" w:rsidR="001F4781" w:rsidRPr="00342067" w:rsidRDefault="001F4781" w:rsidP="008C4A34">
      <w:pPr>
        <w:pStyle w:val="StyleCaptionText1Centered"/>
        <w:spacing w:after="0"/>
      </w:pPr>
    </w:p>
    <w:p w14:paraId="6FF8A191" w14:textId="77777777" w:rsidR="001D49B2" w:rsidRPr="00342067" w:rsidRDefault="001D49B2" w:rsidP="004A7F91">
      <w:pPr>
        <w:sectPr w:rsidR="001D49B2" w:rsidRPr="00342067" w:rsidSect="009031A5">
          <w:type w:val="continuous"/>
          <w:pgSz w:w="12240" w:h="15840" w:code="1"/>
          <w:pgMar w:top="2160" w:right="1152" w:bottom="1872" w:left="1152" w:header="720" w:footer="720" w:gutter="0"/>
          <w:paperSrc w:first="15" w:other="15"/>
          <w:cols w:space="720"/>
        </w:sectPr>
      </w:pPr>
    </w:p>
    <w:p w14:paraId="305B284B" w14:textId="77777777" w:rsidR="001D49B2" w:rsidRPr="00342067" w:rsidRDefault="001E3686" w:rsidP="001F4781">
      <w:pPr>
        <w:pStyle w:val="StyleCentered"/>
      </w:pPr>
      <w:r w:rsidRPr="00342067">
        <w:rPr>
          <w:noProof/>
        </w:rPr>
        <w:drawing>
          <wp:inline distT="0" distB="0" distL="0" distR="0" wp14:anchorId="647F800E" wp14:editId="547996D4">
            <wp:extent cx="2258590" cy="1005840"/>
            <wp:effectExtent l="0" t="0" r="889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8590" cy="1005840"/>
                    </a:xfrm>
                    <a:prstGeom prst="rect">
                      <a:avLst/>
                    </a:prstGeom>
                    <a:noFill/>
                    <a:ln>
                      <a:noFill/>
                    </a:ln>
                  </pic:spPr>
                </pic:pic>
              </a:graphicData>
            </a:graphic>
          </wp:inline>
        </w:drawing>
      </w:r>
    </w:p>
    <w:p w14:paraId="34259F63" w14:textId="77777777" w:rsidR="001D49B2" w:rsidRPr="00342067" w:rsidRDefault="001D49B2" w:rsidP="008C4A34">
      <w:pPr>
        <w:pStyle w:val="StyleCaptionText1Centered"/>
        <w:spacing w:after="0"/>
      </w:pPr>
      <w:r w:rsidRPr="00342067">
        <w:t xml:space="preserve">Figure </w:t>
      </w:r>
      <w:fldSimple w:instr=" STYLEREF 1 \s ">
        <w:r w:rsidR="008C4A34" w:rsidRPr="00342067">
          <w:rPr>
            <w:noProof/>
          </w:rPr>
          <w:t>9</w:t>
        </w:r>
      </w:fldSimple>
      <w:r w:rsidR="008C4A34" w:rsidRPr="00342067">
        <w:noBreakHyphen/>
      </w:r>
      <w:fldSimple w:instr=" SEQ Figure \* ARABIC \s 1 ">
        <w:r w:rsidR="008C4A34" w:rsidRPr="00342067">
          <w:rPr>
            <w:noProof/>
          </w:rPr>
          <w:t>2</w:t>
        </w:r>
      </w:fldSimple>
    </w:p>
    <w:p w14:paraId="22606026" w14:textId="77777777" w:rsidR="001D49B2" w:rsidRPr="00342067" w:rsidRDefault="001E3686" w:rsidP="00834669">
      <w:r w:rsidRPr="00342067">
        <w:t xml:space="preserve">              </w:t>
      </w:r>
      <w:r w:rsidRPr="00342067">
        <w:rPr>
          <w:noProof/>
        </w:rPr>
        <w:drawing>
          <wp:inline distT="0" distB="0" distL="0" distR="0" wp14:anchorId="330B89EA" wp14:editId="579C386D">
            <wp:extent cx="1914790" cy="1097280"/>
            <wp:effectExtent l="0" t="0" r="9525"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4790" cy="1097280"/>
                    </a:xfrm>
                    <a:prstGeom prst="rect">
                      <a:avLst/>
                    </a:prstGeom>
                    <a:noFill/>
                    <a:ln>
                      <a:noFill/>
                    </a:ln>
                  </pic:spPr>
                </pic:pic>
              </a:graphicData>
            </a:graphic>
          </wp:inline>
        </w:drawing>
      </w:r>
    </w:p>
    <w:p w14:paraId="66555AB5" w14:textId="77777777" w:rsidR="001D49B2" w:rsidRPr="00342067" w:rsidRDefault="001D49B2" w:rsidP="008C4A34">
      <w:pPr>
        <w:pStyle w:val="StyleCaptionText1Centered"/>
        <w:spacing w:after="0"/>
        <w:rPr>
          <w:rFonts w:cs="Arial"/>
          <w:bCs/>
          <w:szCs w:val="26"/>
        </w:rPr>
        <w:sectPr w:rsidR="001D49B2" w:rsidRPr="00342067" w:rsidSect="001D49B2">
          <w:type w:val="continuous"/>
          <w:pgSz w:w="12240" w:h="15840" w:code="1"/>
          <w:pgMar w:top="2160" w:right="1152" w:bottom="1872" w:left="1152" w:header="720" w:footer="720" w:gutter="0"/>
          <w:paperSrc w:first="15" w:other="15"/>
          <w:cols w:num="2" w:space="720"/>
        </w:sectPr>
      </w:pPr>
      <w:r w:rsidRPr="00342067">
        <w:t xml:space="preserve">Figure </w:t>
      </w:r>
      <w:fldSimple w:instr=" STYLEREF 1 \s ">
        <w:r w:rsidR="008C4A34" w:rsidRPr="00342067">
          <w:rPr>
            <w:noProof/>
          </w:rPr>
          <w:t>9</w:t>
        </w:r>
      </w:fldSimple>
      <w:r w:rsidR="008C4A34" w:rsidRPr="00342067">
        <w:noBreakHyphen/>
      </w:r>
      <w:fldSimple w:instr=" SEQ Figure \* ARABIC \s 1 ">
        <w:r w:rsidR="008C4A34" w:rsidRPr="00342067">
          <w:rPr>
            <w:noProof/>
          </w:rPr>
          <w:t>3</w:t>
        </w:r>
      </w:fldSimple>
    </w:p>
    <w:p w14:paraId="7385C7D7" w14:textId="77777777" w:rsidR="009251E2" w:rsidRPr="00342067" w:rsidRDefault="009251E2" w:rsidP="00FB056A">
      <w:pPr>
        <w:pStyle w:val="Heading3"/>
      </w:pPr>
      <w:r w:rsidRPr="00342067">
        <w:t xml:space="preserve">To measure the Hi-Meg values on a job, click on the “Select Amplifier” button on the main screen.  This will bring up another window to enter amplifier information.  See Figure </w:t>
      </w:r>
      <w:r w:rsidR="00691C20" w:rsidRPr="00342067">
        <w:t>9-4</w:t>
      </w:r>
      <w:r w:rsidRPr="00342067">
        <w:t>.</w:t>
      </w:r>
      <w:r w:rsidR="00FB056A" w:rsidRPr="00342067">
        <w:t xml:space="preserve"> Use the barcode scanner to scan in the amplifier number and the job number from the job paperwork.  Click the “Continue” button when done.</w:t>
      </w:r>
    </w:p>
    <w:p w14:paraId="6E506722" w14:textId="77777777" w:rsidR="0003042D" w:rsidRPr="00342067" w:rsidRDefault="0003042D" w:rsidP="0003042D"/>
    <w:p w14:paraId="1D917013" w14:textId="77777777" w:rsidR="001D49B2" w:rsidRPr="00342067" w:rsidRDefault="009251E2" w:rsidP="004A7F91">
      <w:pPr>
        <w:pStyle w:val="StyleCentered"/>
      </w:pPr>
      <w:r w:rsidRPr="00342067">
        <w:rPr>
          <w:noProof/>
        </w:rPr>
        <w:drawing>
          <wp:inline distT="0" distB="0" distL="0" distR="0" wp14:anchorId="6690947F" wp14:editId="1F2D9FA4">
            <wp:extent cx="2700068" cy="1161717"/>
            <wp:effectExtent l="19050" t="19050" r="24130" b="1968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0127" cy="1161742"/>
                    </a:xfrm>
                    <a:prstGeom prst="rect">
                      <a:avLst/>
                    </a:prstGeom>
                    <a:noFill/>
                    <a:ln>
                      <a:solidFill>
                        <a:srgbClr val="000000"/>
                      </a:solidFill>
                    </a:ln>
                  </pic:spPr>
                </pic:pic>
              </a:graphicData>
            </a:graphic>
          </wp:inline>
        </w:drawing>
      </w:r>
    </w:p>
    <w:p w14:paraId="6F8551F4" w14:textId="77777777" w:rsidR="002206B9" w:rsidRPr="00342067" w:rsidRDefault="001D49B2" w:rsidP="008C4A34">
      <w:pPr>
        <w:pStyle w:val="StyleCaptionText1Centered"/>
        <w:spacing w:after="0"/>
      </w:pPr>
      <w:r w:rsidRPr="00342067">
        <w:t xml:space="preserve">Figure </w:t>
      </w:r>
      <w:fldSimple w:instr=" STYLEREF 1 \s ">
        <w:r w:rsidR="008C4A34" w:rsidRPr="00342067">
          <w:rPr>
            <w:noProof/>
          </w:rPr>
          <w:t>9</w:t>
        </w:r>
      </w:fldSimple>
      <w:r w:rsidR="008C4A34" w:rsidRPr="00342067">
        <w:noBreakHyphen/>
      </w:r>
      <w:fldSimple w:instr=" SEQ Figure \* ARABIC \s 1 ">
        <w:r w:rsidR="008C4A34" w:rsidRPr="00342067">
          <w:rPr>
            <w:noProof/>
          </w:rPr>
          <w:t>4</w:t>
        </w:r>
      </w:fldSimple>
    </w:p>
    <w:p w14:paraId="68A601AA" w14:textId="77777777" w:rsidR="004E0D86" w:rsidRPr="00342067" w:rsidRDefault="004E0D86" w:rsidP="003773E1">
      <w:pPr>
        <w:pStyle w:val="Heading3"/>
      </w:pPr>
      <w:r w:rsidRPr="00342067">
        <w:t xml:space="preserve">If the amplifier entered is not found in the test database, the program will continue, but will ask for the tolerance of the resistor to be tested.  See Figure </w:t>
      </w:r>
      <w:r w:rsidR="00691C20" w:rsidRPr="00342067">
        <w:t>9-5</w:t>
      </w:r>
      <w:r w:rsidRPr="00342067">
        <w:t xml:space="preserve">.  Enter the correct value to continue the test.  Also notify engineering that the model in question </w:t>
      </w:r>
      <w:r w:rsidRPr="00342067">
        <w:lastRenderedPageBreak/>
        <w:t>needs to be entered into the database.  If the tolerance is unknown, see engineering.</w:t>
      </w:r>
    </w:p>
    <w:p w14:paraId="439AB2B2" w14:textId="77777777" w:rsidR="00000845" w:rsidRPr="00342067" w:rsidRDefault="004E0D86" w:rsidP="004A7F91">
      <w:pPr>
        <w:pStyle w:val="StyleCentered"/>
      </w:pPr>
      <w:r w:rsidRPr="00342067">
        <w:rPr>
          <w:noProof/>
        </w:rPr>
        <w:drawing>
          <wp:inline distT="0" distB="0" distL="0" distR="0" wp14:anchorId="62A4919A" wp14:editId="34521B97">
            <wp:extent cx="2363638" cy="1261423"/>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8409" cy="1263969"/>
                    </a:xfrm>
                    <a:prstGeom prst="rect">
                      <a:avLst/>
                    </a:prstGeom>
                    <a:noFill/>
                    <a:ln>
                      <a:noFill/>
                    </a:ln>
                  </pic:spPr>
                </pic:pic>
              </a:graphicData>
            </a:graphic>
          </wp:inline>
        </w:drawing>
      </w:r>
    </w:p>
    <w:p w14:paraId="20C62BA3" w14:textId="77777777" w:rsidR="002206B9" w:rsidRPr="00342067" w:rsidRDefault="00000845" w:rsidP="008C4A34">
      <w:pPr>
        <w:pStyle w:val="StyleCaptionText1Centered"/>
        <w:spacing w:after="0"/>
      </w:pPr>
      <w:r w:rsidRPr="00342067">
        <w:t xml:space="preserve">Figure </w:t>
      </w:r>
      <w:fldSimple w:instr=" STYLEREF 1 \s ">
        <w:r w:rsidR="008C4A34" w:rsidRPr="00342067">
          <w:rPr>
            <w:noProof/>
          </w:rPr>
          <w:t>9</w:t>
        </w:r>
      </w:fldSimple>
      <w:r w:rsidR="008C4A34" w:rsidRPr="00342067">
        <w:noBreakHyphen/>
      </w:r>
      <w:fldSimple w:instr=" SEQ Figure \* ARABIC \s 1 ">
        <w:r w:rsidR="008C4A34" w:rsidRPr="00342067">
          <w:rPr>
            <w:noProof/>
          </w:rPr>
          <w:t>5</w:t>
        </w:r>
      </w:fldSimple>
    </w:p>
    <w:p w14:paraId="6D84BEF0" w14:textId="77777777" w:rsidR="003E3809" w:rsidRPr="00342067" w:rsidRDefault="003E3809" w:rsidP="003773E1">
      <w:pPr>
        <w:pStyle w:val="Heading3"/>
      </w:pPr>
      <w:r w:rsidRPr="00342067">
        <w:t xml:space="preserve">Connect an amplifier to the test posts (See Figure </w:t>
      </w:r>
      <w:r w:rsidR="00691C20" w:rsidRPr="00342067">
        <w:t>9-6</w:t>
      </w:r>
      <w:r w:rsidRPr="00342067">
        <w:t xml:space="preserve">).  It may be necessary to use additional test clips to reach both posts.  Make sure none of the wires touch the metal plate under the posts.  Charge amplifiers must be connected so that the input is on the right-hand side </w:t>
      </w:r>
      <w:proofErr w:type="gramStart"/>
      <w:r w:rsidRPr="00342067">
        <w:t>( -</w:t>
      </w:r>
      <w:proofErr w:type="gramEnd"/>
      <w:r w:rsidRPr="00342067">
        <w:t>Post) and the groun</w:t>
      </w:r>
      <w:r w:rsidR="009607BB" w:rsidRPr="00342067">
        <w:t xml:space="preserve">d lead is on the left-hand side </w:t>
      </w:r>
      <w:r w:rsidRPr="00342067">
        <w:t>(+Post).  Voltage amps also use the input and ground leads, but polarity is not important.  Refer to the amplifiers drawing for lead location.  Close and latch the lid</w:t>
      </w:r>
      <w:r w:rsidR="00AA6CF7" w:rsidRPr="00342067">
        <w:t>.</w:t>
      </w:r>
      <w:r w:rsidRPr="00342067">
        <w:t xml:space="preserve">  Note that the lid must remain closed during the test.  Bypassing the lid interlock cable will result in invalid data being read on the display.</w:t>
      </w:r>
    </w:p>
    <w:p w14:paraId="189DFC45" w14:textId="77777777" w:rsidR="00E12D0A" w:rsidRPr="00342067" w:rsidRDefault="008E5D98" w:rsidP="003773E1">
      <w:pPr>
        <w:pStyle w:val="Heading3"/>
      </w:pPr>
      <w:r w:rsidRPr="00342067">
        <w:t xml:space="preserve">From the main screen, </w:t>
      </w:r>
      <w:r w:rsidR="004435C7" w:rsidRPr="00342067">
        <w:t>click the “Measure Resistor” button to begin a measuremen</w:t>
      </w:r>
      <w:r w:rsidR="005B78DC" w:rsidRPr="00342067">
        <w:t>t.  A measurement window will briefly appear, and when it closes, the measured value will be displayed in the main window.  The LED icon will show green for a passing result, or red for a failing result.  Parts that fail should be segregated from the rest of the job.  W</w:t>
      </w:r>
      <w:r w:rsidR="008048AB" w:rsidRPr="00342067">
        <w:t>hen the measurement is complete, and</w:t>
      </w:r>
      <w:r w:rsidR="005B78DC" w:rsidRPr="00342067">
        <w:t xml:space="preserve"> the “Save</w:t>
      </w:r>
      <w:proofErr w:type="gramStart"/>
      <w:r w:rsidR="005B78DC" w:rsidRPr="00342067">
        <w:t>”</w:t>
      </w:r>
      <w:r w:rsidR="008048AB" w:rsidRPr="00342067">
        <w:t xml:space="preserve"> </w:t>
      </w:r>
      <w:r w:rsidR="005B78DC" w:rsidRPr="00342067">
        <w:t xml:space="preserve"> button</w:t>
      </w:r>
      <w:proofErr w:type="gramEnd"/>
      <w:r w:rsidR="005B78DC" w:rsidRPr="00342067">
        <w:t xml:space="preserve"> become</w:t>
      </w:r>
      <w:r w:rsidR="008048AB" w:rsidRPr="00342067">
        <w:t>s</w:t>
      </w:r>
      <w:r w:rsidR="005B78DC" w:rsidRPr="00342067">
        <w:t xml:space="preserve"> available, the results sh</w:t>
      </w:r>
      <w:r w:rsidR="008048AB" w:rsidRPr="00342067">
        <w:t>all</w:t>
      </w:r>
      <w:r w:rsidR="00595D12" w:rsidRPr="00342067">
        <w:t xml:space="preserve"> be saved to the database by pressing the save button.</w:t>
      </w:r>
    </w:p>
    <w:p w14:paraId="7FE398F0" w14:textId="77777777" w:rsidR="008D0898" w:rsidRPr="00342067" w:rsidRDefault="008D0898" w:rsidP="004A7F91"/>
    <w:p w14:paraId="596F2007" w14:textId="77777777" w:rsidR="00BA293E" w:rsidRPr="00342067" w:rsidRDefault="00BA293E" w:rsidP="004A7F91"/>
    <w:p w14:paraId="172C9BAA" w14:textId="77777777" w:rsidR="00000845" w:rsidRPr="00342067" w:rsidRDefault="000B3798" w:rsidP="004A7F91">
      <w:pPr>
        <w:pStyle w:val="StyleCentered"/>
      </w:pPr>
      <w:r w:rsidRPr="00342067">
        <w:rPr>
          <w:noProof/>
        </w:rPr>
        <mc:AlternateContent>
          <mc:Choice Requires="wps">
            <w:drawing>
              <wp:anchor distT="0" distB="0" distL="114300" distR="114300" simplePos="0" relativeHeight="251640320" behindDoc="0" locked="0" layoutInCell="1" allowOverlap="1" wp14:anchorId="7029E5D9" wp14:editId="4CF92E7F">
                <wp:simplePos x="0" y="0"/>
                <wp:positionH relativeFrom="column">
                  <wp:posOffset>1906172</wp:posOffset>
                </wp:positionH>
                <wp:positionV relativeFrom="paragraph">
                  <wp:posOffset>1848338</wp:posOffset>
                </wp:positionV>
                <wp:extent cx="1223010" cy="249555"/>
                <wp:effectExtent l="0" t="342900" r="243840" b="17145"/>
                <wp:wrapNone/>
                <wp:docPr id="4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249555"/>
                        </a:xfrm>
                        <a:prstGeom prst="wedgeRectCallout">
                          <a:avLst>
                            <a:gd name="adj1" fmla="val 65550"/>
                            <a:gd name="adj2" fmla="val -17372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23F62A" w14:textId="77777777" w:rsidR="00900E0E" w:rsidRPr="009F1F54" w:rsidRDefault="00900E0E" w:rsidP="002A1810">
                            <w:pPr>
                              <w:rPr>
                                <w:sz w:val="18"/>
                                <w:szCs w:val="18"/>
                              </w:rPr>
                            </w:pPr>
                            <w:r w:rsidRPr="009F1F54">
                              <w:rPr>
                                <w:sz w:val="18"/>
                                <w:szCs w:val="18"/>
                              </w:rPr>
                              <w:t>Extra clip if needed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9E5D9" id="AutoShape 94" o:spid="_x0000_s1119" type="#_x0000_t61" style="position:absolute;left:0;text-align:left;margin-left:150.1pt;margin-top:145.55pt;width:96.3pt;height:19.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" adj="24959,-26725">
                <v:textbox inset="3.6pt,,3.6pt">
                  <w:txbxContent>
                    <w:p w14:paraId="0423F62A" w14:textId="77777777" w:rsidR="00900E0E" w:rsidRPr="009F1F54" w:rsidRDefault="00900E0E" w:rsidP="002A1810">
                      <w:pPr>
                        <w:rPr>
                          <w:sz w:val="18"/>
                          <w:szCs w:val="18"/>
                        </w:rPr>
                      </w:pPr>
                      <w:r w:rsidRPr="009F1F54">
                        <w:rPr>
                          <w:sz w:val="18"/>
                          <w:szCs w:val="18"/>
                        </w:rPr>
                        <w:t>Extra clip if needed</w:t>
                      </w:r>
                    </w:p>
                  </w:txbxContent>
                </v:textbox>
              </v:shape>
            </w:pict>
          </mc:Fallback>
        </mc:AlternateContent>
      </w:r>
      <w:r w:rsidRPr="00342067">
        <w:rPr>
          <w:noProof/>
        </w:rPr>
        <mc:AlternateContent>
          <mc:Choice Requires="wps">
            <w:drawing>
              <wp:anchor distT="0" distB="0" distL="114300" distR="114300" simplePos="0" relativeHeight="251639296" behindDoc="0" locked="0" layoutInCell="1" allowOverlap="1" wp14:anchorId="167C26BF" wp14:editId="0E799249">
                <wp:simplePos x="0" y="0"/>
                <wp:positionH relativeFrom="column">
                  <wp:posOffset>4164818</wp:posOffset>
                </wp:positionH>
                <wp:positionV relativeFrom="paragraph">
                  <wp:posOffset>132862</wp:posOffset>
                </wp:positionV>
                <wp:extent cx="875030" cy="241300"/>
                <wp:effectExtent l="381000" t="0" r="20320" b="558800"/>
                <wp:wrapNone/>
                <wp:docPr id="44"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241300"/>
                        </a:xfrm>
                        <a:prstGeom prst="wedgeRectCallout">
                          <a:avLst>
                            <a:gd name="adj1" fmla="val -88043"/>
                            <a:gd name="adj2" fmla="val 24442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80D6C6" w14:textId="77777777" w:rsidR="00900E0E" w:rsidRPr="009F1F54" w:rsidRDefault="00900E0E" w:rsidP="002A1810">
                            <w:pPr>
                              <w:rPr>
                                <w:sz w:val="18"/>
                                <w:szCs w:val="18"/>
                              </w:rPr>
                            </w:pPr>
                            <w:r w:rsidRPr="009F1F54">
                              <w:rPr>
                                <w:sz w:val="18"/>
                                <w:szCs w:val="18"/>
                              </w:rPr>
                              <w:t>R</w:t>
                            </w:r>
                            <w:r>
                              <w:rPr>
                                <w:sz w:val="18"/>
                                <w:szCs w:val="18"/>
                              </w:rPr>
                              <w:t xml:space="preserve">ight </w:t>
                            </w:r>
                            <w:r w:rsidRPr="009F1F54">
                              <w:rPr>
                                <w:sz w:val="18"/>
                                <w:szCs w:val="18"/>
                              </w:rPr>
                              <w:t>(-)</w:t>
                            </w:r>
                            <w:r>
                              <w:rPr>
                                <w:sz w:val="18"/>
                                <w:szCs w:val="18"/>
                              </w:rPr>
                              <w:t xml:space="preserve"> </w:t>
                            </w:r>
                            <w:r w:rsidRPr="009F1F54">
                              <w:rPr>
                                <w:sz w:val="18"/>
                                <w:szCs w:val="18"/>
                              </w:rPr>
                              <w:t>Post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C26BF" id="AutoShape 93" o:spid="_x0000_s1120" type="#_x0000_t61" style="position:absolute;left:0;text-align:left;margin-left:327.95pt;margin-top:10.45pt;width:68.9pt;height:1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" adj="-8217,63595">
                <v:textbox inset="3.6pt,,3.6pt">
                  <w:txbxContent>
                    <w:p w14:paraId="1880D6C6" w14:textId="77777777" w:rsidR="00900E0E" w:rsidRPr="009F1F54" w:rsidRDefault="00900E0E" w:rsidP="002A1810">
                      <w:pPr>
                        <w:rPr>
                          <w:sz w:val="18"/>
                          <w:szCs w:val="18"/>
                        </w:rPr>
                      </w:pPr>
                      <w:r w:rsidRPr="009F1F54">
                        <w:rPr>
                          <w:sz w:val="18"/>
                          <w:szCs w:val="18"/>
                        </w:rPr>
                        <w:t>R</w:t>
                      </w:r>
                      <w:r>
                        <w:rPr>
                          <w:sz w:val="18"/>
                          <w:szCs w:val="18"/>
                        </w:rPr>
                        <w:t xml:space="preserve">ight </w:t>
                      </w:r>
                      <w:r w:rsidRPr="009F1F54">
                        <w:rPr>
                          <w:sz w:val="18"/>
                          <w:szCs w:val="18"/>
                        </w:rPr>
                        <w:t>(-)</w:t>
                      </w:r>
                      <w:r>
                        <w:rPr>
                          <w:sz w:val="18"/>
                          <w:szCs w:val="18"/>
                        </w:rPr>
                        <w:t xml:space="preserve"> </w:t>
                      </w:r>
                      <w:r w:rsidRPr="009F1F54">
                        <w:rPr>
                          <w:sz w:val="18"/>
                          <w:szCs w:val="18"/>
                        </w:rPr>
                        <w:t>Post</w:t>
                      </w:r>
                    </w:p>
                  </w:txbxContent>
                </v:textbox>
              </v:shape>
            </w:pict>
          </mc:Fallback>
        </mc:AlternateContent>
      </w:r>
      <w:r w:rsidRPr="00342067">
        <w:rPr>
          <w:noProof/>
        </w:rPr>
        <mc:AlternateContent>
          <mc:Choice Requires="wps">
            <w:drawing>
              <wp:anchor distT="0" distB="0" distL="114300" distR="114300" simplePos="0" relativeHeight="251638272" behindDoc="0" locked="0" layoutInCell="1" allowOverlap="1" wp14:anchorId="45D32539" wp14:editId="68EDAD52">
                <wp:simplePos x="0" y="0"/>
                <wp:positionH relativeFrom="column">
                  <wp:posOffset>1518920</wp:posOffset>
                </wp:positionH>
                <wp:positionV relativeFrom="paragraph">
                  <wp:posOffset>124460</wp:posOffset>
                </wp:positionV>
                <wp:extent cx="794385" cy="249555"/>
                <wp:effectExtent l="0" t="0" r="348615" b="512445"/>
                <wp:wrapNone/>
                <wp:docPr id="45"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385" cy="249555"/>
                        </a:xfrm>
                        <a:prstGeom prst="wedgeRectCallout">
                          <a:avLst>
                            <a:gd name="adj1" fmla="val 84773"/>
                            <a:gd name="adj2" fmla="val 22939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58C712" w14:textId="77777777" w:rsidR="00900E0E" w:rsidRPr="009F1F54" w:rsidRDefault="00900E0E" w:rsidP="002A1810">
                            <w:pPr>
                              <w:rPr>
                                <w:sz w:val="18"/>
                                <w:szCs w:val="18"/>
                              </w:rPr>
                            </w:pPr>
                            <w:r w:rsidRPr="009F1F54">
                              <w:rPr>
                                <w:sz w:val="18"/>
                                <w:szCs w:val="18"/>
                              </w:rPr>
                              <w:t>L</w:t>
                            </w:r>
                            <w:r>
                              <w:rPr>
                                <w:sz w:val="18"/>
                                <w:szCs w:val="18"/>
                              </w:rPr>
                              <w:t xml:space="preserve">eft </w:t>
                            </w:r>
                            <w:r w:rsidRPr="009F1F54">
                              <w:rPr>
                                <w:sz w:val="18"/>
                                <w:szCs w:val="18"/>
                              </w:rPr>
                              <w:t>(+)</w:t>
                            </w:r>
                            <w:r>
                              <w:rPr>
                                <w:sz w:val="18"/>
                                <w:szCs w:val="18"/>
                              </w:rPr>
                              <w:t xml:space="preserve"> </w:t>
                            </w:r>
                            <w:r w:rsidRPr="009F1F54">
                              <w:rPr>
                                <w:sz w:val="18"/>
                                <w:szCs w:val="18"/>
                              </w:rPr>
                              <w:t>Post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32539" id="AutoShape 92" o:spid="_x0000_s1121" type="#_x0000_t61" style="position:absolute;left:0;text-align:left;margin-left:119.6pt;margin-top:9.8pt;width:62.55pt;height:19.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" adj="29111,60350">
                <v:textbox inset="3.6pt,,3.6pt">
                  <w:txbxContent>
                    <w:p w14:paraId="4C58C712" w14:textId="77777777" w:rsidR="00900E0E" w:rsidRPr="009F1F54" w:rsidRDefault="00900E0E" w:rsidP="002A1810">
                      <w:pPr>
                        <w:rPr>
                          <w:sz w:val="18"/>
                          <w:szCs w:val="18"/>
                        </w:rPr>
                      </w:pPr>
                      <w:r w:rsidRPr="009F1F54">
                        <w:rPr>
                          <w:sz w:val="18"/>
                          <w:szCs w:val="18"/>
                        </w:rPr>
                        <w:t>L</w:t>
                      </w:r>
                      <w:r>
                        <w:rPr>
                          <w:sz w:val="18"/>
                          <w:szCs w:val="18"/>
                        </w:rPr>
                        <w:t xml:space="preserve">eft </w:t>
                      </w:r>
                      <w:r w:rsidRPr="009F1F54">
                        <w:rPr>
                          <w:sz w:val="18"/>
                          <w:szCs w:val="18"/>
                        </w:rPr>
                        <w:t>(+)</w:t>
                      </w:r>
                      <w:r>
                        <w:rPr>
                          <w:sz w:val="18"/>
                          <w:szCs w:val="18"/>
                        </w:rPr>
                        <w:t xml:space="preserve"> </w:t>
                      </w:r>
                      <w:r w:rsidRPr="009F1F54">
                        <w:rPr>
                          <w:sz w:val="18"/>
                          <w:szCs w:val="18"/>
                        </w:rPr>
                        <w:t>Post</w:t>
                      </w:r>
                    </w:p>
                  </w:txbxContent>
                </v:textbox>
              </v:shape>
            </w:pict>
          </mc:Fallback>
        </mc:AlternateContent>
      </w:r>
      <w:r w:rsidR="00D62F33" w:rsidRPr="00342067">
        <w:rPr>
          <w:noProof/>
        </w:rPr>
        <w:drawing>
          <wp:inline distT="0" distB="0" distL="0" distR="0" wp14:anchorId="6F4288BE" wp14:editId="011F027A">
            <wp:extent cx="2793365" cy="2097405"/>
            <wp:effectExtent l="19050" t="19050" r="26035" b="17145"/>
            <wp:docPr id="19" name="Picture 19" descr="20140123_134218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40123_134218 (Smal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3365" cy="2097405"/>
                    </a:xfrm>
                    <a:prstGeom prst="rect">
                      <a:avLst/>
                    </a:prstGeom>
                    <a:noFill/>
                    <a:ln w="12700" cmpd="sng">
                      <a:solidFill>
                        <a:srgbClr val="000000"/>
                      </a:solidFill>
                      <a:miter lim="800000"/>
                      <a:headEnd/>
                      <a:tailEnd/>
                    </a:ln>
                    <a:effectLst/>
                  </pic:spPr>
                </pic:pic>
              </a:graphicData>
            </a:graphic>
          </wp:inline>
        </w:drawing>
      </w:r>
    </w:p>
    <w:p w14:paraId="255C8A8C" w14:textId="77777777" w:rsidR="005A3471" w:rsidRPr="00342067" w:rsidRDefault="00000845" w:rsidP="008C4A34">
      <w:pPr>
        <w:pStyle w:val="StyleCaptionText1Centered"/>
        <w:spacing w:after="0"/>
        <w:rPr>
          <w:rFonts w:cs="Arial"/>
        </w:rPr>
      </w:pPr>
      <w:r w:rsidRPr="00342067">
        <w:t xml:space="preserve">Figure </w:t>
      </w:r>
      <w:fldSimple w:instr=" STYLEREF 1 \s ">
        <w:r w:rsidR="008C4A34" w:rsidRPr="00342067">
          <w:rPr>
            <w:noProof/>
          </w:rPr>
          <w:t>9</w:t>
        </w:r>
      </w:fldSimple>
      <w:r w:rsidR="008C4A34" w:rsidRPr="00342067">
        <w:noBreakHyphen/>
      </w:r>
      <w:fldSimple w:instr=" SEQ Figure \* ARABIC \s 1 ">
        <w:r w:rsidR="008C4A34" w:rsidRPr="00342067">
          <w:rPr>
            <w:noProof/>
          </w:rPr>
          <w:t>6</w:t>
        </w:r>
      </w:fldSimple>
    </w:p>
    <w:p w14:paraId="6A3BE2C4" w14:textId="77777777" w:rsidR="00E12D0A" w:rsidRPr="00342067" w:rsidRDefault="00E12D0A" w:rsidP="00407202"/>
    <w:p w14:paraId="1677651A" w14:textId="77777777" w:rsidR="00E12D0A" w:rsidRPr="00342067" w:rsidRDefault="003D422F" w:rsidP="00CE2CD5">
      <w:pPr>
        <w:pStyle w:val="Heading1"/>
        <w:tabs>
          <w:tab w:val="num" w:pos="576"/>
        </w:tabs>
      </w:pPr>
      <w:bookmarkStart w:id="28" w:name="_Toc8378919"/>
      <w:r w:rsidRPr="00342067">
        <w:lastRenderedPageBreak/>
        <w:t>D</w:t>
      </w:r>
      <w:r w:rsidR="004420CF" w:rsidRPr="00342067">
        <w:t>YNAMIC RANGE TESTING</w:t>
      </w:r>
      <w:bookmarkEnd w:id="28"/>
    </w:p>
    <w:p w14:paraId="7D6E5F7F" w14:textId="77777777" w:rsidR="00D01EE3" w:rsidRPr="00342067" w:rsidRDefault="00C452DD" w:rsidP="003773E1">
      <w:pPr>
        <w:pStyle w:val="Heading2"/>
      </w:pPr>
      <w:bookmarkStart w:id="29" w:name="_Toc8378920"/>
      <w:r w:rsidRPr="00342067">
        <w:t>Testing Process</w:t>
      </w:r>
      <w:bookmarkEnd w:id="29"/>
    </w:p>
    <w:p w14:paraId="0E528F2A" w14:textId="77777777" w:rsidR="004420CF" w:rsidRPr="00342067" w:rsidRDefault="000F1CDB" w:rsidP="003773E1">
      <w:pPr>
        <w:pStyle w:val="Heading3"/>
      </w:pPr>
      <w:r w:rsidRPr="00342067">
        <w:t>When testing dynamic range, r</w:t>
      </w:r>
      <w:r w:rsidR="004420CF" w:rsidRPr="00342067">
        <w:t xml:space="preserve">ecord all test data </w:t>
      </w:r>
      <w:r w:rsidR="00B0681B" w:rsidRPr="00342067">
        <w:t>i</w:t>
      </w:r>
      <w:r w:rsidR="004420CF" w:rsidRPr="00342067">
        <w:t>n</w:t>
      </w:r>
      <w:r w:rsidR="00B0681B" w:rsidRPr="00342067">
        <w:t xml:space="preserve"> TA027 - Amplifier Data </w:t>
      </w:r>
      <w:r w:rsidR="00622550" w:rsidRPr="00342067">
        <w:t>Log u</w:t>
      </w:r>
      <w:r w:rsidR="00912E9E" w:rsidRPr="00342067">
        <w:t>nder the heading Dynamic Range</w:t>
      </w:r>
      <w:r w:rsidR="00622550" w:rsidRPr="00342067">
        <w:t xml:space="preserve"> (</w:t>
      </w:r>
      <w:r w:rsidR="00912E9E" w:rsidRPr="00342067">
        <w:t xml:space="preserve">Gain at 1 </w:t>
      </w:r>
      <w:proofErr w:type="spellStart"/>
      <w:r w:rsidR="00912E9E" w:rsidRPr="00342067">
        <w:t>Vrms</w:t>
      </w:r>
      <w:proofErr w:type="spellEnd"/>
      <w:r w:rsidR="00912E9E" w:rsidRPr="00342067">
        <w:t xml:space="preserve">, </w:t>
      </w:r>
      <w:r w:rsidR="001470BB" w:rsidRPr="00342067">
        <w:t>Full Scale Output, and % Linearity</w:t>
      </w:r>
      <w:r w:rsidR="00622550" w:rsidRPr="00342067">
        <w:t xml:space="preserve"> (manually calculated))</w:t>
      </w:r>
      <w:r w:rsidR="001470BB" w:rsidRPr="00342067">
        <w:t>.</w:t>
      </w:r>
      <w:r w:rsidR="00912E9E" w:rsidRPr="00342067">
        <w:t xml:space="preserve"> </w:t>
      </w:r>
    </w:p>
    <w:p w14:paraId="104AF3D6" w14:textId="22BFB303" w:rsidR="004420CF" w:rsidRPr="00342067" w:rsidRDefault="004420CF" w:rsidP="003773E1">
      <w:pPr>
        <w:pStyle w:val="Heading3"/>
      </w:pPr>
      <w:r w:rsidRPr="00342067">
        <w:t>Set the test system up as follows</w:t>
      </w:r>
      <w:r w:rsidR="009677C8" w:rsidRPr="00342067">
        <w:t>:</w:t>
      </w:r>
      <w:r w:rsidRPr="00342067">
        <w:t xml:space="preserve"> Set the output signal level of the frequency generator to 1000</w:t>
      </w:r>
      <w:r w:rsidR="00F67D55" w:rsidRPr="00342067">
        <w:t xml:space="preserve"> </w:t>
      </w:r>
      <w:r w:rsidRPr="00342067">
        <w:t>Hz sine wave</w:t>
      </w:r>
      <w:r w:rsidR="009677C8" w:rsidRPr="00342067">
        <w:t xml:space="preserve">. Set </w:t>
      </w:r>
      <w:r w:rsidR="00C53CEB" w:rsidRPr="00342067">
        <w:t xml:space="preserve">the </w:t>
      </w:r>
      <w:r w:rsidR="009677C8" w:rsidRPr="00342067">
        <w:t xml:space="preserve">signal level </w:t>
      </w:r>
      <w:r w:rsidR="00C53CEB" w:rsidRPr="00342067">
        <w:t>of the</w:t>
      </w:r>
      <w:r w:rsidR="009677C8" w:rsidRPr="00342067">
        <w:t xml:space="preserve"> function generator so that signal at the output of the amplifier is at</w:t>
      </w:r>
      <w:r w:rsidRPr="00342067">
        <w:t xml:space="preserve"> Full Scale Output</w:t>
      </w:r>
      <w:r w:rsidR="00A162E1" w:rsidRPr="00342067">
        <w:t xml:space="preserve"> </w:t>
      </w:r>
      <w:r w:rsidRPr="00342067">
        <w:t>(Typically 3.535Vrms or 5Vpk</w:t>
      </w:r>
      <w:r w:rsidR="00441D0E" w:rsidRPr="00342067">
        <w:t xml:space="preserve"> unless </w:t>
      </w:r>
      <w:r w:rsidR="001470BB" w:rsidRPr="00342067">
        <w:t>an alternate range is</w:t>
      </w:r>
      <w:r w:rsidR="00441D0E" w:rsidRPr="00342067">
        <w:t xml:space="preserve"> </w:t>
      </w:r>
      <w:r w:rsidR="001470BB" w:rsidRPr="00342067">
        <w:t>specified</w:t>
      </w:r>
      <w:r w:rsidR="00441D0E" w:rsidRPr="00342067">
        <w:t xml:space="preserve"> in </w:t>
      </w:r>
      <w:r w:rsidR="00F31CF5" w:rsidRPr="00342067">
        <w:t>the Micro Spec Database</w:t>
      </w:r>
      <w:r w:rsidR="00C53CEB" w:rsidRPr="00342067">
        <w:t>)</w:t>
      </w:r>
      <w:r w:rsidR="009F34CF" w:rsidRPr="00342067">
        <w:t xml:space="preserve">. </w:t>
      </w:r>
      <w:r w:rsidRPr="00342067">
        <w:t xml:space="preserve"> </w:t>
      </w:r>
      <w:r w:rsidR="00A162E1" w:rsidRPr="00342067">
        <w:t>Remember</w:t>
      </w:r>
      <w:r w:rsidR="009F34CF" w:rsidRPr="00342067">
        <w:t xml:space="preserve"> that</w:t>
      </w:r>
      <w:r w:rsidRPr="00342067">
        <w:t xml:space="preserve"> </w:t>
      </w:r>
      <w:proofErr w:type="spellStart"/>
      <w:r w:rsidRPr="00342067">
        <w:t>Vrms</w:t>
      </w:r>
      <w:proofErr w:type="spellEnd"/>
      <w:r w:rsidRPr="00342067">
        <w:t xml:space="preserve">=0.707 x </w:t>
      </w:r>
      <w:proofErr w:type="spellStart"/>
      <w:r w:rsidRPr="00342067">
        <w:t>Vpk</w:t>
      </w:r>
      <w:proofErr w:type="spellEnd"/>
      <w:r w:rsidRPr="00342067">
        <w:t xml:space="preserve">). Connect the output of the </w:t>
      </w:r>
      <w:bookmarkStart w:id="30" w:name="_GoBack"/>
      <w:bookmarkEnd w:id="30"/>
      <w:r w:rsidR="00E236B1">
        <w:rPr>
          <w:color w:val="FF0000"/>
        </w:rPr>
        <w:t xml:space="preserve">ICP power supply / switch box </w:t>
      </w:r>
      <w:r w:rsidRPr="00342067">
        <w:t>to the output of the test fixture, the bias voltage voltmeter, the output voltage gain voltmeter and channel 2 of the oscilloscope. Connect the signal generator to channel 1 of the oscilloscope and the input of the test fixture. Set the oscilloscope up as follows: Mode dual, CH 1 AC coupling, CH 2 AC coupling range switch set to obtain a signal level as close to the input signal level as possible. Set the trigger level in the middle with the source on CH 1.</w:t>
      </w:r>
      <w:r w:rsidR="00A42C24" w:rsidRPr="00342067">
        <w:t xml:space="preserve"> W</w:t>
      </w:r>
      <w:r w:rsidRPr="00342067">
        <w:t xml:space="preserve">atch the CH 1 and CH 2 signals. Make sure they are uniform sine waves with no clipping or distortion. </w:t>
      </w:r>
    </w:p>
    <w:p w14:paraId="26790759" w14:textId="77777777" w:rsidR="004420CF" w:rsidRPr="00342067" w:rsidRDefault="000F1CDB" w:rsidP="003773E1">
      <w:pPr>
        <w:pStyle w:val="Heading3"/>
      </w:pPr>
      <w:r w:rsidRPr="00342067">
        <w:t>P</w:t>
      </w:r>
      <w:r w:rsidR="004420CF" w:rsidRPr="00342067">
        <w:t xml:space="preserve">lace </w:t>
      </w:r>
      <w:r w:rsidRPr="00342067">
        <w:t>the part</w:t>
      </w:r>
      <w:r w:rsidR="004420CF" w:rsidRPr="00342067">
        <w:t xml:space="preserve"> in the test fixture and set the test fixture capacitor in. </w:t>
      </w:r>
      <w:r w:rsidR="00ED16F3" w:rsidRPr="00342067">
        <w:t xml:space="preserve">If the amplifier does not have a Hi-Meg resistor, set the 6E10 fixture Hi-Meg on. </w:t>
      </w:r>
      <w:r w:rsidR="004420CF" w:rsidRPr="00342067">
        <w:t xml:space="preserve">Adjust the range switch on the scope for CH1 and </w:t>
      </w:r>
      <w:r w:rsidR="00ED16F3" w:rsidRPr="00342067">
        <w:t>CH2 so</w:t>
      </w:r>
      <w:r w:rsidR="004420CF" w:rsidRPr="00342067">
        <w:t xml:space="preserve"> that it uses as much of the oscilloscope screen as possible. Examine the output for any distortion, especially on the negative portion of the sine wave. If output is distorted, put aside and retest at the end. If still distorted, discard into scrap box. Calculate gain at full output, </w:t>
      </w:r>
      <w:proofErr w:type="spellStart"/>
      <w:r w:rsidR="004420CF" w:rsidRPr="00342067">
        <w:t>Vout</w:t>
      </w:r>
      <w:proofErr w:type="spellEnd"/>
      <w:r w:rsidR="004420CF" w:rsidRPr="00342067">
        <w:t xml:space="preserve">/Vin. Set the </w:t>
      </w:r>
      <w:r w:rsidR="00BA7FFD" w:rsidRPr="00342067">
        <w:t xml:space="preserve">amplifier output voltage to 0.707 </w:t>
      </w:r>
      <w:proofErr w:type="spellStart"/>
      <w:r w:rsidR="004420CF" w:rsidRPr="00342067">
        <w:t>Vrms</w:t>
      </w:r>
      <w:proofErr w:type="spellEnd"/>
      <w:r w:rsidR="004420CF" w:rsidRPr="00342067">
        <w:t>, read output voltage/gain. Calculate the % linearity from 1Vrms input to Full Scale Output.</w:t>
      </w:r>
    </w:p>
    <w:p w14:paraId="0C1BBA6D" w14:textId="77777777" w:rsidR="00C452DD" w:rsidRPr="00342067" w:rsidRDefault="00C452DD" w:rsidP="00B672AB"/>
    <w:p w14:paraId="1ECB99F4" w14:textId="77777777" w:rsidR="004420CF" w:rsidRPr="00342067" w:rsidRDefault="00BA7FFD" w:rsidP="001F4781">
      <w:pPr>
        <w:pStyle w:val="StyleCentered"/>
      </w:pPr>
      <w:r w:rsidRPr="00342067">
        <w:t>1Vrms out:</w:t>
      </w:r>
      <w:r w:rsidRPr="00342067">
        <w:tab/>
      </w:r>
      <w:r w:rsidR="00C53CEB" w:rsidRPr="00342067">
        <w:t>Gain (</w:t>
      </w:r>
      <w:r w:rsidRPr="00342067">
        <w:t>1Vrms-out</w:t>
      </w:r>
      <w:r w:rsidR="00C53CEB" w:rsidRPr="00342067">
        <w:t>) =</w:t>
      </w:r>
      <w:proofErr w:type="spellStart"/>
      <w:r w:rsidRPr="00342067">
        <w:t>Vout</w:t>
      </w:r>
      <w:proofErr w:type="spellEnd"/>
      <w:r w:rsidRPr="00342067">
        <w:t>/Vin</w:t>
      </w:r>
    </w:p>
    <w:p w14:paraId="03DDDB85" w14:textId="77777777" w:rsidR="004420CF" w:rsidRPr="00342067" w:rsidRDefault="004420CF" w:rsidP="001F4781">
      <w:pPr>
        <w:pStyle w:val="StyleCentered"/>
      </w:pPr>
      <w:r w:rsidRPr="00342067">
        <w:t>Full Scale:</w:t>
      </w:r>
      <w:r w:rsidRPr="00342067">
        <w:tab/>
      </w:r>
      <w:proofErr w:type="gramStart"/>
      <w:r w:rsidRPr="00342067">
        <w:t>Gain(</w:t>
      </w:r>
      <w:proofErr w:type="gramEnd"/>
      <w:r w:rsidRPr="00342067">
        <w:t>FS-out)=</w:t>
      </w:r>
      <w:proofErr w:type="spellStart"/>
      <w:r w:rsidRPr="00342067">
        <w:t>Vout</w:t>
      </w:r>
      <w:proofErr w:type="spellEnd"/>
      <w:r w:rsidRPr="00342067">
        <w:t>/Vin</w:t>
      </w:r>
    </w:p>
    <w:p w14:paraId="713B216E" w14:textId="77777777" w:rsidR="004420CF" w:rsidRPr="00342067" w:rsidRDefault="004420CF" w:rsidP="004A7F91"/>
    <w:p w14:paraId="047E67EF" w14:textId="77777777" w:rsidR="004420CF" w:rsidRPr="00342067" w:rsidRDefault="004420CF" w:rsidP="0018623D">
      <w:pPr>
        <w:pStyle w:val="StyleCentered"/>
      </w:pPr>
      <w:r w:rsidRPr="00342067">
        <w:t>%Linear</w:t>
      </w:r>
      <w:r w:rsidR="00BA7FFD" w:rsidRPr="00342067">
        <w:t>ity = (</w:t>
      </w:r>
      <w:r w:rsidR="00C53CEB" w:rsidRPr="00342067">
        <w:t>Gain (</w:t>
      </w:r>
      <w:r w:rsidR="00BA7FFD" w:rsidRPr="00342067">
        <w:t>FS-out)/</w:t>
      </w:r>
      <w:r w:rsidR="00C53CEB" w:rsidRPr="00342067">
        <w:t>Gain (</w:t>
      </w:r>
      <w:r w:rsidR="00BA7FFD" w:rsidRPr="00342067">
        <w:t>1Vrms-out</w:t>
      </w:r>
      <w:r w:rsidRPr="00342067">
        <w:t>))*100</w:t>
      </w:r>
    </w:p>
    <w:p w14:paraId="0065EFC1" w14:textId="77777777" w:rsidR="009F35CD" w:rsidRPr="00342067" w:rsidRDefault="004420CF" w:rsidP="003773E1">
      <w:pPr>
        <w:pStyle w:val="Heading3"/>
      </w:pPr>
      <w:r w:rsidRPr="00342067">
        <w:t xml:space="preserve">If </w:t>
      </w:r>
      <w:r w:rsidR="009F34CF" w:rsidRPr="00342067">
        <w:t xml:space="preserve">the </w:t>
      </w:r>
      <w:r w:rsidRPr="00342067">
        <w:t xml:space="preserve">linearity </w:t>
      </w:r>
      <w:r w:rsidR="00D25FB9" w:rsidRPr="00342067">
        <w:t xml:space="preserve">of any amplifier </w:t>
      </w:r>
      <w:r w:rsidRPr="00342067">
        <w:t xml:space="preserve">is </w:t>
      </w:r>
      <w:r w:rsidR="00707660" w:rsidRPr="00342067">
        <w:t xml:space="preserve">less than 99% or </w:t>
      </w:r>
      <w:r w:rsidR="00C47D42" w:rsidRPr="00342067">
        <w:t>greater</w:t>
      </w:r>
      <w:r w:rsidR="00707660" w:rsidRPr="00342067">
        <w:t xml:space="preserve"> than 101</w:t>
      </w:r>
      <w:r w:rsidRPr="00342067">
        <w:t>%, put amplifier aside and re</w:t>
      </w:r>
      <w:r w:rsidR="009F34CF" w:rsidRPr="00342067">
        <w:t>-</w:t>
      </w:r>
      <w:r w:rsidRPr="00342067">
        <w:t xml:space="preserve">test at </w:t>
      </w:r>
      <w:r w:rsidR="00D25FB9" w:rsidRPr="00342067">
        <w:t xml:space="preserve">the </w:t>
      </w:r>
      <w:r w:rsidRPr="00342067">
        <w:t xml:space="preserve">end to verify. If </w:t>
      </w:r>
      <w:r w:rsidR="009F34CF" w:rsidRPr="00342067">
        <w:t xml:space="preserve">it is </w:t>
      </w:r>
      <w:r w:rsidRPr="00342067">
        <w:t>still</w:t>
      </w:r>
      <w:r w:rsidR="00D25FB9" w:rsidRPr="00342067">
        <w:t xml:space="preserve"> out of spec during retest notify supervision and/or engineering.</w:t>
      </w:r>
    </w:p>
    <w:p w14:paraId="61AB6DDE" w14:textId="77777777" w:rsidR="009F35CD" w:rsidRPr="00342067" w:rsidRDefault="009F35CD" w:rsidP="00075258">
      <w:pPr>
        <w:keepNext/>
      </w:pPr>
    </w:p>
    <w:p w14:paraId="08A2C4AE" w14:textId="77777777" w:rsidR="00572A94" w:rsidRPr="00342067" w:rsidRDefault="009F34CF" w:rsidP="00CE2CD5">
      <w:pPr>
        <w:pStyle w:val="Heading1"/>
        <w:tabs>
          <w:tab w:val="num" w:pos="576"/>
        </w:tabs>
      </w:pPr>
      <w:r w:rsidRPr="00342067">
        <w:t xml:space="preserve">  </w:t>
      </w:r>
      <w:bookmarkStart w:id="31" w:name="_Toc8378921"/>
      <w:r w:rsidR="0041601D" w:rsidRPr="00342067">
        <w:t>FREQUENCY RESPONSE TESTING</w:t>
      </w:r>
      <w:bookmarkEnd w:id="31"/>
    </w:p>
    <w:p w14:paraId="675FFFB4" w14:textId="77777777" w:rsidR="00D075EA" w:rsidRPr="00342067" w:rsidRDefault="00D075EA" w:rsidP="003773E1">
      <w:pPr>
        <w:pStyle w:val="Heading2"/>
      </w:pPr>
      <w:bookmarkStart w:id="32" w:name="_Toc8378922"/>
      <w:r w:rsidRPr="00342067">
        <w:t>When to Use This Test</w:t>
      </w:r>
      <w:bookmarkEnd w:id="32"/>
    </w:p>
    <w:p w14:paraId="68E19AF1" w14:textId="77777777" w:rsidR="00D075EA" w:rsidRPr="00342067" w:rsidRDefault="00572A94" w:rsidP="003773E1">
      <w:pPr>
        <w:pStyle w:val="Heading3"/>
      </w:pPr>
      <w:r w:rsidRPr="00342067">
        <w:t xml:space="preserve">Follow this process to test the response of any items that do not have their own procedure for frequency testing.  </w:t>
      </w:r>
      <w:r w:rsidR="008807E6" w:rsidRPr="00342067">
        <w:t xml:space="preserve"> Refer to </w:t>
      </w:r>
      <w:r w:rsidR="00F31CF5" w:rsidRPr="00342067">
        <w:t>the Micro Spec Database</w:t>
      </w:r>
      <w:r w:rsidR="008807E6" w:rsidRPr="00342067">
        <w:t xml:space="preserve"> for specs (Some </w:t>
      </w:r>
      <w:r w:rsidR="008807E6" w:rsidRPr="00342067">
        <w:lastRenderedPageBreak/>
        <w:t>older items may still have the requirements called out in the router)</w:t>
      </w:r>
      <w:r w:rsidR="00E86E15" w:rsidRPr="00342067">
        <w:t>. Test all amplifiers</w:t>
      </w:r>
      <w:r w:rsidR="001B3F38" w:rsidRPr="00342067">
        <w:t xml:space="preserve"> in job lot</w:t>
      </w:r>
      <w:r w:rsidR="00E86E15" w:rsidRPr="00342067">
        <w:t xml:space="preserve"> unless otherwise instructed.</w:t>
      </w:r>
    </w:p>
    <w:p w14:paraId="320207BD" w14:textId="77777777" w:rsidR="00D075EA" w:rsidRPr="00342067" w:rsidRDefault="00D075EA" w:rsidP="003773E1">
      <w:pPr>
        <w:pStyle w:val="Heading2"/>
      </w:pPr>
      <w:bookmarkStart w:id="33" w:name="_Toc8378923"/>
      <w:r w:rsidRPr="00342067">
        <w:t>Test Process</w:t>
      </w:r>
      <w:bookmarkEnd w:id="33"/>
    </w:p>
    <w:p w14:paraId="12EF9EA0" w14:textId="77777777" w:rsidR="00E12D0A" w:rsidRPr="00342067" w:rsidRDefault="00572A94" w:rsidP="003773E1">
      <w:pPr>
        <w:pStyle w:val="Heading3"/>
      </w:pPr>
      <w:r w:rsidRPr="00342067">
        <w:t>Frequency response testing is done using the HP356</w:t>
      </w:r>
      <w:r w:rsidR="0018001B" w:rsidRPr="00342067">
        <w:t xml:space="preserve">2A analyzer.  When the assembly </w:t>
      </w:r>
      <w:r w:rsidRPr="00342067">
        <w:t>under test cannot be connected with standard connectors (10-32 or BNC), or with micro clip cables, use fixture</w:t>
      </w:r>
      <w:r w:rsidR="00E84BAC" w:rsidRPr="00342067">
        <w:t>s</w:t>
      </w:r>
      <w:r w:rsidRPr="00342067">
        <w:t xml:space="preserve"> #56001-01</w:t>
      </w:r>
      <w:r w:rsidR="00E84BAC" w:rsidRPr="00342067">
        <w:t xml:space="preserve">, 43046-01, </w:t>
      </w:r>
      <w:r w:rsidR="00441D0E" w:rsidRPr="00342067">
        <w:t>or</w:t>
      </w:r>
      <w:r w:rsidR="00E84BAC" w:rsidRPr="00342067">
        <w:t xml:space="preserve"> 43206-01 as necessary to match amp lead configuration</w:t>
      </w:r>
      <w:r w:rsidRPr="00342067">
        <w:t>.</w:t>
      </w:r>
      <w:r w:rsidR="008807E6" w:rsidRPr="00342067">
        <w:t xml:space="preserve">  See Figure </w:t>
      </w:r>
      <w:r w:rsidR="008A5518" w:rsidRPr="00342067">
        <w:t>11-1</w:t>
      </w:r>
      <w:r w:rsidR="008807E6" w:rsidRPr="00342067">
        <w:t xml:space="preserve"> for general test setup with the 56001-01 fixture.  </w:t>
      </w:r>
    </w:p>
    <w:p w14:paraId="0DA5261D" w14:textId="77777777" w:rsidR="00F46CCD" w:rsidRPr="00342067" w:rsidRDefault="00BF36E1" w:rsidP="003773E1">
      <w:pPr>
        <w:pStyle w:val="Heading3"/>
      </w:pPr>
      <w:r w:rsidRPr="00342067">
        <w:t xml:space="preserve"> </w:t>
      </w:r>
      <w:r w:rsidR="00572A94" w:rsidRPr="00342067">
        <w:t>Use the followin</w:t>
      </w:r>
      <w:r w:rsidRPr="00342067">
        <w:t>g table to set up the analyzer, and th</w:t>
      </w:r>
      <w:r w:rsidR="005B672C" w:rsidRPr="00342067">
        <w:t>e connection scheme in Figure 11-1</w:t>
      </w:r>
      <w:r w:rsidRPr="00342067">
        <w:t xml:space="preserve"> to make the proper connections to the equipment and the UUT.  </w:t>
      </w:r>
      <w:r w:rsidR="00E719AF" w:rsidRPr="00342067">
        <w:t>Note</w:t>
      </w:r>
      <w:r w:rsidRPr="00342067">
        <w:t xml:space="preserve"> that the power supply shown is for reference only, and any ICP type supply may be used.</w:t>
      </w:r>
    </w:p>
    <w:p w14:paraId="13B3CCAD" w14:textId="77777777" w:rsidR="00F46CCD" w:rsidRPr="00342067" w:rsidRDefault="00F46CCD" w:rsidP="00075258">
      <w:pPr>
        <w:keepNext/>
      </w:pPr>
    </w:p>
    <w:p w14:paraId="73BFCDC7" w14:textId="77777777" w:rsidR="000B3798" w:rsidRPr="00342067" w:rsidRDefault="000B3798" w:rsidP="00075258">
      <w:pPr>
        <w:keepNext/>
      </w:pPr>
    </w:p>
    <w:p w14:paraId="20464FB2" w14:textId="77777777" w:rsidR="00AE26C2" w:rsidRPr="00342067" w:rsidRDefault="0041601D" w:rsidP="004A7F91">
      <w:pPr>
        <w:pStyle w:val="StyleCentered"/>
      </w:pPr>
      <w:bookmarkStart w:id="34" w:name="procedure"/>
      <w:bookmarkEnd w:id="34"/>
      <w:r w:rsidRPr="00342067">
        <w:t>HP3562A Set-up Menu for Frequency Response (Reference only)</w:t>
      </w:r>
    </w:p>
    <w:tbl>
      <w:tblPr>
        <w:tblStyle w:val="TableGrid"/>
        <w:tblW w:w="0" w:type="auto"/>
        <w:tblInd w:w="1728" w:type="dxa"/>
        <w:tblLook w:val="04A0" w:firstRow="1" w:lastRow="0" w:firstColumn="1" w:lastColumn="0" w:noHBand="0" w:noVBand="1"/>
      </w:tblPr>
      <w:tblGrid>
        <w:gridCol w:w="1458"/>
        <w:gridCol w:w="1530"/>
        <w:gridCol w:w="1890"/>
        <w:gridCol w:w="900"/>
        <w:gridCol w:w="1170"/>
      </w:tblGrid>
      <w:tr w:rsidR="00342067" w:rsidRPr="00342067" w14:paraId="13AAAF6C" w14:textId="77777777" w:rsidTr="00CC3386">
        <w:tc>
          <w:tcPr>
            <w:tcW w:w="1458" w:type="dxa"/>
          </w:tcPr>
          <w:p w14:paraId="446C11A4" w14:textId="77777777" w:rsidR="00AE26C2" w:rsidRPr="00342067" w:rsidRDefault="00AE26C2" w:rsidP="00075258">
            <w:pPr>
              <w:keepNext/>
              <w:rPr>
                <w:rStyle w:val="StyleCenturyGothic8ptText1"/>
              </w:rPr>
            </w:pPr>
            <w:r w:rsidRPr="00342067">
              <w:rPr>
                <w:rStyle w:val="StyleCenturyGothic8ptText1"/>
              </w:rPr>
              <w:t>MEASUREMENT</w:t>
            </w:r>
          </w:p>
        </w:tc>
        <w:tc>
          <w:tcPr>
            <w:tcW w:w="1530" w:type="dxa"/>
          </w:tcPr>
          <w:p w14:paraId="00EDA057" w14:textId="77777777" w:rsidR="00AE26C2" w:rsidRPr="00342067" w:rsidRDefault="00AE26C2" w:rsidP="00075258">
            <w:pPr>
              <w:keepNext/>
              <w:rPr>
                <w:rStyle w:val="StyleCenturyGothic8ptText1"/>
              </w:rPr>
            </w:pPr>
            <w:r w:rsidRPr="00342067">
              <w:rPr>
                <w:rStyle w:val="StyleCenturyGothic8ptText1"/>
              </w:rPr>
              <w:t>MEAS MODE</w:t>
            </w:r>
          </w:p>
        </w:tc>
        <w:tc>
          <w:tcPr>
            <w:tcW w:w="1890" w:type="dxa"/>
          </w:tcPr>
          <w:p w14:paraId="372CE254" w14:textId="77777777" w:rsidR="00AE26C2" w:rsidRPr="00342067" w:rsidRDefault="00AE26C2" w:rsidP="00075258">
            <w:pPr>
              <w:keepNext/>
              <w:rPr>
                <w:rStyle w:val="StyleCenturyGothic8ptText1"/>
              </w:rPr>
            </w:pPr>
            <w:r w:rsidRPr="00342067">
              <w:rPr>
                <w:rStyle w:val="StyleCenturyGothic8ptText1"/>
              </w:rPr>
              <w:t>SWEPT SINE</w:t>
            </w:r>
          </w:p>
        </w:tc>
        <w:tc>
          <w:tcPr>
            <w:tcW w:w="900" w:type="dxa"/>
          </w:tcPr>
          <w:p w14:paraId="4FF37740" w14:textId="77777777" w:rsidR="00AE26C2" w:rsidRPr="00342067" w:rsidRDefault="00AE26C2" w:rsidP="00075258">
            <w:pPr>
              <w:keepNext/>
              <w:rPr>
                <w:sz w:val="18"/>
                <w:szCs w:val="18"/>
              </w:rPr>
            </w:pPr>
          </w:p>
        </w:tc>
        <w:tc>
          <w:tcPr>
            <w:tcW w:w="1170" w:type="dxa"/>
          </w:tcPr>
          <w:p w14:paraId="4A32A32C" w14:textId="77777777" w:rsidR="00AE26C2" w:rsidRPr="00342067" w:rsidRDefault="00AE26C2" w:rsidP="00075258">
            <w:pPr>
              <w:keepNext/>
              <w:rPr>
                <w:sz w:val="18"/>
                <w:szCs w:val="18"/>
              </w:rPr>
            </w:pPr>
          </w:p>
        </w:tc>
      </w:tr>
      <w:tr w:rsidR="00342067" w:rsidRPr="00342067" w14:paraId="696A0297" w14:textId="77777777" w:rsidTr="00CC3386">
        <w:tc>
          <w:tcPr>
            <w:tcW w:w="1458" w:type="dxa"/>
          </w:tcPr>
          <w:p w14:paraId="16186CF2" w14:textId="77777777" w:rsidR="00AE26C2" w:rsidRPr="00342067" w:rsidRDefault="00AE26C2" w:rsidP="00075258">
            <w:pPr>
              <w:keepNext/>
              <w:rPr>
                <w:sz w:val="18"/>
                <w:szCs w:val="18"/>
              </w:rPr>
            </w:pPr>
          </w:p>
        </w:tc>
        <w:tc>
          <w:tcPr>
            <w:tcW w:w="1530" w:type="dxa"/>
          </w:tcPr>
          <w:p w14:paraId="421847EC" w14:textId="77777777" w:rsidR="00AE26C2" w:rsidRPr="00342067" w:rsidRDefault="00AE26C2" w:rsidP="00075258">
            <w:pPr>
              <w:keepNext/>
              <w:rPr>
                <w:sz w:val="18"/>
                <w:szCs w:val="18"/>
              </w:rPr>
            </w:pPr>
          </w:p>
        </w:tc>
        <w:tc>
          <w:tcPr>
            <w:tcW w:w="1890" w:type="dxa"/>
          </w:tcPr>
          <w:p w14:paraId="388BF191" w14:textId="77777777" w:rsidR="00AE26C2" w:rsidRPr="00342067" w:rsidRDefault="00AE26C2" w:rsidP="00075258">
            <w:pPr>
              <w:keepNext/>
              <w:rPr>
                <w:rStyle w:val="StyleCenturyGothic8ptText1"/>
              </w:rPr>
            </w:pPr>
            <w:r w:rsidRPr="00342067">
              <w:rPr>
                <w:rStyle w:val="StyleCenturyGothic8ptText1"/>
              </w:rPr>
              <w:t>A-GAIN</w:t>
            </w:r>
          </w:p>
        </w:tc>
        <w:tc>
          <w:tcPr>
            <w:tcW w:w="900" w:type="dxa"/>
          </w:tcPr>
          <w:p w14:paraId="6BBF106E" w14:textId="77777777" w:rsidR="00AE26C2" w:rsidRPr="00342067" w:rsidRDefault="00AE26C2" w:rsidP="00075258">
            <w:pPr>
              <w:keepNext/>
              <w:rPr>
                <w:rStyle w:val="StyleCenturyGothic8ptText1"/>
              </w:rPr>
            </w:pPr>
            <w:r w:rsidRPr="00342067">
              <w:rPr>
                <w:rStyle w:val="StyleCenturyGothic8ptText1"/>
              </w:rPr>
              <w:t>Off</w:t>
            </w:r>
          </w:p>
        </w:tc>
        <w:tc>
          <w:tcPr>
            <w:tcW w:w="1170" w:type="dxa"/>
          </w:tcPr>
          <w:p w14:paraId="1BE6341D" w14:textId="77777777" w:rsidR="00AE26C2" w:rsidRPr="00342067" w:rsidRDefault="00AE26C2" w:rsidP="00075258">
            <w:pPr>
              <w:keepNext/>
              <w:rPr>
                <w:sz w:val="18"/>
                <w:szCs w:val="18"/>
              </w:rPr>
            </w:pPr>
          </w:p>
        </w:tc>
      </w:tr>
      <w:tr w:rsidR="00342067" w:rsidRPr="00342067" w14:paraId="5BD70ED8" w14:textId="77777777" w:rsidTr="00CC3386">
        <w:tc>
          <w:tcPr>
            <w:tcW w:w="1458" w:type="dxa"/>
          </w:tcPr>
          <w:p w14:paraId="22F254B1" w14:textId="77777777" w:rsidR="00AE26C2" w:rsidRPr="00342067" w:rsidRDefault="00AE26C2" w:rsidP="00075258">
            <w:pPr>
              <w:keepNext/>
              <w:rPr>
                <w:sz w:val="18"/>
                <w:szCs w:val="18"/>
              </w:rPr>
            </w:pPr>
          </w:p>
        </w:tc>
        <w:tc>
          <w:tcPr>
            <w:tcW w:w="1530" w:type="dxa"/>
          </w:tcPr>
          <w:p w14:paraId="45A7CB1D" w14:textId="77777777" w:rsidR="00AE26C2" w:rsidRPr="00342067" w:rsidRDefault="00AE26C2" w:rsidP="00075258">
            <w:pPr>
              <w:keepNext/>
              <w:rPr>
                <w:rStyle w:val="StyleCenturyGothic8ptText1"/>
              </w:rPr>
            </w:pPr>
            <w:r w:rsidRPr="00342067">
              <w:rPr>
                <w:rStyle w:val="StyleCenturyGothic8ptText1"/>
              </w:rPr>
              <w:t>AVG</w:t>
            </w:r>
          </w:p>
        </w:tc>
        <w:tc>
          <w:tcPr>
            <w:tcW w:w="1890" w:type="dxa"/>
          </w:tcPr>
          <w:p w14:paraId="5127F5F2" w14:textId="77777777" w:rsidR="00AE26C2" w:rsidRPr="00342067" w:rsidRDefault="00AE26C2" w:rsidP="00075258">
            <w:pPr>
              <w:keepNext/>
              <w:rPr>
                <w:rStyle w:val="StyleCenturyGothic8ptText1"/>
              </w:rPr>
            </w:pPr>
            <w:r w:rsidRPr="00342067">
              <w:rPr>
                <w:rStyle w:val="StyleCenturyGothic8ptText1"/>
              </w:rPr>
              <w:t>NUMBER AVGS</w:t>
            </w:r>
          </w:p>
        </w:tc>
        <w:tc>
          <w:tcPr>
            <w:tcW w:w="900" w:type="dxa"/>
          </w:tcPr>
          <w:p w14:paraId="051319A9" w14:textId="77777777" w:rsidR="00AE26C2" w:rsidRPr="00342067" w:rsidRDefault="00AE26C2" w:rsidP="00075258">
            <w:pPr>
              <w:keepNext/>
              <w:rPr>
                <w:rStyle w:val="StyleCenturyGothic8ptText1"/>
              </w:rPr>
            </w:pPr>
            <w:r w:rsidRPr="00342067">
              <w:rPr>
                <w:rStyle w:val="StyleCenturyGothic8ptText1"/>
              </w:rPr>
              <w:t>2</w:t>
            </w:r>
          </w:p>
        </w:tc>
        <w:tc>
          <w:tcPr>
            <w:tcW w:w="1170" w:type="dxa"/>
          </w:tcPr>
          <w:p w14:paraId="48CC2C94" w14:textId="77777777" w:rsidR="00AE26C2" w:rsidRPr="00342067" w:rsidRDefault="00AE26C2" w:rsidP="00075258">
            <w:pPr>
              <w:keepNext/>
              <w:rPr>
                <w:rStyle w:val="StyleCenturyGothic8ptText1"/>
              </w:rPr>
            </w:pPr>
            <w:r w:rsidRPr="00342067">
              <w:rPr>
                <w:rStyle w:val="StyleCenturyGothic8ptText1"/>
              </w:rPr>
              <w:t>ENTER</w:t>
            </w:r>
          </w:p>
        </w:tc>
      </w:tr>
      <w:tr w:rsidR="00342067" w:rsidRPr="00342067" w14:paraId="586FE98D" w14:textId="77777777" w:rsidTr="00CC3386">
        <w:tc>
          <w:tcPr>
            <w:tcW w:w="1458" w:type="dxa"/>
          </w:tcPr>
          <w:p w14:paraId="64614F94" w14:textId="77777777" w:rsidR="00AE26C2" w:rsidRPr="00342067" w:rsidRDefault="00AE26C2" w:rsidP="00075258">
            <w:pPr>
              <w:keepNext/>
              <w:rPr>
                <w:sz w:val="18"/>
                <w:szCs w:val="18"/>
              </w:rPr>
            </w:pPr>
          </w:p>
        </w:tc>
        <w:tc>
          <w:tcPr>
            <w:tcW w:w="1530" w:type="dxa"/>
          </w:tcPr>
          <w:p w14:paraId="0436DC2D" w14:textId="77777777" w:rsidR="00AE26C2" w:rsidRPr="00342067" w:rsidRDefault="00AE26C2" w:rsidP="00075258">
            <w:pPr>
              <w:keepNext/>
              <w:rPr>
                <w:sz w:val="18"/>
                <w:szCs w:val="18"/>
              </w:rPr>
            </w:pPr>
          </w:p>
        </w:tc>
        <w:tc>
          <w:tcPr>
            <w:tcW w:w="1890" w:type="dxa"/>
          </w:tcPr>
          <w:p w14:paraId="47A9640B" w14:textId="77777777" w:rsidR="00AE26C2" w:rsidRPr="00342067" w:rsidRDefault="00AE26C2" w:rsidP="00075258">
            <w:pPr>
              <w:keepNext/>
              <w:rPr>
                <w:rStyle w:val="StyleCenturyGothic8ptText1"/>
              </w:rPr>
            </w:pPr>
            <w:r w:rsidRPr="00342067">
              <w:rPr>
                <w:rStyle w:val="StyleCenturyGothic8ptText1"/>
              </w:rPr>
              <w:t>AUTO INTGRT</w:t>
            </w:r>
          </w:p>
        </w:tc>
        <w:tc>
          <w:tcPr>
            <w:tcW w:w="900" w:type="dxa"/>
          </w:tcPr>
          <w:p w14:paraId="486FCE97" w14:textId="77777777" w:rsidR="00AE26C2" w:rsidRPr="00342067" w:rsidRDefault="00AE26C2" w:rsidP="00075258">
            <w:pPr>
              <w:keepNext/>
              <w:rPr>
                <w:sz w:val="18"/>
                <w:szCs w:val="18"/>
              </w:rPr>
            </w:pPr>
          </w:p>
        </w:tc>
        <w:tc>
          <w:tcPr>
            <w:tcW w:w="1170" w:type="dxa"/>
          </w:tcPr>
          <w:p w14:paraId="04555379" w14:textId="77777777" w:rsidR="00AE26C2" w:rsidRPr="00342067" w:rsidRDefault="00AE26C2" w:rsidP="00075258">
            <w:pPr>
              <w:keepNext/>
              <w:rPr>
                <w:sz w:val="18"/>
                <w:szCs w:val="18"/>
              </w:rPr>
            </w:pPr>
          </w:p>
        </w:tc>
      </w:tr>
      <w:tr w:rsidR="00342067" w:rsidRPr="00342067" w14:paraId="3D1AB82A" w14:textId="77777777" w:rsidTr="00CC3386">
        <w:tc>
          <w:tcPr>
            <w:tcW w:w="1458" w:type="dxa"/>
          </w:tcPr>
          <w:p w14:paraId="585FA096" w14:textId="77777777" w:rsidR="00AE26C2" w:rsidRPr="00342067" w:rsidRDefault="00AE26C2" w:rsidP="00075258">
            <w:pPr>
              <w:keepNext/>
              <w:rPr>
                <w:sz w:val="18"/>
                <w:szCs w:val="18"/>
              </w:rPr>
            </w:pPr>
          </w:p>
        </w:tc>
        <w:tc>
          <w:tcPr>
            <w:tcW w:w="1530" w:type="dxa"/>
          </w:tcPr>
          <w:p w14:paraId="67A07694" w14:textId="77777777" w:rsidR="00AE26C2" w:rsidRPr="00342067" w:rsidRDefault="00AE26C2" w:rsidP="00075258">
            <w:pPr>
              <w:keepNext/>
              <w:rPr>
                <w:rStyle w:val="StyleCenturyGothic8ptText1"/>
              </w:rPr>
            </w:pPr>
            <w:r w:rsidRPr="00342067">
              <w:rPr>
                <w:rStyle w:val="StyleCenturyGothic8ptText1"/>
              </w:rPr>
              <w:t>FREQ</w:t>
            </w:r>
          </w:p>
        </w:tc>
        <w:tc>
          <w:tcPr>
            <w:tcW w:w="1890" w:type="dxa"/>
          </w:tcPr>
          <w:p w14:paraId="11F1EEAD" w14:textId="77777777" w:rsidR="00AE26C2" w:rsidRPr="00342067" w:rsidRDefault="00AE26C2" w:rsidP="00075258">
            <w:pPr>
              <w:keepNext/>
              <w:rPr>
                <w:rStyle w:val="StyleCenturyGothic8ptText1"/>
              </w:rPr>
            </w:pPr>
            <w:r w:rsidRPr="00342067">
              <w:rPr>
                <w:rStyle w:val="StyleCenturyGothic8ptText1"/>
              </w:rPr>
              <w:t>START FREQ</w:t>
            </w:r>
          </w:p>
        </w:tc>
        <w:tc>
          <w:tcPr>
            <w:tcW w:w="900" w:type="dxa"/>
          </w:tcPr>
          <w:p w14:paraId="095E0D56" w14:textId="77777777" w:rsidR="00AE26C2" w:rsidRPr="00342067" w:rsidRDefault="00AE26C2" w:rsidP="00075258">
            <w:pPr>
              <w:keepNext/>
              <w:rPr>
                <w:rStyle w:val="StyleCenturyGothic8ptText1"/>
              </w:rPr>
            </w:pPr>
            <w:r w:rsidRPr="00342067">
              <w:rPr>
                <w:rStyle w:val="StyleCenturyGothic8ptText1"/>
              </w:rPr>
              <w:t>10</w:t>
            </w:r>
          </w:p>
        </w:tc>
        <w:tc>
          <w:tcPr>
            <w:tcW w:w="1170" w:type="dxa"/>
          </w:tcPr>
          <w:p w14:paraId="78324F57" w14:textId="77777777" w:rsidR="00AE26C2" w:rsidRPr="00342067" w:rsidRDefault="00AE26C2" w:rsidP="00075258">
            <w:pPr>
              <w:keepNext/>
              <w:rPr>
                <w:rStyle w:val="StyleCenturyGothic8ptText1"/>
              </w:rPr>
            </w:pPr>
            <w:r w:rsidRPr="00342067">
              <w:rPr>
                <w:rStyle w:val="StyleCenturyGothic8ptText1"/>
              </w:rPr>
              <w:t>HZ</w:t>
            </w:r>
          </w:p>
        </w:tc>
      </w:tr>
      <w:tr w:rsidR="00342067" w:rsidRPr="00342067" w14:paraId="61C261CA" w14:textId="77777777" w:rsidTr="00CC3386">
        <w:tc>
          <w:tcPr>
            <w:tcW w:w="1458" w:type="dxa"/>
          </w:tcPr>
          <w:p w14:paraId="4517EAF7" w14:textId="77777777" w:rsidR="00AE26C2" w:rsidRPr="00342067" w:rsidRDefault="00AE26C2" w:rsidP="00075258">
            <w:pPr>
              <w:keepNext/>
              <w:rPr>
                <w:sz w:val="18"/>
                <w:szCs w:val="18"/>
              </w:rPr>
            </w:pPr>
          </w:p>
        </w:tc>
        <w:tc>
          <w:tcPr>
            <w:tcW w:w="1530" w:type="dxa"/>
          </w:tcPr>
          <w:p w14:paraId="419DD90D" w14:textId="77777777" w:rsidR="00AE26C2" w:rsidRPr="00342067" w:rsidRDefault="00AE26C2" w:rsidP="00075258">
            <w:pPr>
              <w:keepNext/>
              <w:rPr>
                <w:sz w:val="18"/>
                <w:szCs w:val="18"/>
              </w:rPr>
            </w:pPr>
          </w:p>
        </w:tc>
        <w:tc>
          <w:tcPr>
            <w:tcW w:w="1890" w:type="dxa"/>
          </w:tcPr>
          <w:p w14:paraId="5F9CA0F6" w14:textId="77777777" w:rsidR="00AE26C2" w:rsidRPr="00342067" w:rsidRDefault="00AE26C2" w:rsidP="00075258">
            <w:pPr>
              <w:keepNext/>
              <w:rPr>
                <w:rStyle w:val="StyleCenturyGothic8ptText1"/>
              </w:rPr>
            </w:pPr>
            <w:r w:rsidRPr="00342067">
              <w:rPr>
                <w:rStyle w:val="StyleCenturyGothic8ptText1"/>
              </w:rPr>
              <w:t>STOP FREQ</w:t>
            </w:r>
          </w:p>
        </w:tc>
        <w:tc>
          <w:tcPr>
            <w:tcW w:w="900" w:type="dxa"/>
          </w:tcPr>
          <w:p w14:paraId="16D7E406" w14:textId="77777777" w:rsidR="00AE26C2" w:rsidRPr="00342067" w:rsidRDefault="00AE26C2" w:rsidP="00075258">
            <w:pPr>
              <w:keepNext/>
              <w:rPr>
                <w:rStyle w:val="StyleCenturyGothic8ptText1"/>
              </w:rPr>
            </w:pPr>
            <w:r w:rsidRPr="00342067">
              <w:rPr>
                <w:rStyle w:val="StyleCenturyGothic8ptText1"/>
              </w:rPr>
              <w:t>100</w:t>
            </w:r>
          </w:p>
        </w:tc>
        <w:tc>
          <w:tcPr>
            <w:tcW w:w="1170" w:type="dxa"/>
          </w:tcPr>
          <w:p w14:paraId="735367CF" w14:textId="77777777" w:rsidR="00AE26C2" w:rsidRPr="00342067" w:rsidRDefault="00AE26C2" w:rsidP="00075258">
            <w:pPr>
              <w:keepNext/>
              <w:rPr>
                <w:rStyle w:val="StyleCenturyGothic8ptText1"/>
              </w:rPr>
            </w:pPr>
            <w:r w:rsidRPr="00342067">
              <w:rPr>
                <w:rStyle w:val="StyleCenturyGothic8ptText1"/>
              </w:rPr>
              <w:t>kHz</w:t>
            </w:r>
          </w:p>
        </w:tc>
      </w:tr>
      <w:tr w:rsidR="00342067" w:rsidRPr="00342067" w14:paraId="7270F496" w14:textId="77777777" w:rsidTr="00CC3386">
        <w:tc>
          <w:tcPr>
            <w:tcW w:w="1458" w:type="dxa"/>
          </w:tcPr>
          <w:p w14:paraId="792E6A4E" w14:textId="77777777" w:rsidR="00AE26C2" w:rsidRPr="00342067" w:rsidRDefault="00AE26C2" w:rsidP="00075258">
            <w:pPr>
              <w:keepNext/>
              <w:rPr>
                <w:sz w:val="18"/>
                <w:szCs w:val="18"/>
              </w:rPr>
            </w:pPr>
          </w:p>
        </w:tc>
        <w:tc>
          <w:tcPr>
            <w:tcW w:w="1530" w:type="dxa"/>
          </w:tcPr>
          <w:p w14:paraId="04B13012" w14:textId="77777777" w:rsidR="00AE26C2" w:rsidRPr="00342067" w:rsidRDefault="00AE26C2" w:rsidP="00075258">
            <w:pPr>
              <w:keepNext/>
              <w:rPr>
                <w:rStyle w:val="StyleCenturyGothic8ptText1"/>
              </w:rPr>
            </w:pPr>
            <w:r w:rsidRPr="00342067">
              <w:rPr>
                <w:rStyle w:val="StyleCenturyGothic8ptText1"/>
              </w:rPr>
              <w:t>SOURCE</w:t>
            </w:r>
          </w:p>
        </w:tc>
        <w:tc>
          <w:tcPr>
            <w:tcW w:w="1890" w:type="dxa"/>
          </w:tcPr>
          <w:p w14:paraId="1C8DCE3A" w14:textId="77777777" w:rsidR="00AE26C2" w:rsidRPr="00342067" w:rsidRDefault="00AE26C2" w:rsidP="00075258">
            <w:pPr>
              <w:keepNext/>
              <w:rPr>
                <w:rStyle w:val="StyleCenturyGothic8ptText1"/>
              </w:rPr>
            </w:pPr>
            <w:r w:rsidRPr="00342067">
              <w:rPr>
                <w:rStyle w:val="StyleCenturyGothic8ptText1"/>
              </w:rPr>
              <w:t>SWEEP DOWN</w:t>
            </w:r>
          </w:p>
        </w:tc>
        <w:tc>
          <w:tcPr>
            <w:tcW w:w="900" w:type="dxa"/>
          </w:tcPr>
          <w:p w14:paraId="072D3694" w14:textId="77777777" w:rsidR="00AE26C2" w:rsidRPr="00342067" w:rsidRDefault="00AE26C2" w:rsidP="00075258">
            <w:pPr>
              <w:keepNext/>
              <w:rPr>
                <w:sz w:val="18"/>
                <w:szCs w:val="18"/>
              </w:rPr>
            </w:pPr>
          </w:p>
        </w:tc>
        <w:tc>
          <w:tcPr>
            <w:tcW w:w="1170" w:type="dxa"/>
          </w:tcPr>
          <w:p w14:paraId="6C938562" w14:textId="77777777" w:rsidR="00AE26C2" w:rsidRPr="00342067" w:rsidRDefault="00AE26C2" w:rsidP="00075258">
            <w:pPr>
              <w:keepNext/>
              <w:rPr>
                <w:sz w:val="18"/>
                <w:szCs w:val="18"/>
              </w:rPr>
            </w:pPr>
          </w:p>
        </w:tc>
      </w:tr>
      <w:tr w:rsidR="00342067" w:rsidRPr="00342067" w14:paraId="68404AC2" w14:textId="77777777" w:rsidTr="00CC3386">
        <w:tc>
          <w:tcPr>
            <w:tcW w:w="1458" w:type="dxa"/>
          </w:tcPr>
          <w:p w14:paraId="72642596" w14:textId="77777777" w:rsidR="00AE26C2" w:rsidRPr="00342067" w:rsidRDefault="00AE26C2" w:rsidP="00075258">
            <w:pPr>
              <w:keepNext/>
              <w:rPr>
                <w:sz w:val="18"/>
                <w:szCs w:val="18"/>
              </w:rPr>
            </w:pPr>
          </w:p>
        </w:tc>
        <w:tc>
          <w:tcPr>
            <w:tcW w:w="1530" w:type="dxa"/>
          </w:tcPr>
          <w:p w14:paraId="0702D884" w14:textId="77777777" w:rsidR="00AE26C2" w:rsidRPr="00342067" w:rsidRDefault="00AE26C2" w:rsidP="00075258">
            <w:pPr>
              <w:keepNext/>
              <w:rPr>
                <w:sz w:val="18"/>
                <w:szCs w:val="18"/>
              </w:rPr>
            </w:pPr>
          </w:p>
        </w:tc>
        <w:tc>
          <w:tcPr>
            <w:tcW w:w="1890" w:type="dxa"/>
          </w:tcPr>
          <w:p w14:paraId="1338FE85" w14:textId="77777777" w:rsidR="00AE26C2" w:rsidRPr="00342067" w:rsidRDefault="00AE26C2" w:rsidP="00075258">
            <w:pPr>
              <w:keepNext/>
              <w:rPr>
                <w:rStyle w:val="StyleCenturyGothic8ptText1"/>
              </w:rPr>
            </w:pPr>
            <w:r w:rsidRPr="00342067">
              <w:rPr>
                <w:rStyle w:val="StyleCenturyGothic8ptText1"/>
              </w:rPr>
              <w:t>SWEEP RATE</w:t>
            </w:r>
          </w:p>
        </w:tc>
        <w:tc>
          <w:tcPr>
            <w:tcW w:w="900" w:type="dxa"/>
          </w:tcPr>
          <w:p w14:paraId="0C89017F" w14:textId="77777777" w:rsidR="00AE26C2" w:rsidRPr="00342067" w:rsidRDefault="00AE26C2" w:rsidP="00075258">
            <w:pPr>
              <w:keepNext/>
              <w:rPr>
                <w:rStyle w:val="StyleCenturyGothic8ptText1"/>
              </w:rPr>
            </w:pPr>
            <w:r w:rsidRPr="00342067">
              <w:rPr>
                <w:rStyle w:val="StyleCenturyGothic8ptText1"/>
              </w:rPr>
              <w:t>**</w:t>
            </w:r>
          </w:p>
        </w:tc>
        <w:tc>
          <w:tcPr>
            <w:tcW w:w="1170" w:type="dxa"/>
          </w:tcPr>
          <w:p w14:paraId="7F0B1C0E" w14:textId="77777777" w:rsidR="00AE26C2" w:rsidRPr="00342067" w:rsidRDefault="00AE26C2" w:rsidP="00075258">
            <w:pPr>
              <w:keepNext/>
              <w:rPr>
                <w:rStyle w:val="StyleCenturyGothic8ptText1"/>
              </w:rPr>
            </w:pPr>
            <w:r w:rsidRPr="00342067">
              <w:rPr>
                <w:rStyle w:val="StyleCenturyGothic8ptText1"/>
              </w:rPr>
              <w:t>Sec/Dec</w:t>
            </w:r>
          </w:p>
        </w:tc>
      </w:tr>
      <w:tr w:rsidR="00342067" w:rsidRPr="00342067" w14:paraId="22C2B7C0" w14:textId="77777777" w:rsidTr="00CC3386">
        <w:tc>
          <w:tcPr>
            <w:tcW w:w="1458" w:type="dxa"/>
          </w:tcPr>
          <w:p w14:paraId="0580D01E" w14:textId="77777777" w:rsidR="00AE26C2" w:rsidRPr="00342067" w:rsidRDefault="00AE26C2" w:rsidP="00075258">
            <w:pPr>
              <w:keepNext/>
              <w:rPr>
                <w:sz w:val="18"/>
                <w:szCs w:val="18"/>
              </w:rPr>
            </w:pPr>
          </w:p>
        </w:tc>
        <w:tc>
          <w:tcPr>
            <w:tcW w:w="1530" w:type="dxa"/>
          </w:tcPr>
          <w:p w14:paraId="39BCC7FF" w14:textId="77777777" w:rsidR="00AE26C2" w:rsidRPr="00342067" w:rsidRDefault="00AE26C2" w:rsidP="00075258">
            <w:pPr>
              <w:keepNext/>
              <w:rPr>
                <w:sz w:val="18"/>
                <w:szCs w:val="18"/>
              </w:rPr>
            </w:pPr>
          </w:p>
        </w:tc>
        <w:tc>
          <w:tcPr>
            <w:tcW w:w="1890" w:type="dxa"/>
          </w:tcPr>
          <w:p w14:paraId="1A5144DA" w14:textId="77777777" w:rsidR="00AE26C2" w:rsidRPr="00342067" w:rsidRDefault="00AE26C2" w:rsidP="00075258">
            <w:pPr>
              <w:keepNext/>
              <w:rPr>
                <w:rStyle w:val="StyleCenturyGothic8ptText1"/>
              </w:rPr>
            </w:pPr>
            <w:r w:rsidRPr="00342067">
              <w:rPr>
                <w:rStyle w:val="StyleCenturyGothic8ptText1"/>
              </w:rPr>
              <w:t>SOURCE LEVEL</w:t>
            </w:r>
          </w:p>
        </w:tc>
        <w:tc>
          <w:tcPr>
            <w:tcW w:w="900" w:type="dxa"/>
          </w:tcPr>
          <w:p w14:paraId="3ACB100D" w14:textId="77777777" w:rsidR="00AE26C2" w:rsidRPr="00342067" w:rsidRDefault="00AE26C2" w:rsidP="00075258">
            <w:pPr>
              <w:keepNext/>
              <w:rPr>
                <w:rStyle w:val="StyleCenturyGothic8ptText1"/>
              </w:rPr>
            </w:pPr>
            <w:r w:rsidRPr="00342067">
              <w:rPr>
                <w:rStyle w:val="StyleCenturyGothic8ptText1"/>
              </w:rPr>
              <w:t>100</w:t>
            </w:r>
          </w:p>
        </w:tc>
        <w:tc>
          <w:tcPr>
            <w:tcW w:w="1170" w:type="dxa"/>
          </w:tcPr>
          <w:p w14:paraId="1B3386AF" w14:textId="77777777" w:rsidR="00AE26C2" w:rsidRPr="00342067" w:rsidRDefault="00AE26C2" w:rsidP="00075258">
            <w:pPr>
              <w:keepNext/>
              <w:rPr>
                <w:rStyle w:val="StyleCenturyGothic8ptText1"/>
              </w:rPr>
            </w:pPr>
            <w:r w:rsidRPr="00342067">
              <w:rPr>
                <w:rStyle w:val="StyleCenturyGothic8ptText1"/>
              </w:rPr>
              <w:t xml:space="preserve">mV </w:t>
            </w:r>
            <w:proofErr w:type="spellStart"/>
            <w:r w:rsidRPr="00342067">
              <w:rPr>
                <w:rStyle w:val="StyleCenturyGothic8ptText1"/>
              </w:rPr>
              <w:t>rms</w:t>
            </w:r>
            <w:proofErr w:type="spellEnd"/>
          </w:p>
        </w:tc>
      </w:tr>
      <w:tr w:rsidR="00342067" w:rsidRPr="00342067" w14:paraId="3C9B37AC" w14:textId="77777777" w:rsidTr="00CC3386">
        <w:tc>
          <w:tcPr>
            <w:tcW w:w="1458" w:type="dxa"/>
          </w:tcPr>
          <w:p w14:paraId="231001DD" w14:textId="77777777" w:rsidR="00AE26C2" w:rsidRPr="00342067" w:rsidRDefault="00AE26C2" w:rsidP="00075258">
            <w:pPr>
              <w:keepNext/>
              <w:rPr>
                <w:sz w:val="18"/>
                <w:szCs w:val="18"/>
              </w:rPr>
            </w:pPr>
          </w:p>
        </w:tc>
        <w:tc>
          <w:tcPr>
            <w:tcW w:w="1530" w:type="dxa"/>
          </w:tcPr>
          <w:p w14:paraId="38244F35" w14:textId="77777777" w:rsidR="00AE26C2" w:rsidRPr="00342067" w:rsidRDefault="00AE26C2" w:rsidP="00075258">
            <w:pPr>
              <w:keepNext/>
              <w:rPr>
                <w:rStyle w:val="StyleCenturyGothic8ptText1"/>
              </w:rPr>
            </w:pPr>
            <w:r w:rsidRPr="00342067">
              <w:rPr>
                <w:rStyle w:val="StyleCenturyGothic8ptText1"/>
              </w:rPr>
              <w:t>RANGE</w:t>
            </w:r>
          </w:p>
        </w:tc>
        <w:tc>
          <w:tcPr>
            <w:tcW w:w="1890" w:type="dxa"/>
          </w:tcPr>
          <w:p w14:paraId="63FF6883" w14:textId="77777777" w:rsidR="00AE26C2" w:rsidRPr="00342067" w:rsidRDefault="00AE26C2" w:rsidP="00075258">
            <w:pPr>
              <w:keepNext/>
              <w:rPr>
                <w:rStyle w:val="StyleCenturyGothic8ptText1"/>
              </w:rPr>
            </w:pPr>
            <w:r w:rsidRPr="00342067">
              <w:rPr>
                <w:rStyle w:val="StyleCenturyGothic8ptText1"/>
              </w:rPr>
              <w:t>AUTO1 UP &amp; DOWN</w:t>
            </w:r>
          </w:p>
        </w:tc>
        <w:tc>
          <w:tcPr>
            <w:tcW w:w="900" w:type="dxa"/>
          </w:tcPr>
          <w:p w14:paraId="585955A3" w14:textId="77777777" w:rsidR="00AE26C2" w:rsidRPr="00342067" w:rsidRDefault="00AE26C2" w:rsidP="00075258">
            <w:pPr>
              <w:keepNext/>
              <w:rPr>
                <w:sz w:val="18"/>
                <w:szCs w:val="18"/>
              </w:rPr>
            </w:pPr>
          </w:p>
        </w:tc>
        <w:tc>
          <w:tcPr>
            <w:tcW w:w="1170" w:type="dxa"/>
          </w:tcPr>
          <w:p w14:paraId="76372534" w14:textId="77777777" w:rsidR="00AE26C2" w:rsidRPr="00342067" w:rsidRDefault="00AE26C2" w:rsidP="00075258">
            <w:pPr>
              <w:keepNext/>
              <w:rPr>
                <w:sz w:val="18"/>
                <w:szCs w:val="18"/>
              </w:rPr>
            </w:pPr>
          </w:p>
        </w:tc>
      </w:tr>
      <w:tr w:rsidR="00342067" w:rsidRPr="00342067" w14:paraId="327F1D7A" w14:textId="77777777" w:rsidTr="00CC3386">
        <w:tc>
          <w:tcPr>
            <w:tcW w:w="1458" w:type="dxa"/>
          </w:tcPr>
          <w:p w14:paraId="29B39E06" w14:textId="77777777" w:rsidR="00AE26C2" w:rsidRPr="00342067" w:rsidRDefault="00AE26C2" w:rsidP="00075258">
            <w:pPr>
              <w:keepNext/>
              <w:rPr>
                <w:sz w:val="18"/>
                <w:szCs w:val="18"/>
              </w:rPr>
            </w:pPr>
          </w:p>
        </w:tc>
        <w:tc>
          <w:tcPr>
            <w:tcW w:w="1530" w:type="dxa"/>
          </w:tcPr>
          <w:p w14:paraId="6AC20C2B" w14:textId="77777777" w:rsidR="00AE26C2" w:rsidRPr="00342067" w:rsidRDefault="00AE26C2" w:rsidP="00075258">
            <w:pPr>
              <w:keepNext/>
              <w:rPr>
                <w:sz w:val="18"/>
                <w:szCs w:val="18"/>
              </w:rPr>
            </w:pPr>
          </w:p>
        </w:tc>
        <w:tc>
          <w:tcPr>
            <w:tcW w:w="1890" w:type="dxa"/>
          </w:tcPr>
          <w:p w14:paraId="3159AC1B" w14:textId="77777777" w:rsidR="00AE26C2" w:rsidRPr="00342067" w:rsidRDefault="00AE26C2" w:rsidP="00075258">
            <w:pPr>
              <w:keepNext/>
              <w:rPr>
                <w:rStyle w:val="StyleCenturyGothic8ptText1"/>
              </w:rPr>
            </w:pPr>
            <w:r w:rsidRPr="00342067">
              <w:rPr>
                <w:rStyle w:val="StyleCenturyGothic8ptText1"/>
              </w:rPr>
              <w:t>AUTO2 UP &amp; DOWN</w:t>
            </w:r>
          </w:p>
        </w:tc>
        <w:tc>
          <w:tcPr>
            <w:tcW w:w="900" w:type="dxa"/>
          </w:tcPr>
          <w:p w14:paraId="582C6385" w14:textId="77777777" w:rsidR="00AE26C2" w:rsidRPr="00342067" w:rsidRDefault="00AE26C2" w:rsidP="00075258">
            <w:pPr>
              <w:keepNext/>
              <w:rPr>
                <w:sz w:val="18"/>
                <w:szCs w:val="18"/>
              </w:rPr>
            </w:pPr>
          </w:p>
        </w:tc>
        <w:tc>
          <w:tcPr>
            <w:tcW w:w="1170" w:type="dxa"/>
          </w:tcPr>
          <w:p w14:paraId="39F2CBBE" w14:textId="77777777" w:rsidR="00AE26C2" w:rsidRPr="00342067" w:rsidRDefault="00AE26C2" w:rsidP="00075258">
            <w:pPr>
              <w:keepNext/>
              <w:rPr>
                <w:sz w:val="18"/>
                <w:szCs w:val="18"/>
              </w:rPr>
            </w:pPr>
          </w:p>
        </w:tc>
      </w:tr>
      <w:tr w:rsidR="00342067" w:rsidRPr="00342067" w14:paraId="4220AEC5" w14:textId="77777777" w:rsidTr="00CC3386">
        <w:tc>
          <w:tcPr>
            <w:tcW w:w="1458" w:type="dxa"/>
          </w:tcPr>
          <w:p w14:paraId="519AA8E9" w14:textId="77777777" w:rsidR="00AE26C2" w:rsidRPr="00342067" w:rsidRDefault="00AE26C2" w:rsidP="00075258">
            <w:pPr>
              <w:keepNext/>
              <w:rPr>
                <w:sz w:val="18"/>
                <w:szCs w:val="18"/>
              </w:rPr>
            </w:pPr>
          </w:p>
        </w:tc>
        <w:tc>
          <w:tcPr>
            <w:tcW w:w="1530" w:type="dxa"/>
          </w:tcPr>
          <w:p w14:paraId="354ED972" w14:textId="77777777" w:rsidR="00AE26C2" w:rsidRPr="00342067" w:rsidRDefault="00AE26C2" w:rsidP="00075258">
            <w:pPr>
              <w:keepNext/>
              <w:rPr>
                <w:rStyle w:val="StyleCenturyGothic8ptText1"/>
              </w:rPr>
            </w:pPr>
            <w:r w:rsidRPr="00342067">
              <w:rPr>
                <w:rStyle w:val="StyleCenturyGothic8ptText1"/>
              </w:rPr>
              <w:t>INPUT COUPLE</w:t>
            </w:r>
          </w:p>
        </w:tc>
        <w:tc>
          <w:tcPr>
            <w:tcW w:w="1890" w:type="dxa"/>
          </w:tcPr>
          <w:p w14:paraId="2CF8CC59" w14:textId="77777777" w:rsidR="00AE26C2" w:rsidRPr="00342067" w:rsidRDefault="00AE26C2" w:rsidP="00075258">
            <w:pPr>
              <w:keepNext/>
              <w:rPr>
                <w:rStyle w:val="StyleCenturyGothic8ptText1"/>
              </w:rPr>
            </w:pPr>
            <w:r w:rsidRPr="00342067">
              <w:rPr>
                <w:rStyle w:val="StyleCenturyGothic8ptText1"/>
              </w:rPr>
              <w:t>CHAN1 AC</w:t>
            </w:r>
          </w:p>
        </w:tc>
        <w:tc>
          <w:tcPr>
            <w:tcW w:w="900" w:type="dxa"/>
          </w:tcPr>
          <w:p w14:paraId="5FC43551" w14:textId="77777777" w:rsidR="00AE26C2" w:rsidRPr="00342067" w:rsidRDefault="00AE26C2" w:rsidP="00075258">
            <w:pPr>
              <w:keepNext/>
              <w:rPr>
                <w:sz w:val="18"/>
                <w:szCs w:val="18"/>
              </w:rPr>
            </w:pPr>
          </w:p>
        </w:tc>
        <w:tc>
          <w:tcPr>
            <w:tcW w:w="1170" w:type="dxa"/>
          </w:tcPr>
          <w:p w14:paraId="053E4D1B" w14:textId="77777777" w:rsidR="00AE26C2" w:rsidRPr="00342067" w:rsidRDefault="00AE26C2" w:rsidP="00075258">
            <w:pPr>
              <w:keepNext/>
              <w:rPr>
                <w:sz w:val="18"/>
                <w:szCs w:val="18"/>
              </w:rPr>
            </w:pPr>
          </w:p>
        </w:tc>
      </w:tr>
      <w:tr w:rsidR="00342067" w:rsidRPr="00342067" w14:paraId="17FAA42B" w14:textId="77777777" w:rsidTr="00CC3386">
        <w:tc>
          <w:tcPr>
            <w:tcW w:w="1458" w:type="dxa"/>
          </w:tcPr>
          <w:p w14:paraId="7ADD8A9D" w14:textId="77777777" w:rsidR="00AE26C2" w:rsidRPr="00342067" w:rsidRDefault="00AE26C2" w:rsidP="00075258">
            <w:pPr>
              <w:keepNext/>
              <w:rPr>
                <w:sz w:val="18"/>
                <w:szCs w:val="18"/>
              </w:rPr>
            </w:pPr>
          </w:p>
        </w:tc>
        <w:tc>
          <w:tcPr>
            <w:tcW w:w="1530" w:type="dxa"/>
          </w:tcPr>
          <w:p w14:paraId="201B9B14" w14:textId="77777777" w:rsidR="00AE26C2" w:rsidRPr="00342067" w:rsidRDefault="00AE26C2" w:rsidP="00075258">
            <w:pPr>
              <w:keepNext/>
              <w:rPr>
                <w:sz w:val="18"/>
                <w:szCs w:val="18"/>
              </w:rPr>
            </w:pPr>
          </w:p>
        </w:tc>
        <w:tc>
          <w:tcPr>
            <w:tcW w:w="1890" w:type="dxa"/>
          </w:tcPr>
          <w:p w14:paraId="5E19136C" w14:textId="77777777" w:rsidR="00AE26C2" w:rsidRPr="00342067" w:rsidRDefault="00AE26C2" w:rsidP="00075258">
            <w:pPr>
              <w:keepNext/>
              <w:rPr>
                <w:rStyle w:val="StyleCenturyGothic8ptText1"/>
              </w:rPr>
            </w:pPr>
            <w:r w:rsidRPr="00342067">
              <w:rPr>
                <w:rStyle w:val="StyleCenturyGothic8ptText1"/>
              </w:rPr>
              <w:t>CHAN2 AC</w:t>
            </w:r>
          </w:p>
        </w:tc>
        <w:tc>
          <w:tcPr>
            <w:tcW w:w="900" w:type="dxa"/>
          </w:tcPr>
          <w:p w14:paraId="030B092E" w14:textId="77777777" w:rsidR="00AE26C2" w:rsidRPr="00342067" w:rsidRDefault="00AE26C2" w:rsidP="00075258">
            <w:pPr>
              <w:keepNext/>
              <w:rPr>
                <w:sz w:val="18"/>
                <w:szCs w:val="18"/>
              </w:rPr>
            </w:pPr>
          </w:p>
        </w:tc>
        <w:tc>
          <w:tcPr>
            <w:tcW w:w="1170" w:type="dxa"/>
          </w:tcPr>
          <w:p w14:paraId="596BCF40" w14:textId="77777777" w:rsidR="00AE26C2" w:rsidRPr="00342067" w:rsidRDefault="00AE26C2" w:rsidP="00075258">
            <w:pPr>
              <w:keepNext/>
              <w:rPr>
                <w:sz w:val="18"/>
                <w:szCs w:val="18"/>
              </w:rPr>
            </w:pPr>
          </w:p>
        </w:tc>
      </w:tr>
      <w:tr w:rsidR="00342067" w:rsidRPr="00342067" w14:paraId="0A49BAED" w14:textId="77777777" w:rsidTr="00CC3386">
        <w:tc>
          <w:tcPr>
            <w:tcW w:w="1458" w:type="dxa"/>
          </w:tcPr>
          <w:p w14:paraId="0578CEE8" w14:textId="77777777" w:rsidR="00AE26C2" w:rsidRPr="00342067" w:rsidRDefault="00AE26C2" w:rsidP="00075258">
            <w:pPr>
              <w:keepNext/>
              <w:rPr>
                <w:sz w:val="18"/>
                <w:szCs w:val="18"/>
              </w:rPr>
            </w:pPr>
          </w:p>
        </w:tc>
        <w:tc>
          <w:tcPr>
            <w:tcW w:w="1530" w:type="dxa"/>
          </w:tcPr>
          <w:p w14:paraId="06A64020" w14:textId="77777777" w:rsidR="00AE26C2" w:rsidRPr="00342067" w:rsidRDefault="00AE26C2" w:rsidP="00075258">
            <w:pPr>
              <w:keepNext/>
              <w:rPr>
                <w:sz w:val="18"/>
                <w:szCs w:val="18"/>
              </w:rPr>
            </w:pPr>
          </w:p>
        </w:tc>
        <w:tc>
          <w:tcPr>
            <w:tcW w:w="1890" w:type="dxa"/>
          </w:tcPr>
          <w:p w14:paraId="32F6B4B0" w14:textId="77777777" w:rsidR="00AE26C2" w:rsidRPr="00342067" w:rsidRDefault="00AE26C2" w:rsidP="00075258">
            <w:pPr>
              <w:keepNext/>
              <w:rPr>
                <w:rStyle w:val="StyleCenturyGothic8ptText1"/>
              </w:rPr>
            </w:pPr>
            <w:r w:rsidRPr="00342067">
              <w:rPr>
                <w:rStyle w:val="StyleCenturyGothic8ptText1"/>
              </w:rPr>
              <w:t>GROUND CHAN1</w:t>
            </w:r>
          </w:p>
        </w:tc>
        <w:tc>
          <w:tcPr>
            <w:tcW w:w="900" w:type="dxa"/>
          </w:tcPr>
          <w:p w14:paraId="3D7E8C18" w14:textId="77777777" w:rsidR="00AE26C2" w:rsidRPr="00342067" w:rsidRDefault="00AE26C2" w:rsidP="00075258">
            <w:pPr>
              <w:keepNext/>
              <w:rPr>
                <w:sz w:val="18"/>
                <w:szCs w:val="18"/>
              </w:rPr>
            </w:pPr>
          </w:p>
        </w:tc>
        <w:tc>
          <w:tcPr>
            <w:tcW w:w="1170" w:type="dxa"/>
          </w:tcPr>
          <w:p w14:paraId="3AD14B7D" w14:textId="77777777" w:rsidR="00AE26C2" w:rsidRPr="00342067" w:rsidRDefault="00AE26C2" w:rsidP="00075258">
            <w:pPr>
              <w:keepNext/>
              <w:rPr>
                <w:sz w:val="18"/>
                <w:szCs w:val="18"/>
              </w:rPr>
            </w:pPr>
          </w:p>
        </w:tc>
      </w:tr>
      <w:tr w:rsidR="00342067" w:rsidRPr="00342067" w14:paraId="49E3E212" w14:textId="77777777" w:rsidTr="00CC3386">
        <w:tc>
          <w:tcPr>
            <w:tcW w:w="1458" w:type="dxa"/>
          </w:tcPr>
          <w:p w14:paraId="4994D8A2" w14:textId="77777777" w:rsidR="00AE26C2" w:rsidRPr="00342067" w:rsidRDefault="00AE26C2" w:rsidP="00075258">
            <w:pPr>
              <w:keepNext/>
              <w:rPr>
                <w:sz w:val="18"/>
                <w:szCs w:val="18"/>
              </w:rPr>
            </w:pPr>
          </w:p>
        </w:tc>
        <w:tc>
          <w:tcPr>
            <w:tcW w:w="1530" w:type="dxa"/>
          </w:tcPr>
          <w:p w14:paraId="6E47A414" w14:textId="77777777" w:rsidR="00AE26C2" w:rsidRPr="00342067" w:rsidRDefault="00AE26C2" w:rsidP="00075258">
            <w:pPr>
              <w:keepNext/>
              <w:rPr>
                <w:sz w:val="18"/>
                <w:szCs w:val="18"/>
              </w:rPr>
            </w:pPr>
          </w:p>
        </w:tc>
        <w:tc>
          <w:tcPr>
            <w:tcW w:w="1890" w:type="dxa"/>
          </w:tcPr>
          <w:p w14:paraId="4D6E7C51" w14:textId="77777777" w:rsidR="00AE26C2" w:rsidRPr="00342067" w:rsidRDefault="00AE26C2" w:rsidP="00075258">
            <w:pPr>
              <w:keepNext/>
              <w:rPr>
                <w:rStyle w:val="StyleCenturyGothic8ptText1"/>
              </w:rPr>
            </w:pPr>
            <w:r w:rsidRPr="00342067">
              <w:rPr>
                <w:rStyle w:val="StyleCenturyGothic8ptText1"/>
              </w:rPr>
              <w:t>GROUND CHAN2</w:t>
            </w:r>
          </w:p>
        </w:tc>
        <w:tc>
          <w:tcPr>
            <w:tcW w:w="900" w:type="dxa"/>
          </w:tcPr>
          <w:p w14:paraId="22A3FC61" w14:textId="77777777" w:rsidR="00AE26C2" w:rsidRPr="00342067" w:rsidRDefault="00AE26C2" w:rsidP="00075258">
            <w:pPr>
              <w:keepNext/>
              <w:rPr>
                <w:sz w:val="18"/>
                <w:szCs w:val="18"/>
              </w:rPr>
            </w:pPr>
          </w:p>
        </w:tc>
        <w:tc>
          <w:tcPr>
            <w:tcW w:w="1170" w:type="dxa"/>
          </w:tcPr>
          <w:p w14:paraId="0815DD9F" w14:textId="77777777" w:rsidR="00AE26C2" w:rsidRPr="00342067" w:rsidRDefault="00AE26C2" w:rsidP="00075258">
            <w:pPr>
              <w:keepNext/>
              <w:rPr>
                <w:sz w:val="18"/>
                <w:szCs w:val="18"/>
              </w:rPr>
            </w:pPr>
          </w:p>
        </w:tc>
      </w:tr>
      <w:tr w:rsidR="00342067" w:rsidRPr="00342067" w14:paraId="353F92F7" w14:textId="77777777" w:rsidTr="00CC3386">
        <w:tc>
          <w:tcPr>
            <w:tcW w:w="1458" w:type="dxa"/>
          </w:tcPr>
          <w:p w14:paraId="4664A70D" w14:textId="77777777" w:rsidR="00AE26C2" w:rsidRPr="00342067" w:rsidRDefault="00AE26C2" w:rsidP="00075258">
            <w:pPr>
              <w:keepNext/>
              <w:rPr>
                <w:sz w:val="18"/>
                <w:szCs w:val="18"/>
              </w:rPr>
            </w:pPr>
          </w:p>
        </w:tc>
        <w:tc>
          <w:tcPr>
            <w:tcW w:w="1530" w:type="dxa"/>
          </w:tcPr>
          <w:p w14:paraId="1E6987C0" w14:textId="77777777" w:rsidR="00AE26C2" w:rsidRPr="00342067" w:rsidRDefault="00AE26C2" w:rsidP="00075258">
            <w:pPr>
              <w:keepNext/>
              <w:rPr>
                <w:rStyle w:val="StyleCenturyGothic8ptText1"/>
              </w:rPr>
            </w:pPr>
            <w:r w:rsidRPr="00342067">
              <w:rPr>
                <w:rStyle w:val="StyleCenturyGothic8ptText1"/>
              </w:rPr>
              <w:t>CAL</w:t>
            </w:r>
          </w:p>
        </w:tc>
        <w:tc>
          <w:tcPr>
            <w:tcW w:w="1890" w:type="dxa"/>
          </w:tcPr>
          <w:p w14:paraId="5189850D" w14:textId="77777777" w:rsidR="00AE26C2" w:rsidRPr="00342067" w:rsidRDefault="00AE26C2" w:rsidP="00075258">
            <w:pPr>
              <w:keepNext/>
              <w:rPr>
                <w:rStyle w:val="StyleCenturyGothic8ptText1"/>
              </w:rPr>
            </w:pPr>
            <w:r w:rsidRPr="00342067">
              <w:rPr>
                <w:rStyle w:val="StyleCenturyGothic8ptText1"/>
              </w:rPr>
              <w:t>AUTO ON</w:t>
            </w:r>
          </w:p>
        </w:tc>
        <w:tc>
          <w:tcPr>
            <w:tcW w:w="900" w:type="dxa"/>
          </w:tcPr>
          <w:p w14:paraId="23C21552" w14:textId="77777777" w:rsidR="00AE26C2" w:rsidRPr="00342067" w:rsidRDefault="00AE26C2" w:rsidP="00075258">
            <w:pPr>
              <w:keepNext/>
              <w:rPr>
                <w:sz w:val="18"/>
                <w:szCs w:val="18"/>
              </w:rPr>
            </w:pPr>
          </w:p>
        </w:tc>
        <w:tc>
          <w:tcPr>
            <w:tcW w:w="1170" w:type="dxa"/>
          </w:tcPr>
          <w:p w14:paraId="67B8BD35" w14:textId="77777777" w:rsidR="00AE26C2" w:rsidRPr="00342067" w:rsidRDefault="00AE26C2" w:rsidP="00075258">
            <w:pPr>
              <w:keepNext/>
              <w:rPr>
                <w:sz w:val="18"/>
                <w:szCs w:val="18"/>
              </w:rPr>
            </w:pPr>
          </w:p>
        </w:tc>
      </w:tr>
      <w:tr w:rsidR="00342067" w:rsidRPr="00342067" w14:paraId="73361E39" w14:textId="77777777" w:rsidTr="00CC3386">
        <w:tc>
          <w:tcPr>
            <w:tcW w:w="1458" w:type="dxa"/>
          </w:tcPr>
          <w:p w14:paraId="62F5D91B" w14:textId="77777777" w:rsidR="00AE26C2" w:rsidRPr="00342067" w:rsidRDefault="00AE26C2" w:rsidP="00075258">
            <w:pPr>
              <w:keepNext/>
              <w:rPr>
                <w:rStyle w:val="StyleCenturyGothic8ptText1"/>
              </w:rPr>
            </w:pPr>
            <w:r w:rsidRPr="00342067">
              <w:rPr>
                <w:rStyle w:val="StyleCenturyGothic8ptText1"/>
              </w:rPr>
              <w:t>ACTIVE TRACE</w:t>
            </w:r>
          </w:p>
        </w:tc>
        <w:tc>
          <w:tcPr>
            <w:tcW w:w="1530" w:type="dxa"/>
          </w:tcPr>
          <w:p w14:paraId="0C96D6AD" w14:textId="77777777" w:rsidR="00AE26C2" w:rsidRPr="00342067" w:rsidRDefault="00AE26C2" w:rsidP="00075258">
            <w:pPr>
              <w:keepNext/>
              <w:rPr>
                <w:rStyle w:val="StyleCenturyGothic8ptText1"/>
              </w:rPr>
            </w:pPr>
            <w:r w:rsidRPr="00342067">
              <w:rPr>
                <w:rStyle w:val="StyleCenturyGothic8ptText1"/>
              </w:rPr>
              <w:t>A</w:t>
            </w:r>
          </w:p>
        </w:tc>
        <w:tc>
          <w:tcPr>
            <w:tcW w:w="1890" w:type="dxa"/>
          </w:tcPr>
          <w:p w14:paraId="11B6539D" w14:textId="77777777" w:rsidR="00AE26C2" w:rsidRPr="00342067" w:rsidRDefault="00AE26C2" w:rsidP="00075258">
            <w:pPr>
              <w:keepNext/>
              <w:rPr>
                <w:sz w:val="18"/>
                <w:szCs w:val="18"/>
              </w:rPr>
            </w:pPr>
          </w:p>
        </w:tc>
        <w:tc>
          <w:tcPr>
            <w:tcW w:w="900" w:type="dxa"/>
          </w:tcPr>
          <w:p w14:paraId="1AB25A52" w14:textId="77777777" w:rsidR="00AE26C2" w:rsidRPr="00342067" w:rsidRDefault="00AE26C2" w:rsidP="00075258">
            <w:pPr>
              <w:keepNext/>
              <w:rPr>
                <w:sz w:val="18"/>
                <w:szCs w:val="18"/>
              </w:rPr>
            </w:pPr>
          </w:p>
        </w:tc>
        <w:tc>
          <w:tcPr>
            <w:tcW w:w="1170" w:type="dxa"/>
          </w:tcPr>
          <w:p w14:paraId="473FBCAD" w14:textId="77777777" w:rsidR="00AE26C2" w:rsidRPr="00342067" w:rsidRDefault="00AE26C2" w:rsidP="00075258">
            <w:pPr>
              <w:keepNext/>
              <w:rPr>
                <w:sz w:val="18"/>
                <w:szCs w:val="18"/>
              </w:rPr>
            </w:pPr>
          </w:p>
        </w:tc>
      </w:tr>
      <w:tr w:rsidR="00342067" w:rsidRPr="00342067" w14:paraId="4CCB0D2F" w14:textId="77777777" w:rsidTr="00CC3386">
        <w:tc>
          <w:tcPr>
            <w:tcW w:w="1458" w:type="dxa"/>
          </w:tcPr>
          <w:p w14:paraId="7E3267B1" w14:textId="77777777" w:rsidR="00AE26C2" w:rsidRPr="00342067" w:rsidRDefault="00AE26C2" w:rsidP="00075258">
            <w:pPr>
              <w:keepNext/>
              <w:rPr>
                <w:rStyle w:val="StyleCenturyGothic8ptText1"/>
              </w:rPr>
            </w:pPr>
            <w:r w:rsidRPr="00342067">
              <w:rPr>
                <w:rStyle w:val="StyleCenturyGothic8ptText1"/>
              </w:rPr>
              <w:t>SELECT DATA</w:t>
            </w:r>
          </w:p>
        </w:tc>
        <w:tc>
          <w:tcPr>
            <w:tcW w:w="1530" w:type="dxa"/>
          </w:tcPr>
          <w:p w14:paraId="6EC0DC39" w14:textId="77777777" w:rsidR="00AE26C2" w:rsidRPr="00342067" w:rsidRDefault="00AE26C2" w:rsidP="00075258">
            <w:pPr>
              <w:keepNext/>
              <w:rPr>
                <w:rStyle w:val="StyleCenturyGothic8ptText1"/>
              </w:rPr>
            </w:pPr>
            <w:r w:rsidRPr="00342067">
              <w:rPr>
                <w:rStyle w:val="StyleCenturyGothic8ptText1"/>
              </w:rPr>
              <w:t>MEAS DISP</w:t>
            </w:r>
          </w:p>
        </w:tc>
        <w:tc>
          <w:tcPr>
            <w:tcW w:w="1890" w:type="dxa"/>
          </w:tcPr>
          <w:p w14:paraId="77CD5856" w14:textId="77777777" w:rsidR="00AE26C2" w:rsidRPr="00342067" w:rsidRDefault="00AE26C2" w:rsidP="00075258">
            <w:pPr>
              <w:keepNext/>
              <w:rPr>
                <w:rStyle w:val="StyleCenturyGothic8ptText1"/>
              </w:rPr>
            </w:pPr>
            <w:r w:rsidRPr="00342067">
              <w:rPr>
                <w:rStyle w:val="StyleCenturyGothic8ptText1"/>
              </w:rPr>
              <w:t>FREQ RESP</w:t>
            </w:r>
          </w:p>
        </w:tc>
        <w:tc>
          <w:tcPr>
            <w:tcW w:w="900" w:type="dxa"/>
          </w:tcPr>
          <w:p w14:paraId="1BC2CF29" w14:textId="77777777" w:rsidR="00AE26C2" w:rsidRPr="00342067" w:rsidRDefault="00AE26C2" w:rsidP="00075258">
            <w:pPr>
              <w:keepNext/>
              <w:rPr>
                <w:sz w:val="18"/>
                <w:szCs w:val="18"/>
              </w:rPr>
            </w:pPr>
          </w:p>
        </w:tc>
        <w:tc>
          <w:tcPr>
            <w:tcW w:w="1170" w:type="dxa"/>
          </w:tcPr>
          <w:p w14:paraId="1B920B5F" w14:textId="77777777" w:rsidR="00AE26C2" w:rsidRPr="00342067" w:rsidRDefault="00AE26C2" w:rsidP="00075258">
            <w:pPr>
              <w:keepNext/>
              <w:rPr>
                <w:sz w:val="18"/>
                <w:szCs w:val="18"/>
              </w:rPr>
            </w:pPr>
          </w:p>
        </w:tc>
      </w:tr>
      <w:tr w:rsidR="00342067" w:rsidRPr="00342067" w14:paraId="14ED6D47" w14:textId="77777777" w:rsidTr="00CC3386">
        <w:tc>
          <w:tcPr>
            <w:tcW w:w="1458" w:type="dxa"/>
          </w:tcPr>
          <w:p w14:paraId="24C59D77" w14:textId="77777777" w:rsidR="00AE26C2" w:rsidRPr="00342067" w:rsidRDefault="00AE26C2" w:rsidP="00075258">
            <w:pPr>
              <w:keepNext/>
              <w:rPr>
                <w:rStyle w:val="StyleCenturyGothic8ptText1"/>
              </w:rPr>
            </w:pPr>
            <w:r w:rsidRPr="00342067">
              <w:rPr>
                <w:rStyle w:val="StyleCenturyGothic8ptText1"/>
              </w:rPr>
              <w:t>DEFINE TRACE</w:t>
            </w:r>
          </w:p>
        </w:tc>
        <w:tc>
          <w:tcPr>
            <w:tcW w:w="1530" w:type="dxa"/>
          </w:tcPr>
          <w:p w14:paraId="4C36AC75" w14:textId="77777777" w:rsidR="00AE26C2" w:rsidRPr="00342067" w:rsidRDefault="00AE26C2" w:rsidP="00075258">
            <w:pPr>
              <w:keepNext/>
              <w:rPr>
                <w:rStyle w:val="StyleCenturyGothic8ptText1"/>
              </w:rPr>
            </w:pPr>
            <w:r w:rsidRPr="00342067">
              <w:rPr>
                <w:rStyle w:val="StyleCenturyGothic8ptText1"/>
              </w:rPr>
              <w:t>COORD</w:t>
            </w:r>
          </w:p>
        </w:tc>
        <w:tc>
          <w:tcPr>
            <w:tcW w:w="1890" w:type="dxa"/>
          </w:tcPr>
          <w:p w14:paraId="6882D041" w14:textId="77777777" w:rsidR="00AE26C2" w:rsidRPr="00342067" w:rsidRDefault="00AE26C2" w:rsidP="00075258">
            <w:pPr>
              <w:keepNext/>
              <w:rPr>
                <w:rStyle w:val="StyleCenturyGothic8ptText1"/>
              </w:rPr>
            </w:pPr>
            <w:r w:rsidRPr="00342067">
              <w:rPr>
                <w:rStyle w:val="StyleCenturyGothic8ptText1"/>
              </w:rPr>
              <w:t>Mag (dB)</w:t>
            </w:r>
          </w:p>
        </w:tc>
        <w:tc>
          <w:tcPr>
            <w:tcW w:w="900" w:type="dxa"/>
          </w:tcPr>
          <w:p w14:paraId="7D7C3FF3" w14:textId="77777777" w:rsidR="00AE26C2" w:rsidRPr="00342067" w:rsidRDefault="00AE26C2" w:rsidP="00075258">
            <w:pPr>
              <w:keepNext/>
              <w:rPr>
                <w:sz w:val="18"/>
                <w:szCs w:val="18"/>
              </w:rPr>
            </w:pPr>
          </w:p>
        </w:tc>
        <w:tc>
          <w:tcPr>
            <w:tcW w:w="1170" w:type="dxa"/>
          </w:tcPr>
          <w:p w14:paraId="22AE5486" w14:textId="77777777" w:rsidR="00AE26C2" w:rsidRPr="00342067" w:rsidRDefault="00AE26C2" w:rsidP="00075258">
            <w:pPr>
              <w:keepNext/>
              <w:rPr>
                <w:sz w:val="18"/>
                <w:szCs w:val="18"/>
              </w:rPr>
            </w:pPr>
          </w:p>
        </w:tc>
      </w:tr>
      <w:tr w:rsidR="00342067" w:rsidRPr="00342067" w14:paraId="69115675" w14:textId="77777777" w:rsidTr="00CC3386">
        <w:tc>
          <w:tcPr>
            <w:tcW w:w="1458" w:type="dxa"/>
          </w:tcPr>
          <w:p w14:paraId="7385F30A" w14:textId="77777777" w:rsidR="00AE26C2" w:rsidRPr="00342067" w:rsidRDefault="00AE26C2" w:rsidP="00075258">
            <w:pPr>
              <w:keepNext/>
              <w:rPr>
                <w:sz w:val="18"/>
                <w:szCs w:val="18"/>
              </w:rPr>
            </w:pPr>
          </w:p>
        </w:tc>
        <w:tc>
          <w:tcPr>
            <w:tcW w:w="1530" w:type="dxa"/>
          </w:tcPr>
          <w:p w14:paraId="74C9B3F3" w14:textId="77777777" w:rsidR="00AE26C2" w:rsidRPr="00342067" w:rsidRDefault="00AE26C2" w:rsidP="00075258">
            <w:pPr>
              <w:keepNext/>
              <w:rPr>
                <w:rStyle w:val="StyleCenturyGothic8ptText1"/>
              </w:rPr>
            </w:pPr>
            <w:r w:rsidRPr="00342067">
              <w:rPr>
                <w:rStyle w:val="StyleCenturyGothic8ptText1"/>
              </w:rPr>
              <w:t>SCALE</w:t>
            </w:r>
          </w:p>
        </w:tc>
        <w:tc>
          <w:tcPr>
            <w:tcW w:w="1890" w:type="dxa"/>
          </w:tcPr>
          <w:p w14:paraId="79097213" w14:textId="77777777" w:rsidR="00AE26C2" w:rsidRPr="00342067" w:rsidRDefault="00AE26C2" w:rsidP="00075258">
            <w:pPr>
              <w:keepNext/>
              <w:rPr>
                <w:rStyle w:val="StyleCenturyGothic8ptText1"/>
              </w:rPr>
            </w:pPr>
            <w:r w:rsidRPr="00342067">
              <w:rPr>
                <w:rStyle w:val="StyleCenturyGothic8ptText1"/>
              </w:rPr>
              <w:t>Y AUTO SCALE</w:t>
            </w:r>
          </w:p>
        </w:tc>
        <w:tc>
          <w:tcPr>
            <w:tcW w:w="900" w:type="dxa"/>
          </w:tcPr>
          <w:p w14:paraId="7A6A4C64" w14:textId="77777777" w:rsidR="00AE26C2" w:rsidRPr="00342067" w:rsidRDefault="00AE26C2" w:rsidP="00075258">
            <w:pPr>
              <w:keepNext/>
              <w:rPr>
                <w:sz w:val="18"/>
                <w:szCs w:val="18"/>
              </w:rPr>
            </w:pPr>
          </w:p>
        </w:tc>
        <w:tc>
          <w:tcPr>
            <w:tcW w:w="1170" w:type="dxa"/>
          </w:tcPr>
          <w:p w14:paraId="5B01A485" w14:textId="77777777" w:rsidR="00AE26C2" w:rsidRPr="00342067" w:rsidRDefault="00AE26C2" w:rsidP="00075258">
            <w:pPr>
              <w:keepNext/>
              <w:rPr>
                <w:sz w:val="18"/>
                <w:szCs w:val="18"/>
              </w:rPr>
            </w:pPr>
          </w:p>
        </w:tc>
      </w:tr>
      <w:tr w:rsidR="00342067" w:rsidRPr="00342067" w14:paraId="40047C6A" w14:textId="77777777" w:rsidTr="00CC3386">
        <w:tc>
          <w:tcPr>
            <w:tcW w:w="1458" w:type="dxa"/>
          </w:tcPr>
          <w:p w14:paraId="592EC608" w14:textId="77777777" w:rsidR="00AE26C2" w:rsidRPr="00342067" w:rsidRDefault="00AE26C2" w:rsidP="00075258">
            <w:pPr>
              <w:keepNext/>
              <w:rPr>
                <w:rStyle w:val="StyleCenturyGothic8ptText1"/>
              </w:rPr>
            </w:pPr>
            <w:r w:rsidRPr="00342067">
              <w:rPr>
                <w:rStyle w:val="StyleCenturyGothic8ptText1"/>
              </w:rPr>
              <w:t>CONTROL</w:t>
            </w:r>
          </w:p>
        </w:tc>
        <w:tc>
          <w:tcPr>
            <w:tcW w:w="1530" w:type="dxa"/>
          </w:tcPr>
          <w:p w14:paraId="72700096" w14:textId="77777777" w:rsidR="00AE26C2" w:rsidRPr="00342067" w:rsidRDefault="00AE26C2" w:rsidP="00075258">
            <w:pPr>
              <w:keepNext/>
              <w:rPr>
                <w:rStyle w:val="StyleCenturyGothic8ptText1"/>
              </w:rPr>
            </w:pPr>
            <w:r w:rsidRPr="00342067">
              <w:rPr>
                <w:rStyle w:val="StyleCenturyGothic8ptText1"/>
              </w:rPr>
              <w:t>START</w:t>
            </w:r>
          </w:p>
        </w:tc>
        <w:tc>
          <w:tcPr>
            <w:tcW w:w="1890" w:type="dxa"/>
          </w:tcPr>
          <w:p w14:paraId="4DD378F8" w14:textId="77777777" w:rsidR="00AE26C2" w:rsidRPr="00342067" w:rsidRDefault="00AE26C2" w:rsidP="00075258">
            <w:pPr>
              <w:keepNext/>
              <w:rPr>
                <w:sz w:val="18"/>
                <w:szCs w:val="18"/>
              </w:rPr>
            </w:pPr>
          </w:p>
        </w:tc>
        <w:tc>
          <w:tcPr>
            <w:tcW w:w="900" w:type="dxa"/>
          </w:tcPr>
          <w:p w14:paraId="44D4B34F" w14:textId="77777777" w:rsidR="00AE26C2" w:rsidRPr="00342067" w:rsidRDefault="00AE26C2" w:rsidP="00075258">
            <w:pPr>
              <w:keepNext/>
              <w:rPr>
                <w:sz w:val="18"/>
                <w:szCs w:val="18"/>
              </w:rPr>
            </w:pPr>
          </w:p>
        </w:tc>
        <w:tc>
          <w:tcPr>
            <w:tcW w:w="1170" w:type="dxa"/>
          </w:tcPr>
          <w:p w14:paraId="2EEFC926" w14:textId="77777777" w:rsidR="00AE26C2" w:rsidRPr="00342067" w:rsidRDefault="00AE26C2" w:rsidP="00075258">
            <w:pPr>
              <w:keepNext/>
              <w:rPr>
                <w:sz w:val="18"/>
                <w:szCs w:val="18"/>
              </w:rPr>
            </w:pPr>
          </w:p>
        </w:tc>
      </w:tr>
    </w:tbl>
    <w:p w14:paraId="0725BE89" w14:textId="77777777" w:rsidR="008807E6" w:rsidRPr="00342067" w:rsidRDefault="00C533BA" w:rsidP="001F4781">
      <w:pPr>
        <w:pStyle w:val="StyleCentered"/>
      </w:pPr>
      <w:r w:rsidRPr="00342067">
        <w:t xml:space="preserve">** The step between sweep </w:t>
      </w:r>
      <w:proofErr w:type="gramStart"/>
      <w:r w:rsidRPr="00342067">
        <w:t>rate</w:t>
      </w:r>
      <w:proofErr w:type="gramEnd"/>
      <w:r w:rsidRPr="00342067">
        <w:t xml:space="preserve"> can change depending on setup.</w:t>
      </w:r>
    </w:p>
    <w:p w14:paraId="4E0B40F2" w14:textId="77777777" w:rsidR="00FA30DE" w:rsidRPr="00342067" w:rsidRDefault="00C533BA" w:rsidP="001F4781">
      <w:pPr>
        <w:pStyle w:val="StyleCentered"/>
      </w:pPr>
      <w:r w:rsidRPr="00342067">
        <w:t xml:space="preserve">Choose any rate between </w:t>
      </w:r>
      <w:r w:rsidR="00BF138C" w:rsidRPr="00342067">
        <w:t>9</w:t>
      </w:r>
      <w:r w:rsidRPr="00342067">
        <w:t xml:space="preserve"> and 14 for this testing.</w:t>
      </w:r>
    </w:p>
    <w:p w14:paraId="20C76014" w14:textId="77777777" w:rsidR="008807E6" w:rsidRPr="00342067" w:rsidRDefault="008807E6" w:rsidP="004A7F91"/>
    <w:p w14:paraId="1BBDA2C7" w14:textId="77777777" w:rsidR="00CC3386" w:rsidRPr="00342067" w:rsidRDefault="00013ECF" w:rsidP="00CC3386">
      <w:pPr>
        <w:pStyle w:val="StyleCentered"/>
        <w:keepNext/>
      </w:pPr>
      <w:r w:rsidRPr="00342067">
        <w:rPr>
          <w:noProof/>
        </w:rPr>
        <w:lastRenderedPageBreak/>
        <mc:AlternateContent>
          <mc:Choice Requires="wps">
            <w:drawing>
              <wp:anchor distT="0" distB="0" distL="114300" distR="114300" simplePos="0" relativeHeight="251731455" behindDoc="0" locked="0" layoutInCell="1" allowOverlap="1" wp14:anchorId="12D55EFD" wp14:editId="1DAEB413">
                <wp:simplePos x="0" y="0"/>
                <wp:positionH relativeFrom="column">
                  <wp:posOffset>1684853</wp:posOffset>
                </wp:positionH>
                <wp:positionV relativeFrom="paragraph">
                  <wp:posOffset>1252665</wp:posOffset>
                </wp:positionV>
                <wp:extent cx="4091240" cy="1901603"/>
                <wp:effectExtent l="0" t="0" r="24130" b="22860"/>
                <wp:wrapNone/>
                <wp:docPr id="248" name="Freeform 248"/>
                <wp:cNvGraphicFramePr/>
                <a:graphic xmlns:a="http://schemas.openxmlformats.org/drawingml/2006/main">
                  <a:graphicData uri="http://schemas.microsoft.com/office/word/2010/wordprocessingShape">
                    <wps:wsp>
                      <wps:cNvSpPr/>
                      <wps:spPr>
                        <a:xfrm>
                          <a:off x="0" y="0"/>
                          <a:ext cx="4091240" cy="1901603"/>
                        </a:xfrm>
                        <a:custGeom>
                          <a:avLst/>
                          <a:gdLst>
                            <a:gd name="connsiteX0" fmla="*/ 0 w 4091240"/>
                            <a:gd name="connsiteY0" fmla="*/ 1543841 h 1901603"/>
                            <a:gd name="connsiteX1" fmla="*/ 11875 w 4091240"/>
                            <a:gd name="connsiteY1" fmla="*/ 1674469 h 1901603"/>
                            <a:gd name="connsiteX2" fmla="*/ 23750 w 4091240"/>
                            <a:gd name="connsiteY2" fmla="*/ 1721971 h 1901603"/>
                            <a:gd name="connsiteX3" fmla="*/ 35626 w 4091240"/>
                            <a:gd name="connsiteY3" fmla="*/ 1739783 h 1901603"/>
                            <a:gd name="connsiteX4" fmla="*/ 53439 w 4091240"/>
                            <a:gd name="connsiteY4" fmla="*/ 1799160 h 1901603"/>
                            <a:gd name="connsiteX5" fmla="*/ 77189 w 4091240"/>
                            <a:gd name="connsiteY5" fmla="*/ 1811035 h 1901603"/>
                            <a:gd name="connsiteX6" fmla="*/ 89065 w 4091240"/>
                            <a:gd name="connsiteY6" fmla="*/ 1822911 h 1901603"/>
                            <a:gd name="connsiteX7" fmla="*/ 279070 w 4091240"/>
                            <a:gd name="connsiteY7" fmla="*/ 1840724 h 1901603"/>
                            <a:gd name="connsiteX8" fmla="*/ 356259 w 4091240"/>
                            <a:gd name="connsiteY8" fmla="*/ 1852599 h 1901603"/>
                            <a:gd name="connsiteX9" fmla="*/ 498763 w 4091240"/>
                            <a:gd name="connsiteY9" fmla="*/ 1864474 h 1901603"/>
                            <a:gd name="connsiteX10" fmla="*/ 1211283 w 4091240"/>
                            <a:gd name="connsiteY10" fmla="*/ 1876350 h 1901603"/>
                            <a:gd name="connsiteX11" fmla="*/ 2357252 w 4091240"/>
                            <a:gd name="connsiteY11" fmla="*/ 1876350 h 1901603"/>
                            <a:gd name="connsiteX12" fmla="*/ 2476005 w 4091240"/>
                            <a:gd name="connsiteY12" fmla="*/ 1858537 h 1901603"/>
                            <a:gd name="connsiteX13" fmla="*/ 2713511 w 4091240"/>
                            <a:gd name="connsiteY13" fmla="*/ 1852599 h 1901603"/>
                            <a:gd name="connsiteX14" fmla="*/ 2986644 w 4091240"/>
                            <a:gd name="connsiteY14" fmla="*/ 1834786 h 1901603"/>
                            <a:gd name="connsiteX15" fmla="*/ 3004457 w 4091240"/>
                            <a:gd name="connsiteY15" fmla="*/ 1828848 h 1901603"/>
                            <a:gd name="connsiteX16" fmla="*/ 3105397 w 4091240"/>
                            <a:gd name="connsiteY16" fmla="*/ 1811035 h 1901603"/>
                            <a:gd name="connsiteX17" fmla="*/ 3307278 w 4091240"/>
                            <a:gd name="connsiteY17" fmla="*/ 1816973 h 1901603"/>
                            <a:gd name="connsiteX18" fmla="*/ 3325091 w 4091240"/>
                            <a:gd name="connsiteY18" fmla="*/ 1828848 h 1901603"/>
                            <a:gd name="connsiteX19" fmla="*/ 3366654 w 4091240"/>
                            <a:gd name="connsiteY19" fmla="*/ 1834786 h 1901603"/>
                            <a:gd name="connsiteX20" fmla="*/ 3479470 w 4091240"/>
                            <a:gd name="connsiteY20" fmla="*/ 1846661 h 1901603"/>
                            <a:gd name="connsiteX21" fmla="*/ 3515096 w 4091240"/>
                            <a:gd name="connsiteY21" fmla="*/ 1852599 h 1901603"/>
                            <a:gd name="connsiteX22" fmla="*/ 3669475 w 4091240"/>
                            <a:gd name="connsiteY22" fmla="*/ 1846661 h 1901603"/>
                            <a:gd name="connsiteX23" fmla="*/ 3728852 w 4091240"/>
                            <a:gd name="connsiteY23" fmla="*/ 1834786 h 1901603"/>
                            <a:gd name="connsiteX24" fmla="*/ 3770415 w 4091240"/>
                            <a:gd name="connsiteY24" fmla="*/ 1811035 h 1901603"/>
                            <a:gd name="connsiteX25" fmla="*/ 3788228 w 4091240"/>
                            <a:gd name="connsiteY25" fmla="*/ 1799160 h 1901603"/>
                            <a:gd name="connsiteX26" fmla="*/ 3823854 w 4091240"/>
                            <a:gd name="connsiteY26" fmla="*/ 1775409 h 1901603"/>
                            <a:gd name="connsiteX27" fmla="*/ 3835730 w 4091240"/>
                            <a:gd name="connsiteY27" fmla="*/ 1751659 h 1901603"/>
                            <a:gd name="connsiteX28" fmla="*/ 3865418 w 4091240"/>
                            <a:gd name="connsiteY28" fmla="*/ 1721971 h 1901603"/>
                            <a:gd name="connsiteX29" fmla="*/ 3889168 w 4091240"/>
                            <a:gd name="connsiteY29" fmla="*/ 1674469 h 1901603"/>
                            <a:gd name="connsiteX30" fmla="*/ 3895106 w 4091240"/>
                            <a:gd name="connsiteY30" fmla="*/ 1644781 h 1901603"/>
                            <a:gd name="connsiteX31" fmla="*/ 3918857 w 4091240"/>
                            <a:gd name="connsiteY31" fmla="*/ 1603217 h 1901603"/>
                            <a:gd name="connsiteX32" fmla="*/ 3924794 w 4091240"/>
                            <a:gd name="connsiteY32" fmla="*/ 1555716 h 1901603"/>
                            <a:gd name="connsiteX33" fmla="*/ 3930732 w 4091240"/>
                            <a:gd name="connsiteY33" fmla="*/ 1490402 h 1901603"/>
                            <a:gd name="connsiteX34" fmla="*/ 3942607 w 4091240"/>
                            <a:gd name="connsiteY34" fmla="*/ 1466651 h 1901603"/>
                            <a:gd name="connsiteX35" fmla="*/ 3948545 w 4091240"/>
                            <a:gd name="connsiteY35" fmla="*/ 1288521 h 1901603"/>
                            <a:gd name="connsiteX36" fmla="*/ 3954483 w 4091240"/>
                            <a:gd name="connsiteY36" fmla="*/ 1270708 h 1901603"/>
                            <a:gd name="connsiteX37" fmla="*/ 3960420 w 4091240"/>
                            <a:gd name="connsiteY37" fmla="*/ 1223207 h 1901603"/>
                            <a:gd name="connsiteX38" fmla="*/ 3978233 w 4091240"/>
                            <a:gd name="connsiteY38" fmla="*/ 1134142 h 1901603"/>
                            <a:gd name="connsiteX39" fmla="*/ 3990109 w 4091240"/>
                            <a:gd name="connsiteY39" fmla="*/ 997576 h 1901603"/>
                            <a:gd name="connsiteX40" fmla="*/ 4001984 w 4091240"/>
                            <a:gd name="connsiteY40" fmla="*/ 967887 h 1901603"/>
                            <a:gd name="connsiteX41" fmla="*/ 4007922 w 4091240"/>
                            <a:gd name="connsiteY41" fmla="*/ 950074 h 1901603"/>
                            <a:gd name="connsiteX42" fmla="*/ 4025735 w 4091240"/>
                            <a:gd name="connsiteY42" fmla="*/ 837259 h 1901603"/>
                            <a:gd name="connsiteX43" fmla="*/ 4037610 w 4091240"/>
                            <a:gd name="connsiteY43" fmla="*/ 771945 h 1901603"/>
                            <a:gd name="connsiteX44" fmla="*/ 4049485 w 4091240"/>
                            <a:gd name="connsiteY44" fmla="*/ 754132 h 1901603"/>
                            <a:gd name="connsiteX45" fmla="*/ 4055423 w 4091240"/>
                            <a:gd name="connsiteY45" fmla="*/ 724443 h 1901603"/>
                            <a:gd name="connsiteX46" fmla="*/ 4067298 w 4091240"/>
                            <a:gd name="connsiteY46" fmla="*/ 635378 h 1901603"/>
                            <a:gd name="connsiteX47" fmla="*/ 4073236 w 4091240"/>
                            <a:gd name="connsiteY47" fmla="*/ 581939 h 1901603"/>
                            <a:gd name="connsiteX48" fmla="*/ 4085111 w 4091240"/>
                            <a:gd name="connsiteY48" fmla="*/ 534438 h 1901603"/>
                            <a:gd name="connsiteX49" fmla="*/ 4091049 w 4091240"/>
                            <a:gd name="connsiteY49" fmla="*/ 207867 h 1901603"/>
                            <a:gd name="connsiteX50" fmla="*/ 4079174 w 4091240"/>
                            <a:gd name="connsiteY50" fmla="*/ 17861 h 1901603"/>
                            <a:gd name="connsiteX51" fmla="*/ 4067298 w 4091240"/>
                            <a:gd name="connsiteY51" fmla="*/ 48 h 1901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4091240" h="1901603">
                              <a:moveTo>
                                <a:pt x="0" y="1543841"/>
                              </a:moveTo>
                              <a:cubicBezTo>
                                <a:pt x="4472" y="1610928"/>
                                <a:pt x="2856" y="1620356"/>
                                <a:pt x="11875" y="1674469"/>
                              </a:cubicBezTo>
                              <a:cubicBezTo>
                                <a:pt x="13568" y="1684625"/>
                                <a:pt x="18016" y="1710503"/>
                                <a:pt x="23750" y="1721971"/>
                              </a:cubicBezTo>
                              <a:cubicBezTo>
                                <a:pt x="26941" y="1728354"/>
                                <a:pt x="31667" y="1733846"/>
                                <a:pt x="35626" y="1739783"/>
                              </a:cubicBezTo>
                              <a:cubicBezTo>
                                <a:pt x="37868" y="1748753"/>
                                <a:pt x="49306" y="1797094"/>
                                <a:pt x="53439" y="1799160"/>
                              </a:cubicBezTo>
                              <a:cubicBezTo>
                                <a:pt x="61356" y="1803118"/>
                                <a:pt x="69824" y="1806125"/>
                                <a:pt x="77189" y="1811035"/>
                              </a:cubicBezTo>
                              <a:cubicBezTo>
                                <a:pt x="81847" y="1814140"/>
                                <a:pt x="83867" y="1820832"/>
                                <a:pt x="89065" y="1822911"/>
                              </a:cubicBezTo>
                              <a:cubicBezTo>
                                <a:pt x="143495" y="1844683"/>
                                <a:pt x="234429" y="1838864"/>
                                <a:pt x="279070" y="1840724"/>
                              </a:cubicBezTo>
                              <a:cubicBezTo>
                                <a:pt x="319195" y="1854097"/>
                                <a:pt x="279719" y="1842393"/>
                                <a:pt x="356259" y="1852599"/>
                              </a:cubicBezTo>
                              <a:cubicBezTo>
                                <a:pt x="453462" y="1865560"/>
                                <a:pt x="261737" y="1859358"/>
                                <a:pt x="498763" y="1864474"/>
                              </a:cubicBezTo>
                              <a:lnTo>
                                <a:pt x="1211283" y="1876350"/>
                              </a:lnTo>
                              <a:cubicBezTo>
                                <a:pt x="1620751" y="1921841"/>
                                <a:pt x="1367212" y="1895762"/>
                                <a:pt x="2357252" y="1876350"/>
                              </a:cubicBezTo>
                              <a:cubicBezTo>
                                <a:pt x="2397271" y="1875565"/>
                                <a:pt x="2435990" y="1859537"/>
                                <a:pt x="2476005" y="1858537"/>
                              </a:cubicBezTo>
                              <a:lnTo>
                                <a:pt x="2713511" y="1852599"/>
                              </a:lnTo>
                              <a:cubicBezTo>
                                <a:pt x="2856028" y="1834784"/>
                                <a:pt x="2649351" y="1859466"/>
                                <a:pt x="2986644" y="1834786"/>
                              </a:cubicBezTo>
                              <a:cubicBezTo>
                                <a:pt x="2992886" y="1834329"/>
                                <a:pt x="2998385" y="1830366"/>
                                <a:pt x="3004457" y="1828848"/>
                              </a:cubicBezTo>
                              <a:cubicBezTo>
                                <a:pt x="3058132" y="1815429"/>
                                <a:pt x="3053205" y="1817559"/>
                                <a:pt x="3105397" y="1811035"/>
                              </a:cubicBezTo>
                              <a:cubicBezTo>
                                <a:pt x="3172691" y="1813014"/>
                                <a:pt x="3240175" y="1811532"/>
                                <a:pt x="3307278" y="1816973"/>
                              </a:cubicBezTo>
                              <a:cubicBezTo>
                                <a:pt x="3314391" y="1817550"/>
                                <a:pt x="3318256" y="1826797"/>
                                <a:pt x="3325091" y="1828848"/>
                              </a:cubicBezTo>
                              <a:cubicBezTo>
                                <a:pt x="3338496" y="1832869"/>
                                <a:pt x="3352782" y="1832936"/>
                                <a:pt x="3366654" y="1834786"/>
                              </a:cubicBezTo>
                              <a:cubicBezTo>
                                <a:pt x="3500091" y="1852579"/>
                                <a:pt x="3310248" y="1826753"/>
                                <a:pt x="3479470" y="1846661"/>
                              </a:cubicBezTo>
                              <a:cubicBezTo>
                                <a:pt x="3491427" y="1848068"/>
                                <a:pt x="3503221" y="1850620"/>
                                <a:pt x="3515096" y="1852599"/>
                              </a:cubicBezTo>
                              <a:cubicBezTo>
                                <a:pt x="3566556" y="1850620"/>
                                <a:pt x="3618078" y="1849873"/>
                                <a:pt x="3669475" y="1846661"/>
                              </a:cubicBezTo>
                              <a:cubicBezTo>
                                <a:pt x="3688892" y="1845447"/>
                                <a:pt x="3709865" y="1839533"/>
                                <a:pt x="3728852" y="1834786"/>
                              </a:cubicBezTo>
                              <a:cubicBezTo>
                                <a:pt x="3772251" y="1805854"/>
                                <a:pt x="3717682" y="1841169"/>
                                <a:pt x="3770415" y="1811035"/>
                              </a:cubicBezTo>
                              <a:cubicBezTo>
                                <a:pt x="3776611" y="1807494"/>
                                <a:pt x="3782290" y="1803118"/>
                                <a:pt x="3788228" y="1799160"/>
                              </a:cubicBezTo>
                              <a:cubicBezTo>
                                <a:pt x="3828103" y="1739351"/>
                                <a:pt x="3766340" y="1823337"/>
                                <a:pt x="3823854" y="1775409"/>
                              </a:cubicBezTo>
                              <a:cubicBezTo>
                                <a:pt x="3830654" y="1769743"/>
                                <a:pt x="3831338" y="1759344"/>
                                <a:pt x="3835730" y="1751659"/>
                              </a:cubicBezTo>
                              <a:cubicBezTo>
                                <a:pt x="3847911" y="1730343"/>
                                <a:pt x="3845320" y="1735369"/>
                                <a:pt x="3865418" y="1721971"/>
                              </a:cubicBezTo>
                              <a:cubicBezTo>
                                <a:pt x="3879063" y="1681034"/>
                                <a:pt x="3868442" y="1695197"/>
                                <a:pt x="3889168" y="1674469"/>
                              </a:cubicBezTo>
                              <a:cubicBezTo>
                                <a:pt x="3891147" y="1664573"/>
                                <a:pt x="3890099" y="1653543"/>
                                <a:pt x="3895106" y="1644781"/>
                              </a:cubicBezTo>
                              <a:cubicBezTo>
                                <a:pt x="3925655" y="1591322"/>
                                <a:pt x="3905384" y="1690797"/>
                                <a:pt x="3918857" y="1603217"/>
                              </a:cubicBezTo>
                              <a:cubicBezTo>
                                <a:pt x="3921283" y="1587446"/>
                                <a:pt x="3923124" y="1571585"/>
                                <a:pt x="3924794" y="1555716"/>
                              </a:cubicBezTo>
                              <a:cubicBezTo>
                                <a:pt x="3927082" y="1533975"/>
                                <a:pt x="3926445" y="1511839"/>
                                <a:pt x="3930732" y="1490402"/>
                              </a:cubicBezTo>
                              <a:cubicBezTo>
                                <a:pt x="3932468" y="1481722"/>
                                <a:pt x="3938649" y="1474568"/>
                                <a:pt x="3942607" y="1466651"/>
                              </a:cubicBezTo>
                              <a:cubicBezTo>
                                <a:pt x="3944586" y="1407274"/>
                                <a:pt x="3944951" y="1347822"/>
                                <a:pt x="3948545" y="1288521"/>
                              </a:cubicBezTo>
                              <a:cubicBezTo>
                                <a:pt x="3948924" y="1282274"/>
                                <a:pt x="3953363" y="1276866"/>
                                <a:pt x="3954483" y="1270708"/>
                              </a:cubicBezTo>
                              <a:cubicBezTo>
                                <a:pt x="3957337" y="1255009"/>
                                <a:pt x="3957686" y="1238928"/>
                                <a:pt x="3960420" y="1223207"/>
                              </a:cubicBezTo>
                              <a:cubicBezTo>
                                <a:pt x="3965607" y="1193378"/>
                                <a:pt x="3978233" y="1134142"/>
                                <a:pt x="3978233" y="1134142"/>
                              </a:cubicBezTo>
                              <a:cubicBezTo>
                                <a:pt x="3982192" y="1088620"/>
                                <a:pt x="3983647" y="1042811"/>
                                <a:pt x="3990109" y="997576"/>
                              </a:cubicBezTo>
                              <a:cubicBezTo>
                                <a:pt x="3991616" y="987025"/>
                                <a:pt x="3998242" y="977867"/>
                                <a:pt x="4001984" y="967887"/>
                              </a:cubicBezTo>
                              <a:cubicBezTo>
                                <a:pt x="4004182" y="962027"/>
                                <a:pt x="4005943" y="956012"/>
                                <a:pt x="4007922" y="950074"/>
                              </a:cubicBezTo>
                              <a:cubicBezTo>
                                <a:pt x="4019260" y="859363"/>
                                <a:pt x="4007321" y="947744"/>
                                <a:pt x="4025735" y="837259"/>
                              </a:cubicBezTo>
                              <a:cubicBezTo>
                                <a:pt x="4027487" y="826744"/>
                                <a:pt x="4031390" y="786458"/>
                                <a:pt x="4037610" y="771945"/>
                              </a:cubicBezTo>
                              <a:cubicBezTo>
                                <a:pt x="4040421" y="765386"/>
                                <a:pt x="4045527" y="760070"/>
                                <a:pt x="4049485" y="754132"/>
                              </a:cubicBezTo>
                              <a:cubicBezTo>
                                <a:pt x="4051464" y="744236"/>
                                <a:pt x="4053764" y="734398"/>
                                <a:pt x="4055423" y="724443"/>
                              </a:cubicBezTo>
                              <a:cubicBezTo>
                                <a:pt x="4058998" y="702996"/>
                                <a:pt x="4064893" y="655819"/>
                                <a:pt x="4067298" y="635378"/>
                              </a:cubicBezTo>
                              <a:cubicBezTo>
                                <a:pt x="4069392" y="617578"/>
                                <a:pt x="4070121" y="599589"/>
                                <a:pt x="4073236" y="581939"/>
                              </a:cubicBezTo>
                              <a:cubicBezTo>
                                <a:pt x="4076072" y="565866"/>
                                <a:pt x="4081153" y="550272"/>
                                <a:pt x="4085111" y="534438"/>
                              </a:cubicBezTo>
                              <a:cubicBezTo>
                                <a:pt x="4087090" y="425581"/>
                                <a:pt x="4092300" y="316735"/>
                                <a:pt x="4091049" y="207867"/>
                              </a:cubicBezTo>
                              <a:cubicBezTo>
                                <a:pt x="4090320" y="144412"/>
                                <a:pt x="4084593" y="81088"/>
                                <a:pt x="4079174" y="17861"/>
                              </a:cubicBezTo>
                              <a:cubicBezTo>
                                <a:pt x="4077486" y="-1830"/>
                                <a:pt x="4077953" y="48"/>
                                <a:pt x="4067298" y="48"/>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392156" id="Freeform 248" o:spid="_x0000_s1026" style="position:absolute;margin-left:132.65pt;margin-top:98.65pt;width:322.15pt;height:149.75pt;z-index:251731455;visibility:visible;mso-wrap-style:square;mso-wrap-distance-left:9pt;mso-wrap-distance-top:0;mso-wrap-distance-right:9pt;mso-wrap-distance-bottom:0;mso-position-horizontal:absolute;mso-position-horizontal-relative:text;mso-position-vertical:absolute;mso-position-vertical-relative:text;v-text-anchor:middle" coordsize="4091240,190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" path="m,1543841v4472,67087,2856,76515,11875,130628c13568,1684625,18016,1710503,23750,1721971v3191,6383,7917,11875,11876,17812c37868,1748753,49306,1797094,53439,1799160v7917,3958,16385,6965,23750,11875c81847,1814140,83867,1820832,89065,1822911v54430,21772,145364,15953,190005,17813c319195,1854097,279719,1842393,356259,1852599v97203,12961,-94522,6759,142504,11875l1211283,1876350v409468,45491,155929,19412,1145969,c2397271,1875565,2435990,1859537,2476005,1858537r237506,-5938c2856028,1834784,2649351,1859466,2986644,1834786v6242,-457,11741,-4420,17813,-5938c3058132,1815429,3053205,1817559,3105397,1811035v67294,1979,134778,497,201881,5938c3314391,1817550,3318256,1826797,3325091,1828848v13405,4021,27691,4088,41563,5938c3500091,1852579,3310248,1826753,3479470,1846661v11957,1407,23751,3959,35626,5938c3566556,1850620,3618078,1849873,3669475,1846661v19417,-1214,40390,-7128,59377,-11875c3772251,1805854,3717682,1841169,3770415,1811035v6196,-3541,11875,-7917,17813,-11875c3828103,1739351,3766340,1823337,3823854,1775409v6800,-5666,7484,-16065,11876,-23750c3847911,1730343,3845320,1735369,3865418,1721971v13645,-40937,3024,-26774,23750,-47502c3891147,1664573,3890099,1653543,3895106,1644781v30549,-53459,10278,46016,23751,-41564c3921283,1587446,3923124,1571585,3924794,1555716v2288,-21741,1651,-43877,5938,-65314c3932468,1481722,3938649,1474568,3942607,1466651v1979,-59377,2344,-118829,5938,-178130c3948924,1282274,3953363,1276866,3954483,1270708v2854,-15699,3203,-31780,5937,-47501c3965607,1193378,3978233,1134142,3978233,1134142v3959,-45522,5414,-91331,11876,-136566c3991616,987025,3998242,977867,4001984,967887v2198,-5860,3959,-11875,5938,-17813c4019260,859363,4007321,947744,4025735,837259v1752,-10515,5655,-50801,11875,-65314c4040421,765386,4045527,760070,4049485,754132v1979,-9896,4279,-19734,5938,-29689c4058998,702996,4064893,655819,4067298,635378v2094,-17800,2823,-35789,5938,-53439c4076072,565866,4081153,550272,4085111,534438v1979,-108857,7189,-217703,5938,-326571c4090320,144412,4084593,81088,4079174,17861,4077486,-1830,4077953,48,4067298,48e" filled="f" strokecolor="red" strokeweight="2pt">
                <v:path arrowok="t" o:connecttype="custom" o:connectlocs="0,1543841;11875,1674469;23750,1721971;35626,1739783;53439,1799160;77189,1811035;89065,1822911;279070,1840724;356259,1852599;498763,1864474;1211283,1876350;2357252,1876350;2476005,1858537;2713511,1852599;2986644,1834786;3004457,1828848;3105397,1811035;3307278,1816973;3325091,1828848;3366654,1834786;3479470,1846661;3515096,1852599;3669475,1846661;3728852,1834786;3770415,1811035;3788228,1799160;3823854,1775409;3835730,1751659;3865418,1721971;3889168,1674469;3895106,1644781;3918857,1603217;3924794,1555716;3930732,1490402;3942607,1466651;3948545,1288521;3954483,1270708;3960420,1223207;3978233,1134142;3990109,997576;4001984,967887;4007922,950074;4025735,837259;4037610,771945;4049485,754132;4055423,724443;4067298,635378;4073236,581939;4085111,534438;4091049,207867;4079174,17861;4067298,48" o:connectangles="0,0,0,0,0,0,0,0,0,0,0,0,0,0,0,0,0,0,0,0,0,0,0,0,0,0,0,0,0,0,0,0,0,0,0,0,0,0,0,0,0,0,0,0,0,0,0,0,0,0,0,0"/>
              </v:shape>
            </w:pict>
          </mc:Fallback>
        </mc:AlternateContent>
      </w:r>
      <w:r w:rsidRPr="00342067">
        <w:rPr>
          <w:noProof/>
        </w:rPr>
        <mc:AlternateContent>
          <mc:Choice Requires="wps">
            <w:drawing>
              <wp:anchor distT="0" distB="0" distL="114300" distR="114300" simplePos="0" relativeHeight="251730431" behindDoc="0" locked="0" layoutInCell="1" allowOverlap="1" wp14:anchorId="752BF6EE" wp14:editId="523F07C2">
                <wp:simplePos x="0" y="0"/>
                <wp:positionH relativeFrom="column">
                  <wp:posOffset>4968628</wp:posOffset>
                </wp:positionH>
                <wp:positionV relativeFrom="paragraph">
                  <wp:posOffset>1246760</wp:posOffset>
                </wp:positionV>
                <wp:extent cx="504703" cy="296884"/>
                <wp:effectExtent l="0" t="0" r="10160" b="27305"/>
                <wp:wrapNone/>
                <wp:docPr id="247" name="Freeform 247"/>
                <wp:cNvGraphicFramePr/>
                <a:graphic xmlns:a="http://schemas.openxmlformats.org/drawingml/2006/main">
                  <a:graphicData uri="http://schemas.microsoft.com/office/word/2010/wordprocessingShape">
                    <wps:wsp>
                      <wps:cNvSpPr/>
                      <wps:spPr>
                        <a:xfrm>
                          <a:off x="0" y="0"/>
                          <a:ext cx="504703" cy="296884"/>
                        </a:xfrm>
                        <a:custGeom>
                          <a:avLst/>
                          <a:gdLst>
                            <a:gd name="connsiteX0" fmla="*/ 0 w 504703"/>
                            <a:gd name="connsiteY0" fmla="*/ 0 h 296884"/>
                            <a:gd name="connsiteX1" fmla="*/ 11876 w 504703"/>
                            <a:gd name="connsiteY1" fmla="*/ 29689 h 296884"/>
                            <a:gd name="connsiteX2" fmla="*/ 41564 w 504703"/>
                            <a:gd name="connsiteY2" fmla="*/ 65315 h 296884"/>
                            <a:gd name="connsiteX3" fmla="*/ 53439 w 504703"/>
                            <a:gd name="connsiteY3" fmla="*/ 95003 h 296884"/>
                            <a:gd name="connsiteX4" fmla="*/ 71252 w 504703"/>
                            <a:gd name="connsiteY4" fmla="*/ 100941 h 296884"/>
                            <a:gd name="connsiteX5" fmla="*/ 89065 w 504703"/>
                            <a:gd name="connsiteY5" fmla="*/ 136567 h 296884"/>
                            <a:gd name="connsiteX6" fmla="*/ 106878 w 504703"/>
                            <a:gd name="connsiteY6" fmla="*/ 148442 h 296884"/>
                            <a:gd name="connsiteX7" fmla="*/ 130629 w 504703"/>
                            <a:gd name="connsiteY7" fmla="*/ 207819 h 296884"/>
                            <a:gd name="connsiteX8" fmla="*/ 136566 w 504703"/>
                            <a:gd name="connsiteY8" fmla="*/ 225632 h 296884"/>
                            <a:gd name="connsiteX9" fmla="*/ 154379 w 504703"/>
                            <a:gd name="connsiteY9" fmla="*/ 231569 h 296884"/>
                            <a:gd name="connsiteX10" fmla="*/ 172192 w 504703"/>
                            <a:gd name="connsiteY10" fmla="*/ 261258 h 296884"/>
                            <a:gd name="connsiteX11" fmla="*/ 190005 w 504703"/>
                            <a:gd name="connsiteY11" fmla="*/ 267195 h 296884"/>
                            <a:gd name="connsiteX12" fmla="*/ 201881 w 504703"/>
                            <a:gd name="connsiteY12" fmla="*/ 279071 h 296884"/>
                            <a:gd name="connsiteX13" fmla="*/ 279070 w 504703"/>
                            <a:gd name="connsiteY13" fmla="*/ 296884 h 296884"/>
                            <a:gd name="connsiteX14" fmla="*/ 350322 w 504703"/>
                            <a:gd name="connsiteY14" fmla="*/ 285008 h 296884"/>
                            <a:gd name="connsiteX15" fmla="*/ 385948 w 504703"/>
                            <a:gd name="connsiteY15" fmla="*/ 273133 h 296884"/>
                            <a:gd name="connsiteX16" fmla="*/ 403761 w 504703"/>
                            <a:gd name="connsiteY16" fmla="*/ 267195 h 296884"/>
                            <a:gd name="connsiteX17" fmla="*/ 415637 w 504703"/>
                            <a:gd name="connsiteY17" fmla="*/ 255320 h 296884"/>
                            <a:gd name="connsiteX18" fmla="*/ 427512 w 504703"/>
                            <a:gd name="connsiteY18" fmla="*/ 237507 h 296884"/>
                            <a:gd name="connsiteX19" fmla="*/ 445325 w 504703"/>
                            <a:gd name="connsiteY19" fmla="*/ 231569 h 296884"/>
                            <a:gd name="connsiteX20" fmla="*/ 457200 w 504703"/>
                            <a:gd name="connsiteY20" fmla="*/ 213756 h 296884"/>
                            <a:gd name="connsiteX21" fmla="*/ 463138 w 504703"/>
                            <a:gd name="connsiteY21" fmla="*/ 195943 h 296884"/>
                            <a:gd name="connsiteX22" fmla="*/ 486889 w 504703"/>
                            <a:gd name="connsiteY22" fmla="*/ 160317 h 296884"/>
                            <a:gd name="connsiteX23" fmla="*/ 498764 w 504703"/>
                            <a:gd name="connsiteY23" fmla="*/ 112816 h 296884"/>
                            <a:gd name="connsiteX24" fmla="*/ 504702 w 504703"/>
                            <a:gd name="connsiteY24" fmla="*/ 11876 h 296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04703" h="296884">
                              <a:moveTo>
                                <a:pt x="0" y="0"/>
                              </a:moveTo>
                              <a:cubicBezTo>
                                <a:pt x="3959" y="9896"/>
                                <a:pt x="6227" y="20650"/>
                                <a:pt x="11876" y="29689"/>
                              </a:cubicBezTo>
                              <a:cubicBezTo>
                                <a:pt x="44704" y="82213"/>
                                <a:pt x="16560" y="15305"/>
                                <a:pt x="41564" y="65315"/>
                              </a:cubicBezTo>
                              <a:cubicBezTo>
                                <a:pt x="46330" y="74848"/>
                                <a:pt x="46616" y="86815"/>
                                <a:pt x="53439" y="95003"/>
                              </a:cubicBezTo>
                              <a:cubicBezTo>
                                <a:pt x="57446" y="99811"/>
                                <a:pt x="65314" y="98962"/>
                                <a:pt x="71252" y="100941"/>
                              </a:cubicBezTo>
                              <a:cubicBezTo>
                                <a:pt x="76081" y="115428"/>
                                <a:pt x="77556" y="125058"/>
                                <a:pt x="89065" y="136567"/>
                              </a:cubicBezTo>
                              <a:cubicBezTo>
                                <a:pt x="94111" y="141613"/>
                                <a:pt x="100940" y="144484"/>
                                <a:pt x="106878" y="148442"/>
                              </a:cubicBezTo>
                              <a:cubicBezTo>
                                <a:pt x="133910" y="229542"/>
                                <a:pt x="104416" y="146654"/>
                                <a:pt x="130629" y="207819"/>
                              </a:cubicBezTo>
                              <a:cubicBezTo>
                                <a:pt x="133094" y="213572"/>
                                <a:pt x="132140" y="221206"/>
                                <a:pt x="136566" y="225632"/>
                              </a:cubicBezTo>
                              <a:cubicBezTo>
                                <a:pt x="140992" y="230058"/>
                                <a:pt x="148441" y="229590"/>
                                <a:pt x="154379" y="231569"/>
                              </a:cubicBezTo>
                              <a:cubicBezTo>
                                <a:pt x="159049" y="245579"/>
                                <a:pt x="158609" y="253108"/>
                                <a:pt x="172192" y="261258"/>
                              </a:cubicBezTo>
                              <a:cubicBezTo>
                                <a:pt x="177559" y="264478"/>
                                <a:pt x="184067" y="265216"/>
                                <a:pt x="190005" y="267195"/>
                              </a:cubicBezTo>
                              <a:cubicBezTo>
                                <a:pt x="193964" y="271154"/>
                                <a:pt x="197509" y="275574"/>
                                <a:pt x="201881" y="279071"/>
                              </a:cubicBezTo>
                              <a:cubicBezTo>
                                <a:pt x="229698" y="301325"/>
                                <a:pt x="230839" y="292061"/>
                                <a:pt x="279070" y="296884"/>
                              </a:cubicBezTo>
                              <a:cubicBezTo>
                                <a:pt x="302821" y="292925"/>
                                <a:pt x="326817" y="290231"/>
                                <a:pt x="350322" y="285008"/>
                              </a:cubicBezTo>
                              <a:cubicBezTo>
                                <a:pt x="362542" y="282293"/>
                                <a:pt x="374073" y="277091"/>
                                <a:pt x="385948" y="273133"/>
                              </a:cubicBezTo>
                              <a:lnTo>
                                <a:pt x="403761" y="267195"/>
                              </a:lnTo>
                              <a:cubicBezTo>
                                <a:pt x="407720" y="263237"/>
                                <a:pt x="412140" y="259691"/>
                                <a:pt x="415637" y="255320"/>
                              </a:cubicBezTo>
                              <a:cubicBezTo>
                                <a:pt x="420095" y="249748"/>
                                <a:pt x="421940" y="241965"/>
                                <a:pt x="427512" y="237507"/>
                              </a:cubicBezTo>
                              <a:cubicBezTo>
                                <a:pt x="432399" y="233597"/>
                                <a:pt x="439387" y="233548"/>
                                <a:pt x="445325" y="231569"/>
                              </a:cubicBezTo>
                              <a:cubicBezTo>
                                <a:pt x="449283" y="225631"/>
                                <a:pt x="454009" y="220139"/>
                                <a:pt x="457200" y="213756"/>
                              </a:cubicBezTo>
                              <a:cubicBezTo>
                                <a:pt x="459999" y="208158"/>
                                <a:pt x="460098" y="201414"/>
                                <a:pt x="463138" y="195943"/>
                              </a:cubicBezTo>
                              <a:cubicBezTo>
                                <a:pt x="470069" y="183467"/>
                                <a:pt x="486889" y="160317"/>
                                <a:pt x="486889" y="160317"/>
                              </a:cubicBezTo>
                              <a:cubicBezTo>
                                <a:pt x="490847" y="144483"/>
                                <a:pt x="497678" y="129101"/>
                                <a:pt x="498764" y="112816"/>
                              </a:cubicBezTo>
                              <a:cubicBezTo>
                                <a:pt x="504965" y="19801"/>
                                <a:pt x="504702" y="53505"/>
                                <a:pt x="504702" y="11876"/>
                              </a:cubicBezTo>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ABBA93" id="Freeform 247" o:spid="_x0000_s1026" style="position:absolute;margin-left:391.25pt;margin-top:98.15pt;width:39.75pt;height:23.4pt;z-index:251730431;visibility:visible;mso-wrap-style:square;mso-wrap-distance-left:9pt;mso-wrap-distance-top:0;mso-wrap-distance-right:9pt;mso-wrap-distance-bottom:0;mso-position-horizontal:absolute;mso-position-horizontal-relative:text;mso-position-vertical:absolute;mso-position-vertical-relative:text;v-text-anchor:middle" coordsize="504703,29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" path="m,c3959,9896,6227,20650,11876,29689,44704,82213,16560,15305,41564,65315v4766,9533,5052,21500,11875,29688c57446,99811,65314,98962,71252,100941v4829,14487,6304,24117,17813,35626c94111,141613,100940,144484,106878,148442v27032,81100,-2462,-1788,23751,59377c133094,213572,132140,221206,136566,225632v4426,4426,11875,3958,17813,5937c159049,245579,158609,253108,172192,261258v5367,3220,11875,3958,17813,5937c193964,271154,197509,275574,201881,279071v27817,22254,28958,12990,77189,17813c302821,292925,326817,290231,350322,285008v12220,-2715,23751,-7917,35626,-11875l403761,267195v3959,-3958,8379,-7504,11876,-11875c420095,249748,421940,241965,427512,237507v4887,-3910,11875,-3959,17813,-5938c449283,225631,454009,220139,457200,213756v2799,-5598,2898,-12342,5938,-17813c470069,183467,486889,160317,486889,160317v3958,-15834,10789,-31216,11875,-47501c504965,19801,504702,53505,504702,11876e" filled="f" strokecolor="#0070c0" strokeweight="2pt">
                <v:path arrowok="t" o:connecttype="custom" o:connectlocs="0,0;11876,29689;41564,65315;53439,95003;71252,100941;89065,136567;106878,148442;130629,207819;136566,225632;154379,231569;172192,261258;190005,267195;201881,279071;279070,296884;350322,285008;385948,273133;403761,267195;415637,255320;427512,237507;445325,231569;457200,213756;463138,195943;486889,160317;498764,112816;504702,11876" o:connectangles="0,0,0,0,0,0,0,0,0,0,0,0,0,0,0,0,0,0,0,0,0,0,0,0,0"/>
              </v:shape>
            </w:pict>
          </mc:Fallback>
        </mc:AlternateContent>
      </w:r>
      <w:r w:rsidR="00D62F33" w:rsidRPr="00342067">
        <w:rPr>
          <w:noProof/>
        </w:rPr>
        <mc:AlternateContent>
          <mc:Choice Requires="wpc">
            <w:drawing>
              <wp:anchor distT="0" distB="0" distL="114300" distR="114300" simplePos="0" relativeHeight="251677695" behindDoc="1" locked="1" layoutInCell="1" allowOverlap="1" wp14:anchorId="334092C9" wp14:editId="57196E10">
                <wp:simplePos x="0" y="0"/>
                <wp:positionH relativeFrom="character">
                  <wp:posOffset>401320</wp:posOffset>
                </wp:positionH>
                <wp:positionV relativeFrom="line">
                  <wp:posOffset>59690</wp:posOffset>
                </wp:positionV>
                <wp:extent cx="5266690" cy="3172460"/>
                <wp:effectExtent l="0" t="0" r="10160" b="27940"/>
                <wp:wrapNone/>
                <wp:docPr id="166" name="Canvas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3" name="Text Box 168"/>
                        <wps:cNvSpPr txBox="1">
                          <a:spLocks noChangeArrowheads="1"/>
                        </wps:cNvSpPr>
                        <wps:spPr bwMode="auto">
                          <a:xfrm>
                            <a:off x="3136526" y="128544"/>
                            <a:ext cx="1988724" cy="11140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F4F85" w14:textId="77777777" w:rsidR="00900E0E" w:rsidRPr="009F1F54" w:rsidRDefault="00900E0E" w:rsidP="001457E0">
                              <w:pPr>
                                <w:rPr>
                                  <w:sz w:val="18"/>
                                </w:rPr>
                              </w:pPr>
                              <w:r>
                                <w:rPr>
                                  <w:noProof/>
                                  <w:sz w:val="18"/>
                                </w:rPr>
                                <w:drawing>
                                  <wp:inline distT="0" distB="0" distL="0" distR="0" wp14:anchorId="11F14AD8" wp14:editId="70D0F9F0">
                                    <wp:extent cx="2072005" cy="1132205"/>
                                    <wp:effectExtent l="0" t="0" r="444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2005" cy="1132205"/>
                                            </a:xfrm>
                                            <a:prstGeom prst="rect">
                                              <a:avLst/>
                                            </a:prstGeom>
                                            <a:noFill/>
                                            <a:ln>
                                              <a:noFill/>
                                            </a:ln>
                                          </pic:spPr>
                                        </pic:pic>
                                      </a:graphicData>
                                    </a:graphic>
                                  </wp:inline>
                                </w:drawing>
                              </w:r>
                            </w:p>
                          </w:txbxContent>
                        </wps:txbx>
                        <wps:bodyPr rot="0" vert="horz" wrap="square" lIns="82296" tIns="41148" rIns="82296" bIns="41148" anchor="t" anchorCtr="0" upright="1">
                          <a:noAutofit/>
                        </wps:bodyPr>
                      </wps:wsp>
                      <wps:wsp>
                        <wps:cNvPr id="35" name="Text Box 170"/>
                        <wps:cNvSpPr txBox="1">
                          <a:spLocks noChangeArrowheads="1"/>
                        </wps:cNvSpPr>
                        <wps:spPr bwMode="auto">
                          <a:xfrm>
                            <a:off x="588902" y="2346352"/>
                            <a:ext cx="3972305" cy="826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F3059" w14:textId="77777777" w:rsidR="00900E0E" w:rsidRPr="009F1F54" w:rsidRDefault="00900E0E" w:rsidP="001457E0">
                              <w:pPr>
                                <w:rPr>
                                  <w:sz w:val="18"/>
                                </w:rPr>
                              </w:pPr>
                              <w:r>
                                <w:rPr>
                                  <w:rFonts w:ascii="Arial" w:hAnsi="Arial" w:cs="Arial"/>
                                  <w:noProof/>
                                  <w:sz w:val="18"/>
                                </w:rPr>
                                <w:drawing>
                                  <wp:inline distT="0" distB="0" distL="0" distR="0" wp14:anchorId="1C11523E" wp14:editId="5F8CD748">
                                    <wp:extent cx="4227830" cy="478155"/>
                                    <wp:effectExtent l="0" t="0" r="1270" b="0"/>
                                    <wp:docPr id="304" name="Picture 304" descr="2011-10-13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1-10-13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27830" cy="478155"/>
                                            </a:xfrm>
                                            <a:prstGeom prst="rect">
                                              <a:avLst/>
                                            </a:prstGeom>
                                            <a:noFill/>
                                            <a:ln>
                                              <a:noFill/>
                                            </a:ln>
                                          </pic:spPr>
                                        </pic:pic>
                                      </a:graphicData>
                                    </a:graphic>
                                  </wp:inline>
                                </w:drawing>
                              </w:r>
                            </w:p>
                          </w:txbxContent>
                        </wps:txbx>
                        <wps:bodyPr rot="0" vert="horz" wrap="square" lIns="82296" tIns="41148" rIns="82296" bIns="41148" anchor="t" anchorCtr="0" upright="1">
                          <a:noAutofit/>
                        </wps:bodyPr>
                      </wps:wsp>
                      <wps:wsp>
                        <wps:cNvPr id="36" name="Freeform 171"/>
                        <wps:cNvSpPr>
                          <a:spLocks/>
                        </wps:cNvSpPr>
                        <wps:spPr bwMode="auto">
                          <a:xfrm>
                            <a:off x="174871" y="839819"/>
                            <a:ext cx="851208" cy="1847602"/>
                          </a:xfrm>
                          <a:custGeom>
                            <a:avLst/>
                            <a:gdLst>
                              <a:gd name="T0" fmla="*/ 1156 w 1489"/>
                              <a:gd name="T1" fmla="*/ 63 h 3233"/>
                              <a:gd name="T2" fmla="*/ 683 w 1489"/>
                              <a:gd name="T3" fmla="*/ 9 h 3233"/>
                              <a:gd name="T4" fmla="*/ 436 w 1489"/>
                              <a:gd name="T5" fmla="*/ 117 h 3233"/>
                              <a:gd name="T6" fmla="*/ 231 w 1489"/>
                              <a:gd name="T7" fmla="*/ 536 h 3233"/>
                              <a:gd name="T8" fmla="*/ 16 w 1489"/>
                              <a:gd name="T9" fmla="*/ 1900 h 3233"/>
                              <a:gd name="T10" fmla="*/ 328 w 1489"/>
                              <a:gd name="T11" fmla="*/ 2534 h 3233"/>
                              <a:gd name="T12" fmla="*/ 1295 w 1489"/>
                              <a:gd name="T13" fmla="*/ 2588 h 3233"/>
                              <a:gd name="T14" fmla="*/ 1489 w 1489"/>
                              <a:gd name="T15" fmla="*/ 3233 h 32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89" h="3233">
                                <a:moveTo>
                                  <a:pt x="1156" y="63"/>
                                </a:moveTo>
                                <a:cubicBezTo>
                                  <a:pt x="979" y="31"/>
                                  <a:pt x="803" y="0"/>
                                  <a:pt x="683" y="9"/>
                                </a:cubicBezTo>
                                <a:cubicBezTo>
                                  <a:pt x="563" y="18"/>
                                  <a:pt x="511" y="29"/>
                                  <a:pt x="436" y="117"/>
                                </a:cubicBezTo>
                                <a:cubicBezTo>
                                  <a:pt x="361" y="205"/>
                                  <a:pt x="301" y="239"/>
                                  <a:pt x="231" y="536"/>
                                </a:cubicBezTo>
                                <a:cubicBezTo>
                                  <a:pt x="161" y="833"/>
                                  <a:pt x="0" y="1567"/>
                                  <a:pt x="16" y="1900"/>
                                </a:cubicBezTo>
                                <a:cubicBezTo>
                                  <a:pt x="32" y="2233"/>
                                  <a:pt x="115" y="2419"/>
                                  <a:pt x="328" y="2534"/>
                                </a:cubicBezTo>
                                <a:cubicBezTo>
                                  <a:pt x="541" y="2649"/>
                                  <a:pt x="1101" y="2472"/>
                                  <a:pt x="1295" y="2588"/>
                                </a:cubicBezTo>
                                <a:cubicBezTo>
                                  <a:pt x="1489" y="2704"/>
                                  <a:pt x="1489" y="2968"/>
                                  <a:pt x="1489" y="3233"/>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173"/>
                        <wps:cNvSpPr>
                          <a:spLocks noChangeArrowheads="1"/>
                        </wps:cNvSpPr>
                        <wps:spPr bwMode="auto">
                          <a:xfrm>
                            <a:off x="822920" y="548453"/>
                            <a:ext cx="1165804" cy="6170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9" name="Rectangle 174"/>
                        <wps:cNvSpPr>
                          <a:spLocks noChangeArrowheads="1"/>
                        </wps:cNvSpPr>
                        <wps:spPr bwMode="auto">
                          <a:xfrm>
                            <a:off x="960074" y="548453"/>
                            <a:ext cx="891497" cy="479897"/>
                          </a:xfrm>
                          <a:prstGeom prst="rect">
                            <a:avLst/>
                          </a:prstGeom>
                          <a:solidFill>
                            <a:srgbClr val="C0C0C0"/>
                          </a:solidFill>
                          <a:ln w="12700">
                            <a:solidFill>
                              <a:srgbClr val="000000"/>
                            </a:solidFill>
                            <a:miter lim="800000"/>
                            <a:headEnd/>
                            <a:tailEnd/>
                          </a:ln>
                        </wps:spPr>
                        <wps:txbx>
                          <w:txbxContent>
                            <w:p w14:paraId="5B09D654" w14:textId="77777777" w:rsidR="00900E0E" w:rsidRPr="009F1F54" w:rsidRDefault="00900E0E" w:rsidP="001457E0">
                              <w:pPr>
                                <w:rPr>
                                  <w:rFonts w:ascii="Candara" w:hAnsi="Candara"/>
                                  <w:sz w:val="22"/>
                                  <w:szCs w:val="24"/>
                                </w:rPr>
                              </w:pPr>
                              <w:r w:rsidRPr="009F1F54">
                                <w:rPr>
                                  <w:rFonts w:ascii="Candara" w:hAnsi="Candara"/>
                                  <w:sz w:val="22"/>
                                  <w:szCs w:val="24"/>
                                </w:rPr>
                                <w:t>56001-01</w:t>
                              </w:r>
                            </w:p>
                          </w:txbxContent>
                        </wps:txbx>
                        <wps:bodyPr rot="0" vert="horz" wrap="square" lIns="82296" tIns="41148" rIns="82296" bIns="41148" anchor="t" anchorCtr="0" upright="1">
                          <a:noAutofit/>
                        </wps:bodyPr>
                      </wps:wsp>
                      <wps:wsp>
                        <wps:cNvPr id="40" name="Freeform 175"/>
                        <wps:cNvSpPr>
                          <a:spLocks/>
                        </wps:cNvSpPr>
                        <wps:spPr bwMode="auto">
                          <a:xfrm>
                            <a:off x="1988724" y="839819"/>
                            <a:ext cx="2464175" cy="1180667"/>
                          </a:xfrm>
                          <a:custGeom>
                            <a:avLst/>
                            <a:gdLst>
                              <a:gd name="T0" fmla="*/ 3840 w 4080"/>
                              <a:gd name="T1" fmla="*/ 600 h 2420"/>
                              <a:gd name="T2" fmla="*/ 3600 w 4080"/>
                              <a:gd name="T3" fmla="*/ 1920 h 2420"/>
                              <a:gd name="T4" fmla="*/ 960 w 4080"/>
                              <a:gd name="T5" fmla="*/ 2160 h 2420"/>
                              <a:gd name="T6" fmla="*/ 720 w 4080"/>
                              <a:gd name="T7" fmla="*/ 360 h 2420"/>
                              <a:gd name="T8" fmla="*/ 0 w 4080"/>
                              <a:gd name="T9" fmla="*/ 0 h 2420"/>
                            </a:gdLst>
                            <a:ahLst/>
                            <a:cxnLst>
                              <a:cxn ang="0">
                                <a:pos x="T0" y="T1"/>
                              </a:cxn>
                              <a:cxn ang="0">
                                <a:pos x="T2" y="T3"/>
                              </a:cxn>
                              <a:cxn ang="0">
                                <a:pos x="T4" y="T5"/>
                              </a:cxn>
                              <a:cxn ang="0">
                                <a:pos x="T6" y="T7"/>
                              </a:cxn>
                              <a:cxn ang="0">
                                <a:pos x="T8" y="T9"/>
                              </a:cxn>
                            </a:cxnLst>
                            <a:rect l="0" t="0" r="r" b="b"/>
                            <a:pathLst>
                              <a:path w="4080" h="2420">
                                <a:moveTo>
                                  <a:pt x="3840" y="600"/>
                                </a:moveTo>
                                <a:cubicBezTo>
                                  <a:pt x="3960" y="1130"/>
                                  <a:pt x="4080" y="1660"/>
                                  <a:pt x="3600" y="1920"/>
                                </a:cubicBezTo>
                                <a:cubicBezTo>
                                  <a:pt x="3120" y="2180"/>
                                  <a:pt x="1440" y="2420"/>
                                  <a:pt x="960" y="2160"/>
                                </a:cubicBezTo>
                                <a:cubicBezTo>
                                  <a:pt x="480" y="1900"/>
                                  <a:pt x="880" y="720"/>
                                  <a:pt x="720" y="360"/>
                                </a:cubicBezTo>
                                <a:cubicBezTo>
                                  <a:pt x="560" y="0"/>
                                  <a:pt x="280" y="0"/>
                                  <a:pt x="0" y="0"/>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90"/>
                        <wps:cNvSpPr txBox="1">
                          <a:spLocks noChangeArrowheads="1"/>
                        </wps:cNvSpPr>
                        <wps:spPr bwMode="auto">
                          <a:xfrm>
                            <a:off x="2085964" y="684887"/>
                            <a:ext cx="393445" cy="3718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A60897" w14:textId="77777777" w:rsidR="00900E0E" w:rsidRPr="0084137B" w:rsidRDefault="00900E0E" w:rsidP="0084137B">
                              <w:pPr>
                                <w:rPr>
                                  <w:sz w:val="18"/>
                                </w:rPr>
                              </w:pPr>
                              <w:r w:rsidRPr="0084137B">
                                <w:rPr>
                                  <w:sz w:val="18"/>
                                </w:rPr>
                                <w:t>INPUT</w:t>
                              </w:r>
                            </w:p>
                            <w:p w14:paraId="10A45476" w14:textId="77777777" w:rsidR="00900E0E" w:rsidRPr="0084137B" w:rsidRDefault="00900E0E" w:rsidP="0084137B">
                              <w:pPr>
                                <w:rPr>
                                  <w:sz w:val="18"/>
                                </w:rPr>
                              </w:pPr>
                              <w:r w:rsidRPr="0084137B">
                                <w:rPr>
                                  <w:sz w:val="18"/>
                                </w:rPr>
                                <w:t>CAP</w:t>
                              </w:r>
                            </w:p>
                          </w:txbxContent>
                        </wps:txbx>
                        <wps:bodyPr rot="0" vert="horz" wrap="none" lIns="41148" tIns="41148" rIns="41148" bIns="41148" anchor="t" anchorCtr="0" upright="1">
                          <a:spAutoFit/>
                        </wps:bodyPr>
                      </wps:wsp>
                      <wps:wsp>
                        <wps:cNvPr id="42" name="AutoShape 191"/>
                        <wps:cNvSpPr>
                          <a:spLocks noChangeArrowheads="1"/>
                        </wps:cNvSpPr>
                        <wps:spPr bwMode="auto">
                          <a:xfrm>
                            <a:off x="243281" y="428478"/>
                            <a:ext cx="470774" cy="188531"/>
                          </a:xfrm>
                          <a:prstGeom prst="wedgeRectCallout">
                            <a:avLst>
                              <a:gd name="adj1" fmla="val 63315"/>
                              <a:gd name="adj2" fmla="val 135713"/>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4EDD69" w14:textId="77777777" w:rsidR="00900E0E" w:rsidRPr="0084137B" w:rsidRDefault="00900E0E" w:rsidP="001457E0">
                              <w:pPr>
                                <w:rPr>
                                  <w:sz w:val="16"/>
                                  <w:szCs w:val="16"/>
                                </w:rPr>
                              </w:pPr>
                              <w:r w:rsidRPr="0084137B">
                                <w:rPr>
                                  <w:sz w:val="16"/>
                                  <w:szCs w:val="16"/>
                                </w:rPr>
                                <w:t>Output</w:t>
                              </w:r>
                            </w:p>
                          </w:txbxContent>
                        </wps:txbx>
                        <wps:bodyPr rot="0" vert="horz" wrap="square" lIns="41148" tIns="41148" rIns="41148" bIns="41148" anchor="t" anchorCtr="0" upright="1">
                          <a:noAutofit/>
                        </wps:bodyPr>
                      </wps:wsp>
                      <wps:wsp>
                        <wps:cNvPr id="43" name="AutoShape 192"/>
                        <wps:cNvSpPr>
                          <a:spLocks noChangeArrowheads="1"/>
                        </wps:cNvSpPr>
                        <wps:spPr bwMode="auto">
                          <a:xfrm>
                            <a:off x="2078731" y="188531"/>
                            <a:ext cx="420032" cy="239948"/>
                          </a:xfrm>
                          <a:prstGeom prst="wedgeRectCallout">
                            <a:avLst>
                              <a:gd name="adj1" fmla="val -67245"/>
                              <a:gd name="adj2" fmla="val 146560"/>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1EA7E9" w14:textId="77777777" w:rsidR="00900E0E" w:rsidRPr="0084137B" w:rsidRDefault="00900E0E" w:rsidP="001457E0">
                              <w:pPr>
                                <w:rPr>
                                  <w:sz w:val="18"/>
                                </w:rPr>
                              </w:pPr>
                              <w:r w:rsidRPr="0084137B">
                                <w:rPr>
                                  <w:sz w:val="18"/>
                                </w:rPr>
                                <w:t>Input</w:t>
                              </w:r>
                            </w:p>
                          </w:txbxContent>
                        </wps:txbx>
                        <wps:bodyPr rot="0" vert="horz" wrap="square" lIns="41148" tIns="41148" rIns="41148" bIns="4114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34092C9" id="Canvas 166" o:spid="_x0000_s1122" editas="canvas" style="position:absolute;margin-left:31.6pt;margin-top:4.7pt;width:414.7pt;height:249.8pt;z-index:-251638785;mso-position-horizontal-relative:char;mso-position-vertical-relative:line" coordsize="52666,3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3" type="#_x0000_t75" style="position:absolute;width:52666;height:31724;visibility:visible;mso-wrap-style:square" stroked="t">
                  <v:fill o:detectmouseclick="t"/>
                  <v:path o:connecttype="none"/>
                </v:shape>
                <v:shape id="Text Box 168" o:spid="_x0000_s1124" type="#_x0000_t202" style="position:absolute;left:31365;top:1285;width:19887;height:1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" stroked="f">
                  <v:textbox inset="6.48pt,3.24pt,6.48pt,3.24pt">
                    <w:txbxContent>
                      <w:p w14:paraId="31EF4F85" w14:textId="77777777" w:rsidR="00900E0E" w:rsidRPr="009F1F54" w:rsidRDefault="00900E0E" w:rsidP="001457E0">
                        <w:pPr>
                          <w:rPr>
                            <w:sz w:val="18"/>
                          </w:rPr>
                        </w:pPr>
                        <w:r>
                          <w:rPr>
                            <w:noProof/>
                            <w:sz w:val="18"/>
                          </w:rPr>
                          <w:drawing>
                            <wp:inline distT="0" distB="0" distL="0" distR="0" wp14:anchorId="11F14AD8" wp14:editId="70D0F9F0">
                              <wp:extent cx="2072005" cy="1132205"/>
                              <wp:effectExtent l="0" t="0" r="444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2005" cy="1132205"/>
                                      </a:xfrm>
                                      <a:prstGeom prst="rect">
                                        <a:avLst/>
                                      </a:prstGeom>
                                      <a:noFill/>
                                      <a:ln>
                                        <a:noFill/>
                                      </a:ln>
                                    </pic:spPr>
                                  </pic:pic>
                                </a:graphicData>
                              </a:graphic>
                            </wp:inline>
                          </w:drawing>
                        </w:r>
                      </w:p>
                    </w:txbxContent>
                  </v:textbox>
                </v:shape>
                <v:shape id="Text Box 170" o:spid="_x0000_s1125" type="#_x0000_t202" style="position:absolute;left:5889;top:23463;width:39723;height:8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" stroked="f">
                  <v:textbox inset="6.48pt,3.24pt,6.48pt,3.24pt">
                    <w:txbxContent>
                      <w:p w14:paraId="229F3059" w14:textId="77777777" w:rsidR="00900E0E" w:rsidRPr="009F1F54" w:rsidRDefault="00900E0E" w:rsidP="001457E0">
                        <w:pPr>
                          <w:rPr>
                            <w:sz w:val="18"/>
                          </w:rPr>
                        </w:pPr>
                        <w:r>
                          <w:rPr>
                            <w:rFonts w:ascii="Arial" w:hAnsi="Arial" w:cs="Arial"/>
                            <w:noProof/>
                            <w:sz w:val="18"/>
                          </w:rPr>
                          <w:drawing>
                            <wp:inline distT="0" distB="0" distL="0" distR="0" wp14:anchorId="1C11523E" wp14:editId="5F8CD748">
                              <wp:extent cx="4227830" cy="478155"/>
                              <wp:effectExtent l="0" t="0" r="1270" b="0"/>
                              <wp:docPr id="304" name="Picture 304" descr="2011-10-13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1-10-13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27830" cy="478155"/>
                                      </a:xfrm>
                                      <a:prstGeom prst="rect">
                                        <a:avLst/>
                                      </a:prstGeom>
                                      <a:noFill/>
                                      <a:ln>
                                        <a:noFill/>
                                      </a:ln>
                                    </pic:spPr>
                                  </pic:pic>
                                </a:graphicData>
                              </a:graphic>
                            </wp:inline>
                          </w:drawing>
                        </w:r>
                      </w:p>
                    </w:txbxContent>
                  </v:textbox>
                </v:shape>
                <v:shape id="Freeform 171" o:spid="_x0000_s1126" style="position:absolute;left:1748;top:8398;width:8512;height:18476;visibility:visible;mso-wrap-style:square;v-text-anchor:top" coordsize="1489,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" path="m1156,63c979,31,803,,683,9,563,18,511,29,436,117,361,205,301,239,231,536,161,833,,1567,16,1900v16,333,99,519,312,634c541,2649,1101,2472,1295,2588v194,116,194,380,194,645e" filled="f" strokecolor="red" strokeweight="1.5pt">
                  <v:path arrowok="t" o:connecttype="custom" o:connectlocs="660844,36003;390447,5143;249246,66863;132054,306314;9147,1085816;187506,1448136;740305,1478996;851208,1847602" o:connectangles="0,0,0,0,0,0,0,0"/>
                </v:shape>
                <v:rect id="Rectangle 173" o:spid="_x0000_s1127" style="position:absolute;left:8229;top:5484;width:11658;height:6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" fillcolor="silver"/>
                <v:rect id="Rectangle 174" o:spid="_x0000_s1128" style="position:absolute;left:9600;top:5484;width:8915;height:4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" fillcolor="silver" strokeweight="1pt">
                  <v:textbox inset="6.48pt,3.24pt,6.48pt,3.24pt">
                    <w:txbxContent>
                      <w:p w14:paraId="5B09D654" w14:textId="77777777" w:rsidR="00900E0E" w:rsidRPr="009F1F54" w:rsidRDefault="00900E0E" w:rsidP="001457E0">
                        <w:pPr>
                          <w:rPr>
                            <w:rFonts w:ascii="Candara" w:hAnsi="Candara"/>
                            <w:sz w:val="22"/>
                            <w:szCs w:val="24"/>
                          </w:rPr>
                        </w:pPr>
                        <w:r w:rsidRPr="009F1F54">
                          <w:rPr>
                            <w:rFonts w:ascii="Candara" w:hAnsi="Candara"/>
                            <w:sz w:val="22"/>
                            <w:szCs w:val="24"/>
                          </w:rPr>
                          <w:t>56001-01</w:t>
                        </w:r>
                      </w:p>
                    </w:txbxContent>
                  </v:textbox>
                </v:rect>
                <v:shape id="Freeform 175" o:spid="_x0000_s1129" style="position:absolute;left:19887;top:8398;width:24641;height:11806;visibility:visible;mso-wrap-style:square;v-text-anchor:top" coordsize="4080,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" path="m3840,600v120,530,240,1060,-240,1320c3120,2180,1440,2420,960,2160,480,1900,880,720,720,360,560,,280,,,e" filled="f" strokecolor="blue" strokeweight="1.5pt">
                  <v:path arrowok="t" o:connecttype="custom" o:connectlocs="2319224,292727;2174272,936728;579806,1053818;434854,175636;0,0" o:connectangles="0,0,0,0,0"/>
                </v:shape>
                <v:shape id="Text Box 190" o:spid="_x0000_s1130" type="#_x0000_t202" style="position:absolute;left:20859;top:6848;width:3935;height:3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">
                  <v:textbox style="mso-fit-shape-to-text:t" inset="3.24pt,3.24pt,3.24pt,3.24pt">
                    <w:txbxContent>
                      <w:p w14:paraId="24A60897" w14:textId="77777777" w:rsidR="00900E0E" w:rsidRPr="0084137B" w:rsidRDefault="00900E0E" w:rsidP="0084137B">
                        <w:pPr>
                          <w:rPr>
                            <w:sz w:val="18"/>
                          </w:rPr>
                        </w:pPr>
                        <w:r w:rsidRPr="0084137B">
                          <w:rPr>
                            <w:sz w:val="18"/>
                          </w:rPr>
                          <w:t>INPUT</w:t>
                        </w:r>
                      </w:p>
                      <w:p w14:paraId="10A45476" w14:textId="77777777" w:rsidR="00900E0E" w:rsidRPr="0084137B" w:rsidRDefault="00900E0E" w:rsidP="0084137B">
                        <w:pPr>
                          <w:rPr>
                            <w:sz w:val="18"/>
                          </w:rPr>
                        </w:pPr>
                        <w:r w:rsidRPr="0084137B">
                          <w:rPr>
                            <w:sz w:val="18"/>
                          </w:rPr>
                          <w:t>CAP</w:t>
                        </w:r>
                      </w:p>
                    </w:txbxContent>
                  </v:textbox>
                </v:shape>
                <v:shape id="AutoShape 191" o:spid="_x0000_s1131" type="#_x0000_t61" style="position:absolute;left:2432;top:4284;width:4708;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" adj="24476,40114" filled="f">
                  <v:textbox inset="3.24pt,3.24pt,3.24pt,3.24pt">
                    <w:txbxContent>
                      <w:p w14:paraId="084EDD69" w14:textId="77777777" w:rsidR="00900E0E" w:rsidRPr="0084137B" w:rsidRDefault="00900E0E" w:rsidP="001457E0">
                        <w:pPr>
                          <w:rPr>
                            <w:sz w:val="16"/>
                            <w:szCs w:val="16"/>
                          </w:rPr>
                        </w:pPr>
                        <w:r w:rsidRPr="0084137B">
                          <w:rPr>
                            <w:sz w:val="16"/>
                            <w:szCs w:val="16"/>
                          </w:rPr>
                          <w:t>Output</w:t>
                        </w:r>
                      </w:p>
                    </w:txbxContent>
                  </v:textbox>
                </v:shape>
                <v:shape id="AutoShape 192" o:spid="_x0000_s1132" type="#_x0000_t61" style="position:absolute;left:20787;top:1885;width:4200;height:2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" adj="-3725,42457" filled="f">
                  <v:textbox inset="3.24pt,3.24pt,3.24pt,3.24pt">
                    <w:txbxContent>
                      <w:p w14:paraId="4E1EA7E9" w14:textId="77777777" w:rsidR="00900E0E" w:rsidRPr="0084137B" w:rsidRDefault="00900E0E" w:rsidP="001457E0">
                        <w:pPr>
                          <w:rPr>
                            <w:sz w:val="18"/>
                          </w:rPr>
                        </w:pPr>
                        <w:r w:rsidRPr="0084137B">
                          <w:rPr>
                            <w:sz w:val="18"/>
                          </w:rPr>
                          <w:t>Input</w:t>
                        </w:r>
                      </w:p>
                    </w:txbxContent>
                  </v:textbox>
                </v:shape>
                <w10:wrap anchory="line"/>
                <w10:anchorlock/>
              </v:group>
            </w:pict>
          </mc:Fallback>
        </mc:AlternateContent>
      </w:r>
      <w:r w:rsidR="00D62F33" w:rsidRPr="00342067">
        <w:rPr>
          <w:noProof/>
        </w:rPr>
        <mc:AlternateContent>
          <mc:Choice Requires="wps">
            <w:drawing>
              <wp:inline distT="0" distB="0" distL="0" distR="0" wp14:anchorId="2EEEC7F0" wp14:editId="05A03009">
                <wp:extent cx="6240483" cy="3362325"/>
                <wp:effectExtent l="0" t="0" r="0" b="9525"/>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40483" cy="336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83DFE3" id="AutoShape 1" o:spid="_x0000_s1026" style="width:491.4pt;height:2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" filled="f" stroked="f">
                <o:lock v:ext="edit" aspectratio="t"/>
                <w10:anchorlock/>
              </v:rect>
            </w:pict>
          </mc:Fallback>
        </mc:AlternateContent>
      </w:r>
    </w:p>
    <w:p w14:paraId="551A7905" w14:textId="77777777" w:rsidR="008807E6" w:rsidRPr="00342067" w:rsidRDefault="00CC3386" w:rsidP="008C4A34">
      <w:pPr>
        <w:pStyle w:val="StyleCaptionText1Centered"/>
        <w:spacing w:after="0"/>
      </w:pPr>
      <w:r w:rsidRPr="00342067">
        <w:t xml:space="preserve">Figure </w:t>
      </w:r>
      <w:fldSimple w:instr=" STYLEREF 1 \s ">
        <w:r w:rsidR="008C4A34" w:rsidRPr="00342067">
          <w:rPr>
            <w:noProof/>
          </w:rPr>
          <w:t>11</w:t>
        </w:r>
      </w:fldSimple>
      <w:r w:rsidR="008C4A34" w:rsidRPr="00342067">
        <w:noBreakHyphen/>
      </w:r>
      <w:fldSimple w:instr=" SEQ Figure \* ARABIC \s 1 ">
        <w:r w:rsidR="008C4A34" w:rsidRPr="00342067">
          <w:rPr>
            <w:noProof/>
          </w:rPr>
          <w:t>1</w:t>
        </w:r>
      </w:fldSimple>
    </w:p>
    <w:p w14:paraId="73A18EA7" w14:textId="77777777" w:rsidR="008807E6" w:rsidRPr="00342067" w:rsidRDefault="00BF36E1" w:rsidP="004A7F91">
      <w:r w:rsidRPr="00342067">
        <w:t xml:space="preserve">            </w:t>
      </w:r>
      <w:r w:rsidR="008807E6" w:rsidRPr="00342067">
        <w:t xml:space="preserve"> </w:t>
      </w:r>
    </w:p>
    <w:p w14:paraId="17EA94B5" w14:textId="77777777" w:rsidR="00710A68" w:rsidRPr="00342067" w:rsidRDefault="0084137B" w:rsidP="00FB056A">
      <w:pPr>
        <w:pStyle w:val="Heading3"/>
      </w:pPr>
      <w:r w:rsidRPr="00342067">
        <w:t>To m</w:t>
      </w:r>
      <w:r w:rsidR="00F46CCD" w:rsidRPr="00342067">
        <w:t>ak</w:t>
      </w:r>
      <w:r w:rsidRPr="00342067">
        <w:t>e</w:t>
      </w:r>
      <w:r w:rsidR="00F46CCD" w:rsidRPr="00342067">
        <w:t xml:space="preserve"> a measurement</w:t>
      </w:r>
      <w:r w:rsidRPr="00342067">
        <w:t>, Press</w:t>
      </w:r>
      <w:r w:rsidR="009A7444" w:rsidRPr="00342067">
        <w:t xml:space="preserve"> </w:t>
      </w:r>
      <w:r w:rsidRPr="00342067">
        <w:t xml:space="preserve"> </w:t>
      </w:r>
      <w:r w:rsidRPr="00342067">
        <w:rPr>
          <w:highlight w:val="lightGray"/>
          <w14:props3d w14:extrusionH="57150" w14:contourW="0" w14:prstMaterial="none">
            <w14:extrusionClr>
              <w14:schemeClr w14:val="tx1">
                <w14:lumMod w14:val="50000"/>
                <w14:lumOff w14:val="50000"/>
              </w14:schemeClr>
            </w14:extrusionClr>
          </w14:props3d>
        </w:rPr>
        <w:t>Marker</w:t>
      </w:r>
      <w:r w:rsidRPr="00342067">
        <w:t xml:space="preserve"> </w:t>
      </w:r>
      <w:r w:rsidR="000F2DF7" w:rsidRPr="00342067">
        <w:t xml:space="preserve"> </w:t>
      </w:r>
      <w:r w:rsidRPr="00342067">
        <w:rPr>
          <w:highlight w:val="lightGray"/>
        </w:rPr>
        <w:t>X</w:t>
      </w:r>
      <w:r w:rsidR="009A7444" w:rsidRPr="00342067">
        <w:t xml:space="preserve"> </w:t>
      </w:r>
      <w:r w:rsidRPr="00342067">
        <w:t xml:space="preserve"> </w:t>
      </w:r>
      <w:proofErr w:type="spellStart"/>
      <w:r w:rsidRPr="00342067">
        <w:rPr>
          <w:highlight w:val="lightGray"/>
        </w:rPr>
        <w:t>X</w:t>
      </w:r>
      <w:proofErr w:type="spellEnd"/>
      <w:r w:rsidRPr="00342067">
        <w:rPr>
          <w:highlight w:val="lightGray"/>
        </w:rPr>
        <w:t xml:space="preserve"> Value</w:t>
      </w:r>
      <w:r w:rsidRPr="00342067">
        <w:t xml:space="preserve"> </w:t>
      </w:r>
      <w:r w:rsidR="00E54DF3" w:rsidRPr="00342067">
        <w:t xml:space="preserve"> </w:t>
      </w:r>
      <w:r w:rsidR="00F60726" w:rsidRPr="00342067">
        <w:rPr>
          <w:highlight w:val="lightGray"/>
        </w:rPr>
        <w:t>100Hz</w:t>
      </w:r>
      <w:r w:rsidR="00F60726" w:rsidRPr="00342067">
        <w:t>,</w:t>
      </w:r>
      <w:r w:rsidR="000F2DF7" w:rsidRPr="00342067">
        <w:t xml:space="preserve"> </w:t>
      </w:r>
      <w:r w:rsidR="00710A68" w:rsidRPr="00342067">
        <w:t>then select either</w:t>
      </w:r>
      <w:r w:rsidR="00FB056A" w:rsidRPr="00342067">
        <w:t xml:space="preserve"> </w:t>
      </w:r>
      <w:r w:rsidR="00FB056A" w:rsidRPr="00342067">
        <w:rPr>
          <w:highlight w:val="lightGray"/>
        </w:rPr>
        <w:t>Hold X Left</w:t>
      </w:r>
      <w:r w:rsidR="00FB056A" w:rsidRPr="00342067">
        <w:t xml:space="preserve">  or  </w:t>
      </w:r>
      <w:r w:rsidR="00FB056A" w:rsidRPr="00342067">
        <w:rPr>
          <w:highlight w:val="lightGray"/>
        </w:rPr>
        <w:t>Hold X Right</w:t>
      </w:r>
      <w:r w:rsidR="00FB056A" w:rsidRPr="00342067">
        <w:t xml:space="preserve">  (depending on measurement direction relative to 100Hz, then Scroll the marker wheel to move the cursor to the relative dB point (ΔY). Note that 5% = 445 </w:t>
      </w:r>
      <w:proofErr w:type="spellStart"/>
      <w:r w:rsidR="00FB056A" w:rsidRPr="00342067">
        <w:t>mdB</w:t>
      </w:r>
      <w:proofErr w:type="spellEnd"/>
      <w:r w:rsidR="00FB056A" w:rsidRPr="00342067">
        <w:t>.  Compare the ΔX to the test spec and plot if required.</w:t>
      </w:r>
    </w:p>
    <w:p w14:paraId="1D5796EF" w14:textId="77777777" w:rsidR="001470BB" w:rsidRPr="00342067" w:rsidRDefault="00FA6AB0" w:rsidP="003773E1">
      <w:pPr>
        <w:pStyle w:val="Heading3"/>
      </w:pPr>
      <w:r w:rsidRPr="00342067">
        <w:t xml:space="preserve">Results of Frequency Response tests shall be recorded in TA027 - Amplifier Data Log under the heading Frequency </w:t>
      </w:r>
      <w:proofErr w:type="spellStart"/>
      <w:r w:rsidRPr="00342067">
        <w:t>Resp</w:t>
      </w:r>
      <w:proofErr w:type="spellEnd"/>
      <w:r w:rsidRPr="00342067">
        <w:t xml:space="preserve"> and Noise. Under this heading there is a column to record the 5% point and the -3dB point in Hz. When testing amplifier model 55430-01, rather than looking for a specific frequency relative to dB, there is a requirement to record +/- dB at specific frequencies relative to another. These ranges are listed in </w:t>
      </w:r>
      <w:r w:rsidR="00F31CF5" w:rsidRPr="00342067">
        <w:t>the Micro Spec Database</w:t>
      </w:r>
      <w:r w:rsidRPr="00342067">
        <w:t xml:space="preserve"> and the results are to be recorded in TA027 - Amplifier Data Log under the heading 55430. Hardcopy plots are only generated via special request.</w:t>
      </w:r>
    </w:p>
    <w:p w14:paraId="4446049F" w14:textId="77777777" w:rsidR="00DC4396" w:rsidRPr="00342067" w:rsidRDefault="000F2DF7" w:rsidP="00075258">
      <w:pPr>
        <w:pStyle w:val="Heading3"/>
      </w:pPr>
      <w:r w:rsidRPr="00342067">
        <w:t>If p</w:t>
      </w:r>
      <w:r w:rsidR="00DC4396" w:rsidRPr="00342067">
        <w:t>lotting</w:t>
      </w:r>
      <w:r w:rsidR="001470BB" w:rsidRPr="00342067">
        <w:t xml:space="preserve"> i</w:t>
      </w:r>
      <w:r w:rsidRPr="00342067">
        <w:t>s required, i</w:t>
      </w:r>
      <w:r w:rsidR="00DC4396" w:rsidRPr="00342067">
        <w:t>nsert paper into plotter.</w:t>
      </w:r>
      <w:r w:rsidRPr="00342067">
        <w:t xml:space="preserve">  Then press </w:t>
      </w:r>
      <w:r w:rsidR="00102C01" w:rsidRPr="00342067">
        <w:t xml:space="preserve">the following keys:                  </w:t>
      </w:r>
      <w:r w:rsidR="00102C01" w:rsidRPr="00342067">
        <w:rPr>
          <w:highlight w:val="lightGray"/>
        </w:rPr>
        <w:t>HP-</w:t>
      </w:r>
      <w:proofErr w:type="gramStart"/>
      <w:r w:rsidR="00102C01" w:rsidRPr="00342067">
        <w:rPr>
          <w:highlight w:val="lightGray"/>
        </w:rPr>
        <w:t>IB</w:t>
      </w:r>
      <w:r w:rsidR="00CF3758" w:rsidRPr="00342067">
        <w:t xml:space="preserve">  </w:t>
      </w:r>
      <w:r w:rsidR="00102C01" w:rsidRPr="00342067">
        <w:rPr>
          <w:highlight w:val="lightGray"/>
        </w:rPr>
        <w:t>PLOT</w:t>
      </w:r>
      <w:proofErr w:type="gramEnd"/>
      <w:r w:rsidR="004A0476" w:rsidRPr="00342067">
        <w:t xml:space="preserve"> </w:t>
      </w:r>
      <w:r w:rsidR="000144EE" w:rsidRPr="00342067">
        <w:t xml:space="preserve"> </w:t>
      </w:r>
      <w:r w:rsidR="00102C01" w:rsidRPr="00342067">
        <w:rPr>
          <w:highlight w:val="lightGray"/>
        </w:rPr>
        <w:t>SELECT DATA</w:t>
      </w:r>
      <w:r w:rsidR="004A0476" w:rsidRPr="00342067">
        <w:t xml:space="preserve">  </w:t>
      </w:r>
      <w:r w:rsidR="00102C01" w:rsidRPr="00342067">
        <w:rPr>
          <w:highlight w:val="lightGray"/>
        </w:rPr>
        <w:t>TICK MARKS</w:t>
      </w:r>
      <w:r w:rsidR="00CF3758" w:rsidRPr="00342067">
        <w:t xml:space="preserve"> </w:t>
      </w:r>
      <w:r w:rsidR="00102C01" w:rsidRPr="00342067">
        <w:t xml:space="preserve"> </w:t>
      </w:r>
      <w:r w:rsidR="00102C01" w:rsidRPr="00342067">
        <w:rPr>
          <w:highlight w:val="lightGray"/>
        </w:rPr>
        <w:t>RETURN</w:t>
      </w:r>
      <w:r w:rsidR="00102C01" w:rsidRPr="00342067">
        <w:t xml:space="preserve"> </w:t>
      </w:r>
      <w:r w:rsidR="00CF3758" w:rsidRPr="00342067">
        <w:t xml:space="preserve"> </w:t>
      </w:r>
      <w:r w:rsidR="00102C01" w:rsidRPr="00342067">
        <w:rPr>
          <w:highlight w:val="lightGray"/>
        </w:rPr>
        <w:t>START PLOT</w:t>
      </w:r>
      <w:r w:rsidR="00102C01" w:rsidRPr="00342067">
        <w:t xml:space="preserve">. If both 5% and 3dB points are to be recorded only one plot is necessary. When a plot is generated (5% or 3dB) the other measured value may be hand written on the plot denoting Frequency and </w:t>
      </w:r>
      <w:proofErr w:type="spellStart"/>
      <w:r w:rsidR="00102C01" w:rsidRPr="00342067">
        <w:t>dB.</w:t>
      </w:r>
      <w:proofErr w:type="spellEnd"/>
      <w:r w:rsidR="00102C01" w:rsidRPr="00342067">
        <w:t xml:space="preserve"> See </w:t>
      </w:r>
      <w:r w:rsidR="00CF3758" w:rsidRPr="00342067">
        <w:t>F</w:t>
      </w:r>
      <w:r w:rsidR="00102C01" w:rsidRPr="00342067">
        <w:t xml:space="preserve">igure </w:t>
      </w:r>
      <w:r w:rsidR="008A5518" w:rsidRPr="00342067">
        <w:t>11-2</w:t>
      </w:r>
      <w:r w:rsidR="00102C01" w:rsidRPr="00342067">
        <w:t>.</w:t>
      </w:r>
      <w:r w:rsidR="00CF3758" w:rsidRPr="00342067">
        <w:t xml:space="preserve"> </w:t>
      </w:r>
    </w:p>
    <w:p w14:paraId="4D2C31A3" w14:textId="77777777" w:rsidR="00102C01" w:rsidRPr="00342067" w:rsidRDefault="00102C01" w:rsidP="00834669"/>
    <w:p w14:paraId="337906F1" w14:textId="77777777" w:rsidR="00000845" w:rsidRPr="00342067" w:rsidRDefault="00D62F33" w:rsidP="004A7F91">
      <w:pPr>
        <w:pStyle w:val="StyleCentered"/>
      </w:pPr>
      <w:r w:rsidRPr="00342067">
        <w:rPr>
          <w:noProof/>
        </w:rPr>
        <w:lastRenderedPageBreak/>
        <w:drawing>
          <wp:inline distT="0" distB="0" distL="0" distR="0" wp14:anchorId="517520EB" wp14:editId="6D5F8309">
            <wp:extent cx="4588510" cy="3657600"/>
            <wp:effectExtent l="19050" t="19050" r="21590" b="19050"/>
            <wp:docPr id="20" name="Picture 20" descr="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o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8510" cy="3657600"/>
                    </a:xfrm>
                    <a:prstGeom prst="rect">
                      <a:avLst/>
                    </a:prstGeom>
                    <a:noFill/>
                    <a:ln w="9525" cmpd="sng">
                      <a:solidFill>
                        <a:srgbClr val="000000"/>
                      </a:solidFill>
                      <a:miter lim="800000"/>
                      <a:headEnd/>
                      <a:tailEnd/>
                    </a:ln>
                    <a:effectLst/>
                  </pic:spPr>
                </pic:pic>
              </a:graphicData>
            </a:graphic>
          </wp:inline>
        </w:drawing>
      </w:r>
    </w:p>
    <w:p w14:paraId="450C2564" w14:textId="77777777" w:rsidR="00DC4396" w:rsidRPr="00342067" w:rsidRDefault="00000845" w:rsidP="008C4A34">
      <w:pPr>
        <w:pStyle w:val="StyleCaptionText1Centered"/>
        <w:spacing w:after="0"/>
      </w:pPr>
      <w:r w:rsidRPr="00342067">
        <w:t xml:space="preserve">Figure </w:t>
      </w:r>
      <w:fldSimple w:instr=" STYLEREF 1 \s ">
        <w:r w:rsidR="008C4A34" w:rsidRPr="00342067">
          <w:rPr>
            <w:noProof/>
          </w:rPr>
          <w:t>11</w:t>
        </w:r>
      </w:fldSimple>
      <w:r w:rsidR="008C4A34" w:rsidRPr="00342067">
        <w:noBreakHyphen/>
      </w:r>
      <w:fldSimple w:instr=" SEQ Figure \* ARABIC \s 1 ">
        <w:r w:rsidR="008C4A34" w:rsidRPr="00342067">
          <w:rPr>
            <w:noProof/>
          </w:rPr>
          <w:t>2</w:t>
        </w:r>
      </w:fldSimple>
    </w:p>
    <w:p w14:paraId="7E033EFF" w14:textId="77777777" w:rsidR="007017AB" w:rsidRPr="00342067" w:rsidRDefault="007017AB" w:rsidP="00CE2CD5">
      <w:pPr>
        <w:pStyle w:val="Heading1"/>
        <w:tabs>
          <w:tab w:val="num" w:pos="576"/>
        </w:tabs>
      </w:pPr>
      <w:bookmarkStart w:id="35" w:name="_Toc8378924"/>
      <w:r w:rsidRPr="00342067">
        <w:t>N</w:t>
      </w:r>
      <w:r w:rsidR="0018113A" w:rsidRPr="00342067">
        <w:t>OISE TESTING</w:t>
      </w:r>
      <w:bookmarkEnd w:id="35"/>
    </w:p>
    <w:p w14:paraId="5D94BC63" w14:textId="77777777" w:rsidR="00ED6BB1" w:rsidRPr="00342067" w:rsidRDefault="00502CF6" w:rsidP="003773E1">
      <w:pPr>
        <w:pStyle w:val="Heading2"/>
      </w:pPr>
      <w:bookmarkStart w:id="36" w:name="_Toc8378925"/>
      <w:r w:rsidRPr="00342067">
        <w:t>Test Process</w:t>
      </w:r>
      <w:bookmarkEnd w:id="36"/>
    </w:p>
    <w:p w14:paraId="2E0C16A1" w14:textId="77777777" w:rsidR="00502CF6" w:rsidRPr="00342067" w:rsidRDefault="007017AB" w:rsidP="003773E1">
      <w:pPr>
        <w:pStyle w:val="Heading3"/>
      </w:pPr>
      <w:r w:rsidRPr="00342067">
        <w:t>The connections for this test are the same as frequency response with the following changes. The source is removed from the analyzer and the source input on the amplifier test fixture is shorted to ground.</w:t>
      </w:r>
      <w:r w:rsidR="00FF5027" w:rsidRPr="00342067">
        <w:t xml:space="preserve">  </w:t>
      </w:r>
      <w:r w:rsidRPr="00342067">
        <w:t xml:space="preserve">Note: The input cap must stay in the circuit when the input is shorted. The value of the input capacitor required will be listed in </w:t>
      </w:r>
      <w:r w:rsidR="00F31CF5" w:rsidRPr="00342067">
        <w:t>the Micro Spec Database</w:t>
      </w:r>
      <w:r w:rsidR="00502CF6" w:rsidRPr="00342067">
        <w:t>.</w:t>
      </w:r>
    </w:p>
    <w:p w14:paraId="20CCF136" w14:textId="77777777" w:rsidR="007017AB" w:rsidRPr="00342067" w:rsidRDefault="007017AB" w:rsidP="003773E1">
      <w:pPr>
        <w:pStyle w:val="Heading3"/>
      </w:pPr>
      <w:r w:rsidRPr="00342067">
        <w:t>Set up the analyzer for Noise te</w:t>
      </w:r>
      <w:r w:rsidR="00FF5027" w:rsidRPr="00342067">
        <w:t>sting.  Use the following chart as a guide for navigating to the proper keys on the HP3562A.</w:t>
      </w:r>
      <w:r w:rsidR="00BC7619" w:rsidRPr="00342067">
        <w:t xml:space="preserve">  Once the start key is pressed, wait for the required number of averages to complete.  The screen plot should resemble the paper plot as shown in Figure </w:t>
      </w:r>
      <w:r w:rsidR="008A5518" w:rsidRPr="00342067">
        <w:t>12-1</w:t>
      </w:r>
      <w:r w:rsidR="00BC7619" w:rsidRPr="00342067">
        <w:t>.</w:t>
      </w:r>
    </w:p>
    <w:p w14:paraId="714E6C79" w14:textId="77777777" w:rsidR="00BC7619" w:rsidRPr="00342067" w:rsidRDefault="00BC7619" w:rsidP="001A1383">
      <w:pPr>
        <w:pStyle w:val="StyleCentered"/>
      </w:pPr>
    </w:p>
    <w:p w14:paraId="68A43F36" w14:textId="77777777" w:rsidR="00502CF6" w:rsidRPr="00342067" w:rsidRDefault="00BC7619" w:rsidP="001A1383">
      <w:pPr>
        <w:pStyle w:val="StyleCentered"/>
        <w:keepNext/>
      </w:pPr>
      <w:r w:rsidRPr="00342067">
        <w:lastRenderedPageBreak/>
        <w:t>HP3562A Set-up Menu for Noise (Reference only)</w:t>
      </w:r>
    </w:p>
    <w:tbl>
      <w:tblPr>
        <w:tblStyle w:val="TableGrid1"/>
        <w:tblW w:w="0" w:type="auto"/>
        <w:jc w:val="center"/>
        <w:tblLook w:val="04A0" w:firstRow="1" w:lastRow="0" w:firstColumn="1" w:lastColumn="0" w:noHBand="0" w:noVBand="1"/>
      </w:tblPr>
      <w:tblGrid>
        <w:gridCol w:w="1368"/>
        <w:gridCol w:w="1350"/>
        <w:gridCol w:w="1800"/>
        <w:gridCol w:w="1170"/>
        <w:gridCol w:w="810"/>
      </w:tblGrid>
      <w:tr w:rsidR="00342067" w:rsidRPr="00342067" w14:paraId="5C56C243" w14:textId="77777777" w:rsidTr="003055D0">
        <w:trPr>
          <w:jc w:val="center"/>
        </w:trPr>
        <w:tc>
          <w:tcPr>
            <w:tcW w:w="1368" w:type="dxa"/>
          </w:tcPr>
          <w:p w14:paraId="0019F222" w14:textId="77777777" w:rsidR="00FF5027" w:rsidRPr="00342067" w:rsidRDefault="00FF5027" w:rsidP="003055D0">
            <w:pPr>
              <w:keepNext/>
              <w:rPr>
                <w:rStyle w:val="StyleCenturyGothic8ptText1"/>
              </w:rPr>
            </w:pPr>
            <w:r w:rsidRPr="00342067">
              <w:rPr>
                <w:rStyle w:val="StyleCenturyGothic8ptText1"/>
              </w:rPr>
              <w:t>MEASUREMENT</w:t>
            </w:r>
          </w:p>
        </w:tc>
        <w:tc>
          <w:tcPr>
            <w:tcW w:w="1350" w:type="dxa"/>
          </w:tcPr>
          <w:p w14:paraId="7E6AAAF6" w14:textId="77777777" w:rsidR="00FF5027" w:rsidRPr="00342067" w:rsidRDefault="00FF5027" w:rsidP="003055D0">
            <w:pPr>
              <w:keepNext/>
              <w:rPr>
                <w:rStyle w:val="StyleCenturyGothic8ptText1"/>
              </w:rPr>
            </w:pPr>
            <w:r w:rsidRPr="00342067">
              <w:rPr>
                <w:rStyle w:val="StyleCenturyGothic8ptText1"/>
              </w:rPr>
              <w:t>MEAS MODE</w:t>
            </w:r>
          </w:p>
        </w:tc>
        <w:tc>
          <w:tcPr>
            <w:tcW w:w="1800" w:type="dxa"/>
          </w:tcPr>
          <w:p w14:paraId="5D2D8A71" w14:textId="77777777" w:rsidR="00FF5027" w:rsidRPr="00342067" w:rsidRDefault="00FF5027" w:rsidP="003055D0">
            <w:pPr>
              <w:keepNext/>
              <w:rPr>
                <w:rStyle w:val="StyleCenturyGothic8ptText1"/>
              </w:rPr>
            </w:pPr>
            <w:r w:rsidRPr="00342067">
              <w:rPr>
                <w:rStyle w:val="StyleCenturyGothic8ptText1"/>
              </w:rPr>
              <w:t>LOG RES</w:t>
            </w:r>
          </w:p>
        </w:tc>
        <w:tc>
          <w:tcPr>
            <w:tcW w:w="1170" w:type="dxa"/>
          </w:tcPr>
          <w:p w14:paraId="3724E7E5" w14:textId="77777777" w:rsidR="00FF5027" w:rsidRPr="00342067" w:rsidRDefault="00FF5027" w:rsidP="003055D0">
            <w:pPr>
              <w:keepNext/>
              <w:rPr>
                <w:sz w:val="16"/>
              </w:rPr>
            </w:pPr>
          </w:p>
        </w:tc>
        <w:tc>
          <w:tcPr>
            <w:tcW w:w="810" w:type="dxa"/>
          </w:tcPr>
          <w:p w14:paraId="1DE103AD" w14:textId="77777777" w:rsidR="00FF5027" w:rsidRPr="00342067" w:rsidRDefault="00FF5027" w:rsidP="003055D0">
            <w:pPr>
              <w:keepNext/>
              <w:rPr>
                <w:sz w:val="16"/>
              </w:rPr>
            </w:pPr>
          </w:p>
        </w:tc>
      </w:tr>
      <w:tr w:rsidR="00342067" w:rsidRPr="00342067" w14:paraId="3932F5E7" w14:textId="77777777" w:rsidTr="003055D0">
        <w:trPr>
          <w:jc w:val="center"/>
        </w:trPr>
        <w:tc>
          <w:tcPr>
            <w:tcW w:w="1368" w:type="dxa"/>
          </w:tcPr>
          <w:p w14:paraId="076769F2" w14:textId="77777777" w:rsidR="00FF5027" w:rsidRPr="00342067" w:rsidRDefault="00FF5027" w:rsidP="003055D0">
            <w:pPr>
              <w:keepNext/>
              <w:rPr>
                <w:sz w:val="16"/>
              </w:rPr>
            </w:pPr>
          </w:p>
        </w:tc>
        <w:tc>
          <w:tcPr>
            <w:tcW w:w="1350" w:type="dxa"/>
          </w:tcPr>
          <w:p w14:paraId="25582815" w14:textId="77777777" w:rsidR="00FF5027" w:rsidRPr="00342067" w:rsidRDefault="00FF5027" w:rsidP="003055D0">
            <w:pPr>
              <w:keepNext/>
              <w:rPr>
                <w:rStyle w:val="StyleCenturyGothic8ptText1"/>
              </w:rPr>
            </w:pPr>
            <w:r w:rsidRPr="00342067">
              <w:rPr>
                <w:rStyle w:val="StyleCenturyGothic8ptText1"/>
              </w:rPr>
              <w:t>SELECT MEAS</w:t>
            </w:r>
          </w:p>
        </w:tc>
        <w:tc>
          <w:tcPr>
            <w:tcW w:w="1800" w:type="dxa"/>
          </w:tcPr>
          <w:p w14:paraId="420665D3" w14:textId="77777777" w:rsidR="00FF5027" w:rsidRPr="00342067" w:rsidRDefault="00FF5027" w:rsidP="003055D0">
            <w:pPr>
              <w:keepNext/>
              <w:rPr>
                <w:rStyle w:val="StyleCenturyGothic8ptText1"/>
              </w:rPr>
            </w:pPr>
            <w:r w:rsidRPr="00342067">
              <w:rPr>
                <w:rStyle w:val="StyleCenturyGothic8ptText1"/>
              </w:rPr>
              <w:t>PWR SPEC</w:t>
            </w:r>
          </w:p>
        </w:tc>
        <w:tc>
          <w:tcPr>
            <w:tcW w:w="1170" w:type="dxa"/>
          </w:tcPr>
          <w:p w14:paraId="0A7D3256" w14:textId="77777777" w:rsidR="00FF5027" w:rsidRPr="00342067" w:rsidRDefault="00FF5027" w:rsidP="003055D0">
            <w:pPr>
              <w:keepNext/>
              <w:rPr>
                <w:sz w:val="16"/>
              </w:rPr>
            </w:pPr>
          </w:p>
        </w:tc>
        <w:tc>
          <w:tcPr>
            <w:tcW w:w="810" w:type="dxa"/>
          </w:tcPr>
          <w:p w14:paraId="0000C930" w14:textId="77777777" w:rsidR="00FF5027" w:rsidRPr="00342067" w:rsidRDefault="00FF5027" w:rsidP="003055D0">
            <w:pPr>
              <w:keepNext/>
              <w:rPr>
                <w:sz w:val="16"/>
              </w:rPr>
            </w:pPr>
          </w:p>
        </w:tc>
      </w:tr>
      <w:tr w:rsidR="00342067" w:rsidRPr="00342067" w14:paraId="524B34E8" w14:textId="77777777" w:rsidTr="003055D0">
        <w:trPr>
          <w:jc w:val="center"/>
        </w:trPr>
        <w:tc>
          <w:tcPr>
            <w:tcW w:w="1368" w:type="dxa"/>
          </w:tcPr>
          <w:p w14:paraId="731072FC" w14:textId="77777777" w:rsidR="00FF5027" w:rsidRPr="00342067" w:rsidRDefault="00FF5027" w:rsidP="003055D0">
            <w:pPr>
              <w:keepNext/>
              <w:rPr>
                <w:sz w:val="16"/>
              </w:rPr>
            </w:pPr>
          </w:p>
        </w:tc>
        <w:tc>
          <w:tcPr>
            <w:tcW w:w="1350" w:type="dxa"/>
          </w:tcPr>
          <w:p w14:paraId="591833E4" w14:textId="77777777" w:rsidR="00FF5027" w:rsidRPr="00342067" w:rsidRDefault="00FF5027" w:rsidP="003055D0">
            <w:pPr>
              <w:keepNext/>
              <w:rPr>
                <w:sz w:val="16"/>
              </w:rPr>
            </w:pPr>
          </w:p>
        </w:tc>
        <w:tc>
          <w:tcPr>
            <w:tcW w:w="1800" w:type="dxa"/>
          </w:tcPr>
          <w:p w14:paraId="108BA5E5" w14:textId="77777777" w:rsidR="00FF5027" w:rsidRPr="00342067" w:rsidRDefault="00FF5027" w:rsidP="003055D0">
            <w:pPr>
              <w:keepNext/>
              <w:rPr>
                <w:rStyle w:val="StyleCenturyGothic8ptText1"/>
              </w:rPr>
            </w:pPr>
            <w:r w:rsidRPr="00342067">
              <w:rPr>
                <w:rStyle w:val="StyleCenturyGothic8ptText1"/>
              </w:rPr>
              <w:t>CHAN 2 ACTIVE</w:t>
            </w:r>
          </w:p>
        </w:tc>
        <w:tc>
          <w:tcPr>
            <w:tcW w:w="1170" w:type="dxa"/>
          </w:tcPr>
          <w:p w14:paraId="58680387" w14:textId="77777777" w:rsidR="00FF5027" w:rsidRPr="00342067" w:rsidRDefault="00FF5027" w:rsidP="003055D0">
            <w:pPr>
              <w:keepNext/>
              <w:rPr>
                <w:sz w:val="16"/>
              </w:rPr>
            </w:pPr>
          </w:p>
        </w:tc>
        <w:tc>
          <w:tcPr>
            <w:tcW w:w="810" w:type="dxa"/>
          </w:tcPr>
          <w:p w14:paraId="295C3ADF" w14:textId="77777777" w:rsidR="00FF5027" w:rsidRPr="00342067" w:rsidRDefault="00FF5027" w:rsidP="003055D0">
            <w:pPr>
              <w:keepNext/>
              <w:rPr>
                <w:sz w:val="16"/>
              </w:rPr>
            </w:pPr>
          </w:p>
        </w:tc>
      </w:tr>
      <w:tr w:rsidR="00342067" w:rsidRPr="00342067" w14:paraId="65900774" w14:textId="77777777" w:rsidTr="003055D0">
        <w:trPr>
          <w:jc w:val="center"/>
        </w:trPr>
        <w:tc>
          <w:tcPr>
            <w:tcW w:w="1368" w:type="dxa"/>
          </w:tcPr>
          <w:p w14:paraId="2A399574" w14:textId="77777777" w:rsidR="00FF5027" w:rsidRPr="00342067" w:rsidRDefault="00FF5027" w:rsidP="003055D0">
            <w:pPr>
              <w:keepNext/>
              <w:rPr>
                <w:sz w:val="16"/>
              </w:rPr>
            </w:pPr>
          </w:p>
        </w:tc>
        <w:tc>
          <w:tcPr>
            <w:tcW w:w="1350" w:type="dxa"/>
          </w:tcPr>
          <w:p w14:paraId="7E274F90" w14:textId="77777777" w:rsidR="00FF5027" w:rsidRPr="00342067" w:rsidRDefault="00FF5027" w:rsidP="003055D0">
            <w:pPr>
              <w:keepNext/>
              <w:rPr>
                <w:rStyle w:val="StyleCenturyGothic8ptText1"/>
              </w:rPr>
            </w:pPr>
            <w:r w:rsidRPr="00342067">
              <w:rPr>
                <w:rStyle w:val="StyleCenturyGothic8ptText1"/>
              </w:rPr>
              <w:t>AVG</w:t>
            </w:r>
          </w:p>
        </w:tc>
        <w:tc>
          <w:tcPr>
            <w:tcW w:w="1800" w:type="dxa"/>
          </w:tcPr>
          <w:p w14:paraId="45245201" w14:textId="77777777" w:rsidR="00FF5027" w:rsidRPr="00342067" w:rsidRDefault="00FF5027" w:rsidP="003055D0">
            <w:pPr>
              <w:keepNext/>
              <w:rPr>
                <w:rStyle w:val="StyleCenturyGothic8ptText1"/>
              </w:rPr>
            </w:pPr>
            <w:r w:rsidRPr="00342067">
              <w:rPr>
                <w:rStyle w:val="StyleCenturyGothic8ptText1"/>
              </w:rPr>
              <w:t>NUMBER AVGS</w:t>
            </w:r>
          </w:p>
        </w:tc>
        <w:tc>
          <w:tcPr>
            <w:tcW w:w="1170" w:type="dxa"/>
          </w:tcPr>
          <w:p w14:paraId="1D6AD299" w14:textId="77777777" w:rsidR="00FF5027" w:rsidRPr="00342067" w:rsidRDefault="00FF5027" w:rsidP="003055D0">
            <w:pPr>
              <w:keepNext/>
              <w:rPr>
                <w:b/>
                <w:i/>
                <w:sz w:val="16"/>
              </w:rPr>
            </w:pPr>
          </w:p>
        </w:tc>
        <w:tc>
          <w:tcPr>
            <w:tcW w:w="810" w:type="dxa"/>
          </w:tcPr>
          <w:p w14:paraId="261DF014" w14:textId="77777777" w:rsidR="00FF5027" w:rsidRPr="00342067" w:rsidRDefault="00FF5027" w:rsidP="003055D0">
            <w:pPr>
              <w:keepNext/>
              <w:rPr>
                <w:rStyle w:val="StyleCenturyGothic8ptText1"/>
              </w:rPr>
            </w:pPr>
            <w:r w:rsidRPr="00342067">
              <w:rPr>
                <w:rStyle w:val="StyleCenturyGothic8ptText1"/>
              </w:rPr>
              <w:t>ENTER</w:t>
            </w:r>
          </w:p>
        </w:tc>
      </w:tr>
      <w:tr w:rsidR="00342067" w:rsidRPr="00342067" w14:paraId="4988587C" w14:textId="77777777" w:rsidTr="003055D0">
        <w:trPr>
          <w:jc w:val="center"/>
        </w:trPr>
        <w:tc>
          <w:tcPr>
            <w:tcW w:w="1368" w:type="dxa"/>
          </w:tcPr>
          <w:p w14:paraId="617AE553" w14:textId="77777777" w:rsidR="00FF5027" w:rsidRPr="00342067" w:rsidRDefault="00FF5027" w:rsidP="003055D0">
            <w:pPr>
              <w:keepNext/>
              <w:rPr>
                <w:sz w:val="16"/>
              </w:rPr>
            </w:pPr>
          </w:p>
        </w:tc>
        <w:tc>
          <w:tcPr>
            <w:tcW w:w="1350" w:type="dxa"/>
          </w:tcPr>
          <w:p w14:paraId="42BC887B" w14:textId="77777777" w:rsidR="00FF5027" w:rsidRPr="00342067" w:rsidRDefault="00FF5027" w:rsidP="003055D0">
            <w:pPr>
              <w:keepNext/>
              <w:rPr>
                <w:sz w:val="16"/>
              </w:rPr>
            </w:pPr>
          </w:p>
        </w:tc>
        <w:tc>
          <w:tcPr>
            <w:tcW w:w="1800" w:type="dxa"/>
          </w:tcPr>
          <w:p w14:paraId="55CC9CAA" w14:textId="77777777" w:rsidR="00FF5027" w:rsidRPr="00342067" w:rsidRDefault="00FF5027" w:rsidP="003055D0">
            <w:pPr>
              <w:keepNext/>
              <w:rPr>
                <w:rStyle w:val="StyleCenturyGothic8ptText1"/>
              </w:rPr>
            </w:pPr>
            <w:r w:rsidRPr="00342067">
              <w:rPr>
                <w:rStyle w:val="StyleCenturyGothic8ptText1"/>
              </w:rPr>
              <w:t>STABLE  MEAN</w:t>
            </w:r>
          </w:p>
        </w:tc>
        <w:tc>
          <w:tcPr>
            <w:tcW w:w="1170" w:type="dxa"/>
          </w:tcPr>
          <w:p w14:paraId="25A318A0" w14:textId="77777777" w:rsidR="00FF5027" w:rsidRPr="00342067" w:rsidRDefault="00FF5027" w:rsidP="003055D0">
            <w:pPr>
              <w:keepNext/>
              <w:rPr>
                <w:sz w:val="16"/>
              </w:rPr>
            </w:pPr>
          </w:p>
        </w:tc>
        <w:tc>
          <w:tcPr>
            <w:tcW w:w="810" w:type="dxa"/>
          </w:tcPr>
          <w:p w14:paraId="7CF4770E" w14:textId="77777777" w:rsidR="00FF5027" w:rsidRPr="00342067" w:rsidRDefault="00FF5027" w:rsidP="003055D0">
            <w:pPr>
              <w:keepNext/>
              <w:rPr>
                <w:sz w:val="16"/>
              </w:rPr>
            </w:pPr>
          </w:p>
        </w:tc>
      </w:tr>
      <w:tr w:rsidR="00342067" w:rsidRPr="00342067" w14:paraId="1601AF08" w14:textId="77777777" w:rsidTr="003055D0">
        <w:trPr>
          <w:jc w:val="center"/>
        </w:trPr>
        <w:tc>
          <w:tcPr>
            <w:tcW w:w="1368" w:type="dxa"/>
          </w:tcPr>
          <w:p w14:paraId="0EB76564" w14:textId="77777777" w:rsidR="00FF5027" w:rsidRPr="00342067" w:rsidRDefault="00FF5027" w:rsidP="003055D0">
            <w:pPr>
              <w:keepNext/>
              <w:rPr>
                <w:sz w:val="16"/>
              </w:rPr>
            </w:pPr>
          </w:p>
        </w:tc>
        <w:tc>
          <w:tcPr>
            <w:tcW w:w="1350" w:type="dxa"/>
          </w:tcPr>
          <w:p w14:paraId="2CB966BA" w14:textId="77777777" w:rsidR="00FF5027" w:rsidRPr="00342067" w:rsidRDefault="00FF5027" w:rsidP="003055D0">
            <w:pPr>
              <w:keepNext/>
              <w:rPr>
                <w:rStyle w:val="StyleCenturyGothic8ptText1"/>
              </w:rPr>
            </w:pPr>
            <w:r w:rsidRPr="00342067">
              <w:rPr>
                <w:rStyle w:val="StyleCenturyGothic8ptText1"/>
              </w:rPr>
              <w:t>FREQ</w:t>
            </w:r>
          </w:p>
        </w:tc>
        <w:tc>
          <w:tcPr>
            <w:tcW w:w="1800" w:type="dxa"/>
          </w:tcPr>
          <w:p w14:paraId="5FA6A64A" w14:textId="77777777" w:rsidR="00FF5027" w:rsidRPr="00342067" w:rsidRDefault="00FF5027" w:rsidP="003055D0">
            <w:pPr>
              <w:keepNext/>
              <w:rPr>
                <w:rStyle w:val="StyleCenturyGothic8ptText1"/>
              </w:rPr>
            </w:pPr>
            <w:r w:rsidRPr="00342067">
              <w:rPr>
                <w:rStyle w:val="StyleCenturyGothic8ptText1"/>
              </w:rPr>
              <w:t>START FREQ</w:t>
            </w:r>
          </w:p>
        </w:tc>
        <w:tc>
          <w:tcPr>
            <w:tcW w:w="1170" w:type="dxa"/>
          </w:tcPr>
          <w:p w14:paraId="174651FB" w14:textId="77777777" w:rsidR="00FF5027" w:rsidRPr="00342067" w:rsidRDefault="00FF5027" w:rsidP="003055D0">
            <w:pPr>
              <w:keepNext/>
              <w:rPr>
                <w:rStyle w:val="StyleCenturyGothic8ptText1"/>
              </w:rPr>
            </w:pPr>
            <w:r w:rsidRPr="00342067">
              <w:rPr>
                <w:rStyle w:val="StyleCenturyGothic8ptText1"/>
              </w:rPr>
              <w:t>50</w:t>
            </w:r>
          </w:p>
        </w:tc>
        <w:tc>
          <w:tcPr>
            <w:tcW w:w="810" w:type="dxa"/>
          </w:tcPr>
          <w:p w14:paraId="7FC3CFA3" w14:textId="77777777" w:rsidR="00FF5027" w:rsidRPr="00342067" w:rsidRDefault="00FF5027" w:rsidP="003055D0">
            <w:pPr>
              <w:keepNext/>
              <w:rPr>
                <w:rStyle w:val="StyleCenturyGothic8ptText1"/>
              </w:rPr>
            </w:pPr>
            <w:r w:rsidRPr="00342067">
              <w:rPr>
                <w:rStyle w:val="StyleCenturyGothic8ptText1"/>
              </w:rPr>
              <w:t>HZ</w:t>
            </w:r>
          </w:p>
        </w:tc>
      </w:tr>
      <w:tr w:rsidR="00342067" w:rsidRPr="00342067" w14:paraId="118486A1" w14:textId="77777777" w:rsidTr="003055D0">
        <w:trPr>
          <w:jc w:val="center"/>
        </w:trPr>
        <w:tc>
          <w:tcPr>
            <w:tcW w:w="1368" w:type="dxa"/>
          </w:tcPr>
          <w:p w14:paraId="59A48179" w14:textId="77777777" w:rsidR="00FF5027" w:rsidRPr="00342067" w:rsidRDefault="00FF5027" w:rsidP="003055D0">
            <w:pPr>
              <w:keepNext/>
              <w:rPr>
                <w:sz w:val="16"/>
              </w:rPr>
            </w:pPr>
          </w:p>
        </w:tc>
        <w:tc>
          <w:tcPr>
            <w:tcW w:w="1350" w:type="dxa"/>
          </w:tcPr>
          <w:p w14:paraId="1707E84F" w14:textId="77777777" w:rsidR="00FF5027" w:rsidRPr="00342067" w:rsidRDefault="00FF5027" w:rsidP="003055D0">
            <w:pPr>
              <w:keepNext/>
              <w:rPr>
                <w:sz w:val="16"/>
              </w:rPr>
            </w:pPr>
          </w:p>
        </w:tc>
        <w:tc>
          <w:tcPr>
            <w:tcW w:w="1800" w:type="dxa"/>
          </w:tcPr>
          <w:p w14:paraId="2567E103" w14:textId="77777777" w:rsidR="00FF5027" w:rsidRPr="00342067" w:rsidRDefault="00FF5027" w:rsidP="003055D0">
            <w:pPr>
              <w:keepNext/>
              <w:rPr>
                <w:rStyle w:val="StyleCenturyGothic8ptText1"/>
              </w:rPr>
            </w:pPr>
            <w:r w:rsidRPr="00342067">
              <w:rPr>
                <w:rStyle w:val="StyleCenturyGothic8ptText1"/>
              </w:rPr>
              <w:t>FREQ SPAN</w:t>
            </w:r>
          </w:p>
        </w:tc>
        <w:tc>
          <w:tcPr>
            <w:tcW w:w="1170" w:type="dxa"/>
          </w:tcPr>
          <w:p w14:paraId="1D30006A" w14:textId="77777777" w:rsidR="00FF5027" w:rsidRPr="00342067" w:rsidRDefault="00FF5027" w:rsidP="003055D0">
            <w:pPr>
              <w:keepNext/>
              <w:rPr>
                <w:rStyle w:val="StyleCenturyGothic8ptText1"/>
              </w:rPr>
            </w:pPr>
            <w:r w:rsidRPr="00342067">
              <w:rPr>
                <w:rStyle w:val="StyleCenturyGothic8ptText1"/>
              </w:rPr>
              <w:t>3</w:t>
            </w:r>
          </w:p>
        </w:tc>
        <w:tc>
          <w:tcPr>
            <w:tcW w:w="810" w:type="dxa"/>
          </w:tcPr>
          <w:p w14:paraId="558CB18E" w14:textId="77777777" w:rsidR="00FF5027" w:rsidRPr="00342067" w:rsidRDefault="00FF5027" w:rsidP="003055D0">
            <w:pPr>
              <w:keepNext/>
              <w:rPr>
                <w:rStyle w:val="StyleCenturyGothic8ptText1"/>
              </w:rPr>
            </w:pPr>
            <w:r w:rsidRPr="00342067">
              <w:rPr>
                <w:rStyle w:val="StyleCenturyGothic8ptText1"/>
              </w:rPr>
              <w:t>Dec</w:t>
            </w:r>
          </w:p>
        </w:tc>
      </w:tr>
      <w:tr w:rsidR="00342067" w:rsidRPr="00342067" w14:paraId="014F9286" w14:textId="77777777" w:rsidTr="003055D0">
        <w:trPr>
          <w:jc w:val="center"/>
        </w:trPr>
        <w:tc>
          <w:tcPr>
            <w:tcW w:w="1368" w:type="dxa"/>
          </w:tcPr>
          <w:p w14:paraId="242D9380" w14:textId="77777777" w:rsidR="00FF5027" w:rsidRPr="00342067" w:rsidRDefault="00FF5027" w:rsidP="003055D0">
            <w:pPr>
              <w:keepNext/>
              <w:rPr>
                <w:sz w:val="16"/>
              </w:rPr>
            </w:pPr>
          </w:p>
        </w:tc>
        <w:tc>
          <w:tcPr>
            <w:tcW w:w="1350" w:type="dxa"/>
          </w:tcPr>
          <w:p w14:paraId="03805425" w14:textId="77777777" w:rsidR="00FF5027" w:rsidRPr="00342067" w:rsidRDefault="00FF5027" w:rsidP="003055D0">
            <w:pPr>
              <w:keepNext/>
              <w:rPr>
                <w:rStyle w:val="StyleCenturyGothic8ptText1"/>
              </w:rPr>
            </w:pPr>
            <w:r w:rsidRPr="00342067">
              <w:rPr>
                <w:rStyle w:val="StyleCenturyGothic8ptText1"/>
              </w:rPr>
              <w:t>SOURCE</w:t>
            </w:r>
          </w:p>
        </w:tc>
        <w:tc>
          <w:tcPr>
            <w:tcW w:w="1800" w:type="dxa"/>
          </w:tcPr>
          <w:p w14:paraId="6D28BD38" w14:textId="77777777" w:rsidR="00FF5027" w:rsidRPr="00342067" w:rsidRDefault="00FF5027" w:rsidP="003055D0">
            <w:pPr>
              <w:keepNext/>
              <w:rPr>
                <w:rStyle w:val="StyleCenturyGothic8ptText1"/>
              </w:rPr>
            </w:pPr>
            <w:r w:rsidRPr="00342067">
              <w:rPr>
                <w:rStyle w:val="StyleCenturyGothic8ptText1"/>
              </w:rPr>
              <w:t>OFF</w:t>
            </w:r>
          </w:p>
        </w:tc>
        <w:tc>
          <w:tcPr>
            <w:tcW w:w="1170" w:type="dxa"/>
          </w:tcPr>
          <w:p w14:paraId="4EF00CDF" w14:textId="77777777" w:rsidR="00FF5027" w:rsidRPr="00342067" w:rsidRDefault="00FF5027" w:rsidP="003055D0">
            <w:pPr>
              <w:keepNext/>
              <w:rPr>
                <w:sz w:val="16"/>
              </w:rPr>
            </w:pPr>
          </w:p>
        </w:tc>
        <w:tc>
          <w:tcPr>
            <w:tcW w:w="810" w:type="dxa"/>
          </w:tcPr>
          <w:p w14:paraId="6A2AA6D8" w14:textId="77777777" w:rsidR="00FF5027" w:rsidRPr="00342067" w:rsidRDefault="00FF5027" w:rsidP="003055D0">
            <w:pPr>
              <w:keepNext/>
              <w:rPr>
                <w:sz w:val="16"/>
              </w:rPr>
            </w:pPr>
          </w:p>
        </w:tc>
      </w:tr>
      <w:tr w:rsidR="00342067" w:rsidRPr="00342067" w14:paraId="7B977E07" w14:textId="77777777" w:rsidTr="003055D0">
        <w:trPr>
          <w:jc w:val="center"/>
        </w:trPr>
        <w:tc>
          <w:tcPr>
            <w:tcW w:w="1368" w:type="dxa"/>
          </w:tcPr>
          <w:p w14:paraId="64B4E14A" w14:textId="77777777" w:rsidR="00FF5027" w:rsidRPr="00342067" w:rsidRDefault="00FF5027" w:rsidP="003055D0">
            <w:pPr>
              <w:keepNext/>
              <w:rPr>
                <w:sz w:val="16"/>
              </w:rPr>
            </w:pPr>
          </w:p>
        </w:tc>
        <w:tc>
          <w:tcPr>
            <w:tcW w:w="1350" w:type="dxa"/>
          </w:tcPr>
          <w:p w14:paraId="0A33C016" w14:textId="77777777" w:rsidR="00FF5027" w:rsidRPr="00342067" w:rsidRDefault="00FF5027" w:rsidP="003055D0">
            <w:pPr>
              <w:keepNext/>
              <w:rPr>
                <w:rStyle w:val="StyleCenturyGothic8ptText1"/>
              </w:rPr>
            </w:pPr>
            <w:r w:rsidRPr="00342067">
              <w:rPr>
                <w:rStyle w:val="StyleCenturyGothic8ptText1"/>
              </w:rPr>
              <w:t>RANGE</w:t>
            </w:r>
          </w:p>
        </w:tc>
        <w:tc>
          <w:tcPr>
            <w:tcW w:w="1800" w:type="dxa"/>
          </w:tcPr>
          <w:p w14:paraId="7E5CAFA8" w14:textId="77777777" w:rsidR="00FF5027" w:rsidRPr="00342067" w:rsidRDefault="00FF5027" w:rsidP="003055D0">
            <w:pPr>
              <w:keepNext/>
              <w:rPr>
                <w:rStyle w:val="StyleCenturyGothic8ptText1"/>
              </w:rPr>
            </w:pPr>
            <w:r w:rsidRPr="00342067">
              <w:rPr>
                <w:rStyle w:val="StyleCenturyGothic8ptText1"/>
              </w:rPr>
              <w:t>AUTO2 UP &amp; DOWN</w:t>
            </w:r>
          </w:p>
        </w:tc>
        <w:tc>
          <w:tcPr>
            <w:tcW w:w="1170" w:type="dxa"/>
          </w:tcPr>
          <w:p w14:paraId="44CBAB8E" w14:textId="77777777" w:rsidR="00FF5027" w:rsidRPr="00342067" w:rsidRDefault="00FF5027" w:rsidP="003055D0">
            <w:pPr>
              <w:keepNext/>
              <w:rPr>
                <w:sz w:val="16"/>
              </w:rPr>
            </w:pPr>
          </w:p>
        </w:tc>
        <w:tc>
          <w:tcPr>
            <w:tcW w:w="810" w:type="dxa"/>
          </w:tcPr>
          <w:p w14:paraId="5481333D" w14:textId="77777777" w:rsidR="00FF5027" w:rsidRPr="00342067" w:rsidRDefault="00FF5027" w:rsidP="003055D0">
            <w:pPr>
              <w:keepNext/>
              <w:rPr>
                <w:sz w:val="16"/>
              </w:rPr>
            </w:pPr>
          </w:p>
        </w:tc>
      </w:tr>
      <w:tr w:rsidR="00342067" w:rsidRPr="00342067" w14:paraId="46125E74" w14:textId="77777777" w:rsidTr="003055D0">
        <w:trPr>
          <w:jc w:val="center"/>
        </w:trPr>
        <w:tc>
          <w:tcPr>
            <w:tcW w:w="1368" w:type="dxa"/>
          </w:tcPr>
          <w:p w14:paraId="7DCACEB2" w14:textId="77777777" w:rsidR="00FF5027" w:rsidRPr="00342067" w:rsidRDefault="00FF5027" w:rsidP="003055D0">
            <w:pPr>
              <w:keepNext/>
              <w:rPr>
                <w:sz w:val="16"/>
              </w:rPr>
            </w:pPr>
          </w:p>
        </w:tc>
        <w:tc>
          <w:tcPr>
            <w:tcW w:w="1350" w:type="dxa"/>
          </w:tcPr>
          <w:p w14:paraId="6868821D" w14:textId="77777777" w:rsidR="00FF5027" w:rsidRPr="00342067" w:rsidRDefault="00FF5027" w:rsidP="003055D0">
            <w:pPr>
              <w:keepNext/>
              <w:rPr>
                <w:rStyle w:val="StyleCenturyGothic8ptText1"/>
              </w:rPr>
            </w:pPr>
            <w:r w:rsidRPr="00342067">
              <w:rPr>
                <w:rStyle w:val="StyleCenturyGothic8ptText1"/>
              </w:rPr>
              <w:t>INPUT COUPLE</w:t>
            </w:r>
          </w:p>
        </w:tc>
        <w:tc>
          <w:tcPr>
            <w:tcW w:w="1800" w:type="dxa"/>
          </w:tcPr>
          <w:p w14:paraId="0C5491B1" w14:textId="77777777" w:rsidR="00FF5027" w:rsidRPr="00342067" w:rsidRDefault="00FF5027" w:rsidP="003055D0">
            <w:pPr>
              <w:keepNext/>
              <w:rPr>
                <w:rStyle w:val="StyleCenturyGothic8ptText1"/>
              </w:rPr>
            </w:pPr>
            <w:r w:rsidRPr="00342067">
              <w:rPr>
                <w:rStyle w:val="StyleCenturyGothic8ptText1"/>
              </w:rPr>
              <w:t>CHAN2 AC</w:t>
            </w:r>
          </w:p>
        </w:tc>
        <w:tc>
          <w:tcPr>
            <w:tcW w:w="1170" w:type="dxa"/>
          </w:tcPr>
          <w:p w14:paraId="2365F025" w14:textId="77777777" w:rsidR="00FF5027" w:rsidRPr="00342067" w:rsidRDefault="00FF5027" w:rsidP="003055D0">
            <w:pPr>
              <w:keepNext/>
              <w:rPr>
                <w:sz w:val="16"/>
              </w:rPr>
            </w:pPr>
          </w:p>
        </w:tc>
        <w:tc>
          <w:tcPr>
            <w:tcW w:w="810" w:type="dxa"/>
          </w:tcPr>
          <w:p w14:paraId="18BA81CD" w14:textId="77777777" w:rsidR="00FF5027" w:rsidRPr="00342067" w:rsidRDefault="00FF5027" w:rsidP="003055D0">
            <w:pPr>
              <w:keepNext/>
              <w:rPr>
                <w:sz w:val="16"/>
              </w:rPr>
            </w:pPr>
          </w:p>
        </w:tc>
      </w:tr>
      <w:tr w:rsidR="00342067" w:rsidRPr="00342067" w14:paraId="65640461" w14:textId="77777777" w:rsidTr="003055D0">
        <w:trPr>
          <w:jc w:val="center"/>
        </w:trPr>
        <w:tc>
          <w:tcPr>
            <w:tcW w:w="1368" w:type="dxa"/>
          </w:tcPr>
          <w:p w14:paraId="49BE5ED5" w14:textId="77777777" w:rsidR="00FF5027" w:rsidRPr="00342067" w:rsidRDefault="00FF5027" w:rsidP="003055D0">
            <w:pPr>
              <w:keepNext/>
              <w:rPr>
                <w:sz w:val="16"/>
              </w:rPr>
            </w:pPr>
          </w:p>
        </w:tc>
        <w:tc>
          <w:tcPr>
            <w:tcW w:w="1350" w:type="dxa"/>
          </w:tcPr>
          <w:p w14:paraId="2748F14A" w14:textId="77777777" w:rsidR="00FF5027" w:rsidRPr="00342067" w:rsidRDefault="00FF5027" w:rsidP="003055D0">
            <w:pPr>
              <w:keepNext/>
              <w:rPr>
                <w:sz w:val="16"/>
              </w:rPr>
            </w:pPr>
          </w:p>
        </w:tc>
        <w:tc>
          <w:tcPr>
            <w:tcW w:w="1800" w:type="dxa"/>
          </w:tcPr>
          <w:p w14:paraId="345D6A8B" w14:textId="77777777" w:rsidR="00FF5027" w:rsidRPr="00342067" w:rsidRDefault="00FF5027" w:rsidP="003055D0">
            <w:pPr>
              <w:keepNext/>
              <w:rPr>
                <w:rStyle w:val="StyleCenturyGothic8ptText1"/>
              </w:rPr>
            </w:pPr>
            <w:r w:rsidRPr="00342067">
              <w:rPr>
                <w:rStyle w:val="StyleCenturyGothic8ptText1"/>
              </w:rPr>
              <w:t>GROUND CHAN2</w:t>
            </w:r>
          </w:p>
        </w:tc>
        <w:tc>
          <w:tcPr>
            <w:tcW w:w="1170" w:type="dxa"/>
          </w:tcPr>
          <w:p w14:paraId="7ECD14FC" w14:textId="77777777" w:rsidR="00FF5027" w:rsidRPr="00342067" w:rsidRDefault="00FF5027" w:rsidP="003055D0">
            <w:pPr>
              <w:keepNext/>
              <w:rPr>
                <w:sz w:val="16"/>
              </w:rPr>
            </w:pPr>
          </w:p>
        </w:tc>
        <w:tc>
          <w:tcPr>
            <w:tcW w:w="810" w:type="dxa"/>
          </w:tcPr>
          <w:p w14:paraId="1CAAF41F" w14:textId="77777777" w:rsidR="00FF5027" w:rsidRPr="00342067" w:rsidRDefault="00FF5027" w:rsidP="003055D0">
            <w:pPr>
              <w:keepNext/>
              <w:rPr>
                <w:sz w:val="16"/>
              </w:rPr>
            </w:pPr>
          </w:p>
        </w:tc>
      </w:tr>
      <w:tr w:rsidR="00342067" w:rsidRPr="00342067" w14:paraId="20F2AA64" w14:textId="77777777" w:rsidTr="003055D0">
        <w:trPr>
          <w:jc w:val="center"/>
        </w:trPr>
        <w:tc>
          <w:tcPr>
            <w:tcW w:w="1368" w:type="dxa"/>
          </w:tcPr>
          <w:p w14:paraId="4908E324" w14:textId="77777777" w:rsidR="00FF5027" w:rsidRPr="00342067" w:rsidRDefault="00FF5027" w:rsidP="003055D0">
            <w:pPr>
              <w:keepNext/>
              <w:rPr>
                <w:rStyle w:val="StyleCenturyGothic8ptText1"/>
              </w:rPr>
            </w:pPr>
            <w:r w:rsidRPr="00342067">
              <w:rPr>
                <w:rStyle w:val="StyleCenturyGothic8ptText1"/>
              </w:rPr>
              <w:t>ACTIVE TRACE</w:t>
            </w:r>
          </w:p>
        </w:tc>
        <w:tc>
          <w:tcPr>
            <w:tcW w:w="1350" w:type="dxa"/>
          </w:tcPr>
          <w:p w14:paraId="74FEB71D" w14:textId="77777777" w:rsidR="00FF5027" w:rsidRPr="00342067" w:rsidRDefault="00FF5027" w:rsidP="003055D0">
            <w:pPr>
              <w:keepNext/>
              <w:rPr>
                <w:rStyle w:val="StyleCenturyGothic8ptText1"/>
              </w:rPr>
            </w:pPr>
            <w:r w:rsidRPr="00342067">
              <w:rPr>
                <w:rStyle w:val="StyleCenturyGothic8ptText1"/>
              </w:rPr>
              <w:t>A</w:t>
            </w:r>
          </w:p>
        </w:tc>
        <w:tc>
          <w:tcPr>
            <w:tcW w:w="1800" w:type="dxa"/>
          </w:tcPr>
          <w:p w14:paraId="6AC3C7F9" w14:textId="77777777" w:rsidR="00FF5027" w:rsidRPr="00342067" w:rsidRDefault="00FF5027" w:rsidP="003055D0">
            <w:pPr>
              <w:keepNext/>
              <w:rPr>
                <w:sz w:val="16"/>
              </w:rPr>
            </w:pPr>
          </w:p>
        </w:tc>
        <w:tc>
          <w:tcPr>
            <w:tcW w:w="1170" w:type="dxa"/>
          </w:tcPr>
          <w:p w14:paraId="73DB7FC8" w14:textId="77777777" w:rsidR="00FF5027" w:rsidRPr="00342067" w:rsidRDefault="00FF5027" w:rsidP="003055D0">
            <w:pPr>
              <w:keepNext/>
              <w:rPr>
                <w:sz w:val="16"/>
              </w:rPr>
            </w:pPr>
          </w:p>
        </w:tc>
        <w:tc>
          <w:tcPr>
            <w:tcW w:w="810" w:type="dxa"/>
          </w:tcPr>
          <w:p w14:paraId="46C2242D" w14:textId="77777777" w:rsidR="00FF5027" w:rsidRPr="00342067" w:rsidRDefault="00FF5027" w:rsidP="003055D0">
            <w:pPr>
              <w:keepNext/>
              <w:rPr>
                <w:sz w:val="16"/>
              </w:rPr>
            </w:pPr>
          </w:p>
        </w:tc>
      </w:tr>
      <w:tr w:rsidR="00342067" w:rsidRPr="00342067" w14:paraId="3A6DB519" w14:textId="77777777" w:rsidTr="003055D0">
        <w:trPr>
          <w:jc w:val="center"/>
        </w:trPr>
        <w:tc>
          <w:tcPr>
            <w:tcW w:w="1368" w:type="dxa"/>
          </w:tcPr>
          <w:p w14:paraId="187F8237" w14:textId="77777777" w:rsidR="00FF5027" w:rsidRPr="00342067" w:rsidRDefault="00FF5027" w:rsidP="003055D0">
            <w:pPr>
              <w:keepNext/>
              <w:rPr>
                <w:rStyle w:val="StyleCenturyGothic8ptText1"/>
              </w:rPr>
            </w:pPr>
            <w:r w:rsidRPr="00342067">
              <w:rPr>
                <w:rStyle w:val="StyleCenturyGothic8ptText1"/>
              </w:rPr>
              <w:t>SELECT DATA</w:t>
            </w:r>
          </w:p>
        </w:tc>
        <w:tc>
          <w:tcPr>
            <w:tcW w:w="1350" w:type="dxa"/>
          </w:tcPr>
          <w:p w14:paraId="6EB3412F" w14:textId="77777777" w:rsidR="00FF5027" w:rsidRPr="00342067" w:rsidRDefault="00FF5027" w:rsidP="003055D0">
            <w:pPr>
              <w:keepNext/>
              <w:rPr>
                <w:rStyle w:val="StyleCenturyGothic8ptText1"/>
              </w:rPr>
            </w:pPr>
            <w:r w:rsidRPr="00342067">
              <w:rPr>
                <w:rStyle w:val="StyleCenturyGothic8ptText1"/>
              </w:rPr>
              <w:t>MEAS DISP</w:t>
            </w:r>
          </w:p>
        </w:tc>
        <w:tc>
          <w:tcPr>
            <w:tcW w:w="1800" w:type="dxa"/>
          </w:tcPr>
          <w:p w14:paraId="6DD893AB" w14:textId="77777777" w:rsidR="00FF5027" w:rsidRPr="00342067" w:rsidRDefault="00FF5027" w:rsidP="003055D0">
            <w:pPr>
              <w:keepNext/>
              <w:rPr>
                <w:rStyle w:val="StyleCenturyGothic8ptText1"/>
              </w:rPr>
            </w:pPr>
            <w:r w:rsidRPr="00342067">
              <w:rPr>
                <w:rStyle w:val="StyleCenturyGothic8ptText1"/>
              </w:rPr>
              <w:t>PWR SPEC2</w:t>
            </w:r>
          </w:p>
        </w:tc>
        <w:tc>
          <w:tcPr>
            <w:tcW w:w="1170" w:type="dxa"/>
          </w:tcPr>
          <w:p w14:paraId="28A60108" w14:textId="77777777" w:rsidR="00FF5027" w:rsidRPr="00342067" w:rsidRDefault="00FF5027" w:rsidP="003055D0">
            <w:pPr>
              <w:keepNext/>
              <w:rPr>
                <w:sz w:val="16"/>
              </w:rPr>
            </w:pPr>
          </w:p>
        </w:tc>
        <w:tc>
          <w:tcPr>
            <w:tcW w:w="810" w:type="dxa"/>
          </w:tcPr>
          <w:p w14:paraId="038257C4" w14:textId="77777777" w:rsidR="00FF5027" w:rsidRPr="00342067" w:rsidRDefault="00FF5027" w:rsidP="003055D0">
            <w:pPr>
              <w:keepNext/>
              <w:rPr>
                <w:sz w:val="16"/>
              </w:rPr>
            </w:pPr>
          </w:p>
        </w:tc>
      </w:tr>
      <w:tr w:rsidR="00342067" w:rsidRPr="00342067" w14:paraId="7A12AD87" w14:textId="77777777" w:rsidTr="003055D0">
        <w:trPr>
          <w:jc w:val="center"/>
        </w:trPr>
        <w:tc>
          <w:tcPr>
            <w:tcW w:w="1368" w:type="dxa"/>
          </w:tcPr>
          <w:p w14:paraId="1DC95115" w14:textId="77777777" w:rsidR="00FF5027" w:rsidRPr="00342067" w:rsidRDefault="00FF5027" w:rsidP="003055D0">
            <w:pPr>
              <w:keepNext/>
              <w:rPr>
                <w:rStyle w:val="StyleCenturyGothic8ptText1"/>
              </w:rPr>
            </w:pPr>
            <w:r w:rsidRPr="00342067">
              <w:rPr>
                <w:rStyle w:val="StyleCenturyGothic8ptText1"/>
              </w:rPr>
              <w:t>DEFINE TRACE</w:t>
            </w:r>
          </w:p>
        </w:tc>
        <w:tc>
          <w:tcPr>
            <w:tcW w:w="1350" w:type="dxa"/>
          </w:tcPr>
          <w:p w14:paraId="4F3853AB" w14:textId="77777777" w:rsidR="00FF5027" w:rsidRPr="00342067" w:rsidRDefault="00FF5027" w:rsidP="003055D0">
            <w:pPr>
              <w:keepNext/>
              <w:rPr>
                <w:rStyle w:val="StyleCenturyGothic8ptText1"/>
              </w:rPr>
            </w:pPr>
            <w:r w:rsidRPr="00342067">
              <w:rPr>
                <w:rStyle w:val="StyleCenturyGothic8ptText1"/>
              </w:rPr>
              <w:t>COORD</w:t>
            </w:r>
          </w:p>
        </w:tc>
        <w:tc>
          <w:tcPr>
            <w:tcW w:w="1800" w:type="dxa"/>
          </w:tcPr>
          <w:p w14:paraId="3EEE9413" w14:textId="77777777" w:rsidR="008E5E1C" w:rsidRPr="00342067" w:rsidRDefault="00FF5027" w:rsidP="008E5E1C">
            <w:pPr>
              <w:keepNext/>
              <w:rPr>
                <w:rStyle w:val="StyleCenturyGothic8ptText1"/>
              </w:rPr>
            </w:pPr>
            <w:r w:rsidRPr="00342067">
              <w:rPr>
                <w:rStyle w:val="StyleCenturyGothic8ptText1"/>
              </w:rPr>
              <w:t>MAG dB</w:t>
            </w:r>
            <w:r w:rsidR="008E5E1C" w:rsidRPr="00342067">
              <w:rPr>
                <w:rStyle w:val="StyleCenturyGothic8ptText1"/>
              </w:rPr>
              <w:t xml:space="preserve"> (for dB) or MAG log (for V)</w:t>
            </w:r>
          </w:p>
        </w:tc>
        <w:tc>
          <w:tcPr>
            <w:tcW w:w="1170" w:type="dxa"/>
          </w:tcPr>
          <w:p w14:paraId="61B36548" w14:textId="77777777" w:rsidR="00FF5027" w:rsidRPr="00342067" w:rsidRDefault="00FF5027" w:rsidP="003055D0">
            <w:pPr>
              <w:keepNext/>
              <w:rPr>
                <w:sz w:val="16"/>
              </w:rPr>
            </w:pPr>
          </w:p>
        </w:tc>
        <w:tc>
          <w:tcPr>
            <w:tcW w:w="810" w:type="dxa"/>
          </w:tcPr>
          <w:p w14:paraId="3A4166D4" w14:textId="77777777" w:rsidR="00FF5027" w:rsidRPr="00342067" w:rsidRDefault="00FF5027" w:rsidP="003055D0">
            <w:pPr>
              <w:keepNext/>
              <w:rPr>
                <w:sz w:val="16"/>
              </w:rPr>
            </w:pPr>
          </w:p>
        </w:tc>
      </w:tr>
      <w:tr w:rsidR="00342067" w:rsidRPr="00342067" w14:paraId="703A7264" w14:textId="77777777" w:rsidTr="003055D0">
        <w:trPr>
          <w:jc w:val="center"/>
        </w:trPr>
        <w:tc>
          <w:tcPr>
            <w:tcW w:w="1368" w:type="dxa"/>
          </w:tcPr>
          <w:p w14:paraId="3997FE11" w14:textId="77777777" w:rsidR="00FF5027" w:rsidRPr="00342067" w:rsidRDefault="00FF5027" w:rsidP="003055D0">
            <w:pPr>
              <w:keepNext/>
              <w:rPr>
                <w:sz w:val="16"/>
              </w:rPr>
            </w:pPr>
          </w:p>
        </w:tc>
        <w:tc>
          <w:tcPr>
            <w:tcW w:w="1350" w:type="dxa"/>
          </w:tcPr>
          <w:p w14:paraId="16FAACEB" w14:textId="77777777" w:rsidR="00FF5027" w:rsidRPr="00342067" w:rsidRDefault="00FF5027" w:rsidP="003055D0">
            <w:pPr>
              <w:keepNext/>
              <w:rPr>
                <w:rStyle w:val="StyleCenturyGothic8ptText1"/>
              </w:rPr>
            </w:pPr>
            <w:r w:rsidRPr="00342067">
              <w:rPr>
                <w:rStyle w:val="StyleCenturyGothic8ptText1"/>
              </w:rPr>
              <w:t>SCALE</w:t>
            </w:r>
          </w:p>
        </w:tc>
        <w:tc>
          <w:tcPr>
            <w:tcW w:w="1800" w:type="dxa"/>
          </w:tcPr>
          <w:p w14:paraId="29C86593" w14:textId="77777777" w:rsidR="00FF5027" w:rsidRPr="00342067" w:rsidRDefault="00FF5027" w:rsidP="003055D0">
            <w:pPr>
              <w:keepNext/>
              <w:rPr>
                <w:rStyle w:val="StyleCenturyGothic8ptText1"/>
              </w:rPr>
            </w:pPr>
            <w:r w:rsidRPr="00342067">
              <w:rPr>
                <w:rStyle w:val="StyleCenturyGothic8ptText1"/>
              </w:rPr>
              <w:t>Y-Auto</w:t>
            </w:r>
          </w:p>
        </w:tc>
        <w:tc>
          <w:tcPr>
            <w:tcW w:w="1170" w:type="dxa"/>
          </w:tcPr>
          <w:p w14:paraId="07ED86B5" w14:textId="77777777" w:rsidR="00FF5027" w:rsidRPr="00342067" w:rsidRDefault="00FF5027" w:rsidP="003055D0">
            <w:pPr>
              <w:keepNext/>
              <w:rPr>
                <w:sz w:val="16"/>
              </w:rPr>
            </w:pPr>
          </w:p>
        </w:tc>
        <w:tc>
          <w:tcPr>
            <w:tcW w:w="810" w:type="dxa"/>
          </w:tcPr>
          <w:p w14:paraId="3E557A1D" w14:textId="77777777" w:rsidR="00FF5027" w:rsidRPr="00342067" w:rsidRDefault="00FF5027" w:rsidP="003055D0">
            <w:pPr>
              <w:keepNext/>
              <w:rPr>
                <w:sz w:val="16"/>
              </w:rPr>
            </w:pPr>
          </w:p>
        </w:tc>
      </w:tr>
      <w:tr w:rsidR="00342067" w:rsidRPr="00342067" w14:paraId="1CC57F4B" w14:textId="77777777" w:rsidTr="003055D0">
        <w:trPr>
          <w:jc w:val="center"/>
        </w:trPr>
        <w:tc>
          <w:tcPr>
            <w:tcW w:w="1368" w:type="dxa"/>
          </w:tcPr>
          <w:p w14:paraId="0D434797" w14:textId="77777777" w:rsidR="00FF5027" w:rsidRPr="00342067" w:rsidRDefault="00FF5027" w:rsidP="003055D0">
            <w:pPr>
              <w:keepNext/>
              <w:rPr>
                <w:sz w:val="16"/>
              </w:rPr>
            </w:pPr>
          </w:p>
        </w:tc>
        <w:tc>
          <w:tcPr>
            <w:tcW w:w="1350" w:type="dxa"/>
          </w:tcPr>
          <w:p w14:paraId="691E16A3" w14:textId="77777777" w:rsidR="00FF5027" w:rsidRPr="00342067" w:rsidRDefault="00FF5027" w:rsidP="003055D0">
            <w:pPr>
              <w:keepNext/>
              <w:rPr>
                <w:rStyle w:val="StyleCenturyGothic8ptText1"/>
              </w:rPr>
            </w:pPr>
            <w:r w:rsidRPr="00342067">
              <w:rPr>
                <w:rStyle w:val="StyleCenturyGothic8ptText1"/>
              </w:rPr>
              <w:t>UNITS</w:t>
            </w:r>
          </w:p>
        </w:tc>
        <w:tc>
          <w:tcPr>
            <w:tcW w:w="1800" w:type="dxa"/>
          </w:tcPr>
          <w:p w14:paraId="4257608D" w14:textId="77777777" w:rsidR="00FF5027" w:rsidRPr="00342067" w:rsidRDefault="00FF5027" w:rsidP="003055D0">
            <w:pPr>
              <w:keepNext/>
              <w:rPr>
                <w:rStyle w:val="StyleCenturyGothic8ptText1"/>
              </w:rPr>
            </w:pPr>
            <w:r w:rsidRPr="00342067">
              <w:rPr>
                <w:rStyle w:val="StyleCenturyGothic8ptText1"/>
              </w:rPr>
              <w:t>P SPEC UNITS</w:t>
            </w:r>
          </w:p>
        </w:tc>
        <w:tc>
          <w:tcPr>
            <w:tcW w:w="1170" w:type="dxa"/>
          </w:tcPr>
          <w:p w14:paraId="2D1FEC4C" w14:textId="77777777" w:rsidR="00FF5027" w:rsidRPr="00342067" w:rsidRDefault="00FF5027" w:rsidP="003055D0">
            <w:pPr>
              <w:keepNext/>
              <w:rPr>
                <w:sz w:val="16"/>
              </w:rPr>
            </w:pPr>
          </w:p>
        </w:tc>
        <w:tc>
          <w:tcPr>
            <w:tcW w:w="810" w:type="dxa"/>
          </w:tcPr>
          <w:p w14:paraId="3CB8E8BD" w14:textId="77777777" w:rsidR="00FF5027" w:rsidRPr="00342067" w:rsidRDefault="00FF5027" w:rsidP="003055D0">
            <w:pPr>
              <w:keepNext/>
              <w:rPr>
                <w:sz w:val="16"/>
              </w:rPr>
            </w:pPr>
          </w:p>
        </w:tc>
      </w:tr>
      <w:tr w:rsidR="00342067" w:rsidRPr="00342067" w14:paraId="2BEF7EFD" w14:textId="77777777" w:rsidTr="003055D0">
        <w:trPr>
          <w:jc w:val="center"/>
        </w:trPr>
        <w:tc>
          <w:tcPr>
            <w:tcW w:w="1368" w:type="dxa"/>
          </w:tcPr>
          <w:p w14:paraId="5FB1118C" w14:textId="77777777" w:rsidR="00FF5027" w:rsidRPr="00342067" w:rsidRDefault="00FF5027" w:rsidP="003055D0">
            <w:pPr>
              <w:keepNext/>
              <w:rPr>
                <w:sz w:val="16"/>
              </w:rPr>
            </w:pPr>
          </w:p>
        </w:tc>
        <w:tc>
          <w:tcPr>
            <w:tcW w:w="1350" w:type="dxa"/>
          </w:tcPr>
          <w:p w14:paraId="26FB15A2" w14:textId="77777777" w:rsidR="00FF5027" w:rsidRPr="00342067" w:rsidRDefault="00FF5027" w:rsidP="003055D0">
            <w:pPr>
              <w:keepNext/>
              <w:rPr>
                <w:sz w:val="16"/>
              </w:rPr>
            </w:pPr>
          </w:p>
        </w:tc>
        <w:tc>
          <w:tcPr>
            <w:tcW w:w="1800" w:type="dxa"/>
          </w:tcPr>
          <w:p w14:paraId="09799F4D" w14:textId="77777777" w:rsidR="00FF5027" w:rsidRPr="00342067" w:rsidRDefault="00FF5027" w:rsidP="003055D0">
            <w:pPr>
              <w:keepNext/>
              <w:rPr>
                <w:rStyle w:val="StyleCenturyGothic8ptText1"/>
              </w:rPr>
            </w:pPr>
            <w:r w:rsidRPr="00342067">
              <w:rPr>
                <w:rStyle w:val="StyleCenturyGothic8ptText1"/>
              </w:rPr>
              <w:t>V/</w:t>
            </w:r>
            <w:r w:rsidRPr="00342067">
              <w:rPr>
                <w:rStyle w:val="StyleCenturyGothic8ptText1"/>
              </w:rPr>
              <w:sym w:font="Symbol" w:char="F0D6"/>
            </w:r>
            <w:r w:rsidRPr="00342067">
              <w:rPr>
                <w:rStyle w:val="StyleCenturyGothic8ptText1"/>
              </w:rPr>
              <w:t>Hz (</w:t>
            </w:r>
            <w:r w:rsidR="00606290" w:rsidRPr="00342067">
              <w:rPr>
                <w:rStyle w:val="StyleCenturyGothic8ptText1"/>
              </w:rPr>
              <w:sym w:font="Symbol" w:char="F0D6"/>
            </w:r>
            <w:r w:rsidRPr="00342067">
              <w:rPr>
                <w:rStyle w:val="StyleCenturyGothic8ptText1"/>
              </w:rPr>
              <w:t>PSD)</w:t>
            </w:r>
          </w:p>
        </w:tc>
        <w:tc>
          <w:tcPr>
            <w:tcW w:w="1170" w:type="dxa"/>
          </w:tcPr>
          <w:p w14:paraId="19E11056" w14:textId="77777777" w:rsidR="00FF5027" w:rsidRPr="00342067" w:rsidRDefault="00FF5027" w:rsidP="003055D0">
            <w:pPr>
              <w:keepNext/>
              <w:rPr>
                <w:sz w:val="16"/>
              </w:rPr>
            </w:pPr>
          </w:p>
        </w:tc>
        <w:tc>
          <w:tcPr>
            <w:tcW w:w="810" w:type="dxa"/>
          </w:tcPr>
          <w:p w14:paraId="6A3C7208" w14:textId="77777777" w:rsidR="00FF5027" w:rsidRPr="00342067" w:rsidRDefault="00FF5027" w:rsidP="003055D0">
            <w:pPr>
              <w:keepNext/>
              <w:rPr>
                <w:sz w:val="16"/>
              </w:rPr>
            </w:pPr>
          </w:p>
        </w:tc>
      </w:tr>
      <w:tr w:rsidR="003055D0" w:rsidRPr="00342067" w14:paraId="4ED661E3" w14:textId="77777777" w:rsidTr="003055D0">
        <w:trPr>
          <w:jc w:val="center"/>
        </w:trPr>
        <w:tc>
          <w:tcPr>
            <w:tcW w:w="1368" w:type="dxa"/>
          </w:tcPr>
          <w:p w14:paraId="1DE780D6" w14:textId="77777777" w:rsidR="00FF5027" w:rsidRPr="00342067" w:rsidRDefault="00FF5027" w:rsidP="003055D0">
            <w:pPr>
              <w:keepNext/>
              <w:rPr>
                <w:rStyle w:val="StyleCenturyGothic8ptText1"/>
              </w:rPr>
            </w:pPr>
            <w:r w:rsidRPr="00342067">
              <w:rPr>
                <w:rStyle w:val="StyleCenturyGothic8ptText1"/>
              </w:rPr>
              <w:t>CONTORL</w:t>
            </w:r>
          </w:p>
        </w:tc>
        <w:tc>
          <w:tcPr>
            <w:tcW w:w="1350" w:type="dxa"/>
          </w:tcPr>
          <w:p w14:paraId="55464BD0" w14:textId="77777777" w:rsidR="00FF5027" w:rsidRPr="00342067" w:rsidRDefault="00FF5027" w:rsidP="003055D0">
            <w:pPr>
              <w:keepNext/>
              <w:rPr>
                <w:rStyle w:val="StyleCenturyGothic8ptText1"/>
              </w:rPr>
            </w:pPr>
            <w:r w:rsidRPr="00342067">
              <w:rPr>
                <w:rStyle w:val="StyleCenturyGothic8ptText1"/>
              </w:rPr>
              <w:t>START</w:t>
            </w:r>
          </w:p>
        </w:tc>
        <w:tc>
          <w:tcPr>
            <w:tcW w:w="1800" w:type="dxa"/>
          </w:tcPr>
          <w:p w14:paraId="04D73BA4" w14:textId="77777777" w:rsidR="00FF5027" w:rsidRPr="00342067" w:rsidRDefault="00FF5027" w:rsidP="003055D0">
            <w:pPr>
              <w:keepNext/>
              <w:rPr>
                <w:sz w:val="16"/>
              </w:rPr>
            </w:pPr>
          </w:p>
        </w:tc>
        <w:tc>
          <w:tcPr>
            <w:tcW w:w="1170" w:type="dxa"/>
          </w:tcPr>
          <w:p w14:paraId="5017A438" w14:textId="77777777" w:rsidR="00FF5027" w:rsidRPr="00342067" w:rsidRDefault="00FF5027" w:rsidP="003055D0">
            <w:pPr>
              <w:keepNext/>
              <w:rPr>
                <w:sz w:val="16"/>
              </w:rPr>
            </w:pPr>
          </w:p>
        </w:tc>
        <w:tc>
          <w:tcPr>
            <w:tcW w:w="810" w:type="dxa"/>
          </w:tcPr>
          <w:p w14:paraId="3603E78A" w14:textId="77777777" w:rsidR="00FF5027" w:rsidRPr="00342067" w:rsidRDefault="00FF5027" w:rsidP="003055D0">
            <w:pPr>
              <w:keepNext/>
              <w:rPr>
                <w:sz w:val="16"/>
              </w:rPr>
            </w:pPr>
          </w:p>
        </w:tc>
      </w:tr>
    </w:tbl>
    <w:p w14:paraId="1176299E" w14:textId="77777777" w:rsidR="007017AB" w:rsidRPr="00342067" w:rsidRDefault="007017AB" w:rsidP="001A1383"/>
    <w:p w14:paraId="7D27584E" w14:textId="77777777" w:rsidR="00340910" w:rsidRPr="00342067" w:rsidRDefault="00340910" w:rsidP="001F4781"/>
    <w:p w14:paraId="6973943B" w14:textId="77777777" w:rsidR="007017AB" w:rsidRPr="00342067" w:rsidRDefault="007017AB" w:rsidP="004A7F91"/>
    <w:p w14:paraId="120A8ADB" w14:textId="77777777" w:rsidR="007017AB" w:rsidRPr="00342067" w:rsidRDefault="000C620A" w:rsidP="004A7F91">
      <w:r w:rsidRPr="00342067">
        <w:rPr>
          <w:noProof/>
        </w:rPr>
        <mc:AlternateContent>
          <mc:Choice Requires="wps">
            <w:drawing>
              <wp:anchor distT="0" distB="0" distL="114300" distR="114300" simplePos="0" relativeHeight="251682304" behindDoc="0" locked="0" layoutInCell="1" allowOverlap="1" wp14:anchorId="6E1CB9F7" wp14:editId="0432F233">
                <wp:simplePos x="0" y="0"/>
                <wp:positionH relativeFrom="column">
                  <wp:posOffset>2630805</wp:posOffset>
                </wp:positionH>
                <wp:positionV relativeFrom="paragraph">
                  <wp:posOffset>-3810</wp:posOffset>
                </wp:positionV>
                <wp:extent cx="1066800" cy="255905"/>
                <wp:effectExtent l="895350" t="0" r="19050" b="48895"/>
                <wp:wrapNone/>
                <wp:docPr id="30"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255905"/>
                        </a:xfrm>
                        <a:prstGeom prst="callout2">
                          <a:avLst>
                            <a:gd name="adj1" fmla="val 47495"/>
                            <a:gd name="adj2" fmla="val 7457"/>
                            <a:gd name="adj3" fmla="val 47495"/>
                            <a:gd name="adj4" fmla="val -44285"/>
                            <a:gd name="adj5" fmla="val 101000"/>
                            <a:gd name="adj6" fmla="val -80824"/>
                          </a:avLst>
                        </a:prstGeom>
                        <a:solidFill>
                          <a:srgbClr val="FFFFFF"/>
                        </a:solidFill>
                        <a:ln w="19050">
                          <a:solidFill>
                            <a:srgbClr val="000000"/>
                          </a:solidFill>
                          <a:miter lim="800000"/>
                          <a:headEnd/>
                          <a:tailEnd type="stealth" w="med" len="lg"/>
                        </a:ln>
                      </wps:spPr>
                      <wps:txbx>
                        <w:txbxContent>
                          <w:p w14:paraId="2124AE49" w14:textId="77777777" w:rsidR="00900E0E" w:rsidRPr="000B3798" w:rsidRDefault="00900E0E" w:rsidP="007017AB">
                            <w:pPr>
                              <w:rPr>
                                <w:sz w:val="18"/>
                                <w:szCs w:val="18"/>
                              </w:rPr>
                            </w:pPr>
                            <w:r w:rsidRPr="000B3798">
                              <w:rPr>
                                <w:sz w:val="18"/>
                                <w:szCs w:val="18"/>
                              </w:rPr>
                              <w:t>Cursor reading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CB9F7"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241" o:spid="_x0000_s1133" type="#_x0000_t42" style="position:absolute;margin-left:207.15pt;margin-top:-.3pt;width:84pt;height:20.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" adj="-17458,21816,-9566,10259,1611,10259" strokeweight="1.5pt">
                <v:stroke startarrow="classic" startarrowlength="long"/>
                <v:textbox>
                  <w:txbxContent>
                    <w:p w14:paraId="2124AE49" w14:textId="77777777" w:rsidR="00900E0E" w:rsidRPr="000B3798" w:rsidRDefault="00900E0E" w:rsidP="007017AB">
                      <w:pPr>
                        <w:rPr>
                          <w:sz w:val="18"/>
                          <w:szCs w:val="18"/>
                        </w:rPr>
                      </w:pPr>
                      <w:r w:rsidRPr="000B3798">
                        <w:rPr>
                          <w:sz w:val="18"/>
                          <w:szCs w:val="18"/>
                        </w:rPr>
                        <w:t>Cursor reading</w:t>
                      </w:r>
                    </w:p>
                  </w:txbxContent>
                </v:textbox>
                <o:callout v:ext="edit" minusy="t"/>
              </v:shape>
            </w:pict>
          </mc:Fallback>
        </mc:AlternateContent>
      </w:r>
    </w:p>
    <w:p w14:paraId="397DAADB" w14:textId="77777777" w:rsidR="003055D0" w:rsidRPr="00342067" w:rsidRDefault="003055D0" w:rsidP="004A7F91">
      <w:r w:rsidRPr="00342067">
        <w:rPr>
          <w:noProof/>
        </w:rPr>
        <mc:AlternateContent>
          <mc:Choice Requires="wps">
            <w:drawing>
              <wp:anchor distT="0" distB="0" distL="114300" distR="114300" simplePos="0" relativeHeight="251681280" behindDoc="0" locked="0" layoutInCell="1" allowOverlap="1" wp14:anchorId="15D97E10" wp14:editId="318240CE">
                <wp:simplePos x="0" y="0"/>
                <wp:positionH relativeFrom="column">
                  <wp:posOffset>998855</wp:posOffset>
                </wp:positionH>
                <wp:positionV relativeFrom="paragraph">
                  <wp:posOffset>67310</wp:posOffset>
                </wp:positionV>
                <wp:extent cx="956310" cy="318770"/>
                <wp:effectExtent l="0" t="0" r="15240" b="24130"/>
                <wp:wrapNone/>
                <wp:docPr id="29" name="Oval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310" cy="3187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BB2CF7" id="Oval 240" o:spid="_x0000_s1026" style="position:absolute;margin-left:78.65pt;margin-top:5.3pt;width:75.3pt;height:25.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" filled="f"/>
            </w:pict>
          </mc:Fallback>
        </mc:AlternateContent>
      </w:r>
    </w:p>
    <w:p w14:paraId="25106F59" w14:textId="77777777" w:rsidR="00000845" w:rsidRPr="00342067" w:rsidRDefault="003055D0" w:rsidP="004A7F91">
      <w:pPr>
        <w:pStyle w:val="StyleCentered"/>
      </w:pPr>
      <w:r w:rsidRPr="00342067">
        <w:rPr>
          <w:noProof/>
        </w:rPr>
        <mc:AlternateContent>
          <mc:Choice Requires="wps">
            <w:drawing>
              <wp:anchor distT="0" distB="0" distL="114300" distR="114300" simplePos="0" relativeHeight="251680256" behindDoc="0" locked="0" layoutInCell="1" allowOverlap="1" wp14:anchorId="6C1EE881" wp14:editId="6CFCF41A">
                <wp:simplePos x="0" y="0"/>
                <wp:positionH relativeFrom="column">
                  <wp:posOffset>4122420</wp:posOffset>
                </wp:positionH>
                <wp:positionV relativeFrom="paragraph">
                  <wp:posOffset>260985</wp:posOffset>
                </wp:positionV>
                <wp:extent cx="2264410" cy="235585"/>
                <wp:effectExtent l="2305050" t="0" r="21590" b="640715"/>
                <wp:wrapNone/>
                <wp:docPr id="28"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4410" cy="235585"/>
                        </a:xfrm>
                        <a:prstGeom prst="callout2">
                          <a:avLst>
                            <a:gd name="adj1" fmla="val 44857"/>
                            <a:gd name="adj2" fmla="val -318"/>
                            <a:gd name="adj3" fmla="val 48519"/>
                            <a:gd name="adj4" fmla="val -15199"/>
                            <a:gd name="adj5" fmla="val 362264"/>
                            <a:gd name="adj6" fmla="val -100167"/>
                          </a:avLst>
                        </a:prstGeom>
                        <a:solidFill>
                          <a:srgbClr val="FFFFFF"/>
                        </a:solidFill>
                        <a:ln w="19050">
                          <a:solidFill>
                            <a:schemeClr val="tx1"/>
                          </a:solidFill>
                          <a:miter lim="800000"/>
                          <a:headEnd/>
                          <a:tailEnd type="stealth" w="med" len="lg"/>
                        </a:ln>
                      </wps:spPr>
                      <wps:txbx>
                        <w:txbxContent>
                          <w:p w14:paraId="61A278C8" w14:textId="77777777" w:rsidR="00900E0E" w:rsidRPr="00340910" w:rsidRDefault="00900E0E" w:rsidP="007017AB">
                            <w:pPr>
                              <w:rPr>
                                <w:sz w:val="16"/>
                              </w:rPr>
                            </w:pPr>
                            <w:r w:rsidRPr="000B3798">
                              <w:rPr>
                                <w:sz w:val="18"/>
                                <w:szCs w:val="18"/>
                              </w:rPr>
                              <w:t>Record Noise value for 100 Hz, 1 kHz and 10</w:t>
                            </w:r>
                            <w:r w:rsidRPr="00340910">
                              <w:rPr>
                                <w:sz w:val="16"/>
                              </w:rPr>
                              <w:t xml:space="preserve"> kHz</w:t>
                            </w: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EE881" id="AutoShape 239" o:spid="_x0000_s1134" type="#_x0000_t42" style="position:absolute;left:0;text-align:left;margin-left:324.6pt;margin-top:20.55pt;width:178.3pt;height:18.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" adj="-21636,78249,-3283,10480,-69,9689" strokecolor="black [3213]" strokeweight="1.5pt">
                <v:stroke startarrow="classic" startarrowlength="long"/>
                <v:textbox inset=".72pt,,.72pt">
                  <w:txbxContent>
                    <w:p w14:paraId="61A278C8" w14:textId="77777777" w:rsidR="00900E0E" w:rsidRPr="00340910" w:rsidRDefault="00900E0E" w:rsidP="007017AB">
                      <w:pPr>
                        <w:rPr>
                          <w:sz w:val="16"/>
                        </w:rPr>
                      </w:pPr>
                      <w:r w:rsidRPr="000B3798">
                        <w:rPr>
                          <w:sz w:val="18"/>
                          <w:szCs w:val="18"/>
                        </w:rPr>
                        <w:t>Record Noise value for 100 Hz, 1 kHz and 10</w:t>
                      </w:r>
                      <w:r w:rsidRPr="00340910">
                        <w:rPr>
                          <w:sz w:val="16"/>
                        </w:rPr>
                        <w:t xml:space="preserve"> kHz</w:t>
                      </w:r>
                    </w:p>
                  </w:txbxContent>
                </v:textbox>
                <o:callout v:ext="edit" minusy="t"/>
              </v:shape>
            </w:pict>
          </mc:Fallback>
        </mc:AlternateContent>
      </w:r>
      <w:r w:rsidRPr="00342067">
        <w:rPr>
          <w:noProof/>
        </w:rPr>
        <mc:AlternateContent>
          <mc:Choice Requires="wps">
            <w:drawing>
              <wp:anchor distT="0" distB="0" distL="114300" distR="114300" simplePos="0" relativeHeight="251684352" behindDoc="0" locked="0" layoutInCell="1" allowOverlap="1" wp14:anchorId="0F434F00" wp14:editId="3F2D7E69">
                <wp:simplePos x="0" y="0"/>
                <wp:positionH relativeFrom="column">
                  <wp:posOffset>2984500</wp:posOffset>
                </wp:positionH>
                <wp:positionV relativeFrom="paragraph">
                  <wp:posOffset>389255</wp:posOffset>
                </wp:positionV>
                <wp:extent cx="800100" cy="800100"/>
                <wp:effectExtent l="38100" t="0" r="19050" b="57150"/>
                <wp:wrapNone/>
                <wp:docPr id="2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800100"/>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26BBD" id="Line 244"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30.65pt" to="298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" strokeweight="1.5pt">
                <v:stroke endarrow="classic" endarrowlength="long"/>
              </v:line>
            </w:pict>
          </mc:Fallback>
        </mc:AlternateContent>
      </w:r>
      <w:r w:rsidRPr="00342067">
        <w:rPr>
          <w:noProof/>
        </w:rPr>
        <mc:AlternateContent>
          <mc:Choice Requires="wps">
            <w:drawing>
              <wp:anchor distT="0" distB="0" distL="114300" distR="114300" simplePos="0" relativeHeight="251685376" behindDoc="0" locked="0" layoutInCell="1" allowOverlap="1" wp14:anchorId="6E15B807" wp14:editId="4F574A73">
                <wp:simplePos x="0" y="0"/>
                <wp:positionH relativeFrom="column">
                  <wp:posOffset>3784971</wp:posOffset>
                </wp:positionH>
                <wp:positionV relativeFrom="paragraph">
                  <wp:posOffset>389255</wp:posOffset>
                </wp:positionV>
                <wp:extent cx="342900" cy="914400"/>
                <wp:effectExtent l="0" t="0" r="76200" b="57150"/>
                <wp:wrapNone/>
                <wp:docPr id="27"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914400"/>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396DF" id="Line 24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05pt,30.65pt" to="325.0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" strokeweight="1.5pt">
                <v:stroke endarrow="classic" endarrowlength="long"/>
              </v:line>
            </w:pict>
          </mc:Fallback>
        </mc:AlternateContent>
      </w:r>
      <w:r w:rsidRPr="00342067">
        <w:rPr>
          <w:noProof/>
        </w:rPr>
        <w:drawing>
          <wp:inline distT="0" distB="0" distL="0" distR="0" wp14:anchorId="40F7B2EA" wp14:editId="62D0027B">
            <wp:extent cx="4077335" cy="2298700"/>
            <wp:effectExtent l="19050" t="19050" r="18415"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77335" cy="2298700"/>
                    </a:xfrm>
                    <a:prstGeom prst="rect">
                      <a:avLst/>
                    </a:prstGeom>
                    <a:noFill/>
                    <a:ln>
                      <a:solidFill>
                        <a:srgbClr val="000000"/>
                      </a:solidFill>
                    </a:ln>
                  </pic:spPr>
                </pic:pic>
              </a:graphicData>
            </a:graphic>
          </wp:inline>
        </w:drawing>
      </w:r>
    </w:p>
    <w:p w14:paraId="028C705E" w14:textId="77777777" w:rsidR="003055D0" w:rsidRPr="00342067" w:rsidRDefault="00000845" w:rsidP="008C4A34">
      <w:pPr>
        <w:pStyle w:val="StyleCaptionText1Centered"/>
        <w:spacing w:after="0"/>
        <w:rPr>
          <w:rFonts w:cs="Arial"/>
        </w:rPr>
      </w:pPr>
      <w:r w:rsidRPr="00342067">
        <w:t xml:space="preserve">Figure </w:t>
      </w:r>
      <w:fldSimple w:instr=" STYLEREF 1 \s ">
        <w:r w:rsidR="008C4A34" w:rsidRPr="00342067">
          <w:rPr>
            <w:noProof/>
          </w:rPr>
          <w:t>12</w:t>
        </w:r>
      </w:fldSimple>
      <w:r w:rsidR="008C4A34" w:rsidRPr="00342067">
        <w:noBreakHyphen/>
      </w:r>
      <w:fldSimple w:instr=" SEQ Figure \* ARABIC \s 1 ">
        <w:r w:rsidR="008C4A34" w:rsidRPr="00342067">
          <w:rPr>
            <w:noProof/>
          </w:rPr>
          <w:t>1</w:t>
        </w:r>
      </w:fldSimple>
    </w:p>
    <w:p w14:paraId="60BF811E" w14:textId="77777777" w:rsidR="00BC7619" w:rsidRPr="00342067" w:rsidRDefault="00BC7619" w:rsidP="003773E1">
      <w:pPr>
        <w:pStyle w:val="Heading2"/>
      </w:pPr>
      <w:bookmarkStart w:id="37" w:name="_Toc8378926"/>
      <w:r w:rsidRPr="00342067">
        <w:lastRenderedPageBreak/>
        <w:t>Data Analysis of Results</w:t>
      </w:r>
      <w:bookmarkEnd w:id="37"/>
    </w:p>
    <w:p w14:paraId="2DC933DE" w14:textId="77777777" w:rsidR="007017AB" w:rsidRPr="00342067" w:rsidRDefault="007017AB" w:rsidP="003773E1">
      <w:pPr>
        <w:pStyle w:val="Heading3"/>
      </w:pPr>
      <w:r w:rsidRPr="00342067">
        <w:t>Move the “X” cursor to 100 Hz</w:t>
      </w:r>
      <w:r w:rsidR="004700B2" w:rsidRPr="00342067">
        <w:t xml:space="preserve">. </w:t>
      </w:r>
      <w:r w:rsidRPr="00342067">
        <w:t xml:space="preserve">If the </w:t>
      </w:r>
      <w:r w:rsidR="007D5032" w:rsidRPr="00342067">
        <w:t xml:space="preserve">noise </w:t>
      </w:r>
      <w:r w:rsidRPr="00342067">
        <w:t>measurement is not in the range of the 100</w:t>
      </w:r>
      <w:r w:rsidR="00F67D55" w:rsidRPr="00342067">
        <w:t xml:space="preserve"> </w:t>
      </w:r>
      <w:r w:rsidRPr="00342067">
        <w:t>Hz requirement from Table 1, the unit shall be considered non-conforming and handled accordingly.</w:t>
      </w:r>
    </w:p>
    <w:p w14:paraId="1AD79F92" w14:textId="77777777" w:rsidR="007017AB" w:rsidRPr="00342067" w:rsidRDefault="007017AB" w:rsidP="003773E1">
      <w:pPr>
        <w:pStyle w:val="Heading3"/>
      </w:pPr>
      <w:r w:rsidRPr="00342067">
        <w:t>Move the “</w:t>
      </w:r>
      <w:r w:rsidR="004700B2" w:rsidRPr="00342067">
        <w:t>X” cursor to 1 kHz. If</w:t>
      </w:r>
      <w:r w:rsidRPr="00342067">
        <w:t xml:space="preserve"> the </w:t>
      </w:r>
      <w:r w:rsidR="007D5032" w:rsidRPr="00342067">
        <w:t xml:space="preserve">noise </w:t>
      </w:r>
      <w:r w:rsidRPr="00342067">
        <w:t xml:space="preserve">measurement is not in the range of the </w:t>
      </w:r>
      <w:r w:rsidR="00C53CEB" w:rsidRPr="00342067">
        <w:t>1 kHz</w:t>
      </w:r>
      <w:r w:rsidRPr="00342067">
        <w:t xml:space="preserve"> requirement from Table 1, the unit shall be considered non-conforming and handled accordingly.</w:t>
      </w:r>
    </w:p>
    <w:p w14:paraId="5D11684C" w14:textId="77777777" w:rsidR="001E0FE5" w:rsidRPr="00342067" w:rsidRDefault="004700B2" w:rsidP="003773E1">
      <w:pPr>
        <w:pStyle w:val="Heading3"/>
      </w:pPr>
      <w:r w:rsidRPr="00342067">
        <w:t>Move the “X” cursor to 10 kHz</w:t>
      </w:r>
      <w:r w:rsidR="007017AB" w:rsidRPr="00342067">
        <w:t xml:space="preserve">. If the </w:t>
      </w:r>
      <w:r w:rsidR="007D5032" w:rsidRPr="00342067">
        <w:t xml:space="preserve">noise </w:t>
      </w:r>
      <w:r w:rsidR="007017AB" w:rsidRPr="00342067">
        <w:t xml:space="preserve">measurement is not in the range of the </w:t>
      </w:r>
      <w:r w:rsidR="00C53CEB" w:rsidRPr="00342067">
        <w:t>10 kHz</w:t>
      </w:r>
      <w:r w:rsidR="007017AB" w:rsidRPr="00342067">
        <w:t xml:space="preserve"> requirement from Table 1, the unit shall be considered non-conforming and handled accordingly.</w:t>
      </w:r>
    </w:p>
    <w:p w14:paraId="7FDB17A7" w14:textId="77777777" w:rsidR="00DD0FCA" w:rsidRPr="00342067" w:rsidRDefault="00DD0FCA" w:rsidP="00834669"/>
    <w:p w14:paraId="13275F07" w14:textId="77777777" w:rsidR="005F3663" w:rsidRPr="00342067" w:rsidRDefault="007017AB" w:rsidP="00CE2CD5">
      <w:pPr>
        <w:pStyle w:val="Heading1"/>
        <w:tabs>
          <w:tab w:val="num" w:pos="576"/>
        </w:tabs>
      </w:pPr>
      <w:bookmarkStart w:id="38" w:name="_Toc8378927"/>
      <w:r w:rsidRPr="00342067">
        <w:t>B</w:t>
      </w:r>
      <w:r w:rsidR="0018113A" w:rsidRPr="00342067">
        <w:t>ROADBAND NOISE TESTING</w:t>
      </w:r>
      <w:bookmarkEnd w:id="38"/>
    </w:p>
    <w:p w14:paraId="68753EAC" w14:textId="77777777" w:rsidR="00AC1C59" w:rsidRPr="00342067" w:rsidRDefault="00681F67" w:rsidP="003773E1">
      <w:pPr>
        <w:pStyle w:val="Heading2"/>
      </w:pPr>
      <w:bookmarkStart w:id="39" w:name="_Toc8378928"/>
      <w:r w:rsidRPr="00342067">
        <w:t>Test Process</w:t>
      </w:r>
      <w:bookmarkEnd w:id="39"/>
    </w:p>
    <w:p w14:paraId="74F22FFC" w14:textId="77777777" w:rsidR="00681F67" w:rsidRPr="00342067" w:rsidRDefault="001E0FE5" w:rsidP="003773E1">
      <w:pPr>
        <w:pStyle w:val="Heading3"/>
      </w:pPr>
      <w:r w:rsidRPr="00342067">
        <w:t xml:space="preserve">The connections for this test are the same as for standard Noise Testing (Section </w:t>
      </w:r>
      <w:r w:rsidR="00B03994" w:rsidRPr="00342067">
        <w:t>12</w:t>
      </w:r>
      <w:r w:rsidRPr="00342067">
        <w:t>).</w:t>
      </w:r>
    </w:p>
    <w:p w14:paraId="0A27DF25" w14:textId="77777777" w:rsidR="00681F67" w:rsidRPr="00342067" w:rsidRDefault="00681F67" w:rsidP="003773E1">
      <w:pPr>
        <w:pStyle w:val="Heading3"/>
      </w:pPr>
      <w:r w:rsidRPr="00342067">
        <w:t xml:space="preserve">Set up the analyzer to measure log resolution for four (4) decades.  Channel 1 input, AC coupled and grounded.  Stable mean averaging at least five (5) samples.  </w:t>
      </w:r>
      <w:r w:rsidRPr="00342067">
        <w:lastRenderedPageBreak/>
        <w:t>Channel 1 range at analyzer minimum (3.99 mV).  Trigger on free run.  View power spectrum 1, using linear magnitude and units of V/</w:t>
      </w:r>
      <w:r w:rsidRPr="00342067">
        <w:sym w:font="Symbol" w:char="F0D6"/>
      </w:r>
      <w:r w:rsidRPr="00342067">
        <w:t xml:space="preserve"> Hz. </w:t>
      </w:r>
    </w:p>
    <w:p w14:paraId="36A84703" w14:textId="77777777" w:rsidR="00681F67" w:rsidRPr="00342067" w:rsidRDefault="00681F67" w:rsidP="003773E1">
      <w:pPr>
        <w:pStyle w:val="Heading3"/>
      </w:pPr>
      <w:r w:rsidRPr="00342067">
        <w:t>Start the measurement and allow analyzer to collect data.</w:t>
      </w:r>
    </w:p>
    <w:p w14:paraId="70B91D3F" w14:textId="77777777" w:rsidR="00681F67" w:rsidRPr="00342067" w:rsidRDefault="00681F67" w:rsidP="003773E1">
      <w:pPr>
        <w:pStyle w:val="Heading3"/>
      </w:pPr>
      <w:r w:rsidRPr="00342067">
        <w:t>Use the analyzer marker to view data at desired frequencies.</w:t>
      </w:r>
      <w:r w:rsidR="00A604FF" w:rsidRPr="00342067">
        <w:t xml:space="preserve">  </w:t>
      </w:r>
      <w:r w:rsidRPr="00342067">
        <w:t xml:space="preserve">(Typical frequencies of interest </w:t>
      </w:r>
      <w:r w:rsidR="00C53CEB" w:rsidRPr="00342067">
        <w:t>include</w:t>
      </w:r>
      <w:r w:rsidRPr="00342067">
        <w:t xml:space="preserve"> 1 </w:t>
      </w:r>
      <w:proofErr w:type="gramStart"/>
      <w:r w:rsidRPr="00342067">
        <w:t>Hz.,</w:t>
      </w:r>
      <w:proofErr w:type="gramEnd"/>
      <w:r w:rsidRPr="00342067">
        <w:t xml:space="preserve"> 10 Hz., 100 Hz., 1</w:t>
      </w:r>
      <w:r w:rsidR="00C53CEB" w:rsidRPr="00342067">
        <w:t xml:space="preserve"> </w:t>
      </w:r>
      <w:r w:rsidRPr="00342067">
        <w:t>kHz., and 10 kHz.).</w:t>
      </w:r>
      <w:r w:rsidR="00A604FF" w:rsidRPr="00342067">
        <w:t xml:space="preserve">  </w:t>
      </w:r>
      <w:r w:rsidRPr="00342067">
        <w:t>This is the spectral noise from the test sensor in V/</w:t>
      </w:r>
      <w:r w:rsidR="00BA1638" w:rsidRPr="00342067">
        <w:sym w:font="Symbol" w:char="F0D6"/>
      </w:r>
      <w:r w:rsidRPr="00342067">
        <w:t>Hz.</w:t>
      </w:r>
    </w:p>
    <w:p w14:paraId="08A3EDF4" w14:textId="77777777" w:rsidR="00DD0FCA" w:rsidRPr="00342067" w:rsidRDefault="00681F67" w:rsidP="003773E1">
      <w:pPr>
        <w:pStyle w:val="Heading3"/>
      </w:pPr>
      <w:r w:rsidRPr="00342067">
        <w:t xml:space="preserve">Use the following math to calculate broadband </w:t>
      </w:r>
      <w:r w:rsidR="00E719AF" w:rsidRPr="00342067">
        <w:t>noise:</w:t>
      </w:r>
      <w:r w:rsidR="00A604FF" w:rsidRPr="00342067">
        <w:t xml:space="preserve">  </w:t>
      </w:r>
      <w:r w:rsidRPr="00342067">
        <w:t>First, multiply the trace by itself.</w:t>
      </w:r>
      <w:r w:rsidR="00A604FF" w:rsidRPr="00342067">
        <w:t xml:space="preserve">  </w:t>
      </w:r>
      <w:r w:rsidRPr="00342067">
        <w:t>Then, integrate the result.</w:t>
      </w:r>
      <w:r w:rsidR="00A604FF" w:rsidRPr="00342067">
        <w:t xml:space="preserve">  </w:t>
      </w:r>
      <w:r w:rsidRPr="00342067">
        <w:t>Next, take the square root.</w:t>
      </w:r>
      <w:r w:rsidR="00A604FF" w:rsidRPr="00342067">
        <w:t xml:space="preserve">  </w:t>
      </w:r>
      <w:r w:rsidRPr="00342067">
        <w:t>Locate the marker on the analyzer to 10 kHz.</w:t>
      </w:r>
      <w:r w:rsidR="00A604FF" w:rsidRPr="00342067">
        <w:t xml:space="preserve">  </w:t>
      </w:r>
      <w:r w:rsidRPr="00342067">
        <w:t>This is the broadband noise of the test sensor in volts.</w:t>
      </w:r>
      <w:r w:rsidR="006C2265" w:rsidRPr="00342067">
        <w:t xml:space="preserve"> </w:t>
      </w:r>
    </w:p>
    <w:p w14:paraId="13EC6B0E" w14:textId="77777777" w:rsidR="00C8072C" w:rsidRPr="00342067" w:rsidRDefault="00C8072C" w:rsidP="00CE2CD5">
      <w:pPr>
        <w:pStyle w:val="Heading1"/>
        <w:tabs>
          <w:tab w:val="num" w:pos="576"/>
        </w:tabs>
      </w:pPr>
      <w:bookmarkStart w:id="40" w:name="_Toc487447233"/>
      <w:bookmarkStart w:id="41" w:name="_Toc8378929"/>
      <w:r w:rsidRPr="00342067">
        <w:t>Surface Mount MEMS Testing</w:t>
      </w:r>
      <w:bookmarkEnd w:id="40"/>
      <w:bookmarkEnd w:id="41"/>
    </w:p>
    <w:p w14:paraId="6FD3C183" w14:textId="77777777" w:rsidR="00C8072C" w:rsidRPr="00342067" w:rsidRDefault="00C8072C" w:rsidP="003773E1">
      <w:pPr>
        <w:pStyle w:val="Heading2"/>
      </w:pPr>
      <w:bookmarkStart w:id="42" w:name="_Toc487447234"/>
      <w:bookmarkStart w:id="43" w:name="_Toc8378930"/>
      <w:r w:rsidRPr="00342067">
        <w:t xml:space="preserve">Test </w:t>
      </w:r>
      <w:bookmarkEnd w:id="42"/>
      <w:r w:rsidR="009375D8" w:rsidRPr="00342067">
        <w:t>Setup</w:t>
      </w:r>
      <w:bookmarkEnd w:id="43"/>
    </w:p>
    <w:p w14:paraId="29B3BF18" w14:textId="77777777" w:rsidR="00C8072C" w:rsidRPr="00342067" w:rsidRDefault="00C8072C" w:rsidP="003773E1">
      <w:pPr>
        <w:pStyle w:val="Heading3"/>
      </w:pPr>
      <w:r w:rsidRPr="00342067">
        <w:t xml:space="preserve">The connections for this test are </w:t>
      </w:r>
      <w:r w:rsidR="009375D8" w:rsidRPr="00342067">
        <w:t>shown in</w:t>
      </w:r>
      <w:r w:rsidRPr="00342067">
        <w:t xml:space="preserve"> </w:t>
      </w:r>
      <w:r w:rsidR="00000845" w:rsidRPr="00342067">
        <w:t>F</w:t>
      </w:r>
      <w:r w:rsidRPr="00342067">
        <w:t xml:space="preserve">igure </w:t>
      </w:r>
      <w:r w:rsidR="00000845" w:rsidRPr="00342067">
        <w:t>14-1</w:t>
      </w:r>
      <w:r w:rsidRPr="00342067">
        <w:t>.</w:t>
      </w:r>
    </w:p>
    <w:p w14:paraId="6FB6C2F9" w14:textId="77777777" w:rsidR="008079F8" w:rsidRPr="00342067" w:rsidRDefault="008079F8" w:rsidP="001F4781">
      <w:pPr>
        <w:pStyle w:val="StyleCentered"/>
      </w:pPr>
      <w:r w:rsidRPr="00342067">
        <w:rPr>
          <w:noProof/>
        </w:rPr>
        <w:drawing>
          <wp:inline distT="0" distB="0" distL="0" distR="0" wp14:anchorId="48586D71" wp14:editId="60FC0751">
            <wp:extent cx="5145580" cy="30000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t.png"/>
                    <pic:cNvPicPr/>
                  </pic:nvPicPr>
                  <pic:blipFill>
                    <a:blip r:embed="rId49">
                      <a:extLst>
                        <a:ext uri="{28A0092B-C50C-407E-A947-70E740481C1C}">
                          <a14:useLocalDpi xmlns:a14="http://schemas.microsoft.com/office/drawing/2010/main" val="0"/>
                        </a:ext>
                      </a:extLst>
                    </a:blip>
                    <a:stretch>
                      <a:fillRect/>
                    </a:stretch>
                  </pic:blipFill>
                  <pic:spPr>
                    <a:xfrm>
                      <a:off x="0" y="0"/>
                      <a:ext cx="5145580" cy="3000000"/>
                    </a:xfrm>
                    <a:prstGeom prst="rect">
                      <a:avLst/>
                    </a:prstGeom>
                  </pic:spPr>
                </pic:pic>
              </a:graphicData>
            </a:graphic>
          </wp:inline>
        </w:drawing>
      </w:r>
    </w:p>
    <w:p w14:paraId="5162C0B1" w14:textId="77777777" w:rsidR="00000845" w:rsidRPr="00342067" w:rsidRDefault="00000845" w:rsidP="001F4781">
      <w:pPr>
        <w:pStyle w:val="StyleCentered"/>
      </w:pPr>
    </w:p>
    <w:p w14:paraId="5487386A" w14:textId="77777777" w:rsidR="00000845" w:rsidRPr="00342067" w:rsidRDefault="00000845" w:rsidP="008C4A34">
      <w:pPr>
        <w:pStyle w:val="StyleCaptionText1Centered"/>
        <w:spacing w:after="0"/>
      </w:pPr>
      <w:r w:rsidRPr="00342067">
        <w:t xml:space="preserve">Figure </w:t>
      </w:r>
      <w:fldSimple w:instr=" STYLEREF 1 \s ">
        <w:r w:rsidR="008C4A34" w:rsidRPr="00342067">
          <w:rPr>
            <w:noProof/>
          </w:rPr>
          <w:t>14</w:t>
        </w:r>
      </w:fldSimple>
      <w:r w:rsidR="008C4A34" w:rsidRPr="00342067">
        <w:noBreakHyphen/>
      </w:r>
      <w:fldSimple w:instr=" SEQ Figure \* ARABIC \s 1 ">
        <w:r w:rsidR="008C4A34" w:rsidRPr="00342067">
          <w:rPr>
            <w:noProof/>
          </w:rPr>
          <w:t>1</w:t>
        </w:r>
      </w:fldSimple>
    </w:p>
    <w:p w14:paraId="628C2CD9" w14:textId="77777777" w:rsidR="00050065" w:rsidRPr="00342067" w:rsidRDefault="0096077A" w:rsidP="00834669">
      <w:pPr>
        <w:pStyle w:val="Heading4"/>
      </w:pPr>
      <w:r w:rsidRPr="00342067">
        <w:t xml:space="preserve">Insure that the signal conditioner </w:t>
      </w:r>
      <w:r w:rsidR="00050065" w:rsidRPr="00342067">
        <w:t>is in full bridge mode.  The display should show a “B” for each of the four channels on the display</w:t>
      </w:r>
      <w:r w:rsidR="00000845" w:rsidRPr="00342067">
        <w:t xml:space="preserve"> (</w:t>
      </w:r>
      <w:r w:rsidR="00050065" w:rsidRPr="00342067">
        <w:t xml:space="preserve">Figure </w:t>
      </w:r>
      <w:r w:rsidR="00000845" w:rsidRPr="00342067">
        <w:t>14-2)</w:t>
      </w:r>
      <w:r w:rsidR="00050065" w:rsidRPr="00342067">
        <w:t>.  If it does not, use the arrow keys to navigate in the menu and select “INPT”</w:t>
      </w:r>
      <w:r w:rsidR="00000845" w:rsidRPr="00342067">
        <w:t xml:space="preserve"> (</w:t>
      </w:r>
      <w:r w:rsidR="00050065" w:rsidRPr="00342067">
        <w:t xml:space="preserve">See Figure </w:t>
      </w:r>
      <w:r w:rsidR="00000845" w:rsidRPr="00342067">
        <w:t>14-3)</w:t>
      </w:r>
      <w:r w:rsidR="00050065" w:rsidRPr="00342067">
        <w:t xml:space="preserve">.  In the input screen, use the arrow keys to move the cursor and select each channel </w:t>
      </w:r>
      <w:r w:rsidR="00050065" w:rsidRPr="00342067">
        <w:lastRenderedPageBreak/>
        <w:t>in turn.  Move the cursor to the right of each channel number, and scroll through the choices until “BRG FULL”</w:t>
      </w:r>
      <w:r w:rsidR="00000845" w:rsidRPr="00342067">
        <w:t xml:space="preserve"> is displayed, then hit enter (Figure 14-4).</w:t>
      </w:r>
    </w:p>
    <w:p w14:paraId="36A161B7" w14:textId="77777777" w:rsidR="00000845" w:rsidRPr="00342067" w:rsidRDefault="00050065" w:rsidP="001F4781">
      <w:pPr>
        <w:pStyle w:val="StyleCentered"/>
      </w:pPr>
      <w:r w:rsidRPr="00342067">
        <w:rPr>
          <w:noProof/>
        </w:rPr>
        <mc:AlternateContent>
          <mc:Choice Requires="wps">
            <w:drawing>
              <wp:anchor distT="0" distB="0" distL="114300" distR="114300" simplePos="0" relativeHeight="251715071" behindDoc="0" locked="0" layoutInCell="1" allowOverlap="1" wp14:anchorId="4A663030" wp14:editId="3FB19813">
                <wp:simplePos x="0" y="0"/>
                <wp:positionH relativeFrom="column">
                  <wp:posOffset>2479853</wp:posOffset>
                </wp:positionH>
                <wp:positionV relativeFrom="paragraph">
                  <wp:posOffset>86004</wp:posOffset>
                </wp:positionV>
                <wp:extent cx="197510" cy="190196"/>
                <wp:effectExtent l="0" t="0" r="12065" b="19685"/>
                <wp:wrapNone/>
                <wp:docPr id="49" name="Oval 49"/>
                <wp:cNvGraphicFramePr/>
                <a:graphic xmlns:a="http://schemas.openxmlformats.org/drawingml/2006/main">
                  <a:graphicData uri="http://schemas.microsoft.com/office/word/2010/wordprocessingShape">
                    <wps:wsp>
                      <wps:cNvSpPr/>
                      <wps:spPr>
                        <a:xfrm>
                          <a:off x="0" y="0"/>
                          <a:ext cx="197510" cy="1901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A1CADE" id="Oval 49" o:spid="_x0000_s1026" style="position:absolute;margin-left:195.25pt;margin-top:6.75pt;width:15.55pt;height:15pt;z-index:2517150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" filled="f" strokecolor="red" strokeweight="2pt"/>
            </w:pict>
          </mc:Fallback>
        </mc:AlternateContent>
      </w:r>
      <w:r w:rsidRPr="00342067">
        <w:rPr>
          <w:noProof/>
        </w:rPr>
        <w:drawing>
          <wp:inline distT="0" distB="0" distL="0" distR="0" wp14:anchorId="1822D3A8" wp14:editId="1B23EF17">
            <wp:extent cx="1711757" cy="966016"/>
            <wp:effectExtent l="19050" t="19050" r="22225" b="24765"/>
            <wp:docPr id="254" name="Picture 254" descr="\\Nydfs02\engineering$\1Comp &amp; Ser-DYoung\Micro\Documentation\Procedures\Photos_MEMs_Electrical_Test\Cond_Veri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ydfs02\engineering$\1Comp &amp; Ser-DYoung\Micro\Documentation\Procedures\Photos_MEMs_Electrical_Test\Cond_Verify.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37576" cy="980586"/>
                    </a:xfrm>
                    <a:prstGeom prst="rect">
                      <a:avLst/>
                    </a:prstGeom>
                    <a:noFill/>
                    <a:ln>
                      <a:solidFill>
                        <a:schemeClr val="tx1"/>
                      </a:solidFill>
                    </a:ln>
                  </pic:spPr>
                </pic:pic>
              </a:graphicData>
            </a:graphic>
          </wp:inline>
        </w:drawing>
      </w:r>
    </w:p>
    <w:p w14:paraId="682E7DFF" w14:textId="77777777" w:rsidR="00050065" w:rsidRPr="00342067" w:rsidRDefault="00000845" w:rsidP="008C4A34">
      <w:pPr>
        <w:pStyle w:val="StyleCaptionText1Centered"/>
        <w:spacing w:after="0"/>
      </w:pPr>
      <w:r w:rsidRPr="00342067">
        <w:t xml:space="preserve">Figure </w:t>
      </w:r>
      <w:fldSimple w:instr=" STYLEREF 1 \s ">
        <w:r w:rsidR="008C4A34" w:rsidRPr="00342067">
          <w:rPr>
            <w:noProof/>
          </w:rPr>
          <w:t>14</w:t>
        </w:r>
      </w:fldSimple>
      <w:r w:rsidR="008C4A34" w:rsidRPr="00342067">
        <w:noBreakHyphen/>
      </w:r>
      <w:fldSimple w:instr=" SEQ Figure \* ARABIC \s 1 ">
        <w:r w:rsidR="008C4A34" w:rsidRPr="00342067">
          <w:rPr>
            <w:noProof/>
          </w:rPr>
          <w:t>2</w:t>
        </w:r>
      </w:fldSimple>
    </w:p>
    <w:p w14:paraId="5AA49BA4" w14:textId="77777777" w:rsidR="00000845" w:rsidRPr="00342067" w:rsidRDefault="00050065" w:rsidP="001F4781">
      <w:pPr>
        <w:pStyle w:val="StyleCentered"/>
      </w:pPr>
      <w:r w:rsidRPr="00342067">
        <w:rPr>
          <w:noProof/>
        </w:rPr>
        <mc:AlternateContent>
          <mc:Choice Requires="wps">
            <w:drawing>
              <wp:anchor distT="0" distB="0" distL="114300" distR="114300" simplePos="0" relativeHeight="251717119" behindDoc="0" locked="0" layoutInCell="1" allowOverlap="1" wp14:anchorId="2D63D659" wp14:editId="4C980532">
                <wp:simplePos x="0" y="0"/>
                <wp:positionH relativeFrom="column">
                  <wp:posOffset>3196565</wp:posOffset>
                </wp:positionH>
                <wp:positionV relativeFrom="paragraph">
                  <wp:posOffset>319608</wp:posOffset>
                </wp:positionV>
                <wp:extent cx="446227" cy="190196"/>
                <wp:effectExtent l="0" t="0" r="11430" b="19685"/>
                <wp:wrapNone/>
                <wp:docPr id="50" name="Oval 50"/>
                <wp:cNvGraphicFramePr/>
                <a:graphic xmlns:a="http://schemas.openxmlformats.org/drawingml/2006/main">
                  <a:graphicData uri="http://schemas.microsoft.com/office/word/2010/wordprocessingShape">
                    <wps:wsp>
                      <wps:cNvSpPr/>
                      <wps:spPr>
                        <a:xfrm>
                          <a:off x="0" y="0"/>
                          <a:ext cx="446227" cy="1901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B52E0FA" id="Oval 50" o:spid="_x0000_s1026" style="position:absolute;margin-left:251.7pt;margin-top:25.15pt;width:35.15pt;height:15pt;z-index:2517171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" filled="f" strokecolor="red" strokeweight="2pt"/>
            </w:pict>
          </mc:Fallback>
        </mc:AlternateContent>
      </w:r>
      <w:r w:rsidRPr="00342067">
        <w:rPr>
          <w:noProof/>
        </w:rPr>
        <w:drawing>
          <wp:inline distT="0" distB="0" distL="0" distR="0" wp14:anchorId="575D3392" wp14:editId="7F0C1FB5">
            <wp:extent cx="1711757" cy="1073134"/>
            <wp:effectExtent l="19050" t="19050" r="22225" b="13335"/>
            <wp:docPr id="47" name="Picture 47" descr="\\Nydfs02\engineering$\1Comp &amp; Ser-DYoung\Micro\Documentation\Procedures\Photos_MEMs_Electrical_Test\Cond_S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ydfs02\engineering$\1Comp &amp; Ser-DYoung\Micro\Documentation\Procedures\Photos_MEMs_Electrical_Test\Cond_Set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28493" cy="1083626"/>
                    </a:xfrm>
                    <a:prstGeom prst="rect">
                      <a:avLst/>
                    </a:prstGeom>
                    <a:noFill/>
                    <a:ln>
                      <a:solidFill>
                        <a:schemeClr val="tx1"/>
                      </a:solidFill>
                    </a:ln>
                  </pic:spPr>
                </pic:pic>
              </a:graphicData>
            </a:graphic>
          </wp:inline>
        </w:drawing>
      </w:r>
    </w:p>
    <w:p w14:paraId="77F3D404" w14:textId="77777777" w:rsidR="00050065" w:rsidRPr="00342067" w:rsidRDefault="00000845" w:rsidP="008C4A34">
      <w:pPr>
        <w:pStyle w:val="StyleCaptionText1Centered"/>
        <w:spacing w:after="0"/>
      </w:pPr>
      <w:r w:rsidRPr="00342067">
        <w:t xml:space="preserve">Figure </w:t>
      </w:r>
      <w:fldSimple w:instr=" STYLEREF 1 \s ">
        <w:r w:rsidR="008C4A34" w:rsidRPr="00342067">
          <w:rPr>
            <w:noProof/>
          </w:rPr>
          <w:t>14</w:t>
        </w:r>
      </w:fldSimple>
      <w:r w:rsidR="008C4A34" w:rsidRPr="00342067">
        <w:noBreakHyphen/>
      </w:r>
      <w:fldSimple w:instr=" SEQ Figure \* ARABIC \s 1 ">
        <w:r w:rsidR="008C4A34" w:rsidRPr="00342067">
          <w:rPr>
            <w:noProof/>
          </w:rPr>
          <w:t>3</w:t>
        </w:r>
      </w:fldSimple>
    </w:p>
    <w:p w14:paraId="60199DCE" w14:textId="77777777" w:rsidR="00000845" w:rsidRPr="00342067" w:rsidRDefault="00050065" w:rsidP="001F4781">
      <w:pPr>
        <w:pStyle w:val="StyleCentered"/>
      </w:pPr>
      <w:r w:rsidRPr="00342067">
        <w:rPr>
          <w:noProof/>
        </w:rPr>
        <mc:AlternateContent>
          <mc:Choice Requires="wps">
            <w:drawing>
              <wp:anchor distT="0" distB="0" distL="114300" distR="114300" simplePos="0" relativeHeight="251721215" behindDoc="0" locked="0" layoutInCell="1" allowOverlap="1" wp14:anchorId="154A033D" wp14:editId="0F296D13">
                <wp:simplePos x="0" y="0"/>
                <wp:positionH relativeFrom="column">
                  <wp:posOffset>2618537</wp:posOffset>
                </wp:positionH>
                <wp:positionV relativeFrom="paragraph">
                  <wp:posOffset>355905</wp:posOffset>
                </wp:positionV>
                <wp:extent cx="226771" cy="190196"/>
                <wp:effectExtent l="0" t="0" r="20955" b="19685"/>
                <wp:wrapNone/>
                <wp:docPr id="52" name="Oval 52"/>
                <wp:cNvGraphicFramePr/>
                <a:graphic xmlns:a="http://schemas.openxmlformats.org/drawingml/2006/main">
                  <a:graphicData uri="http://schemas.microsoft.com/office/word/2010/wordprocessingShape">
                    <wps:wsp>
                      <wps:cNvSpPr/>
                      <wps:spPr>
                        <a:xfrm>
                          <a:off x="0" y="0"/>
                          <a:ext cx="226771" cy="1901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214BE29" id="Oval 52" o:spid="_x0000_s1026" style="position:absolute;margin-left:206.2pt;margin-top:28pt;width:17.85pt;height:15pt;z-index:251721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" filled="f" strokecolor="red" strokeweight="2pt"/>
            </w:pict>
          </mc:Fallback>
        </mc:AlternateContent>
      </w:r>
      <w:r w:rsidRPr="00342067">
        <w:rPr>
          <w:noProof/>
        </w:rPr>
        <mc:AlternateContent>
          <mc:Choice Requires="wps">
            <w:drawing>
              <wp:anchor distT="0" distB="0" distL="114300" distR="114300" simplePos="0" relativeHeight="251719167" behindDoc="0" locked="0" layoutInCell="1" allowOverlap="1" wp14:anchorId="46FE8426" wp14:editId="434A315E">
                <wp:simplePos x="0" y="0"/>
                <wp:positionH relativeFrom="margin">
                  <wp:posOffset>2926079</wp:posOffset>
                </wp:positionH>
                <wp:positionV relativeFrom="paragraph">
                  <wp:posOffset>341579</wp:posOffset>
                </wp:positionV>
                <wp:extent cx="665683" cy="241402"/>
                <wp:effectExtent l="0" t="0" r="20320" b="25400"/>
                <wp:wrapNone/>
                <wp:docPr id="51" name="Oval 51"/>
                <wp:cNvGraphicFramePr/>
                <a:graphic xmlns:a="http://schemas.openxmlformats.org/drawingml/2006/main">
                  <a:graphicData uri="http://schemas.microsoft.com/office/word/2010/wordprocessingShape">
                    <wps:wsp>
                      <wps:cNvSpPr/>
                      <wps:spPr>
                        <a:xfrm>
                          <a:off x="0" y="0"/>
                          <a:ext cx="665683" cy="2414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A5A90" id="Oval 51" o:spid="_x0000_s1026" style="position:absolute;margin-left:230.4pt;margin-top:26.9pt;width:52.4pt;height:19pt;z-index:2517191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" filled="f" strokecolor="red" strokeweight="2pt">
                <w10:wrap anchorx="margin"/>
              </v:oval>
            </w:pict>
          </mc:Fallback>
        </mc:AlternateContent>
      </w:r>
      <w:r w:rsidRPr="00342067">
        <w:rPr>
          <w:noProof/>
        </w:rPr>
        <w:drawing>
          <wp:inline distT="0" distB="0" distL="0" distR="0" wp14:anchorId="50DF44DB" wp14:editId="1054B739">
            <wp:extent cx="1711757" cy="1150182"/>
            <wp:effectExtent l="19050" t="19050" r="22225" b="12065"/>
            <wp:docPr id="48" name="Picture 48" descr="\\Nydfs02\engineering$\1Comp &amp; Ser-DYoung\Micro\Documentation\Procedures\Photos_MEMs_Electrical_Test\Cond_S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ydfs02\engineering$\1Comp &amp; Ser-DYoung\Micro\Documentation\Procedures\Photos_MEMs_Electrical_Test\Cond_Set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34497" cy="1165462"/>
                    </a:xfrm>
                    <a:prstGeom prst="rect">
                      <a:avLst/>
                    </a:prstGeom>
                    <a:noFill/>
                    <a:ln>
                      <a:solidFill>
                        <a:schemeClr val="tx1"/>
                      </a:solidFill>
                    </a:ln>
                  </pic:spPr>
                </pic:pic>
              </a:graphicData>
            </a:graphic>
          </wp:inline>
        </w:drawing>
      </w:r>
    </w:p>
    <w:p w14:paraId="51C7C785" w14:textId="77777777" w:rsidR="00050065" w:rsidRPr="00342067" w:rsidRDefault="00000845" w:rsidP="008C4A34">
      <w:pPr>
        <w:pStyle w:val="StyleCaptionText1Centered"/>
        <w:spacing w:after="0"/>
      </w:pPr>
      <w:r w:rsidRPr="00342067">
        <w:t xml:space="preserve">Figure </w:t>
      </w:r>
      <w:fldSimple w:instr=" STYLEREF 1 \s ">
        <w:r w:rsidR="008C4A34" w:rsidRPr="00342067">
          <w:rPr>
            <w:noProof/>
          </w:rPr>
          <w:t>14</w:t>
        </w:r>
      </w:fldSimple>
      <w:r w:rsidR="008C4A34" w:rsidRPr="00342067">
        <w:noBreakHyphen/>
      </w:r>
      <w:fldSimple w:instr=" SEQ Figure \* ARABIC \s 1 ">
        <w:r w:rsidR="008C4A34" w:rsidRPr="00342067">
          <w:rPr>
            <w:noProof/>
          </w:rPr>
          <w:t>4</w:t>
        </w:r>
      </w:fldSimple>
    </w:p>
    <w:p w14:paraId="783E116E" w14:textId="77777777" w:rsidR="005646D3" w:rsidRPr="00342067" w:rsidRDefault="00C8072C" w:rsidP="003773E1">
      <w:pPr>
        <w:pStyle w:val="Heading3"/>
      </w:pPr>
      <w:r w:rsidRPr="00342067">
        <w:lastRenderedPageBreak/>
        <w:t>Open the “DC Sensor Test Program,” click DC MEMS Sensor Test (make sure Excel is not open)</w:t>
      </w:r>
    </w:p>
    <w:p w14:paraId="002F9A2F" w14:textId="77777777" w:rsidR="00E23652" w:rsidRPr="00342067" w:rsidRDefault="00E23652" w:rsidP="0003042D">
      <w:pPr>
        <w:pStyle w:val="Heading4"/>
        <w:numPr>
          <w:ilvl w:val="3"/>
          <w:numId w:val="2"/>
        </w:numPr>
        <w:ind w:left="2070" w:hanging="810"/>
      </w:pPr>
      <w:r w:rsidRPr="00342067">
        <w:t xml:space="preserve">Select the </w:t>
      </w:r>
      <w:r w:rsidRPr="00342067">
        <w:rPr>
          <w:highlight w:val="lightGray"/>
        </w:rPr>
        <w:t>Manual Test</w:t>
      </w:r>
      <w:r w:rsidRPr="00342067">
        <w:t xml:space="preserve"> tab.  Click the manual test button and then select “Excitation” as the measured parameter.</w:t>
      </w:r>
      <w:r w:rsidR="00BB08D9" w:rsidRPr="00342067">
        <w:t xml:space="preserve">  Wait until the </w:t>
      </w:r>
      <w:proofErr w:type="gramStart"/>
      <w:r w:rsidR="00BB08D9" w:rsidRPr="00342067">
        <w:t>units</w:t>
      </w:r>
      <w:proofErr w:type="gramEnd"/>
      <w:r w:rsidR="00BB08D9" w:rsidRPr="00342067">
        <w:t xml:space="preserve"> changes from ohms to volts to indicate a valid reading.</w:t>
      </w:r>
    </w:p>
    <w:p w14:paraId="3D3A9BDF" w14:textId="77777777" w:rsidR="0096077A" w:rsidRPr="00342067" w:rsidRDefault="001E4222" w:rsidP="001F4781">
      <w:pPr>
        <w:pStyle w:val="StyleCentered"/>
      </w:pPr>
      <w:r w:rsidRPr="00342067">
        <w:rPr>
          <w:noProof/>
        </w:rPr>
        <w:drawing>
          <wp:inline distT="0" distB="0" distL="0" distR="0" wp14:anchorId="5541BEF2" wp14:editId="1D05B18B">
            <wp:extent cx="2240867" cy="2860243"/>
            <wp:effectExtent l="0" t="0" r="7620" b="0"/>
            <wp:docPr id="252" name="Picture 252" descr="\\Nydfs02\engineering$\1Comp &amp; Ser-DYoung\Micro\Documentation\Procedures\Photos_MEMs_Electrical_Test\exc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ydfs02\engineering$\1Comp &amp; Ser-DYoung\Micro\Documentation\Procedures\Photos_MEMs_Electrical_Test\excit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52258" cy="2874782"/>
                    </a:xfrm>
                    <a:prstGeom prst="rect">
                      <a:avLst/>
                    </a:prstGeom>
                    <a:noFill/>
                    <a:ln>
                      <a:noFill/>
                    </a:ln>
                  </pic:spPr>
                </pic:pic>
              </a:graphicData>
            </a:graphic>
          </wp:inline>
        </w:drawing>
      </w:r>
    </w:p>
    <w:p w14:paraId="0C7A8698" w14:textId="77777777" w:rsidR="00E23652" w:rsidRPr="00342067" w:rsidRDefault="0096077A" w:rsidP="008C4A34">
      <w:pPr>
        <w:pStyle w:val="StyleCaptionText1Centered"/>
        <w:spacing w:after="0"/>
      </w:pPr>
      <w:r w:rsidRPr="00342067">
        <w:t xml:space="preserve">Figure </w:t>
      </w:r>
      <w:fldSimple w:instr=" STYLEREF 1 \s ">
        <w:r w:rsidR="008C4A34" w:rsidRPr="00342067">
          <w:rPr>
            <w:noProof/>
          </w:rPr>
          <w:t>14</w:t>
        </w:r>
      </w:fldSimple>
      <w:r w:rsidR="008C4A34" w:rsidRPr="00342067">
        <w:noBreakHyphen/>
      </w:r>
      <w:fldSimple w:instr=" SEQ Figure \* ARABIC \s 1 ">
        <w:r w:rsidR="008C4A34" w:rsidRPr="00342067">
          <w:rPr>
            <w:noProof/>
          </w:rPr>
          <w:t>5</w:t>
        </w:r>
      </w:fldSimple>
    </w:p>
    <w:p w14:paraId="538A2925" w14:textId="77777777" w:rsidR="005646D3" w:rsidRPr="00342067" w:rsidRDefault="00E23652" w:rsidP="0003042D">
      <w:pPr>
        <w:pStyle w:val="Heading4"/>
        <w:numPr>
          <w:ilvl w:val="3"/>
          <w:numId w:val="2"/>
        </w:numPr>
        <w:ind w:left="2070" w:hanging="810"/>
      </w:pPr>
      <w:r w:rsidRPr="00342067">
        <w:t xml:space="preserve">If the excitation measured by the software is not 12V +/- 0.05V, the signal conditioner needs to be adjusted.  </w:t>
      </w:r>
      <w:r w:rsidR="0096077A" w:rsidRPr="00342067">
        <w:t xml:space="preserve">If it </w:t>
      </w:r>
      <w:r w:rsidR="00BB08D9" w:rsidRPr="00342067">
        <w:t>adjustment is required</w:t>
      </w:r>
      <w:r w:rsidR="0096077A" w:rsidRPr="00342067">
        <w:t>, use the arrow keys to navigate in the menu and select “</w:t>
      </w:r>
      <w:proofErr w:type="spellStart"/>
      <w:r w:rsidR="0096077A" w:rsidRPr="00342067">
        <w:t>EXCv</w:t>
      </w:r>
      <w:proofErr w:type="spellEnd"/>
      <w:r w:rsidR="0096077A" w:rsidRPr="00342067">
        <w:t xml:space="preserve">” (See Figure </w:t>
      </w:r>
      <w:r w:rsidR="006753A0" w:rsidRPr="00342067">
        <w:t>14-6</w:t>
      </w:r>
      <w:r w:rsidR="0096077A" w:rsidRPr="00342067">
        <w:t>).  Then use the arrow keys to move the cursor and select each channel in turn.  Move the cursor to the right of each channel number, and adjust the number value until the voltage displayed by the software is correct (Figure 14-</w:t>
      </w:r>
      <w:r w:rsidR="006753A0" w:rsidRPr="00342067">
        <w:t>7</w:t>
      </w:r>
      <w:r w:rsidR="0096077A" w:rsidRPr="00342067">
        <w:t>).</w:t>
      </w:r>
    </w:p>
    <w:p w14:paraId="7659458F" w14:textId="77777777" w:rsidR="0096077A" w:rsidRPr="00342067" w:rsidRDefault="006753A0" w:rsidP="001F4781">
      <w:pPr>
        <w:pStyle w:val="StyleCentered"/>
      </w:pPr>
      <w:r w:rsidRPr="00342067">
        <w:rPr>
          <w:noProof/>
        </w:rPr>
        <mc:AlternateContent>
          <mc:Choice Requires="wps">
            <w:drawing>
              <wp:anchor distT="0" distB="0" distL="114300" distR="114300" simplePos="0" relativeHeight="251727359" behindDoc="0" locked="0" layoutInCell="1" allowOverlap="1" wp14:anchorId="04A058DB" wp14:editId="7E78DEEF">
                <wp:simplePos x="0" y="0"/>
                <wp:positionH relativeFrom="margin">
                  <wp:posOffset>2809037</wp:posOffset>
                </wp:positionH>
                <wp:positionV relativeFrom="paragraph">
                  <wp:posOffset>323825</wp:posOffset>
                </wp:positionV>
                <wp:extent cx="497433" cy="241402"/>
                <wp:effectExtent l="0" t="0" r="17145" b="25400"/>
                <wp:wrapNone/>
                <wp:docPr id="294" name="Oval 294"/>
                <wp:cNvGraphicFramePr/>
                <a:graphic xmlns:a="http://schemas.openxmlformats.org/drawingml/2006/main">
                  <a:graphicData uri="http://schemas.microsoft.com/office/word/2010/wordprocessingShape">
                    <wps:wsp>
                      <wps:cNvSpPr/>
                      <wps:spPr>
                        <a:xfrm>
                          <a:off x="0" y="0"/>
                          <a:ext cx="497433" cy="2414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C4419A" id="Oval 294" o:spid="_x0000_s1026" style="position:absolute;margin-left:221.2pt;margin-top:25.5pt;width:39.15pt;height:19pt;z-index:251727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" filled="f" strokecolor="red" strokeweight="2pt">
                <w10:wrap anchorx="margin"/>
              </v:oval>
            </w:pict>
          </mc:Fallback>
        </mc:AlternateContent>
      </w:r>
      <w:r w:rsidR="0096077A" w:rsidRPr="00342067">
        <w:rPr>
          <w:noProof/>
        </w:rPr>
        <w:drawing>
          <wp:inline distT="0" distB="0" distL="0" distR="0" wp14:anchorId="65F6622A" wp14:editId="7E0D74ED">
            <wp:extent cx="1784909" cy="1141555"/>
            <wp:effectExtent l="19050" t="19050" r="25400" b="20955"/>
            <wp:docPr id="292" name="Picture 292" descr="\\Nydfs02\engineering$\1Comp &amp; Ser-DYoung\Micro\Documentation\Procedures\Photos_MEMs_Electrical_Test\Cond_S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ydfs02\engineering$\1Comp &amp; Ser-DYoung\Micro\Documentation\Procedures\Photos_MEMs_Electrical_Test\Cond_Set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8996" cy="1150565"/>
                    </a:xfrm>
                    <a:prstGeom prst="rect">
                      <a:avLst/>
                    </a:prstGeom>
                    <a:noFill/>
                    <a:ln>
                      <a:solidFill>
                        <a:srgbClr val="000000"/>
                      </a:solidFill>
                    </a:ln>
                  </pic:spPr>
                </pic:pic>
              </a:graphicData>
            </a:graphic>
          </wp:inline>
        </w:drawing>
      </w:r>
    </w:p>
    <w:p w14:paraId="59CE65F9" w14:textId="77777777" w:rsidR="001E4222" w:rsidRPr="00342067" w:rsidRDefault="0096077A" w:rsidP="008C4A34">
      <w:pPr>
        <w:pStyle w:val="StyleCaptionText1Centered"/>
        <w:spacing w:after="0"/>
      </w:pPr>
      <w:r w:rsidRPr="00342067">
        <w:t xml:space="preserve">Figure </w:t>
      </w:r>
      <w:fldSimple w:instr=" STYLEREF 1 \s ">
        <w:r w:rsidR="008C4A34" w:rsidRPr="00342067">
          <w:rPr>
            <w:noProof/>
          </w:rPr>
          <w:t>14</w:t>
        </w:r>
      </w:fldSimple>
      <w:r w:rsidR="008C4A34" w:rsidRPr="00342067">
        <w:noBreakHyphen/>
      </w:r>
      <w:fldSimple w:instr=" SEQ Figure \* ARABIC \s 1 ">
        <w:r w:rsidR="008C4A34" w:rsidRPr="00342067">
          <w:rPr>
            <w:noProof/>
          </w:rPr>
          <w:t>6</w:t>
        </w:r>
      </w:fldSimple>
    </w:p>
    <w:p w14:paraId="5E2AF85E" w14:textId="77777777" w:rsidR="0096077A" w:rsidRPr="00342067" w:rsidRDefault="006753A0" w:rsidP="001F4781">
      <w:pPr>
        <w:pStyle w:val="StyleCentered"/>
      </w:pPr>
      <w:r w:rsidRPr="00342067">
        <w:rPr>
          <w:noProof/>
        </w:rPr>
        <mc:AlternateContent>
          <mc:Choice Requires="wps">
            <w:drawing>
              <wp:anchor distT="0" distB="0" distL="114300" distR="114300" simplePos="0" relativeHeight="251729407" behindDoc="0" locked="0" layoutInCell="1" allowOverlap="1" wp14:anchorId="5FF03E78" wp14:editId="654B9CE9">
                <wp:simplePos x="0" y="0"/>
                <wp:positionH relativeFrom="margin">
                  <wp:align>center</wp:align>
                </wp:positionH>
                <wp:positionV relativeFrom="paragraph">
                  <wp:posOffset>178740</wp:posOffset>
                </wp:positionV>
                <wp:extent cx="563270" cy="241402"/>
                <wp:effectExtent l="0" t="0" r="27305" b="25400"/>
                <wp:wrapNone/>
                <wp:docPr id="295" name="Oval 295"/>
                <wp:cNvGraphicFramePr/>
                <a:graphic xmlns:a="http://schemas.openxmlformats.org/drawingml/2006/main">
                  <a:graphicData uri="http://schemas.microsoft.com/office/word/2010/wordprocessingShape">
                    <wps:wsp>
                      <wps:cNvSpPr/>
                      <wps:spPr>
                        <a:xfrm>
                          <a:off x="0" y="0"/>
                          <a:ext cx="563270" cy="2414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FA08B9" id="Oval 295" o:spid="_x0000_s1026" style="position:absolute;margin-left:0;margin-top:14.05pt;width:44.35pt;height:19pt;z-index:25172940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" filled="f" strokecolor="red" strokeweight="2pt">
                <w10:wrap anchorx="margin"/>
              </v:oval>
            </w:pict>
          </mc:Fallback>
        </mc:AlternateContent>
      </w:r>
      <w:r w:rsidR="0096077A" w:rsidRPr="00342067">
        <w:rPr>
          <w:noProof/>
        </w:rPr>
        <w:drawing>
          <wp:inline distT="0" distB="0" distL="0" distR="0" wp14:anchorId="008892A2" wp14:editId="20CF7761">
            <wp:extent cx="1770278" cy="996570"/>
            <wp:effectExtent l="19050" t="19050" r="20955" b="13335"/>
            <wp:docPr id="293" name="Picture 293" descr="\\Nydfs02\engineering$\1Comp &amp; Ser-DYoung\Micro\Documentation\Procedures\Photos_MEMs_Electrical_Test\Cond_S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ydfs02\engineering$\1Comp &amp; Ser-DYoung\Micro\Documentation\Procedures\Photos_MEMs_Electrical_Test\Cond_Set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5544" cy="1005164"/>
                    </a:xfrm>
                    <a:prstGeom prst="rect">
                      <a:avLst/>
                    </a:prstGeom>
                    <a:noFill/>
                    <a:ln>
                      <a:solidFill>
                        <a:srgbClr val="000000"/>
                      </a:solidFill>
                    </a:ln>
                  </pic:spPr>
                </pic:pic>
              </a:graphicData>
            </a:graphic>
          </wp:inline>
        </w:drawing>
      </w:r>
    </w:p>
    <w:p w14:paraId="3187121B" w14:textId="77777777" w:rsidR="0096077A" w:rsidRPr="00342067" w:rsidRDefault="0096077A" w:rsidP="008C4A34">
      <w:pPr>
        <w:pStyle w:val="StyleCaptionText1Centered"/>
        <w:spacing w:after="0"/>
      </w:pPr>
      <w:r w:rsidRPr="00342067">
        <w:lastRenderedPageBreak/>
        <w:t xml:space="preserve">Figure </w:t>
      </w:r>
      <w:fldSimple w:instr=" STYLEREF 1 \s ">
        <w:r w:rsidR="008C4A34" w:rsidRPr="00342067">
          <w:rPr>
            <w:noProof/>
          </w:rPr>
          <w:t>14</w:t>
        </w:r>
      </w:fldSimple>
      <w:r w:rsidR="008C4A34" w:rsidRPr="00342067">
        <w:noBreakHyphen/>
      </w:r>
      <w:fldSimple w:instr=" SEQ Figure \* ARABIC \s 1 ">
        <w:r w:rsidR="008C4A34" w:rsidRPr="00342067">
          <w:rPr>
            <w:noProof/>
          </w:rPr>
          <w:t>7</w:t>
        </w:r>
      </w:fldSimple>
    </w:p>
    <w:p w14:paraId="25CE5520" w14:textId="77777777" w:rsidR="00BB08D9" w:rsidRPr="00342067" w:rsidRDefault="00BB08D9" w:rsidP="00834669">
      <w:pPr>
        <w:pStyle w:val="Heading4"/>
      </w:pPr>
      <w:r w:rsidRPr="00342067">
        <w:t>While still in the Manual Test tab, click on the “Drift Test”.  Wait until the units next to the number readout change to “</w:t>
      </w:r>
      <w:proofErr w:type="spellStart"/>
      <w:r w:rsidRPr="00342067">
        <w:t>uV</w:t>
      </w:r>
      <w:proofErr w:type="spellEnd"/>
      <w:r w:rsidRPr="00342067">
        <w:t>” to know that the test is complete.  (Running the drift test in manual re-sets the computer DAQ card so that the first reading during the test is valid.)</w:t>
      </w:r>
    </w:p>
    <w:p w14:paraId="77A472C1" w14:textId="77777777" w:rsidR="00C8072C" w:rsidRPr="00342067" w:rsidRDefault="009375D8" w:rsidP="003773E1">
      <w:pPr>
        <w:pStyle w:val="Heading2"/>
      </w:pPr>
      <w:bookmarkStart w:id="44" w:name="_Toc8378931"/>
      <w:r w:rsidRPr="00342067">
        <w:t xml:space="preserve">Running </w:t>
      </w:r>
      <w:proofErr w:type="gramStart"/>
      <w:r w:rsidRPr="00342067">
        <w:t>The</w:t>
      </w:r>
      <w:proofErr w:type="gramEnd"/>
      <w:r w:rsidRPr="00342067">
        <w:t xml:space="preserve"> Test</w:t>
      </w:r>
      <w:bookmarkEnd w:id="44"/>
    </w:p>
    <w:p w14:paraId="7AD356E9" w14:textId="77777777" w:rsidR="009375D8" w:rsidRPr="00342067" w:rsidRDefault="009375D8" w:rsidP="003773E1">
      <w:pPr>
        <w:pStyle w:val="Heading3"/>
      </w:pPr>
      <w:r w:rsidRPr="00342067">
        <w:t>Place an assembly into the fixture</w:t>
      </w:r>
      <w:r w:rsidR="00E124E5" w:rsidRPr="00342067">
        <w:t xml:space="preserve"> (60883-01)</w:t>
      </w:r>
      <w:r w:rsidRPr="00342067">
        <w:t>.  Use the slot indicated in Figure 14-8.</w:t>
      </w:r>
      <w:r w:rsidR="00FC5C34" w:rsidRPr="00342067">
        <w:t xml:space="preserve">  Be sure to place the assembly in the correct orientation as shown (Figure 14-8).</w:t>
      </w:r>
      <w:r w:rsidR="00E31165" w:rsidRPr="00342067">
        <w:t xml:space="preserve"> Note that the location to be used is marked with an X above the location.  The orientation of the assembly must also be aligned such that side arrow points to the internal gold trace that is wider relative to the other three.</w:t>
      </w:r>
      <w:r w:rsidR="00FC5C34" w:rsidRPr="00342067">
        <w:t xml:space="preserve">  Lower the clamp over the assembly until it locks in place (Figure 14-9).</w:t>
      </w:r>
    </w:p>
    <w:p w14:paraId="18BA3224" w14:textId="77777777" w:rsidR="00C8072C" w:rsidRPr="00342067" w:rsidRDefault="00C8072C" w:rsidP="003773E1">
      <w:pPr>
        <w:pStyle w:val="Heading3"/>
      </w:pPr>
      <w:r w:rsidRPr="00342067">
        <w:t xml:space="preserve">Enter Model (40002-05), Serial Number (wafer and location if no SN), and Job Number. See Figure </w:t>
      </w:r>
      <w:r w:rsidR="009375D8" w:rsidRPr="00342067">
        <w:t>14-10</w:t>
      </w:r>
      <w:r w:rsidRPr="00342067">
        <w:t>. The model number may be selected from the pull down menu.  For 40002-05, it will default to z-axis, and this selection should not be changed.</w:t>
      </w:r>
    </w:p>
    <w:p w14:paraId="3A224E8B" w14:textId="77777777" w:rsidR="00C8072C" w:rsidRPr="00342067" w:rsidRDefault="00C8072C" w:rsidP="003773E1">
      <w:pPr>
        <w:pStyle w:val="Heading3"/>
      </w:pPr>
      <w:r w:rsidRPr="00342067">
        <w:t>Select “p</w:t>
      </w:r>
      <w:r w:rsidR="00E84BA8" w:rsidRPr="00342067">
        <w:t>re</w:t>
      </w:r>
      <w:r w:rsidRPr="00342067">
        <w:t>-</w:t>
      </w:r>
      <w:proofErr w:type="spellStart"/>
      <w:r w:rsidRPr="00342067">
        <w:t>pneushock</w:t>
      </w:r>
      <w:proofErr w:type="spellEnd"/>
      <w:r w:rsidRPr="00342067">
        <w:t xml:space="preserve">/shaker” (Figure </w:t>
      </w:r>
      <w:r w:rsidR="009375D8" w:rsidRPr="00342067">
        <w:t>14-10</w:t>
      </w:r>
      <w:r w:rsidRPr="00342067">
        <w:t>)</w:t>
      </w:r>
    </w:p>
    <w:p w14:paraId="512BFE91" w14:textId="77777777" w:rsidR="00C8072C" w:rsidRPr="00342067" w:rsidRDefault="00C8072C" w:rsidP="003773E1">
      <w:pPr>
        <w:pStyle w:val="Heading3"/>
      </w:pPr>
      <w:r w:rsidRPr="00342067">
        <w:t xml:space="preserve">Select the “Test” Button (Figure </w:t>
      </w:r>
      <w:r w:rsidR="009375D8" w:rsidRPr="00342067">
        <w:t>14-10</w:t>
      </w:r>
      <w:r w:rsidRPr="00342067">
        <w:t>)</w:t>
      </w:r>
    </w:p>
    <w:p w14:paraId="1FD1D2E0" w14:textId="77777777" w:rsidR="00C8072C" w:rsidRPr="00342067" w:rsidRDefault="00C8072C" w:rsidP="003773E1">
      <w:pPr>
        <w:pStyle w:val="Heading3"/>
      </w:pPr>
      <w:r w:rsidRPr="00342067">
        <w:t xml:space="preserve">Select the “Save” Button if you have not already done so (Figure </w:t>
      </w:r>
      <w:r w:rsidR="009375D8" w:rsidRPr="00342067">
        <w:t>14-10</w:t>
      </w:r>
      <w:r w:rsidRPr="00342067">
        <w:t>)</w:t>
      </w:r>
    </w:p>
    <w:p w14:paraId="4F9398D1" w14:textId="77777777" w:rsidR="009375D8" w:rsidRPr="00342067" w:rsidRDefault="009375D8" w:rsidP="00834669"/>
    <w:p w14:paraId="6C5A61AA" w14:textId="77777777" w:rsidR="009375D8" w:rsidRPr="00342067" w:rsidRDefault="009375D8" w:rsidP="001F4781">
      <w:pPr>
        <w:pStyle w:val="StyleCentered"/>
        <w:sectPr w:rsidR="009375D8" w:rsidRPr="00342067" w:rsidSect="009031A5">
          <w:type w:val="continuous"/>
          <w:pgSz w:w="12240" w:h="15840" w:code="1"/>
          <w:pgMar w:top="2160" w:right="1152" w:bottom="1872" w:left="1152" w:header="720" w:footer="720" w:gutter="0"/>
          <w:paperSrc w:first="15" w:other="15"/>
          <w:cols w:space="720"/>
        </w:sectPr>
      </w:pPr>
    </w:p>
    <w:p w14:paraId="6261AB7F" w14:textId="77777777" w:rsidR="008C4A34" w:rsidRPr="00342067" w:rsidRDefault="009375D8" w:rsidP="008C4A34">
      <w:pPr>
        <w:pStyle w:val="StyleCentered"/>
        <w:keepNext/>
      </w:pPr>
      <w:r w:rsidRPr="00342067">
        <w:rPr>
          <w:noProof/>
        </w:rPr>
        <w:drawing>
          <wp:inline distT="0" distB="0" distL="0" distR="0" wp14:anchorId="2094E89B" wp14:editId="52238AD2">
            <wp:extent cx="3108960" cy="1733550"/>
            <wp:effectExtent l="19050" t="19050" r="15240" b="19050"/>
            <wp:docPr id="296" name="Picture 296" descr="\\Nydfs02\engineering$\1Comp &amp; Ser-DYoung\Micro\Documentation\Procedures\Photos_MEMs_Electrical_Test\IMG_20180501_10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ydfs02\engineering$\1Comp &amp; Ser-DYoung\Micro\Documentation\Procedures\Photos_MEMs_Electrical_Test\IMG_20180501_104407.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3248" t="39657" r="35572" b="22306"/>
                    <a:stretch/>
                  </pic:blipFill>
                  <pic:spPr bwMode="auto">
                    <a:xfrm>
                      <a:off x="0" y="0"/>
                      <a:ext cx="3168117" cy="1766536"/>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FD00F9" w14:textId="77777777" w:rsidR="009375D8" w:rsidRPr="00342067" w:rsidRDefault="008C4A34" w:rsidP="008C4A34">
      <w:pPr>
        <w:pStyle w:val="StyleCaptionText1Centered"/>
        <w:spacing w:after="0"/>
      </w:pPr>
      <w:r w:rsidRPr="00342067">
        <w:t xml:space="preserve">Figure </w:t>
      </w:r>
      <w:fldSimple w:instr=" STYLEREF 1 \s ">
        <w:r w:rsidRPr="00342067">
          <w:rPr>
            <w:noProof/>
          </w:rPr>
          <w:t>14</w:t>
        </w:r>
      </w:fldSimple>
      <w:r w:rsidRPr="00342067">
        <w:noBreakHyphen/>
      </w:r>
      <w:fldSimple w:instr=" SEQ Figure \* ARABIC \s 1 ">
        <w:r w:rsidRPr="00342067">
          <w:rPr>
            <w:noProof/>
          </w:rPr>
          <w:t>8</w:t>
        </w:r>
      </w:fldSimple>
    </w:p>
    <w:p w14:paraId="201B487F" w14:textId="77777777" w:rsidR="008C4A34" w:rsidRPr="00342067" w:rsidRDefault="008C4A34" w:rsidP="004A7F91">
      <w:pPr>
        <w:pStyle w:val="StyleCentered"/>
      </w:pPr>
    </w:p>
    <w:p w14:paraId="51B8E32A" w14:textId="77777777" w:rsidR="008C4A34" w:rsidRPr="00342067" w:rsidRDefault="009375D8" w:rsidP="008C4A34">
      <w:pPr>
        <w:pStyle w:val="StyleCentered"/>
        <w:keepNext/>
      </w:pPr>
      <w:r w:rsidRPr="00342067">
        <w:rPr>
          <w:noProof/>
        </w:rPr>
        <w:drawing>
          <wp:inline distT="0" distB="0" distL="0" distR="0" wp14:anchorId="6C0C19EC" wp14:editId="3891782D">
            <wp:extent cx="2374076" cy="1345997"/>
            <wp:effectExtent l="19050" t="19050" r="26670" b="26035"/>
            <wp:docPr id="297" name="Picture 297" descr="\\Nydfs02\engineering$\1Comp &amp; Ser-DYoung\Micro\Documentation\Procedures\Photos_MEMs_Electrical_Test\IMG_20180501_10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ydfs02\engineering$\1Comp &amp; Ser-DYoung\Micro\Documentation\Procedures\Photos_MEMs_Electrical_Test\IMG_20180501_104526.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6561" t="25045" r="11061" b="27820"/>
                    <a:stretch/>
                  </pic:blipFill>
                  <pic:spPr bwMode="auto">
                    <a:xfrm>
                      <a:off x="0" y="0"/>
                      <a:ext cx="2397524" cy="1359291"/>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3CEF907C" w14:textId="77777777" w:rsidR="009375D8" w:rsidRPr="00342067" w:rsidRDefault="008C4A34" w:rsidP="008C4A34">
      <w:pPr>
        <w:pStyle w:val="StyleCaptionText1Centered"/>
        <w:spacing w:after="0"/>
        <w:sectPr w:rsidR="009375D8" w:rsidRPr="00342067" w:rsidSect="009375D8">
          <w:type w:val="continuous"/>
          <w:pgSz w:w="12240" w:h="15840" w:code="1"/>
          <w:pgMar w:top="2160" w:right="1152" w:bottom="1872" w:left="1152" w:header="720" w:footer="720" w:gutter="0"/>
          <w:paperSrc w:first="15" w:other="15"/>
          <w:cols w:num="2" w:space="720"/>
        </w:sectPr>
      </w:pPr>
      <w:r w:rsidRPr="00342067">
        <w:t xml:space="preserve">Figure </w:t>
      </w:r>
      <w:fldSimple w:instr=" STYLEREF 1 \s ">
        <w:r w:rsidRPr="00342067">
          <w:rPr>
            <w:noProof/>
          </w:rPr>
          <w:t>14</w:t>
        </w:r>
      </w:fldSimple>
      <w:r w:rsidRPr="00342067">
        <w:noBreakHyphen/>
      </w:r>
      <w:fldSimple w:instr=" SEQ Figure \* ARABIC \s 1 ">
        <w:r w:rsidRPr="00342067">
          <w:rPr>
            <w:noProof/>
          </w:rPr>
          <w:t>10</w:t>
        </w:r>
      </w:fldSimple>
    </w:p>
    <w:p w14:paraId="4D86B0CD" w14:textId="77777777" w:rsidR="009375D8" w:rsidRPr="00342067" w:rsidRDefault="008526E8" w:rsidP="004A7F91">
      <w:pPr>
        <w:pStyle w:val="StyleCentered"/>
      </w:pPr>
      <w:r w:rsidRPr="00342067">
        <w:rPr>
          <w:noProof/>
        </w:rPr>
        <w:lastRenderedPageBreak/>
        <mc:AlternateContent>
          <mc:Choice Requires="wps">
            <w:drawing>
              <wp:anchor distT="0" distB="0" distL="114300" distR="114300" simplePos="0" relativeHeight="251711999" behindDoc="0" locked="0" layoutInCell="1" allowOverlap="1" wp14:anchorId="1164A6FE" wp14:editId="3FBC20AD">
                <wp:simplePos x="0" y="0"/>
                <wp:positionH relativeFrom="column">
                  <wp:posOffset>4547062</wp:posOffset>
                </wp:positionH>
                <wp:positionV relativeFrom="paragraph">
                  <wp:posOffset>1591425</wp:posOffset>
                </wp:positionV>
                <wp:extent cx="382385" cy="1695739"/>
                <wp:effectExtent l="0" t="0" r="17780" b="19050"/>
                <wp:wrapNone/>
                <wp:docPr id="31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385" cy="169573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6317A" id="Rectangle 169" o:spid="_x0000_s1026" style="position:absolute;margin-left:358.05pt;margin-top:125.3pt;width:30.1pt;height:133.5pt;z-index:251711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" filled="f" strokecolor="red" strokeweight="1.5pt"/>
            </w:pict>
          </mc:Fallback>
        </mc:AlternateContent>
      </w:r>
      <w:r w:rsidRPr="00342067">
        <w:rPr>
          <w:noProof/>
        </w:rPr>
        <mc:AlternateContent>
          <mc:Choice Requires="wps">
            <w:drawing>
              <wp:anchor distT="0" distB="0" distL="114300" distR="114300" simplePos="0" relativeHeight="251710975" behindDoc="0" locked="0" layoutInCell="1" allowOverlap="1" wp14:anchorId="572658A7" wp14:editId="2F3E6DE2">
                <wp:simplePos x="0" y="0"/>
                <wp:positionH relativeFrom="column">
                  <wp:posOffset>3192088</wp:posOffset>
                </wp:positionH>
                <wp:positionV relativeFrom="paragraph">
                  <wp:posOffset>1441797</wp:posOffset>
                </wp:positionV>
                <wp:extent cx="1271848" cy="1828800"/>
                <wp:effectExtent l="0" t="0" r="24130" b="19050"/>
                <wp:wrapNone/>
                <wp:docPr id="320"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848" cy="18288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48B3D" id="Rectangle 169" o:spid="_x0000_s1026" style="position:absolute;margin-left:251.35pt;margin-top:113.55pt;width:100.15pt;height:2in;z-index:251710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" filled="f" strokecolor="red" strokeweight="1.5pt"/>
            </w:pict>
          </mc:Fallback>
        </mc:AlternateContent>
      </w:r>
      <w:r w:rsidRPr="00342067">
        <w:rPr>
          <w:noProof/>
        </w:rPr>
        <mc:AlternateContent>
          <mc:Choice Requires="wps">
            <w:drawing>
              <wp:anchor distT="0" distB="0" distL="114300" distR="114300" simplePos="0" relativeHeight="251709951" behindDoc="0" locked="0" layoutInCell="1" allowOverlap="1" wp14:anchorId="7C6F16CC" wp14:editId="090A3333">
                <wp:simplePos x="0" y="0"/>
                <wp:positionH relativeFrom="column">
                  <wp:posOffset>1255222</wp:posOffset>
                </wp:positionH>
                <wp:positionV relativeFrom="paragraph">
                  <wp:posOffset>2913149</wp:posOffset>
                </wp:positionV>
                <wp:extent cx="1404620" cy="374073"/>
                <wp:effectExtent l="0" t="0" r="24130" b="26035"/>
                <wp:wrapNone/>
                <wp:docPr id="31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620" cy="37407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CD0E3" id="Rectangle 169" o:spid="_x0000_s1026" style="position:absolute;margin-left:98.85pt;margin-top:229.4pt;width:110.6pt;height:29.45pt;z-index:251709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" filled="f" strokecolor="red" strokeweight="1.5pt"/>
            </w:pict>
          </mc:Fallback>
        </mc:AlternateContent>
      </w:r>
      <w:r w:rsidRPr="00342067">
        <w:rPr>
          <w:noProof/>
        </w:rPr>
        <mc:AlternateContent>
          <mc:Choice Requires="wps">
            <w:drawing>
              <wp:anchor distT="0" distB="0" distL="114300" distR="114300" simplePos="0" relativeHeight="251708927" behindDoc="0" locked="0" layoutInCell="1" allowOverlap="1" wp14:anchorId="13AD0C30" wp14:editId="675AD290">
                <wp:simplePos x="0" y="0"/>
                <wp:positionH relativeFrom="column">
                  <wp:posOffset>1255222</wp:posOffset>
                </wp:positionH>
                <wp:positionV relativeFrom="paragraph">
                  <wp:posOffset>1458423</wp:posOffset>
                </wp:positionV>
                <wp:extent cx="1404851" cy="1122218"/>
                <wp:effectExtent l="0" t="0" r="24130" b="20955"/>
                <wp:wrapNone/>
                <wp:docPr id="31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4851" cy="112221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568E3" id="Rectangle 169" o:spid="_x0000_s1026" style="position:absolute;margin-left:98.85pt;margin-top:114.85pt;width:110.6pt;height:88.35pt;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" filled="f" strokecolor="red" strokeweight="1.5pt"/>
            </w:pict>
          </mc:Fallback>
        </mc:AlternateContent>
      </w:r>
      <w:r w:rsidRPr="00342067">
        <w:rPr>
          <w:noProof/>
        </w:rPr>
        <mc:AlternateContent>
          <mc:Choice Requires="wps">
            <w:drawing>
              <wp:anchor distT="0" distB="0" distL="114300" distR="114300" simplePos="0" relativeHeight="251713023" behindDoc="0" locked="0" layoutInCell="1" allowOverlap="1" wp14:anchorId="12041441" wp14:editId="224CD081">
                <wp:simplePos x="0" y="0"/>
                <wp:positionH relativeFrom="column">
                  <wp:posOffset>2693324</wp:posOffset>
                </wp:positionH>
                <wp:positionV relativeFrom="paragraph">
                  <wp:posOffset>1558176</wp:posOffset>
                </wp:positionV>
                <wp:extent cx="390698" cy="324196"/>
                <wp:effectExtent l="0" t="0" r="28575" b="19050"/>
                <wp:wrapNone/>
                <wp:docPr id="317"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698" cy="324196"/>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2E391" id="Rectangle 169" o:spid="_x0000_s1026" style="position:absolute;margin-left:212.05pt;margin-top:122.7pt;width:30.75pt;height:25.55pt;z-index:251713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" filled="f" strokecolor="red" strokeweight="1.5pt"/>
            </w:pict>
          </mc:Fallback>
        </mc:AlternateContent>
      </w:r>
      <w:r w:rsidRPr="00342067">
        <w:rPr>
          <w:noProof/>
        </w:rPr>
        <mc:AlternateContent>
          <mc:Choice Requires="wps">
            <w:drawing>
              <wp:anchor distT="0" distB="0" distL="114300" distR="114300" simplePos="0" relativeHeight="251714047" behindDoc="0" locked="0" layoutInCell="1" allowOverlap="1" wp14:anchorId="5D67A8D5" wp14:editId="77E7B7CE">
                <wp:simplePos x="0" y="0"/>
                <wp:positionH relativeFrom="column">
                  <wp:posOffset>1055716</wp:posOffset>
                </wp:positionH>
                <wp:positionV relativeFrom="paragraph">
                  <wp:posOffset>494145</wp:posOffset>
                </wp:positionV>
                <wp:extent cx="1529542" cy="257695"/>
                <wp:effectExtent l="0" t="0" r="13970" b="28575"/>
                <wp:wrapNone/>
                <wp:docPr id="315"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542" cy="2576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EE6E6" id="Rectangle 169" o:spid="_x0000_s1026" style="position:absolute;margin-left:83.15pt;margin-top:38.9pt;width:120.45pt;height:20.3pt;z-index:251714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" filled="f" strokecolor="red" strokeweight="1.5pt"/>
            </w:pict>
          </mc:Fallback>
        </mc:AlternateContent>
      </w:r>
      <w:r w:rsidR="00C8072C" w:rsidRPr="00342067">
        <w:rPr>
          <w:noProof/>
        </w:rPr>
        <w:drawing>
          <wp:inline distT="0" distB="0" distL="0" distR="0" wp14:anchorId="58490940" wp14:editId="0F835CF7">
            <wp:extent cx="4222865" cy="5064945"/>
            <wp:effectExtent l="19050" t="19050" r="25400" b="21590"/>
            <wp:docPr id="312"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31855" cy="5075727"/>
                    </a:xfrm>
                    <a:prstGeom prst="rect">
                      <a:avLst/>
                    </a:prstGeom>
                    <a:noFill/>
                    <a:ln>
                      <a:solidFill>
                        <a:srgbClr val="000000"/>
                      </a:solidFill>
                    </a:ln>
                  </pic:spPr>
                </pic:pic>
              </a:graphicData>
            </a:graphic>
          </wp:inline>
        </w:drawing>
      </w:r>
    </w:p>
    <w:p w14:paraId="43397473" w14:textId="77777777" w:rsidR="00C8072C" w:rsidRPr="00342067" w:rsidRDefault="009375D8" w:rsidP="008C4A34">
      <w:pPr>
        <w:pStyle w:val="StyleCaptionText1Centered"/>
        <w:spacing w:after="0"/>
        <w:rPr>
          <w:rFonts w:cs="Arial"/>
        </w:rPr>
      </w:pPr>
      <w:r w:rsidRPr="00342067">
        <w:t xml:space="preserve">Figure </w:t>
      </w:r>
      <w:fldSimple w:instr=" STYLEREF 1 \s ">
        <w:r w:rsidR="008C4A34" w:rsidRPr="00342067">
          <w:rPr>
            <w:noProof/>
          </w:rPr>
          <w:t>14</w:t>
        </w:r>
      </w:fldSimple>
      <w:r w:rsidR="008C4A34" w:rsidRPr="00342067">
        <w:noBreakHyphen/>
      </w:r>
      <w:fldSimple w:instr=" SEQ Figure \* ARABIC \s 1 ">
        <w:r w:rsidR="008C4A34" w:rsidRPr="00342067">
          <w:rPr>
            <w:noProof/>
          </w:rPr>
          <w:t>11</w:t>
        </w:r>
      </w:fldSimple>
    </w:p>
    <w:p w14:paraId="0E3540AA" w14:textId="77777777" w:rsidR="00AC1C59" w:rsidRPr="00342067" w:rsidRDefault="00A83D22" w:rsidP="00CE2CD5">
      <w:pPr>
        <w:pStyle w:val="Heading1"/>
        <w:tabs>
          <w:tab w:val="num" w:pos="576"/>
        </w:tabs>
      </w:pPr>
      <w:bookmarkStart w:id="45" w:name="_Toc8378932"/>
      <w:r w:rsidRPr="00342067">
        <w:t>P</w:t>
      </w:r>
      <w:r w:rsidR="0018113A" w:rsidRPr="00342067">
        <w:t>ACKAGING</w:t>
      </w:r>
      <w:bookmarkEnd w:id="45"/>
    </w:p>
    <w:p w14:paraId="2BFE67EA" w14:textId="77777777" w:rsidR="00EE6C91" w:rsidRPr="00342067" w:rsidRDefault="0018113A" w:rsidP="003773E1">
      <w:pPr>
        <w:pStyle w:val="Heading2"/>
      </w:pPr>
      <w:r w:rsidRPr="00342067">
        <w:t xml:space="preserve"> </w:t>
      </w:r>
      <w:bookmarkStart w:id="46" w:name="_Toc8378933"/>
      <w:r w:rsidR="00EE6C91" w:rsidRPr="00342067">
        <w:t>Pre-Package Inspection</w:t>
      </w:r>
      <w:bookmarkEnd w:id="46"/>
    </w:p>
    <w:p w14:paraId="59E551A6" w14:textId="77777777" w:rsidR="00E14E51" w:rsidRPr="00342067" w:rsidRDefault="00EE6C91" w:rsidP="003773E1">
      <w:pPr>
        <w:pStyle w:val="Heading3"/>
      </w:pPr>
      <w:r w:rsidRPr="00342067">
        <w:t>Any amplifier assembly that has an exposed</w:t>
      </w:r>
      <w:r w:rsidR="00E14E51" w:rsidRPr="00342067">
        <w:t xml:space="preserve"> capacitor must be inspected prior to packaging for delivery.  Often, the overcoat material can migrate partially onto these capacitors, and prevent them from being used properly.</w:t>
      </w:r>
    </w:p>
    <w:p w14:paraId="4D7A3EBF" w14:textId="77777777" w:rsidR="00EE6C91" w:rsidRPr="00342067" w:rsidRDefault="00E14E51" w:rsidP="003773E1">
      <w:pPr>
        <w:pStyle w:val="Heading3"/>
      </w:pPr>
      <w:r w:rsidRPr="00342067">
        <w:t xml:space="preserve">Any overcoat epoxy that migrates onto the top surface of a feedback cap that is intended to be left exposed must be completely removed by lightly scraping. If 100% of the top surface cannot be exposed, the amplifier shall be considered non-conforming.  If too much epoxy has migrated, it is not possible to rework the amplifier </w:t>
      </w:r>
      <w:r w:rsidRPr="00342067">
        <w:lastRenderedPageBreak/>
        <w:t xml:space="preserve">without damage, and it must be considered scrap.  </w:t>
      </w:r>
      <w:r w:rsidR="005B672C" w:rsidRPr="00342067">
        <w:t>Refer to the images in Figure 15-1</w:t>
      </w:r>
      <w:r w:rsidRPr="00342067">
        <w:t xml:space="preserve"> to determine if a unit requires re-work by scraping.</w:t>
      </w:r>
    </w:p>
    <w:p w14:paraId="65C5FF60" w14:textId="77777777" w:rsidR="00E14E51" w:rsidRPr="00342067" w:rsidRDefault="00E14E51" w:rsidP="00834669"/>
    <w:p w14:paraId="77E2E57B" w14:textId="77777777" w:rsidR="00E14E51" w:rsidRPr="00342067" w:rsidRDefault="00E14E51" w:rsidP="00834669">
      <w:r w:rsidRPr="00342067">
        <w:t xml:space="preserve">          </w:t>
      </w:r>
      <w:r w:rsidRPr="00342067">
        <w:rPr>
          <w:noProof/>
        </w:rPr>
        <w:drawing>
          <wp:inline distT="0" distB="0" distL="0" distR="0" wp14:anchorId="3E9238A5" wp14:editId="0A93DCF3">
            <wp:extent cx="1652905" cy="2057400"/>
            <wp:effectExtent l="19050" t="19050" r="23495" b="19050"/>
            <wp:docPr id="18" name="Picture 18" descr="A050 - 20150925_08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050 - 20150925_0852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52905" cy="2057400"/>
                    </a:xfrm>
                    <a:prstGeom prst="rect">
                      <a:avLst/>
                    </a:prstGeom>
                    <a:noFill/>
                    <a:ln w="9525">
                      <a:solidFill>
                        <a:srgbClr val="000000"/>
                      </a:solidFill>
                      <a:miter lim="800000"/>
                      <a:headEnd/>
                      <a:tailEnd/>
                    </a:ln>
                  </pic:spPr>
                </pic:pic>
              </a:graphicData>
            </a:graphic>
          </wp:inline>
        </w:drawing>
      </w:r>
      <w:r w:rsidRPr="00342067">
        <w:t xml:space="preserve">        </w:t>
      </w:r>
      <w:r w:rsidRPr="00342067">
        <w:rPr>
          <w:noProof/>
        </w:rPr>
        <w:drawing>
          <wp:inline distT="0" distB="0" distL="0" distR="0" wp14:anchorId="659002EF" wp14:editId="60CD6E8D">
            <wp:extent cx="1638935" cy="2057400"/>
            <wp:effectExtent l="19050" t="19050" r="18415" b="19050"/>
            <wp:docPr id="244" name="Picture 244" descr="A045 - 20150925_08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045 - 20150925_0851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38935" cy="2057400"/>
                    </a:xfrm>
                    <a:prstGeom prst="rect">
                      <a:avLst/>
                    </a:prstGeom>
                    <a:noFill/>
                    <a:ln w="9525">
                      <a:solidFill>
                        <a:srgbClr val="000000"/>
                      </a:solidFill>
                      <a:miter lim="800000"/>
                      <a:headEnd/>
                      <a:tailEnd/>
                    </a:ln>
                  </pic:spPr>
                </pic:pic>
              </a:graphicData>
            </a:graphic>
          </wp:inline>
        </w:drawing>
      </w:r>
      <w:r w:rsidRPr="00342067">
        <w:t xml:space="preserve">        </w:t>
      </w:r>
      <w:r w:rsidRPr="00342067">
        <w:rPr>
          <w:noProof/>
        </w:rPr>
        <w:drawing>
          <wp:inline distT="0" distB="0" distL="0" distR="0" wp14:anchorId="44170E5C" wp14:editId="438EB1EB">
            <wp:extent cx="1638935" cy="2057400"/>
            <wp:effectExtent l="19050" t="19050" r="18415" b="19050"/>
            <wp:docPr id="245" name="Picture 245" descr="A058 - 20150925_08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058 - 20150925_0857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38935" cy="2057400"/>
                    </a:xfrm>
                    <a:prstGeom prst="rect">
                      <a:avLst/>
                    </a:prstGeom>
                    <a:noFill/>
                    <a:ln w="9525">
                      <a:solidFill>
                        <a:srgbClr val="000000"/>
                      </a:solidFill>
                      <a:miter lim="800000"/>
                      <a:headEnd/>
                      <a:tailEnd/>
                    </a:ln>
                  </pic:spPr>
                </pic:pic>
              </a:graphicData>
            </a:graphic>
          </wp:inline>
        </w:drawing>
      </w:r>
    </w:p>
    <w:p w14:paraId="568A9731" w14:textId="77777777" w:rsidR="00E14E51" w:rsidRPr="00342067" w:rsidRDefault="00E14E51" w:rsidP="008C4A34">
      <w:pPr>
        <w:pStyle w:val="StyleCaptionText1Centered"/>
        <w:spacing w:after="0"/>
      </w:pPr>
      <w:r w:rsidRPr="00342067">
        <w:t xml:space="preserve">Conforming              </w:t>
      </w:r>
      <w:r w:rsidR="005F0604" w:rsidRPr="00342067">
        <w:t xml:space="preserve">       </w:t>
      </w:r>
      <w:r w:rsidRPr="00342067">
        <w:t xml:space="preserve">              Non-Conforming       </w:t>
      </w:r>
      <w:r w:rsidR="005F0604" w:rsidRPr="00342067">
        <w:t xml:space="preserve">    </w:t>
      </w:r>
      <w:r w:rsidRPr="00342067">
        <w:t xml:space="preserve">                          </w:t>
      </w:r>
      <w:proofErr w:type="spellStart"/>
      <w:r w:rsidRPr="00342067">
        <w:t>Non-Conforming</w:t>
      </w:r>
      <w:proofErr w:type="spellEnd"/>
    </w:p>
    <w:p w14:paraId="1DD72837" w14:textId="77777777" w:rsidR="005F0604" w:rsidRPr="00342067" w:rsidRDefault="00E14E51" w:rsidP="008C4A34">
      <w:pPr>
        <w:pStyle w:val="StyleCaptionText1Centered"/>
      </w:pPr>
      <w:r w:rsidRPr="00342067">
        <w:t>No Rework Required                            Scraping Required                            Non-</w:t>
      </w:r>
      <w:proofErr w:type="spellStart"/>
      <w:r w:rsidRPr="00342067">
        <w:t>Reworkable</w:t>
      </w:r>
      <w:proofErr w:type="spellEnd"/>
      <w:r w:rsidRPr="00342067">
        <w:t xml:space="preserve"> (Scrap)</w:t>
      </w:r>
    </w:p>
    <w:p w14:paraId="622E91A8" w14:textId="77777777" w:rsidR="00E14E51" w:rsidRPr="00342067" w:rsidRDefault="005B672C" w:rsidP="008C4A34">
      <w:pPr>
        <w:pStyle w:val="StyleCaptionText1Centered"/>
        <w:spacing w:after="0"/>
      </w:pPr>
      <w:r w:rsidRPr="00342067">
        <w:t>Figure 15-1</w:t>
      </w:r>
    </w:p>
    <w:p w14:paraId="2F96C568" w14:textId="77777777" w:rsidR="00086506" w:rsidRPr="00342067" w:rsidRDefault="009677C8" w:rsidP="003773E1">
      <w:pPr>
        <w:pStyle w:val="Heading2"/>
      </w:pPr>
      <w:bookmarkStart w:id="47" w:name="_Toc8378934"/>
      <w:r w:rsidRPr="00342067">
        <w:t xml:space="preserve">Acetic Acid </w:t>
      </w:r>
      <w:r w:rsidR="00086506" w:rsidRPr="00342067">
        <w:t>Clean</w:t>
      </w:r>
      <w:bookmarkEnd w:id="47"/>
      <w:r w:rsidR="00086506" w:rsidRPr="00342067">
        <w:t xml:space="preserve"> </w:t>
      </w:r>
    </w:p>
    <w:p w14:paraId="461FE56C" w14:textId="77777777" w:rsidR="00086506" w:rsidRPr="00342067" w:rsidRDefault="00086506" w:rsidP="003773E1">
      <w:pPr>
        <w:pStyle w:val="Heading3"/>
      </w:pPr>
      <w:r w:rsidRPr="00342067">
        <w:t>If copper leads are highly corroded,</w:t>
      </w:r>
      <w:r w:rsidR="00BA7FFD" w:rsidRPr="00342067">
        <w:t xml:space="preserve"> they can be cleaned per the following: Place amplifiers </w:t>
      </w:r>
      <w:r w:rsidRPr="00342067">
        <w:t xml:space="preserve">in an acetic bath (3% v/v) for 4 minutes.  Agitate the pieces gently to provide even coverage to the copper leads.  After 4 minutes, remove pieces from the acetic bath and </w:t>
      </w:r>
      <w:r w:rsidR="00505737" w:rsidRPr="00342067">
        <w:t>then perform a post cleaning using TA1061, Process F</w:t>
      </w:r>
      <w:r w:rsidRPr="00342067">
        <w:t xml:space="preserve">.  </w:t>
      </w:r>
      <w:r w:rsidR="00505737" w:rsidRPr="00342067">
        <w:t xml:space="preserve">Bake out </w:t>
      </w:r>
      <w:proofErr w:type="spellStart"/>
      <w:r w:rsidR="00505737" w:rsidRPr="00342067">
        <w:t>ar</w:t>
      </w:r>
      <w:proofErr w:type="spellEnd"/>
      <w:r w:rsidR="00505737" w:rsidRPr="00342067">
        <w:t xml:space="preserve"> 250F for a minimum of 10 minutes.  </w:t>
      </w:r>
      <w:r w:rsidRPr="00342067">
        <w:t>Inspect copper leads for corrosion.  If corrosion is still visible repeat the above process.  If the corrosion has been s</w:t>
      </w:r>
      <w:r w:rsidR="00BA7FFD" w:rsidRPr="00342067">
        <w:t>uccessfully removed, the amplifiers</w:t>
      </w:r>
      <w:r w:rsidRPr="00342067">
        <w:t xml:space="preserve"> are now ready to be delivered to production.</w:t>
      </w:r>
    </w:p>
    <w:p w14:paraId="50B13461" w14:textId="77777777" w:rsidR="0018113A" w:rsidRPr="00342067" w:rsidRDefault="00EE6C91" w:rsidP="003773E1">
      <w:pPr>
        <w:pStyle w:val="Heading2"/>
      </w:pPr>
      <w:bookmarkStart w:id="48" w:name="_Toc8378935"/>
      <w:r w:rsidRPr="00342067">
        <w:t>Types of Containers Used to P</w:t>
      </w:r>
      <w:r w:rsidR="00A10988" w:rsidRPr="00342067">
        <w:t xml:space="preserve">ackage </w:t>
      </w:r>
      <w:r w:rsidRPr="00342067">
        <w:t>A</w:t>
      </w:r>
      <w:r w:rsidR="00A10988" w:rsidRPr="00342067">
        <w:t>mplifiers.</w:t>
      </w:r>
      <w:bookmarkEnd w:id="48"/>
      <w:r w:rsidR="00A10988" w:rsidRPr="00342067">
        <w:t xml:space="preserve">  </w:t>
      </w:r>
    </w:p>
    <w:p w14:paraId="39334667" w14:textId="77777777" w:rsidR="00A83D22" w:rsidRPr="00342067" w:rsidRDefault="00321C34" w:rsidP="003773E1">
      <w:pPr>
        <w:pStyle w:val="Heading3"/>
      </w:pPr>
      <w:r w:rsidRPr="00342067">
        <w:t>A</w:t>
      </w:r>
      <w:r w:rsidR="00A83D22" w:rsidRPr="00342067">
        <w:t xml:space="preserve">mplifiers with </w:t>
      </w:r>
      <w:r w:rsidR="00BB02CB" w:rsidRPr="00342067">
        <w:t>a</w:t>
      </w:r>
      <w:r w:rsidR="00A10988" w:rsidRPr="00342067">
        <w:t xml:space="preserve"> rigid</w:t>
      </w:r>
      <w:r w:rsidR="00BB02CB" w:rsidRPr="00342067">
        <w:t xml:space="preserve"> encapsulating</w:t>
      </w:r>
      <w:r w:rsidR="00224BFE" w:rsidRPr="00342067">
        <w:t xml:space="preserve"> </w:t>
      </w:r>
      <w:r w:rsidR="00A83D22" w:rsidRPr="00342067">
        <w:t>overcoat</w:t>
      </w:r>
      <w:r w:rsidR="002C6B63" w:rsidRPr="00342067">
        <w:t xml:space="preserve"> (</w:t>
      </w:r>
      <w:r w:rsidR="00E719AF" w:rsidRPr="00342067">
        <w:t>i.e.</w:t>
      </w:r>
      <w:r w:rsidR="002C6B63" w:rsidRPr="00342067">
        <w:t xml:space="preserve"> FP4401)</w:t>
      </w:r>
      <w:r w:rsidR="00DF0F2F" w:rsidRPr="00342067">
        <w:t xml:space="preserve"> NOT on a T-0X Header</w:t>
      </w:r>
      <w:r w:rsidR="00A10988" w:rsidRPr="00342067">
        <w:t xml:space="preserve"> are </w:t>
      </w:r>
      <w:r w:rsidR="00DC2491" w:rsidRPr="00342067">
        <w:t xml:space="preserve">to be </w:t>
      </w:r>
      <w:r w:rsidR="00A10988" w:rsidRPr="00342067">
        <w:t>packaged in 4” x 4” Waffle Pack STAT-PRO® 150 Black Conductive Poly cases (H44-400500-62C02 or equivalent) with locking clips fully engaged.</w:t>
      </w:r>
      <w:r w:rsidR="00DF0F2F" w:rsidRPr="00342067">
        <w:t xml:space="preserve"> </w:t>
      </w:r>
    </w:p>
    <w:p w14:paraId="7F20BD19" w14:textId="77777777" w:rsidR="00DF0F2F" w:rsidRPr="00342067" w:rsidRDefault="00321C34" w:rsidP="003773E1">
      <w:pPr>
        <w:pStyle w:val="Heading3"/>
      </w:pPr>
      <w:r w:rsidRPr="00342067">
        <w:t>A</w:t>
      </w:r>
      <w:r w:rsidR="00DF0F2F" w:rsidRPr="00342067">
        <w:t xml:space="preserve">mplifiers with </w:t>
      </w:r>
      <w:r w:rsidR="00BB02CB" w:rsidRPr="00342067">
        <w:t>a</w:t>
      </w:r>
      <w:r w:rsidR="00A10988" w:rsidRPr="00342067">
        <w:t xml:space="preserve"> rigid</w:t>
      </w:r>
      <w:r w:rsidR="00BB02CB" w:rsidRPr="00342067">
        <w:t xml:space="preserve"> encapsulating</w:t>
      </w:r>
      <w:r w:rsidR="00224BFE" w:rsidRPr="00342067">
        <w:t xml:space="preserve"> overcoat </w:t>
      </w:r>
      <w:r w:rsidR="00DF0F2F" w:rsidRPr="00342067">
        <w:t>(</w:t>
      </w:r>
      <w:r w:rsidR="00E719AF" w:rsidRPr="00342067">
        <w:t>i.e.</w:t>
      </w:r>
      <w:r w:rsidR="00DF0F2F" w:rsidRPr="00342067">
        <w:t xml:space="preserve"> FP4401) on a T-0X Header</w:t>
      </w:r>
      <w:r w:rsidR="00A10988" w:rsidRPr="00342067">
        <w:t xml:space="preserve"> are packaged in clamshell cases (</w:t>
      </w:r>
      <w:proofErr w:type="spellStart"/>
      <w:r w:rsidR="00A10988" w:rsidRPr="00342067">
        <w:t>Protektive</w:t>
      </w:r>
      <w:proofErr w:type="spellEnd"/>
      <w:r w:rsidR="00A10988" w:rsidRPr="00342067">
        <w:t xml:space="preserve"> Pak #57006 conductive box or equivalent) with T-0X Header pins fully inserted into the insertion grade (firm) foam. The case shall also include a cushion grade (soft) foam insert to hold the amplifiers in place during transport.</w:t>
      </w:r>
    </w:p>
    <w:p w14:paraId="26036690" w14:textId="77777777" w:rsidR="00BA709E" w:rsidRPr="00342067" w:rsidRDefault="00224BFE" w:rsidP="003773E1">
      <w:pPr>
        <w:pStyle w:val="Heading3"/>
      </w:pPr>
      <w:r w:rsidRPr="00342067">
        <w:t>Amplifier</w:t>
      </w:r>
      <w:r w:rsidR="00321C34" w:rsidRPr="00342067">
        <w:t>s</w:t>
      </w:r>
      <w:r w:rsidRPr="00342067">
        <w:t xml:space="preserve"> with No overcoat</w:t>
      </w:r>
      <w:r w:rsidR="00321C34" w:rsidRPr="00342067">
        <w:t>,</w:t>
      </w:r>
      <w:r w:rsidRPr="00342067">
        <w:t xml:space="preserve"> </w:t>
      </w:r>
      <w:proofErr w:type="spellStart"/>
      <w:r w:rsidR="00A83D22" w:rsidRPr="00342067">
        <w:t>Sylgard</w:t>
      </w:r>
      <w:proofErr w:type="spellEnd"/>
      <w:r w:rsidR="00A83D22" w:rsidRPr="00342067">
        <w:t xml:space="preserve"> </w:t>
      </w:r>
      <w:r w:rsidR="00A10988" w:rsidRPr="00342067">
        <w:t xml:space="preserve">(-99) </w:t>
      </w:r>
      <w:r w:rsidR="00A83D22" w:rsidRPr="00342067">
        <w:t>overcoat</w:t>
      </w:r>
      <w:r w:rsidR="00321C34" w:rsidRPr="00342067">
        <w:t xml:space="preserve">, and </w:t>
      </w:r>
      <w:r w:rsidR="00A10988" w:rsidRPr="00342067">
        <w:t xml:space="preserve">all </w:t>
      </w:r>
      <w:r w:rsidR="00321C34" w:rsidRPr="00342067">
        <w:t>MEMS Devices</w:t>
      </w:r>
      <w:r w:rsidR="00A10988" w:rsidRPr="00342067">
        <w:t xml:space="preserve"> are </w:t>
      </w:r>
      <w:r w:rsidR="00DC2491" w:rsidRPr="00342067">
        <w:t xml:space="preserve">to be </w:t>
      </w:r>
      <w:r w:rsidR="00A10988" w:rsidRPr="00342067">
        <w:t>packaged</w:t>
      </w:r>
      <w:r w:rsidR="002C697F" w:rsidRPr="00342067">
        <w:t xml:space="preserve"> “</w:t>
      </w:r>
      <w:proofErr w:type="spellStart"/>
      <w:r w:rsidR="002C697F" w:rsidRPr="00342067">
        <w:t>singulated</w:t>
      </w:r>
      <w:proofErr w:type="spellEnd"/>
      <w:r w:rsidR="002C697F" w:rsidRPr="00342067">
        <w:t xml:space="preserve">” </w:t>
      </w:r>
      <w:r w:rsidR="00A10988" w:rsidRPr="00342067">
        <w:t xml:space="preserve">in tacky gel containers such that the </w:t>
      </w:r>
      <w:r w:rsidR="00E719AF" w:rsidRPr="00342067">
        <w:t>amplifiers</w:t>
      </w:r>
      <w:r w:rsidR="00A10988" w:rsidRPr="00342067">
        <w:t xml:space="preserve"> will not migrate within the container during transport.</w:t>
      </w:r>
      <w:r w:rsidR="002C697F" w:rsidRPr="00342067">
        <w:t xml:space="preserve"> The tack level for these containers must be a minimum of</w:t>
      </w:r>
      <w:r w:rsidR="00310737" w:rsidRPr="00342067">
        <w:t xml:space="preserve"> Tack</w:t>
      </w:r>
      <w:r w:rsidR="002C697F" w:rsidRPr="00342067">
        <w:t xml:space="preserve"> “8”. Hinged 2x2 Gel-</w:t>
      </w:r>
      <w:proofErr w:type="spellStart"/>
      <w:r w:rsidR="002C697F" w:rsidRPr="00342067">
        <w:t>Paks</w:t>
      </w:r>
      <w:proofErr w:type="spellEnd"/>
      <w:r w:rsidR="002C697F" w:rsidRPr="00342067">
        <w:t xml:space="preserve"> </w:t>
      </w:r>
      <w:r w:rsidR="00011CC1" w:rsidRPr="00342067">
        <w:t xml:space="preserve">of </w:t>
      </w:r>
      <w:r w:rsidR="002C697F" w:rsidRPr="00342067">
        <w:t xml:space="preserve">Tack </w:t>
      </w:r>
      <w:r w:rsidR="004100A2" w:rsidRPr="00342067">
        <w:t>“</w:t>
      </w:r>
      <w:r w:rsidR="002C697F" w:rsidRPr="00342067">
        <w:t>8</w:t>
      </w:r>
      <w:r w:rsidR="004100A2" w:rsidRPr="00342067">
        <w:t>”</w:t>
      </w:r>
      <w:r w:rsidR="002C697F" w:rsidRPr="00342067">
        <w:t xml:space="preserve"> (100-15903-80)</w:t>
      </w:r>
      <w:r w:rsidR="00310737" w:rsidRPr="00342067">
        <w:t xml:space="preserve"> </w:t>
      </w:r>
      <w:r w:rsidR="003D286E" w:rsidRPr="00342067">
        <w:t>for</w:t>
      </w:r>
      <w:r w:rsidR="00310737" w:rsidRPr="00342067">
        <w:t xml:space="preserve"> sub-assemblies</w:t>
      </w:r>
      <w:r w:rsidR="002C697F" w:rsidRPr="00342067">
        <w:t xml:space="preserve"> and </w:t>
      </w:r>
      <w:r w:rsidR="00A10988" w:rsidRPr="00342067">
        <w:t>4”x4” vacuum r</w:t>
      </w:r>
      <w:r w:rsidR="00F60726" w:rsidRPr="00342067">
        <w:t>elease containers (</w:t>
      </w:r>
      <w:proofErr w:type="spellStart"/>
      <w:r w:rsidR="00F60726" w:rsidRPr="00342067">
        <w:t>GelPak</w:t>
      </w:r>
      <w:proofErr w:type="spellEnd"/>
      <w:r w:rsidR="00F60726" w:rsidRPr="00342067">
        <w:t xml:space="preserve"> VR-44 Series</w:t>
      </w:r>
      <w:r w:rsidR="00A10988" w:rsidRPr="00342067">
        <w:t>)</w:t>
      </w:r>
      <w:r w:rsidR="00310737" w:rsidRPr="00342067">
        <w:t xml:space="preserve"> for MEMS </w:t>
      </w:r>
      <w:r w:rsidR="00310737" w:rsidRPr="00342067">
        <w:lastRenderedPageBreak/>
        <w:t>sensors</w:t>
      </w:r>
      <w:r w:rsidR="00A10988" w:rsidRPr="00342067">
        <w:t xml:space="preserve"> are preferred but may be substituted with a 3.5"x4.5"x0.5"con</w:t>
      </w:r>
      <w:r w:rsidR="00011CC1" w:rsidRPr="00342067">
        <w:t xml:space="preserve">ductive hinged </w:t>
      </w:r>
      <w:proofErr w:type="spellStart"/>
      <w:r w:rsidR="00011CC1" w:rsidRPr="00342067">
        <w:t>GelPak</w:t>
      </w:r>
      <w:proofErr w:type="spellEnd"/>
      <w:r w:rsidR="00011CC1" w:rsidRPr="00342067">
        <w:t xml:space="preserve"> container</w:t>
      </w:r>
      <w:r w:rsidR="00A10988" w:rsidRPr="00342067">
        <w:t xml:space="preserve"> (100-9008-00) when required based on availability or when the vacuum release container will not hold the amplifiers securely.</w:t>
      </w:r>
    </w:p>
    <w:p w14:paraId="6B826D2A" w14:textId="77777777" w:rsidR="00BA709E" w:rsidRPr="00342067" w:rsidRDefault="00BA709E" w:rsidP="00834669">
      <w:pPr>
        <w:pStyle w:val="Heading4"/>
      </w:pPr>
      <w:r w:rsidRPr="00342067">
        <w:t>All gel type containers are to be inspected for contamination on the gel surface prior to placing items in them.  If any debris or heavy film is apparent on the gel, the surface should be cleaned.  Use a piece of clear packing tape to pull debris off of the gel surface.  Use care to avoid tearing the gel.  If the gel becomes torn, of if the debris cannot be removed, the gel container must be discarded.</w:t>
      </w:r>
    </w:p>
    <w:p w14:paraId="05A2CFB5" w14:textId="77777777" w:rsidR="0018113A" w:rsidRPr="00342067" w:rsidRDefault="0018113A" w:rsidP="00B672AB">
      <w:pPr>
        <w:rPr>
          <w:highlight w:val="green"/>
        </w:rPr>
      </w:pPr>
    </w:p>
    <w:p w14:paraId="52071883" w14:textId="77777777" w:rsidR="005F0604" w:rsidRPr="00342067" w:rsidRDefault="005F0604" w:rsidP="00B672AB">
      <w:pPr>
        <w:rPr>
          <w:highlight w:val="green"/>
        </w:rPr>
      </w:pPr>
    </w:p>
    <w:p w14:paraId="7544378C" w14:textId="77777777" w:rsidR="00086506" w:rsidRPr="00342067" w:rsidRDefault="00086506" w:rsidP="00B672AB">
      <w:pPr>
        <w:rPr>
          <w:highlight w:val="green"/>
        </w:rPr>
      </w:pPr>
    </w:p>
    <w:p w14:paraId="5513ED85" w14:textId="77777777" w:rsidR="00517F32" w:rsidRPr="00342067" w:rsidRDefault="00517F32" w:rsidP="00CE2CD5">
      <w:pPr>
        <w:pStyle w:val="Heading1"/>
        <w:tabs>
          <w:tab w:val="num" w:pos="576"/>
        </w:tabs>
      </w:pPr>
      <w:r w:rsidRPr="00342067">
        <w:t xml:space="preserve"> </w:t>
      </w:r>
      <w:bookmarkStart w:id="49" w:name="_Toc8378936"/>
      <w:r w:rsidR="0018113A" w:rsidRPr="00342067">
        <w:t>DELIVERY AND JOB PAPERWORK</w:t>
      </w:r>
      <w:bookmarkEnd w:id="49"/>
    </w:p>
    <w:p w14:paraId="788BE44D" w14:textId="77777777" w:rsidR="0077455E" w:rsidRPr="00342067" w:rsidRDefault="00AC2E83" w:rsidP="003773E1">
      <w:pPr>
        <w:pStyle w:val="Heading2"/>
      </w:pPr>
      <w:bookmarkStart w:id="50" w:name="_Toc8378937"/>
      <w:r w:rsidRPr="00342067">
        <w:t>Delivery</w:t>
      </w:r>
      <w:bookmarkEnd w:id="50"/>
    </w:p>
    <w:p w14:paraId="29C247C6" w14:textId="77777777" w:rsidR="006D66C7" w:rsidRPr="00342067" w:rsidRDefault="00517F32" w:rsidP="00075258">
      <w:pPr>
        <w:pStyle w:val="Heading3"/>
      </w:pPr>
      <w:r w:rsidRPr="00342067">
        <w:t xml:space="preserve">Unless </w:t>
      </w:r>
      <w:r w:rsidR="00DC2491" w:rsidRPr="00342067">
        <w:t>otherwise</w:t>
      </w:r>
      <w:r w:rsidRPr="00342067">
        <w:t xml:space="preserve"> directed, all finished amplifier</w:t>
      </w:r>
      <w:r w:rsidR="0018113A" w:rsidRPr="00342067">
        <w:t xml:space="preserve">s </w:t>
      </w:r>
      <w:r w:rsidR="00EF75CC" w:rsidRPr="00342067">
        <w:t>that have no</w:t>
      </w:r>
      <w:r w:rsidR="00D628D4" w:rsidRPr="00342067">
        <w:t xml:space="preserve"> subsequent </w:t>
      </w:r>
      <w:r w:rsidR="00EF75CC" w:rsidRPr="00342067">
        <w:t xml:space="preserve">operations besides 998, </w:t>
      </w:r>
      <w:r w:rsidRPr="00342067">
        <w:t xml:space="preserve">shall be </w:t>
      </w:r>
      <w:r w:rsidR="00A812A1" w:rsidRPr="00342067">
        <w:t>routed</w:t>
      </w:r>
      <w:r w:rsidR="00AC2E83" w:rsidRPr="00342067">
        <w:t xml:space="preserve"> to Inventory Control so they can </w:t>
      </w:r>
      <w:r w:rsidR="0018113A" w:rsidRPr="00342067">
        <w:t xml:space="preserve">be </w:t>
      </w:r>
      <w:r w:rsidRPr="00342067">
        <w:t>receive</w:t>
      </w:r>
      <w:r w:rsidR="0018113A" w:rsidRPr="00342067">
        <w:t>d</w:t>
      </w:r>
      <w:r w:rsidRPr="00342067">
        <w:t xml:space="preserve"> into inventory and stock</w:t>
      </w:r>
      <w:r w:rsidR="0018113A" w:rsidRPr="00342067">
        <w:t>ed</w:t>
      </w:r>
      <w:r w:rsidRPr="00342067">
        <w:t>.</w:t>
      </w:r>
    </w:p>
    <w:p w14:paraId="1D483CB1" w14:textId="77777777" w:rsidR="00517F32" w:rsidRPr="00342067" w:rsidRDefault="006D66C7" w:rsidP="00075258">
      <w:pPr>
        <w:pStyle w:val="Heading3"/>
      </w:pPr>
      <w:r w:rsidRPr="00342067">
        <w:t>Before routing any amplifiers to I</w:t>
      </w:r>
      <w:r w:rsidR="00646772" w:rsidRPr="00342067">
        <w:t>nventory Control, the packaged</w:t>
      </w:r>
      <w:r w:rsidRPr="00342067">
        <w:t xml:space="preserve"> part </w:t>
      </w:r>
      <w:r w:rsidR="001844B4" w:rsidRPr="00342067">
        <w:t>quantity</w:t>
      </w:r>
      <w:r w:rsidRPr="00342067">
        <w:t xml:space="preserve"> must be verified against the quantity printed on the packaging label. Verification of this count shall be denoted by initialing next to the quantity on the label.</w:t>
      </w:r>
    </w:p>
    <w:p w14:paraId="774D09E5" w14:textId="77777777" w:rsidR="00803BF5" w:rsidRPr="00342067" w:rsidRDefault="00D628D4" w:rsidP="003773E1">
      <w:pPr>
        <w:pStyle w:val="Heading3"/>
      </w:pPr>
      <w:r w:rsidRPr="00342067">
        <w:t>Some jobs</w:t>
      </w:r>
      <w:r w:rsidR="00EF75CC" w:rsidRPr="00342067">
        <w:t xml:space="preserve"> </w:t>
      </w:r>
      <w:r w:rsidRPr="00342067">
        <w:t xml:space="preserve">may </w:t>
      </w:r>
      <w:r w:rsidR="00EF75CC" w:rsidRPr="00342067">
        <w:t>require delivery d</w:t>
      </w:r>
      <w:r w:rsidR="00517F32" w:rsidRPr="00342067">
        <w:t>irectly to</w:t>
      </w:r>
      <w:r w:rsidR="00EF75CC" w:rsidRPr="00342067">
        <w:t xml:space="preserve"> a</w:t>
      </w:r>
      <w:r w:rsidR="00517F32" w:rsidRPr="00342067">
        <w:t xml:space="preserve"> group </w:t>
      </w:r>
      <w:r w:rsidR="00765289" w:rsidRPr="00342067">
        <w:t xml:space="preserve">(i.e. to DC/MEMS) </w:t>
      </w:r>
      <w:r w:rsidR="00517F32" w:rsidRPr="00342067">
        <w:t>or person</w:t>
      </w:r>
      <w:r w:rsidR="00765289" w:rsidRPr="00342067">
        <w:t xml:space="preserve"> (i.e. an engineer)</w:t>
      </w:r>
      <w:r w:rsidR="00EF75CC" w:rsidRPr="00342067">
        <w:t xml:space="preserve"> which will be</w:t>
      </w:r>
      <w:r w:rsidR="00517F32" w:rsidRPr="00342067">
        <w:t xml:space="preserve"> defined in the job routing. This may</w:t>
      </w:r>
      <w:r w:rsidR="00E45B54" w:rsidRPr="00342067">
        <w:t xml:space="preserve"> </w:t>
      </w:r>
      <w:r w:rsidR="00517F32" w:rsidRPr="00342067">
        <w:t xml:space="preserve">be determined by </w:t>
      </w:r>
      <w:r w:rsidR="00EF75CC" w:rsidRPr="00342067">
        <w:t xml:space="preserve">the </w:t>
      </w:r>
      <w:proofErr w:type="spellStart"/>
      <w:r w:rsidR="00EF75CC" w:rsidRPr="00342067">
        <w:t>workcenter</w:t>
      </w:r>
      <w:proofErr w:type="spellEnd"/>
      <w:r w:rsidR="00EF75CC" w:rsidRPr="00342067">
        <w:t xml:space="preserve"> of the operation</w:t>
      </w:r>
      <w:r w:rsidR="00517F32" w:rsidRPr="00342067">
        <w:t xml:space="preserve"> s</w:t>
      </w:r>
      <w:r w:rsidR="0018113A" w:rsidRPr="00342067">
        <w:t xml:space="preserve">ubsequent </w:t>
      </w:r>
      <w:r w:rsidRPr="00342067">
        <w:t>to the last test operatio</w:t>
      </w:r>
      <w:r w:rsidR="00E45B54" w:rsidRPr="00342067">
        <w:t>n,</w:t>
      </w:r>
      <w:r w:rsidR="00EF75CC" w:rsidRPr="00342067">
        <w:t xml:space="preserve"> </w:t>
      </w:r>
      <w:r w:rsidR="00517F32" w:rsidRPr="00342067">
        <w:t>an engineer’s initials in the job description</w:t>
      </w:r>
      <w:r w:rsidR="0018113A" w:rsidRPr="00342067">
        <w:t xml:space="preserve"> if routing to an engineer</w:t>
      </w:r>
      <w:r w:rsidR="00E45B54" w:rsidRPr="00342067">
        <w:t>,</w:t>
      </w:r>
      <w:r w:rsidR="00517F32" w:rsidRPr="00342067">
        <w:t xml:space="preserve"> or other special instructions within the job routing.</w:t>
      </w:r>
    </w:p>
    <w:p w14:paraId="61818DDA" w14:textId="77777777" w:rsidR="00C37ADF" w:rsidRPr="00342067" w:rsidRDefault="00C37ADF" w:rsidP="003773E1">
      <w:pPr>
        <w:pStyle w:val="Heading3"/>
      </w:pPr>
      <w:r w:rsidRPr="00342067">
        <w:t>When routing to another group for further processing, place the packaged amplifiers along with job paperwork into a black ESD travel box and affix a label to the end denoting job, model, and quantity.</w:t>
      </w:r>
    </w:p>
    <w:p w14:paraId="422BC12E" w14:textId="77777777" w:rsidR="00DC2491" w:rsidRPr="00342067" w:rsidRDefault="00EA27FC" w:rsidP="00EE335B">
      <w:pPr>
        <w:pStyle w:val="Heading3"/>
        <w:keepNext w:val="0"/>
      </w:pPr>
      <w:r w:rsidRPr="00342067">
        <w:t>If processing</w:t>
      </w:r>
      <w:r w:rsidR="00A812A1" w:rsidRPr="00342067">
        <w:t xml:space="preserve"> parts on a TA081</w:t>
      </w:r>
      <w:r w:rsidR="00C37ADF" w:rsidRPr="00342067">
        <w:t xml:space="preserve"> </w:t>
      </w:r>
      <w:r w:rsidR="00803BF5" w:rsidRPr="00342067">
        <w:t>and the next operation is not 998 (</w:t>
      </w:r>
      <w:r w:rsidR="00256CD0" w:rsidRPr="00342067">
        <w:t xml:space="preserve">for </w:t>
      </w:r>
      <w:r w:rsidR="00803BF5" w:rsidRPr="00342067">
        <w:t>receipt into inventory</w:t>
      </w:r>
      <w:r w:rsidR="00256CD0" w:rsidRPr="00342067">
        <w:t>),</w:t>
      </w:r>
      <w:r w:rsidRPr="00342067">
        <w:t xml:space="preserve"> route according to the rework instructions. If batch processing</w:t>
      </w:r>
      <w:r w:rsidR="00F6625D" w:rsidRPr="00342067">
        <w:t xml:space="preserve"> these</w:t>
      </w:r>
      <w:r w:rsidR="006D2DBD" w:rsidRPr="00342067">
        <w:t xml:space="preserve"> jobs to leave the Micro area</w:t>
      </w:r>
      <w:r w:rsidRPr="00342067">
        <w:t xml:space="preserve">, stage these jobs </w:t>
      </w:r>
      <w:r w:rsidR="00A812A1" w:rsidRPr="00342067">
        <w:t>on the “</w:t>
      </w:r>
      <w:r w:rsidR="00765289" w:rsidRPr="00342067">
        <w:t>OUTGOING STAGING AREA-NOT GOING</w:t>
      </w:r>
      <w:r w:rsidR="00F6625D" w:rsidRPr="00342067">
        <w:t xml:space="preserve"> TO INVENTORY CONTROL</w:t>
      </w:r>
      <w:r w:rsidRPr="00342067">
        <w:t>”</w:t>
      </w:r>
      <w:r w:rsidR="00706E0E" w:rsidRPr="00342067">
        <w:t xml:space="preserve"> shelf</w:t>
      </w:r>
      <w:r w:rsidRPr="00342067">
        <w:t xml:space="preserve"> to</w:t>
      </w:r>
      <w:r w:rsidR="007D7C1E" w:rsidRPr="00342067">
        <w:t xml:space="preserve"> avoid inadvertent delivery to Inventory C</w:t>
      </w:r>
      <w:r w:rsidRPr="00342067">
        <w:t>ontrol.</w:t>
      </w:r>
    </w:p>
    <w:p w14:paraId="239EEB83" w14:textId="77777777" w:rsidR="00AC2E83" w:rsidRPr="00342067" w:rsidRDefault="00AC2E83" w:rsidP="003773E1">
      <w:pPr>
        <w:pStyle w:val="Heading2"/>
      </w:pPr>
      <w:bookmarkStart w:id="51" w:name="_Toc8378938"/>
      <w:r w:rsidRPr="00342067">
        <w:lastRenderedPageBreak/>
        <w:t>Job Paperwork</w:t>
      </w:r>
      <w:bookmarkEnd w:id="51"/>
    </w:p>
    <w:p w14:paraId="22BDC65A" w14:textId="77777777" w:rsidR="00BB02CB" w:rsidRPr="00342067" w:rsidRDefault="00D628D4" w:rsidP="003773E1">
      <w:pPr>
        <w:pStyle w:val="Heading3"/>
      </w:pPr>
      <w:r w:rsidRPr="00342067">
        <w:t xml:space="preserve"> </w:t>
      </w:r>
      <w:r w:rsidR="00BD31C0" w:rsidRPr="00342067">
        <w:t xml:space="preserve">After completing all operations on a job, place the completed </w:t>
      </w:r>
      <w:r w:rsidR="00BB02CB" w:rsidRPr="00342067">
        <w:t>jobs paperwork in the “jobs to be scanned” bin</w:t>
      </w:r>
      <w:r w:rsidR="00DC2491" w:rsidRPr="00342067">
        <w:t xml:space="preserve"> located in the Micro test area</w:t>
      </w:r>
      <w:r w:rsidR="00AC2E83" w:rsidRPr="00342067">
        <w:t>.</w:t>
      </w:r>
    </w:p>
    <w:p w14:paraId="656F224A" w14:textId="77777777" w:rsidR="00517F32" w:rsidRPr="00342067" w:rsidRDefault="00BB02CB" w:rsidP="003773E1">
      <w:pPr>
        <w:pStyle w:val="Heading3"/>
      </w:pPr>
      <w:r w:rsidRPr="00342067">
        <w:t xml:space="preserve"> If routing amplifiers di</w:t>
      </w:r>
      <w:r w:rsidR="00DC2491" w:rsidRPr="00342067">
        <w:t>rectly to a group or person where</w:t>
      </w:r>
      <w:r w:rsidRPr="00342067">
        <w:t xml:space="preserve"> there are subsequent incomplete operations, deliver the job paperwork with the </w:t>
      </w:r>
      <w:r w:rsidR="00E55555" w:rsidRPr="00342067">
        <w:t>amplifiers</w:t>
      </w:r>
      <w:r w:rsidRPr="00342067">
        <w:t>.</w:t>
      </w:r>
    </w:p>
    <w:p w14:paraId="7383688A" w14:textId="77777777" w:rsidR="00536CBC" w:rsidRPr="00342067" w:rsidRDefault="00536CBC" w:rsidP="00081716"/>
    <w:p w14:paraId="134E7969" w14:textId="77777777" w:rsidR="00DC2491" w:rsidRPr="00342067" w:rsidRDefault="00DC2491" w:rsidP="00081716"/>
    <w:sectPr w:rsidR="00DC2491" w:rsidRPr="00342067" w:rsidSect="009031A5">
      <w:type w:val="continuous"/>
      <w:pgSz w:w="12240" w:h="15840" w:code="1"/>
      <w:pgMar w:top="2160" w:right="1152" w:bottom="1872" w:left="1152"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6F387" w14:textId="77777777" w:rsidR="008F16D2" w:rsidRDefault="008F16D2">
      <w:r>
        <w:separator/>
      </w:r>
    </w:p>
    <w:p w14:paraId="2F09883E" w14:textId="77777777" w:rsidR="008F16D2" w:rsidRDefault="008F16D2"/>
  </w:endnote>
  <w:endnote w:type="continuationSeparator" w:id="0">
    <w:p w14:paraId="27794A77" w14:textId="77777777" w:rsidR="008F16D2" w:rsidRDefault="008F16D2">
      <w:r>
        <w:continuationSeparator/>
      </w:r>
    </w:p>
    <w:p w14:paraId="732A78F1" w14:textId="77777777" w:rsidR="008F16D2" w:rsidRDefault="008F16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CB">
    <w:altName w:val="Symbol"/>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CFAD2" w14:textId="77777777" w:rsidR="0008126F" w:rsidRDefault="000812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240"/>
      <w:gridCol w:w="5488"/>
      <w:gridCol w:w="1136"/>
    </w:tblGrid>
    <w:tr w:rsidR="00900E0E" w:rsidRPr="0018720B" w14:paraId="733B9147" w14:textId="77777777" w:rsidTr="0018720B">
      <w:tc>
        <w:tcPr>
          <w:tcW w:w="3240" w:type="dxa"/>
          <w:shd w:val="clear" w:color="auto" w:fill="auto"/>
          <w:vAlign w:val="center"/>
        </w:tcPr>
        <w:p w14:paraId="3114F3EC" w14:textId="77777777" w:rsidR="00900E0E" w:rsidRPr="0018720B" w:rsidRDefault="00900E0E" w:rsidP="0005218D">
          <w:pPr>
            <w:pStyle w:val="Footer"/>
            <w:rPr>
              <w:rFonts w:ascii="Arial" w:hAnsi="Arial" w:cs="Arial"/>
              <w:sz w:val="16"/>
              <w:szCs w:val="16"/>
            </w:rPr>
          </w:pPr>
        </w:p>
      </w:tc>
      <w:tc>
        <w:tcPr>
          <w:tcW w:w="5488" w:type="dxa"/>
          <w:shd w:val="clear" w:color="auto" w:fill="auto"/>
          <w:vAlign w:val="center"/>
        </w:tcPr>
        <w:p w14:paraId="0BDE6B65" w14:textId="77777777" w:rsidR="00900E0E" w:rsidRPr="0018720B" w:rsidRDefault="00900E0E" w:rsidP="0018720B">
          <w:pPr>
            <w:pStyle w:val="Footer"/>
            <w:jc w:val="right"/>
            <w:rPr>
              <w:rFonts w:ascii="Arial" w:hAnsi="Arial" w:cs="Arial"/>
              <w:sz w:val="16"/>
              <w:szCs w:val="16"/>
            </w:rPr>
          </w:pPr>
          <w:r w:rsidRPr="0018720B">
            <w:rPr>
              <w:rFonts w:ascii="Arial" w:hAnsi="Arial" w:cs="Arial"/>
              <w:sz w:val="16"/>
              <w:szCs w:val="16"/>
            </w:rPr>
            <w:t>Amplifier Testing User’s Guide</w:t>
          </w:r>
        </w:p>
      </w:tc>
      <w:tc>
        <w:tcPr>
          <w:tcW w:w="1136" w:type="dxa"/>
          <w:shd w:val="clear" w:color="auto" w:fill="auto"/>
          <w:vAlign w:val="center"/>
        </w:tcPr>
        <w:p w14:paraId="6ECAC02E" w14:textId="77777777" w:rsidR="00900E0E" w:rsidRPr="0018720B" w:rsidRDefault="00900E0E" w:rsidP="0018720B">
          <w:pPr>
            <w:pStyle w:val="Footer"/>
            <w:jc w:val="right"/>
            <w:rPr>
              <w:rFonts w:ascii="Arial" w:hAnsi="Arial" w:cs="Arial"/>
              <w:sz w:val="16"/>
              <w:szCs w:val="16"/>
            </w:rPr>
          </w:pPr>
          <w:r w:rsidRPr="0018720B">
            <w:rPr>
              <w:rFonts w:ascii="Arial" w:hAnsi="Arial" w:cs="Arial"/>
              <w:sz w:val="16"/>
              <w:szCs w:val="16"/>
            </w:rPr>
            <w:t>TA1022</w:t>
          </w:r>
        </w:p>
      </w:tc>
    </w:tr>
    <w:tr w:rsidR="00900E0E" w:rsidRPr="0018720B" w14:paraId="5E966727" w14:textId="77777777" w:rsidTr="0018720B">
      <w:tc>
        <w:tcPr>
          <w:tcW w:w="3240" w:type="dxa"/>
          <w:shd w:val="clear" w:color="auto" w:fill="auto"/>
          <w:vAlign w:val="center"/>
        </w:tcPr>
        <w:p w14:paraId="4F4158A3" w14:textId="77777777" w:rsidR="00900E0E" w:rsidRPr="0018720B" w:rsidRDefault="00900E0E" w:rsidP="000263DC">
          <w:pPr>
            <w:pStyle w:val="Footer"/>
            <w:rPr>
              <w:rFonts w:ascii="Arial" w:hAnsi="Arial" w:cs="Arial"/>
              <w:sz w:val="16"/>
              <w:szCs w:val="16"/>
            </w:rPr>
          </w:pPr>
        </w:p>
      </w:tc>
      <w:tc>
        <w:tcPr>
          <w:tcW w:w="5488" w:type="dxa"/>
          <w:shd w:val="clear" w:color="auto" w:fill="auto"/>
          <w:vAlign w:val="center"/>
        </w:tcPr>
        <w:p w14:paraId="18F24B32" w14:textId="082FFBCD" w:rsidR="00900E0E" w:rsidRPr="0018720B" w:rsidRDefault="00900E0E" w:rsidP="000263DC">
          <w:pPr>
            <w:pStyle w:val="Footer"/>
            <w:rPr>
              <w:rFonts w:ascii="Arial" w:hAnsi="Arial" w:cs="Arial"/>
              <w:sz w:val="16"/>
              <w:szCs w:val="16"/>
            </w:rPr>
          </w:pPr>
          <w:r w:rsidRPr="0018720B">
            <w:rPr>
              <w:rFonts w:ascii="Arial" w:hAnsi="Arial" w:cs="Arial"/>
              <w:sz w:val="16"/>
              <w:szCs w:val="16"/>
            </w:rPr>
            <w:t xml:space="preserve">                                    PAGE </w:t>
          </w:r>
          <w:r w:rsidRPr="0018720B">
            <w:rPr>
              <w:rStyle w:val="PageNumber"/>
              <w:rFonts w:ascii="Arial" w:hAnsi="Arial" w:cs="Arial"/>
              <w:sz w:val="16"/>
              <w:szCs w:val="16"/>
            </w:rPr>
            <w:fldChar w:fldCharType="begin"/>
          </w:r>
          <w:r w:rsidRPr="0018720B">
            <w:rPr>
              <w:rStyle w:val="PageNumber"/>
              <w:rFonts w:ascii="Arial" w:hAnsi="Arial" w:cs="Arial"/>
              <w:sz w:val="16"/>
              <w:szCs w:val="16"/>
            </w:rPr>
            <w:instrText xml:space="preserve"> PAGE </w:instrText>
          </w:r>
          <w:r w:rsidRPr="0018720B">
            <w:rPr>
              <w:rStyle w:val="PageNumber"/>
              <w:rFonts w:ascii="Arial" w:hAnsi="Arial" w:cs="Arial"/>
              <w:sz w:val="16"/>
              <w:szCs w:val="16"/>
            </w:rPr>
            <w:fldChar w:fldCharType="separate"/>
          </w:r>
          <w:r w:rsidR="00676EE4">
            <w:rPr>
              <w:rStyle w:val="PageNumber"/>
              <w:rFonts w:ascii="Arial" w:hAnsi="Arial" w:cs="Arial"/>
              <w:noProof/>
              <w:sz w:val="16"/>
              <w:szCs w:val="16"/>
            </w:rPr>
            <w:t>36</w:t>
          </w:r>
          <w:r w:rsidRPr="0018720B">
            <w:rPr>
              <w:rStyle w:val="PageNumber"/>
              <w:rFonts w:ascii="Arial" w:hAnsi="Arial" w:cs="Arial"/>
              <w:sz w:val="16"/>
              <w:szCs w:val="16"/>
            </w:rPr>
            <w:fldChar w:fldCharType="end"/>
          </w:r>
          <w:r w:rsidRPr="0018720B">
            <w:rPr>
              <w:rStyle w:val="PageNumber"/>
              <w:rFonts w:ascii="Arial" w:hAnsi="Arial" w:cs="Arial"/>
              <w:sz w:val="16"/>
              <w:szCs w:val="16"/>
            </w:rPr>
            <w:t xml:space="preserve"> of </w:t>
          </w:r>
          <w:r w:rsidRPr="0018720B">
            <w:rPr>
              <w:rStyle w:val="PageNumber"/>
              <w:rFonts w:ascii="Arial" w:hAnsi="Arial" w:cs="Arial"/>
              <w:sz w:val="16"/>
              <w:szCs w:val="16"/>
            </w:rPr>
            <w:fldChar w:fldCharType="begin"/>
          </w:r>
          <w:r w:rsidRPr="0018720B">
            <w:rPr>
              <w:rStyle w:val="PageNumber"/>
              <w:rFonts w:ascii="Arial" w:hAnsi="Arial" w:cs="Arial"/>
              <w:sz w:val="16"/>
              <w:szCs w:val="16"/>
            </w:rPr>
            <w:instrText xml:space="preserve"> NUMPAGES </w:instrText>
          </w:r>
          <w:r w:rsidRPr="0018720B">
            <w:rPr>
              <w:rStyle w:val="PageNumber"/>
              <w:rFonts w:ascii="Arial" w:hAnsi="Arial" w:cs="Arial"/>
              <w:sz w:val="16"/>
              <w:szCs w:val="16"/>
            </w:rPr>
            <w:fldChar w:fldCharType="separate"/>
          </w:r>
          <w:r w:rsidR="00676EE4">
            <w:rPr>
              <w:rStyle w:val="PageNumber"/>
              <w:rFonts w:ascii="Arial" w:hAnsi="Arial" w:cs="Arial"/>
              <w:noProof/>
              <w:sz w:val="16"/>
              <w:szCs w:val="16"/>
            </w:rPr>
            <w:t>36</w:t>
          </w:r>
          <w:r w:rsidRPr="0018720B">
            <w:rPr>
              <w:rStyle w:val="PageNumber"/>
              <w:rFonts w:ascii="Arial" w:hAnsi="Arial" w:cs="Arial"/>
              <w:sz w:val="16"/>
              <w:szCs w:val="16"/>
            </w:rPr>
            <w:fldChar w:fldCharType="end"/>
          </w:r>
        </w:p>
      </w:tc>
      <w:tc>
        <w:tcPr>
          <w:tcW w:w="1136" w:type="dxa"/>
          <w:shd w:val="clear" w:color="auto" w:fill="auto"/>
          <w:vAlign w:val="center"/>
        </w:tcPr>
        <w:p w14:paraId="223B78CF" w14:textId="32E7873D" w:rsidR="00900E0E" w:rsidRPr="0018720B" w:rsidRDefault="00900E0E" w:rsidP="00F55776">
          <w:pPr>
            <w:pStyle w:val="Footer"/>
            <w:jc w:val="right"/>
            <w:rPr>
              <w:rFonts w:ascii="Arial" w:hAnsi="Arial" w:cs="Arial"/>
              <w:sz w:val="16"/>
              <w:szCs w:val="16"/>
            </w:rPr>
          </w:pPr>
          <w:r>
            <w:rPr>
              <w:rFonts w:ascii="Arial" w:hAnsi="Arial" w:cs="Arial"/>
              <w:sz w:val="16"/>
              <w:szCs w:val="16"/>
            </w:rPr>
            <w:t xml:space="preserve">REV </w:t>
          </w:r>
          <w:r>
            <w:rPr>
              <w:rFonts w:ascii="Arial" w:hAnsi="Arial" w:cs="Arial"/>
              <w:color w:val="FF0000"/>
              <w:sz w:val="16"/>
              <w:szCs w:val="16"/>
            </w:rPr>
            <w:t>A</w:t>
          </w:r>
          <w:r w:rsidR="0008126F">
            <w:rPr>
              <w:rFonts w:ascii="Arial" w:hAnsi="Arial" w:cs="Arial"/>
              <w:color w:val="FF0000"/>
              <w:sz w:val="16"/>
              <w:szCs w:val="16"/>
            </w:rPr>
            <w:t>C</w:t>
          </w:r>
        </w:p>
      </w:tc>
    </w:tr>
  </w:tbl>
  <w:p w14:paraId="4B0027B9" w14:textId="77777777" w:rsidR="00900E0E" w:rsidRPr="00895072" w:rsidRDefault="00900E0E" w:rsidP="0079266A">
    <w:pPr>
      <w:pStyle w:val="Footer"/>
      <w:rPr>
        <w:sz w:val="16"/>
        <w:szCs w:val="16"/>
      </w:rPr>
    </w:pPr>
    <w:r w:rsidRPr="00895072">
      <w:rPr>
        <w:sz w:val="16"/>
        <w:szCs w:val="16"/>
      </w:rPr>
      <w:t>CS001 Us</w:t>
    </w:r>
    <w:r>
      <w:rPr>
        <w:sz w:val="16"/>
        <w:szCs w:val="16"/>
      </w:rPr>
      <w:t>er’s Guide Template Rev. NR 10/3</w:t>
    </w:r>
    <w:r w:rsidRPr="00895072">
      <w:rPr>
        <w:sz w:val="16"/>
        <w:szCs w:val="16"/>
      </w:rPr>
      <w:t>0/08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D0D33" w14:textId="77777777" w:rsidR="0008126F" w:rsidRDefault="000812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030FC1" w14:textId="77777777" w:rsidR="008F16D2" w:rsidRDefault="008F16D2">
      <w:r>
        <w:separator/>
      </w:r>
    </w:p>
    <w:p w14:paraId="5F80313C" w14:textId="77777777" w:rsidR="008F16D2" w:rsidRDefault="008F16D2"/>
  </w:footnote>
  <w:footnote w:type="continuationSeparator" w:id="0">
    <w:p w14:paraId="5F44CDB6" w14:textId="77777777" w:rsidR="008F16D2" w:rsidRDefault="008F16D2">
      <w:r>
        <w:continuationSeparator/>
      </w:r>
    </w:p>
    <w:p w14:paraId="6D94B37A" w14:textId="77777777" w:rsidR="008F16D2" w:rsidRDefault="008F16D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69999" w14:textId="77777777" w:rsidR="0008126F" w:rsidRDefault="000812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E20C3" w14:textId="77777777" w:rsidR="00900E0E" w:rsidRDefault="00900E0E" w:rsidP="0079266A">
    <w:pPr>
      <w:pStyle w:val="Header"/>
      <w:framePr w:w="4513" w:h="703" w:hRule="exact" w:wrap="around" w:vAnchor="page" w:hAnchor="page" w:x="1009" w:y="577"/>
      <w:rPr>
        <w:sz w:val="18"/>
      </w:rPr>
    </w:pPr>
    <w:r>
      <w:rPr>
        <w:rFonts w:ascii="Arial" w:hAnsi="Arial"/>
        <w:noProof/>
        <w:sz w:val="28"/>
      </w:rPr>
      <w:drawing>
        <wp:anchor distT="0" distB="0" distL="114300" distR="114300" simplePos="0" relativeHeight="251658240" behindDoc="0" locked="0" layoutInCell="1" allowOverlap="1" wp14:anchorId="1F504C87" wp14:editId="6694A617">
          <wp:simplePos x="0" y="0"/>
          <wp:positionH relativeFrom="column">
            <wp:posOffset>4890135</wp:posOffset>
          </wp:positionH>
          <wp:positionV relativeFrom="paragraph">
            <wp:posOffset>40640</wp:posOffset>
          </wp:positionV>
          <wp:extent cx="1905000" cy="514350"/>
          <wp:effectExtent l="0" t="0" r="0" b="0"/>
          <wp:wrapSquare wrapText="bothSides"/>
          <wp:docPr id="305"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14:anchorId="6FB4B265" wp14:editId="022CB811">
          <wp:simplePos x="0" y="0"/>
          <wp:positionH relativeFrom="column">
            <wp:posOffset>89535</wp:posOffset>
          </wp:positionH>
          <wp:positionV relativeFrom="paragraph">
            <wp:posOffset>40640</wp:posOffset>
          </wp:positionV>
          <wp:extent cx="3327400" cy="476250"/>
          <wp:effectExtent l="0" t="0" r="6350" b="0"/>
          <wp:wrapSquare wrapText="bothSides"/>
          <wp:docPr id="306" name="Picture 306"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B9276" w14:textId="77777777" w:rsidR="00900E0E" w:rsidRDefault="00900E0E" w:rsidP="0079266A">
    <w:pPr>
      <w:framePr w:w="4513" w:h="703" w:hRule="exact" w:wrap="around" w:vAnchor="page" w:hAnchor="page" w:x="1009" w:y="577"/>
      <w:rPr>
        <w:rFonts w:ascii="Arial" w:hAnsi="Arial"/>
        <w:sz w:val="28"/>
      </w:rPr>
    </w:pPr>
  </w:p>
  <w:p w14:paraId="4DDE867E" w14:textId="77777777" w:rsidR="00900E0E" w:rsidRDefault="00900E0E" w:rsidP="0079266A">
    <w:pPr>
      <w:framePr w:w="4513" w:h="703" w:hRule="exact" w:wrap="around" w:vAnchor="page" w:hAnchor="page" w:x="1009" w:y="577"/>
      <w:jc w:val="center"/>
      <w:rPr>
        <w:rFonts w:ascii="Arial" w:hAnsi="Arial"/>
        <w:sz w:val="28"/>
      </w:rPr>
    </w:pPr>
  </w:p>
  <w:p w14:paraId="6CDA7081" w14:textId="77777777" w:rsidR="00900E0E" w:rsidRDefault="00900E0E" w:rsidP="0079266A">
    <w:pPr>
      <w:framePr w:w="4513" w:h="703" w:hRule="exact" w:wrap="around" w:vAnchor="page" w:hAnchor="page" w:x="1009" w:y="577"/>
      <w:jc w:val="center"/>
      <w:rPr>
        <w:rFonts w:ascii="Arial" w:hAnsi="Arial"/>
        <w:sz w:val="28"/>
      </w:rPr>
    </w:pPr>
  </w:p>
  <w:p w14:paraId="131AF1D0" w14:textId="77777777" w:rsidR="00900E0E" w:rsidRPr="00FA50E8" w:rsidRDefault="00900E0E" w:rsidP="0079266A">
    <w:pPr>
      <w:framePr w:w="4513" w:h="703" w:hRule="exact" w:wrap="around" w:vAnchor="page" w:hAnchor="page" w:x="1009" w:y="577"/>
      <w:jc w:val="center"/>
      <w:rPr>
        <w:rFonts w:ascii="Arial" w:hAnsi="Arial"/>
        <w:b/>
      </w:rPr>
    </w:pPr>
    <w:r w:rsidRPr="006C2FD8">
      <w:rPr>
        <w:rFonts w:ascii="Arial" w:hAnsi="Arial"/>
        <w:sz w:val="28"/>
      </w:rPr>
      <w:t xml:space="preserve">User Guide: </w:t>
    </w:r>
    <w:r>
      <w:rPr>
        <w:rFonts w:ascii="Arial" w:hAnsi="Arial"/>
        <w:sz w:val="28"/>
      </w:rPr>
      <w:t>Amplifier Testing</w:t>
    </w:r>
  </w:p>
  <w:p w14:paraId="0BBB703D" w14:textId="77777777" w:rsidR="00900E0E" w:rsidRDefault="00900E0E">
    <w:pPr>
      <w:pStyle w:val="Header"/>
      <w:framePr w:w="4513" w:h="703" w:hRule="exact" w:wrap="around" w:vAnchor="page" w:hAnchor="page" w:x="1009" w:y="577"/>
      <w:rPr>
        <w:rFonts w:ascii="PCB" w:hAnsi="PCB"/>
        <w:caps/>
        <w:sz w:val="72"/>
      </w:rPr>
    </w:pPr>
  </w:p>
  <w:p w14:paraId="30CD8610" w14:textId="77777777" w:rsidR="00900E0E" w:rsidRDefault="00900E0E">
    <w:pPr>
      <w:pStyle w:val="Header"/>
    </w:pPr>
  </w:p>
  <w:p w14:paraId="579CEC9A" w14:textId="77777777" w:rsidR="00900E0E" w:rsidRDefault="00900E0E">
    <w:pPr>
      <w:pStyle w:val="Header"/>
    </w:pPr>
  </w:p>
  <w:p w14:paraId="3A2DB327" w14:textId="77777777" w:rsidR="00900E0E" w:rsidRDefault="00900E0E">
    <w:pPr>
      <w:pStyle w:val="Header"/>
    </w:pPr>
  </w:p>
  <w:p w14:paraId="063EA588" w14:textId="77777777" w:rsidR="00900E0E" w:rsidRDefault="00900E0E">
    <w:pPr>
      <w:pStyle w:val="Header"/>
    </w:pPr>
  </w:p>
  <w:p w14:paraId="2C60F506" w14:textId="77777777" w:rsidR="00900E0E" w:rsidRDefault="00900E0E" w:rsidP="0079266A">
    <w:pPr>
      <w:pStyle w:val="Header"/>
      <w:jc w:val="center"/>
    </w:pPr>
    <w:r w:rsidRPr="006C2FD8">
      <w:rPr>
        <w:rFonts w:ascii="Arial" w:hAnsi="Arial"/>
        <w:sz w:val="28"/>
      </w:rPr>
      <w:t xml:space="preserve">User Guide: </w:t>
    </w:r>
    <w:r>
      <w:rPr>
        <w:rFonts w:ascii="Arial" w:hAnsi="Arial"/>
        <w:sz w:val="28"/>
      </w:rPr>
      <w:t>Amplifier Testing</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F31BA" w14:textId="77777777" w:rsidR="0008126F" w:rsidRDefault="000812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0260D"/>
    <w:multiLevelType w:val="multilevel"/>
    <w:tmpl w:val="A7D412FA"/>
    <w:lvl w:ilvl="0">
      <w:start w:val="1"/>
      <w:numFmt w:val="decimal"/>
      <w:pStyle w:val="Heading1"/>
      <w:lvlText w:val="%1"/>
      <w:lvlJc w:val="left"/>
      <w:pPr>
        <w:tabs>
          <w:tab w:val="num" w:pos="918"/>
        </w:tabs>
        <w:ind w:left="540" w:firstLine="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965"/>
        </w:tabs>
        <w:ind w:left="965" w:hanging="53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656"/>
        </w:tabs>
        <w:ind w:left="1656" w:hanging="66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1008"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31680"/>
        </w:tabs>
        <w:ind w:left="-288" w:firstLine="1296"/>
      </w:pPr>
      <w:rPr>
        <w:rFonts w:hint="default"/>
      </w:rPr>
    </w:lvl>
    <w:lvl w:ilvl="5">
      <w:start w:val="1"/>
      <w:numFmt w:val="decimal"/>
      <w:pStyle w:val="Heading6"/>
      <w:lvlText w:val="%1.%2.%3.%4.%5.%6"/>
      <w:lvlJc w:val="left"/>
      <w:pPr>
        <w:tabs>
          <w:tab w:val="num" w:pos="-144"/>
        </w:tabs>
        <w:ind w:left="-144" w:firstLine="1728"/>
      </w:pPr>
      <w:rPr>
        <w:rFonts w:hint="default"/>
      </w:rPr>
    </w:lvl>
    <w:lvl w:ilvl="6">
      <w:start w:val="1"/>
      <w:numFmt w:val="decimal"/>
      <w:pStyle w:val="Heading7"/>
      <w:lvlText w:val="%1.%2.%3.%4.%5.%6.%7"/>
      <w:lvlJc w:val="left"/>
      <w:pPr>
        <w:tabs>
          <w:tab w:val="num" w:pos="0"/>
        </w:tabs>
        <w:ind w:left="0" w:firstLine="2160"/>
      </w:pPr>
      <w:rPr>
        <w:rFonts w:hint="default"/>
      </w:rPr>
    </w:lvl>
    <w:lvl w:ilvl="7">
      <w:start w:val="1"/>
      <w:numFmt w:val="decimal"/>
      <w:pStyle w:val="Heading8"/>
      <w:lvlText w:val="%1.%2.%3.%4.%5.%6.%7.%8"/>
      <w:lvlJc w:val="left"/>
      <w:pPr>
        <w:tabs>
          <w:tab w:val="num" w:pos="144"/>
        </w:tabs>
        <w:ind w:left="144" w:hanging="1440"/>
      </w:pPr>
      <w:rPr>
        <w:rFonts w:hint="default"/>
      </w:rPr>
    </w:lvl>
    <w:lvl w:ilvl="8">
      <w:start w:val="1"/>
      <w:numFmt w:val="decimal"/>
      <w:pStyle w:val="Heading9"/>
      <w:lvlText w:val="%1.%2.%3.%4.%5.%6.%7.%8.%9"/>
      <w:lvlJc w:val="left"/>
      <w:pPr>
        <w:tabs>
          <w:tab w:val="num" w:pos="288"/>
        </w:tabs>
        <w:ind w:left="288" w:hanging="1584"/>
      </w:pPr>
      <w:rPr>
        <w:rFonts w:hint="default"/>
      </w:rPr>
    </w:lvl>
  </w:abstractNum>
  <w:abstractNum w:abstractNumId="1" w15:restartNumberingAfterBreak="0">
    <w:nsid w:val="68555BDD"/>
    <w:multiLevelType w:val="hybridMultilevel"/>
    <w:tmpl w:val="CA5E041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72"/>
  <w:drawingGridVerticalSpacing w:val="72"/>
  <w:displayVerticalDrawingGridEvery w:val="0"/>
  <w:doNotUseMarginsForDrawingGridOrigin/>
  <w:drawingGridHorizontalOrigin w:val="0"/>
  <w:drawingGridVerticalOrigin w:val="0"/>
  <w:doNotShadeFormData/>
  <w:characterSpacingControl w:val="doNotCompress"/>
  <w:hdrShapeDefaults>
    <o:shapedefaults v:ext="edit" spidmax="4097" fill="f" fillcolor="white">
      <v:fill color="white" on="f"/>
      <v:textbox inset="3.6pt,,3.6pt"/>
    </o:shapedefaults>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C2A"/>
    <w:rsid w:val="00000845"/>
    <w:rsid w:val="000019F9"/>
    <w:rsid w:val="00002B85"/>
    <w:rsid w:val="000056DE"/>
    <w:rsid w:val="00007EF1"/>
    <w:rsid w:val="00011CC1"/>
    <w:rsid w:val="00011D87"/>
    <w:rsid w:val="00013ECF"/>
    <w:rsid w:val="000144B3"/>
    <w:rsid w:val="000144EE"/>
    <w:rsid w:val="00017A89"/>
    <w:rsid w:val="000263DC"/>
    <w:rsid w:val="0003042D"/>
    <w:rsid w:val="00030730"/>
    <w:rsid w:val="00034288"/>
    <w:rsid w:val="00035646"/>
    <w:rsid w:val="00040633"/>
    <w:rsid w:val="00043801"/>
    <w:rsid w:val="00043AD3"/>
    <w:rsid w:val="00045F95"/>
    <w:rsid w:val="00050065"/>
    <w:rsid w:val="00050A56"/>
    <w:rsid w:val="0005218D"/>
    <w:rsid w:val="00053D81"/>
    <w:rsid w:val="00074B8D"/>
    <w:rsid w:val="00075258"/>
    <w:rsid w:val="0007556C"/>
    <w:rsid w:val="00076471"/>
    <w:rsid w:val="0008126F"/>
    <w:rsid w:val="00081716"/>
    <w:rsid w:val="00086506"/>
    <w:rsid w:val="000871AA"/>
    <w:rsid w:val="00093615"/>
    <w:rsid w:val="000A5882"/>
    <w:rsid w:val="000B3798"/>
    <w:rsid w:val="000B3A38"/>
    <w:rsid w:val="000C4155"/>
    <w:rsid w:val="000C620A"/>
    <w:rsid w:val="000D0D40"/>
    <w:rsid w:val="000E2A42"/>
    <w:rsid w:val="000E424F"/>
    <w:rsid w:val="000E6033"/>
    <w:rsid w:val="000E71F3"/>
    <w:rsid w:val="000F1CDB"/>
    <w:rsid w:val="000F2302"/>
    <w:rsid w:val="000F2476"/>
    <w:rsid w:val="000F2DF7"/>
    <w:rsid w:val="000F4E76"/>
    <w:rsid w:val="000F5180"/>
    <w:rsid w:val="001010AC"/>
    <w:rsid w:val="0010111E"/>
    <w:rsid w:val="00101622"/>
    <w:rsid w:val="00102C01"/>
    <w:rsid w:val="0010592C"/>
    <w:rsid w:val="0010698F"/>
    <w:rsid w:val="00110462"/>
    <w:rsid w:val="001159A1"/>
    <w:rsid w:val="00115B4D"/>
    <w:rsid w:val="0011723D"/>
    <w:rsid w:val="001179E9"/>
    <w:rsid w:val="0012234D"/>
    <w:rsid w:val="0012729D"/>
    <w:rsid w:val="00131F78"/>
    <w:rsid w:val="0013224B"/>
    <w:rsid w:val="00134144"/>
    <w:rsid w:val="001374BF"/>
    <w:rsid w:val="00142B49"/>
    <w:rsid w:val="00144F4E"/>
    <w:rsid w:val="001457E0"/>
    <w:rsid w:val="001470BB"/>
    <w:rsid w:val="001502FF"/>
    <w:rsid w:val="0015162F"/>
    <w:rsid w:val="00151BFA"/>
    <w:rsid w:val="00153F5A"/>
    <w:rsid w:val="00166C40"/>
    <w:rsid w:val="00167143"/>
    <w:rsid w:val="00173C09"/>
    <w:rsid w:val="00174566"/>
    <w:rsid w:val="00175168"/>
    <w:rsid w:val="0018001B"/>
    <w:rsid w:val="0018113A"/>
    <w:rsid w:val="001839C9"/>
    <w:rsid w:val="001844B4"/>
    <w:rsid w:val="001848B7"/>
    <w:rsid w:val="00185847"/>
    <w:rsid w:val="0018623D"/>
    <w:rsid w:val="0018720B"/>
    <w:rsid w:val="001A1383"/>
    <w:rsid w:val="001A302E"/>
    <w:rsid w:val="001B0355"/>
    <w:rsid w:val="001B159B"/>
    <w:rsid w:val="001B31F0"/>
    <w:rsid w:val="001B3337"/>
    <w:rsid w:val="001B3CB6"/>
    <w:rsid w:val="001B3F38"/>
    <w:rsid w:val="001B4349"/>
    <w:rsid w:val="001C00F6"/>
    <w:rsid w:val="001C70DF"/>
    <w:rsid w:val="001C7515"/>
    <w:rsid w:val="001D03AE"/>
    <w:rsid w:val="001D1401"/>
    <w:rsid w:val="001D47D8"/>
    <w:rsid w:val="001D49B2"/>
    <w:rsid w:val="001D5692"/>
    <w:rsid w:val="001E0FE5"/>
    <w:rsid w:val="001E1C9D"/>
    <w:rsid w:val="001E3686"/>
    <w:rsid w:val="001E4222"/>
    <w:rsid w:val="001E6589"/>
    <w:rsid w:val="001E6D4E"/>
    <w:rsid w:val="001F08C1"/>
    <w:rsid w:val="001F4781"/>
    <w:rsid w:val="001F63F3"/>
    <w:rsid w:val="002004EE"/>
    <w:rsid w:val="002011E2"/>
    <w:rsid w:val="00201CCD"/>
    <w:rsid w:val="002064A7"/>
    <w:rsid w:val="0020678E"/>
    <w:rsid w:val="00210D0E"/>
    <w:rsid w:val="002206B9"/>
    <w:rsid w:val="002215FF"/>
    <w:rsid w:val="00224BFE"/>
    <w:rsid w:val="00233466"/>
    <w:rsid w:val="00236A75"/>
    <w:rsid w:val="00237A41"/>
    <w:rsid w:val="00240164"/>
    <w:rsid w:val="00240E02"/>
    <w:rsid w:val="00246D33"/>
    <w:rsid w:val="00252701"/>
    <w:rsid w:val="0025339B"/>
    <w:rsid w:val="00253E4E"/>
    <w:rsid w:val="0025470B"/>
    <w:rsid w:val="00254DF1"/>
    <w:rsid w:val="00256B19"/>
    <w:rsid w:val="00256CD0"/>
    <w:rsid w:val="002651CF"/>
    <w:rsid w:val="00274D3E"/>
    <w:rsid w:val="00276C9D"/>
    <w:rsid w:val="002817BB"/>
    <w:rsid w:val="002846F3"/>
    <w:rsid w:val="00284A7E"/>
    <w:rsid w:val="002901BA"/>
    <w:rsid w:val="002909D6"/>
    <w:rsid w:val="002976AA"/>
    <w:rsid w:val="002A1810"/>
    <w:rsid w:val="002A2F45"/>
    <w:rsid w:val="002A66DC"/>
    <w:rsid w:val="002B058C"/>
    <w:rsid w:val="002B2C53"/>
    <w:rsid w:val="002C01EF"/>
    <w:rsid w:val="002C697F"/>
    <w:rsid w:val="002C6B63"/>
    <w:rsid w:val="002D1E3A"/>
    <w:rsid w:val="002E3411"/>
    <w:rsid w:val="002E68D4"/>
    <w:rsid w:val="002F0420"/>
    <w:rsid w:val="002F1661"/>
    <w:rsid w:val="002F2DB3"/>
    <w:rsid w:val="002F2E7F"/>
    <w:rsid w:val="002F63E7"/>
    <w:rsid w:val="003018F7"/>
    <w:rsid w:val="003019F9"/>
    <w:rsid w:val="003055D0"/>
    <w:rsid w:val="0031043B"/>
    <w:rsid w:val="00310737"/>
    <w:rsid w:val="00315C57"/>
    <w:rsid w:val="00316437"/>
    <w:rsid w:val="00320E40"/>
    <w:rsid w:val="00320FDD"/>
    <w:rsid w:val="00321C21"/>
    <w:rsid w:val="00321C34"/>
    <w:rsid w:val="003235B3"/>
    <w:rsid w:val="003242B5"/>
    <w:rsid w:val="003248B3"/>
    <w:rsid w:val="00330781"/>
    <w:rsid w:val="003340BF"/>
    <w:rsid w:val="00334BC6"/>
    <w:rsid w:val="00340910"/>
    <w:rsid w:val="00341C42"/>
    <w:rsid w:val="00342067"/>
    <w:rsid w:val="00344028"/>
    <w:rsid w:val="003445FD"/>
    <w:rsid w:val="003458DA"/>
    <w:rsid w:val="00346A61"/>
    <w:rsid w:val="003522F1"/>
    <w:rsid w:val="00354F00"/>
    <w:rsid w:val="00375B96"/>
    <w:rsid w:val="003773E1"/>
    <w:rsid w:val="00377C7F"/>
    <w:rsid w:val="0038034C"/>
    <w:rsid w:val="00383611"/>
    <w:rsid w:val="00383CE3"/>
    <w:rsid w:val="00393761"/>
    <w:rsid w:val="00393A08"/>
    <w:rsid w:val="00394D84"/>
    <w:rsid w:val="00397BD2"/>
    <w:rsid w:val="003A0811"/>
    <w:rsid w:val="003A0915"/>
    <w:rsid w:val="003A6EB7"/>
    <w:rsid w:val="003B3158"/>
    <w:rsid w:val="003B3199"/>
    <w:rsid w:val="003B791E"/>
    <w:rsid w:val="003C0501"/>
    <w:rsid w:val="003C0C00"/>
    <w:rsid w:val="003C111C"/>
    <w:rsid w:val="003C1F2D"/>
    <w:rsid w:val="003C241F"/>
    <w:rsid w:val="003C30EB"/>
    <w:rsid w:val="003C5C77"/>
    <w:rsid w:val="003C6C12"/>
    <w:rsid w:val="003D1DD9"/>
    <w:rsid w:val="003D286E"/>
    <w:rsid w:val="003D3B4D"/>
    <w:rsid w:val="003D422F"/>
    <w:rsid w:val="003E113A"/>
    <w:rsid w:val="003E2EE4"/>
    <w:rsid w:val="003E3809"/>
    <w:rsid w:val="003F5958"/>
    <w:rsid w:val="003F6AD0"/>
    <w:rsid w:val="004033B9"/>
    <w:rsid w:val="00405A52"/>
    <w:rsid w:val="00405BF8"/>
    <w:rsid w:val="00406EFF"/>
    <w:rsid w:val="00407202"/>
    <w:rsid w:val="004100A2"/>
    <w:rsid w:val="00411124"/>
    <w:rsid w:val="00412039"/>
    <w:rsid w:val="004126E7"/>
    <w:rsid w:val="004142AA"/>
    <w:rsid w:val="00415D4B"/>
    <w:rsid w:val="0041601D"/>
    <w:rsid w:val="00417D21"/>
    <w:rsid w:val="00417E97"/>
    <w:rsid w:val="00420999"/>
    <w:rsid w:val="0042402D"/>
    <w:rsid w:val="004277FF"/>
    <w:rsid w:val="0043457E"/>
    <w:rsid w:val="00437431"/>
    <w:rsid w:val="00441D0E"/>
    <w:rsid w:val="004420CF"/>
    <w:rsid w:val="0044324D"/>
    <w:rsid w:val="004435C7"/>
    <w:rsid w:val="0044695B"/>
    <w:rsid w:val="00446B73"/>
    <w:rsid w:val="00446EF0"/>
    <w:rsid w:val="00452995"/>
    <w:rsid w:val="00452FA7"/>
    <w:rsid w:val="0045650E"/>
    <w:rsid w:val="004606B6"/>
    <w:rsid w:val="00462912"/>
    <w:rsid w:val="00464FC5"/>
    <w:rsid w:val="004700B2"/>
    <w:rsid w:val="00476A33"/>
    <w:rsid w:val="004776E2"/>
    <w:rsid w:val="0048529F"/>
    <w:rsid w:val="00494241"/>
    <w:rsid w:val="00494345"/>
    <w:rsid w:val="00495BFA"/>
    <w:rsid w:val="004A0476"/>
    <w:rsid w:val="004A248C"/>
    <w:rsid w:val="004A36DC"/>
    <w:rsid w:val="004A7F91"/>
    <w:rsid w:val="004B2B80"/>
    <w:rsid w:val="004C0E76"/>
    <w:rsid w:val="004C1D47"/>
    <w:rsid w:val="004C208A"/>
    <w:rsid w:val="004C5BF1"/>
    <w:rsid w:val="004C6E82"/>
    <w:rsid w:val="004C7086"/>
    <w:rsid w:val="004C79AB"/>
    <w:rsid w:val="004D0861"/>
    <w:rsid w:val="004D1A6F"/>
    <w:rsid w:val="004E062A"/>
    <w:rsid w:val="004E09A3"/>
    <w:rsid w:val="004E0D86"/>
    <w:rsid w:val="004E336B"/>
    <w:rsid w:val="004E516C"/>
    <w:rsid w:val="004E5885"/>
    <w:rsid w:val="004E655E"/>
    <w:rsid w:val="004F194A"/>
    <w:rsid w:val="004F2203"/>
    <w:rsid w:val="004F3A46"/>
    <w:rsid w:val="004F6130"/>
    <w:rsid w:val="004F6C85"/>
    <w:rsid w:val="004F7472"/>
    <w:rsid w:val="0050163A"/>
    <w:rsid w:val="00501EA0"/>
    <w:rsid w:val="00502CF6"/>
    <w:rsid w:val="00503507"/>
    <w:rsid w:val="00503A08"/>
    <w:rsid w:val="00505737"/>
    <w:rsid w:val="005074F0"/>
    <w:rsid w:val="0051152A"/>
    <w:rsid w:val="00515AC5"/>
    <w:rsid w:val="00517AA4"/>
    <w:rsid w:val="00517F32"/>
    <w:rsid w:val="00520B67"/>
    <w:rsid w:val="005243D3"/>
    <w:rsid w:val="0053035F"/>
    <w:rsid w:val="00532118"/>
    <w:rsid w:val="0053251E"/>
    <w:rsid w:val="005334FD"/>
    <w:rsid w:val="00536CBC"/>
    <w:rsid w:val="00550C99"/>
    <w:rsid w:val="00556C40"/>
    <w:rsid w:val="005634DC"/>
    <w:rsid w:val="005646D3"/>
    <w:rsid w:val="00572349"/>
    <w:rsid w:val="00572A94"/>
    <w:rsid w:val="00581896"/>
    <w:rsid w:val="00587EB3"/>
    <w:rsid w:val="00592D22"/>
    <w:rsid w:val="00594831"/>
    <w:rsid w:val="00595D12"/>
    <w:rsid w:val="005964F3"/>
    <w:rsid w:val="005A128E"/>
    <w:rsid w:val="005A212A"/>
    <w:rsid w:val="005A3471"/>
    <w:rsid w:val="005A4336"/>
    <w:rsid w:val="005A4957"/>
    <w:rsid w:val="005A6820"/>
    <w:rsid w:val="005B322A"/>
    <w:rsid w:val="005B672C"/>
    <w:rsid w:val="005B78DC"/>
    <w:rsid w:val="005C566B"/>
    <w:rsid w:val="005C5D6A"/>
    <w:rsid w:val="005C6B7F"/>
    <w:rsid w:val="005C74BE"/>
    <w:rsid w:val="005D0795"/>
    <w:rsid w:val="005D2EF7"/>
    <w:rsid w:val="005E66D4"/>
    <w:rsid w:val="005F0604"/>
    <w:rsid w:val="005F3663"/>
    <w:rsid w:val="005F5DDB"/>
    <w:rsid w:val="005F7098"/>
    <w:rsid w:val="00606290"/>
    <w:rsid w:val="00612716"/>
    <w:rsid w:val="00612ACF"/>
    <w:rsid w:val="006148DE"/>
    <w:rsid w:val="00616D2B"/>
    <w:rsid w:val="00622550"/>
    <w:rsid w:val="00624325"/>
    <w:rsid w:val="00637517"/>
    <w:rsid w:val="00640CA0"/>
    <w:rsid w:val="00646772"/>
    <w:rsid w:val="006500AF"/>
    <w:rsid w:val="00654032"/>
    <w:rsid w:val="0065462A"/>
    <w:rsid w:val="00656470"/>
    <w:rsid w:val="0066135A"/>
    <w:rsid w:val="006624B7"/>
    <w:rsid w:val="00662A19"/>
    <w:rsid w:val="00663D26"/>
    <w:rsid w:val="00663F82"/>
    <w:rsid w:val="00667345"/>
    <w:rsid w:val="00670DB0"/>
    <w:rsid w:val="00673981"/>
    <w:rsid w:val="006753A0"/>
    <w:rsid w:val="00675520"/>
    <w:rsid w:val="00676C10"/>
    <w:rsid w:val="00676EE4"/>
    <w:rsid w:val="00681F67"/>
    <w:rsid w:val="00686325"/>
    <w:rsid w:val="0068689E"/>
    <w:rsid w:val="00691C20"/>
    <w:rsid w:val="006925B9"/>
    <w:rsid w:val="0069522D"/>
    <w:rsid w:val="006A3667"/>
    <w:rsid w:val="006B2C2A"/>
    <w:rsid w:val="006B40E0"/>
    <w:rsid w:val="006B4E25"/>
    <w:rsid w:val="006B6D70"/>
    <w:rsid w:val="006B7BED"/>
    <w:rsid w:val="006C0AF4"/>
    <w:rsid w:val="006C2265"/>
    <w:rsid w:val="006D2DBD"/>
    <w:rsid w:val="006D66C7"/>
    <w:rsid w:val="006D72B0"/>
    <w:rsid w:val="006D761E"/>
    <w:rsid w:val="006E37D7"/>
    <w:rsid w:val="006E5A5E"/>
    <w:rsid w:val="006F5757"/>
    <w:rsid w:val="006F5E26"/>
    <w:rsid w:val="006F7B1C"/>
    <w:rsid w:val="007003A0"/>
    <w:rsid w:val="00700DAB"/>
    <w:rsid w:val="0070127B"/>
    <w:rsid w:val="007017AB"/>
    <w:rsid w:val="007039A6"/>
    <w:rsid w:val="007040DF"/>
    <w:rsid w:val="00706E0E"/>
    <w:rsid w:val="00707660"/>
    <w:rsid w:val="00707D2A"/>
    <w:rsid w:val="00710043"/>
    <w:rsid w:val="00710A68"/>
    <w:rsid w:val="00723322"/>
    <w:rsid w:val="007241CE"/>
    <w:rsid w:val="00724747"/>
    <w:rsid w:val="00724995"/>
    <w:rsid w:val="00724B68"/>
    <w:rsid w:val="00727EA2"/>
    <w:rsid w:val="007322CD"/>
    <w:rsid w:val="00732CE0"/>
    <w:rsid w:val="00734E4B"/>
    <w:rsid w:val="00741C75"/>
    <w:rsid w:val="00742E28"/>
    <w:rsid w:val="00742ED1"/>
    <w:rsid w:val="007463C4"/>
    <w:rsid w:val="007512BD"/>
    <w:rsid w:val="00754D6B"/>
    <w:rsid w:val="00755EB7"/>
    <w:rsid w:val="00757CAF"/>
    <w:rsid w:val="0076087B"/>
    <w:rsid w:val="007623AF"/>
    <w:rsid w:val="007625A8"/>
    <w:rsid w:val="00765289"/>
    <w:rsid w:val="0076779B"/>
    <w:rsid w:val="0077455E"/>
    <w:rsid w:val="007777BE"/>
    <w:rsid w:val="00791234"/>
    <w:rsid w:val="00792598"/>
    <w:rsid w:val="0079266A"/>
    <w:rsid w:val="00793634"/>
    <w:rsid w:val="007948EC"/>
    <w:rsid w:val="007A0DFB"/>
    <w:rsid w:val="007A1250"/>
    <w:rsid w:val="007A4AF7"/>
    <w:rsid w:val="007A5801"/>
    <w:rsid w:val="007A5BD9"/>
    <w:rsid w:val="007A6420"/>
    <w:rsid w:val="007A70E9"/>
    <w:rsid w:val="007B13F5"/>
    <w:rsid w:val="007B27D3"/>
    <w:rsid w:val="007B2D2E"/>
    <w:rsid w:val="007B3405"/>
    <w:rsid w:val="007B607A"/>
    <w:rsid w:val="007B67D1"/>
    <w:rsid w:val="007C3D5C"/>
    <w:rsid w:val="007C6494"/>
    <w:rsid w:val="007D0211"/>
    <w:rsid w:val="007D2AFD"/>
    <w:rsid w:val="007D5032"/>
    <w:rsid w:val="007D52FA"/>
    <w:rsid w:val="007D607C"/>
    <w:rsid w:val="007D7823"/>
    <w:rsid w:val="007D7C1E"/>
    <w:rsid w:val="007E010B"/>
    <w:rsid w:val="007E0A5A"/>
    <w:rsid w:val="007E274F"/>
    <w:rsid w:val="007E5D70"/>
    <w:rsid w:val="00800DF5"/>
    <w:rsid w:val="00803BF5"/>
    <w:rsid w:val="008048AB"/>
    <w:rsid w:val="00805C93"/>
    <w:rsid w:val="00806F61"/>
    <w:rsid w:val="008079F8"/>
    <w:rsid w:val="008123FA"/>
    <w:rsid w:val="008178D0"/>
    <w:rsid w:val="008211F6"/>
    <w:rsid w:val="008212D3"/>
    <w:rsid w:val="008219C0"/>
    <w:rsid w:val="008234F2"/>
    <w:rsid w:val="00833517"/>
    <w:rsid w:val="00833D99"/>
    <w:rsid w:val="00834669"/>
    <w:rsid w:val="00834760"/>
    <w:rsid w:val="0084083B"/>
    <w:rsid w:val="0084137B"/>
    <w:rsid w:val="0084181A"/>
    <w:rsid w:val="00842878"/>
    <w:rsid w:val="00846122"/>
    <w:rsid w:val="008466CA"/>
    <w:rsid w:val="00847DE9"/>
    <w:rsid w:val="008526E8"/>
    <w:rsid w:val="00856BE9"/>
    <w:rsid w:val="00860F58"/>
    <w:rsid w:val="00863D8E"/>
    <w:rsid w:val="00865230"/>
    <w:rsid w:val="00871697"/>
    <w:rsid w:val="00873277"/>
    <w:rsid w:val="00876846"/>
    <w:rsid w:val="008807E6"/>
    <w:rsid w:val="008813F9"/>
    <w:rsid w:val="00881AC9"/>
    <w:rsid w:val="00881D45"/>
    <w:rsid w:val="00882001"/>
    <w:rsid w:val="00882E72"/>
    <w:rsid w:val="008851BF"/>
    <w:rsid w:val="00890503"/>
    <w:rsid w:val="00892F2B"/>
    <w:rsid w:val="00893AE7"/>
    <w:rsid w:val="008A5518"/>
    <w:rsid w:val="008A69CC"/>
    <w:rsid w:val="008C24CB"/>
    <w:rsid w:val="008C307C"/>
    <w:rsid w:val="008C4A34"/>
    <w:rsid w:val="008D0898"/>
    <w:rsid w:val="008D5B75"/>
    <w:rsid w:val="008E17EE"/>
    <w:rsid w:val="008E1FD7"/>
    <w:rsid w:val="008E5B9B"/>
    <w:rsid w:val="008E5D98"/>
    <w:rsid w:val="008E5E1C"/>
    <w:rsid w:val="008F05E2"/>
    <w:rsid w:val="008F16D2"/>
    <w:rsid w:val="008F3E9D"/>
    <w:rsid w:val="008F3FB0"/>
    <w:rsid w:val="00900E0E"/>
    <w:rsid w:val="009031A5"/>
    <w:rsid w:val="00905191"/>
    <w:rsid w:val="00912E9E"/>
    <w:rsid w:val="009251E2"/>
    <w:rsid w:val="00927931"/>
    <w:rsid w:val="009364E8"/>
    <w:rsid w:val="009375D8"/>
    <w:rsid w:val="00945BCD"/>
    <w:rsid w:val="00956712"/>
    <w:rsid w:val="0096077A"/>
    <w:rsid w:val="009607BB"/>
    <w:rsid w:val="00961285"/>
    <w:rsid w:val="00961925"/>
    <w:rsid w:val="009677C8"/>
    <w:rsid w:val="00970344"/>
    <w:rsid w:val="00970EBB"/>
    <w:rsid w:val="009722C6"/>
    <w:rsid w:val="00974F5D"/>
    <w:rsid w:val="0097696D"/>
    <w:rsid w:val="00977348"/>
    <w:rsid w:val="009831F3"/>
    <w:rsid w:val="00986FF8"/>
    <w:rsid w:val="00991C7F"/>
    <w:rsid w:val="00992786"/>
    <w:rsid w:val="009A27BC"/>
    <w:rsid w:val="009A2844"/>
    <w:rsid w:val="009A6696"/>
    <w:rsid w:val="009A7444"/>
    <w:rsid w:val="009B031A"/>
    <w:rsid w:val="009C1211"/>
    <w:rsid w:val="009C4012"/>
    <w:rsid w:val="009C5981"/>
    <w:rsid w:val="009D7A9C"/>
    <w:rsid w:val="009E3EC7"/>
    <w:rsid w:val="009E3F2A"/>
    <w:rsid w:val="009E4E95"/>
    <w:rsid w:val="009F1F54"/>
    <w:rsid w:val="009F2F71"/>
    <w:rsid w:val="009F34CF"/>
    <w:rsid w:val="009F35CD"/>
    <w:rsid w:val="009F580A"/>
    <w:rsid w:val="009F5A76"/>
    <w:rsid w:val="009F7C23"/>
    <w:rsid w:val="00A03296"/>
    <w:rsid w:val="00A04103"/>
    <w:rsid w:val="00A05C5B"/>
    <w:rsid w:val="00A10988"/>
    <w:rsid w:val="00A1376B"/>
    <w:rsid w:val="00A152F0"/>
    <w:rsid w:val="00A162E1"/>
    <w:rsid w:val="00A20F39"/>
    <w:rsid w:val="00A24F43"/>
    <w:rsid w:val="00A31F1E"/>
    <w:rsid w:val="00A32B6B"/>
    <w:rsid w:val="00A34704"/>
    <w:rsid w:val="00A415B9"/>
    <w:rsid w:val="00A42A0B"/>
    <w:rsid w:val="00A42A78"/>
    <w:rsid w:val="00A42C24"/>
    <w:rsid w:val="00A44DEF"/>
    <w:rsid w:val="00A45ADF"/>
    <w:rsid w:val="00A50282"/>
    <w:rsid w:val="00A55D52"/>
    <w:rsid w:val="00A604FF"/>
    <w:rsid w:val="00A62427"/>
    <w:rsid w:val="00A631C8"/>
    <w:rsid w:val="00A6488C"/>
    <w:rsid w:val="00A70782"/>
    <w:rsid w:val="00A76395"/>
    <w:rsid w:val="00A812A1"/>
    <w:rsid w:val="00A83303"/>
    <w:rsid w:val="00A83793"/>
    <w:rsid w:val="00A83D22"/>
    <w:rsid w:val="00A85BEE"/>
    <w:rsid w:val="00A8765D"/>
    <w:rsid w:val="00A902B5"/>
    <w:rsid w:val="00A908D1"/>
    <w:rsid w:val="00A9287A"/>
    <w:rsid w:val="00AA6CF7"/>
    <w:rsid w:val="00AB4102"/>
    <w:rsid w:val="00AC1C59"/>
    <w:rsid w:val="00AC2E83"/>
    <w:rsid w:val="00AC62C8"/>
    <w:rsid w:val="00AD1E21"/>
    <w:rsid w:val="00AE0A83"/>
    <w:rsid w:val="00AE26C2"/>
    <w:rsid w:val="00AE4A5F"/>
    <w:rsid w:val="00AF1C8B"/>
    <w:rsid w:val="00AF5F9A"/>
    <w:rsid w:val="00AF6CD2"/>
    <w:rsid w:val="00AF7746"/>
    <w:rsid w:val="00B03994"/>
    <w:rsid w:val="00B0633A"/>
    <w:rsid w:val="00B0681B"/>
    <w:rsid w:val="00B07803"/>
    <w:rsid w:val="00B15AAA"/>
    <w:rsid w:val="00B16B36"/>
    <w:rsid w:val="00B2019B"/>
    <w:rsid w:val="00B346F1"/>
    <w:rsid w:val="00B416B7"/>
    <w:rsid w:val="00B43833"/>
    <w:rsid w:val="00B439E5"/>
    <w:rsid w:val="00B461D3"/>
    <w:rsid w:val="00B513BD"/>
    <w:rsid w:val="00B6577A"/>
    <w:rsid w:val="00B672AB"/>
    <w:rsid w:val="00B70333"/>
    <w:rsid w:val="00B80505"/>
    <w:rsid w:val="00B86C20"/>
    <w:rsid w:val="00B87C00"/>
    <w:rsid w:val="00B921E0"/>
    <w:rsid w:val="00B92C72"/>
    <w:rsid w:val="00B9361D"/>
    <w:rsid w:val="00B93E1B"/>
    <w:rsid w:val="00B95C6A"/>
    <w:rsid w:val="00BA1638"/>
    <w:rsid w:val="00BA166E"/>
    <w:rsid w:val="00BA293E"/>
    <w:rsid w:val="00BA33EF"/>
    <w:rsid w:val="00BA52BD"/>
    <w:rsid w:val="00BA709E"/>
    <w:rsid w:val="00BA7FFD"/>
    <w:rsid w:val="00BB02CB"/>
    <w:rsid w:val="00BB08D9"/>
    <w:rsid w:val="00BB1C00"/>
    <w:rsid w:val="00BB3230"/>
    <w:rsid w:val="00BB72EC"/>
    <w:rsid w:val="00BC207A"/>
    <w:rsid w:val="00BC38B3"/>
    <w:rsid w:val="00BC3BCD"/>
    <w:rsid w:val="00BC4887"/>
    <w:rsid w:val="00BC7619"/>
    <w:rsid w:val="00BD31C0"/>
    <w:rsid w:val="00BE03F1"/>
    <w:rsid w:val="00BE7714"/>
    <w:rsid w:val="00BF138C"/>
    <w:rsid w:val="00BF36E1"/>
    <w:rsid w:val="00BF52C3"/>
    <w:rsid w:val="00BF550A"/>
    <w:rsid w:val="00BF74BE"/>
    <w:rsid w:val="00C06EDE"/>
    <w:rsid w:val="00C07189"/>
    <w:rsid w:val="00C112AE"/>
    <w:rsid w:val="00C12B93"/>
    <w:rsid w:val="00C1423C"/>
    <w:rsid w:val="00C1786A"/>
    <w:rsid w:val="00C26E24"/>
    <w:rsid w:val="00C34DE5"/>
    <w:rsid w:val="00C35C91"/>
    <w:rsid w:val="00C37ADF"/>
    <w:rsid w:val="00C44791"/>
    <w:rsid w:val="00C452DD"/>
    <w:rsid w:val="00C47D42"/>
    <w:rsid w:val="00C533BA"/>
    <w:rsid w:val="00C53CEB"/>
    <w:rsid w:val="00C559FF"/>
    <w:rsid w:val="00C571F7"/>
    <w:rsid w:val="00C61E7B"/>
    <w:rsid w:val="00C6292F"/>
    <w:rsid w:val="00C63165"/>
    <w:rsid w:val="00C63CF6"/>
    <w:rsid w:val="00C75432"/>
    <w:rsid w:val="00C8072C"/>
    <w:rsid w:val="00C8240D"/>
    <w:rsid w:val="00C859BA"/>
    <w:rsid w:val="00C868B0"/>
    <w:rsid w:val="00CA090C"/>
    <w:rsid w:val="00CB3E99"/>
    <w:rsid w:val="00CC3386"/>
    <w:rsid w:val="00CC53E3"/>
    <w:rsid w:val="00CD6DE4"/>
    <w:rsid w:val="00CE035B"/>
    <w:rsid w:val="00CE2CD5"/>
    <w:rsid w:val="00CE44D5"/>
    <w:rsid w:val="00CE677C"/>
    <w:rsid w:val="00CF21A4"/>
    <w:rsid w:val="00CF3758"/>
    <w:rsid w:val="00D01EE3"/>
    <w:rsid w:val="00D075EA"/>
    <w:rsid w:val="00D07885"/>
    <w:rsid w:val="00D13503"/>
    <w:rsid w:val="00D14067"/>
    <w:rsid w:val="00D15BDF"/>
    <w:rsid w:val="00D25FB9"/>
    <w:rsid w:val="00D27ADF"/>
    <w:rsid w:val="00D35A16"/>
    <w:rsid w:val="00D47F8B"/>
    <w:rsid w:val="00D60026"/>
    <w:rsid w:val="00D610F3"/>
    <w:rsid w:val="00D628D4"/>
    <w:rsid w:val="00D62940"/>
    <w:rsid w:val="00D62F33"/>
    <w:rsid w:val="00D66A99"/>
    <w:rsid w:val="00D72F29"/>
    <w:rsid w:val="00D733DE"/>
    <w:rsid w:val="00D75844"/>
    <w:rsid w:val="00D80592"/>
    <w:rsid w:val="00D82A41"/>
    <w:rsid w:val="00D850B2"/>
    <w:rsid w:val="00D85637"/>
    <w:rsid w:val="00D95527"/>
    <w:rsid w:val="00D975AD"/>
    <w:rsid w:val="00D97F71"/>
    <w:rsid w:val="00DA117E"/>
    <w:rsid w:val="00DA1E12"/>
    <w:rsid w:val="00DA1F24"/>
    <w:rsid w:val="00DA7234"/>
    <w:rsid w:val="00DB4651"/>
    <w:rsid w:val="00DB5ED8"/>
    <w:rsid w:val="00DB5F2D"/>
    <w:rsid w:val="00DB756E"/>
    <w:rsid w:val="00DB7874"/>
    <w:rsid w:val="00DC2491"/>
    <w:rsid w:val="00DC2FE6"/>
    <w:rsid w:val="00DC39E0"/>
    <w:rsid w:val="00DC4396"/>
    <w:rsid w:val="00DC7C53"/>
    <w:rsid w:val="00DD0FCA"/>
    <w:rsid w:val="00DD6257"/>
    <w:rsid w:val="00DE0E45"/>
    <w:rsid w:val="00DE21BC"/>
    <w:rsid w:val="00DE3223"/>
    <w:rsid w:val="00DF0F2F"/>
    <w:rsid w:val="00DF1F98"/>
    <w:rsid w:val="00DF2A0A"/>
    <w:rsid w:val="00DF5BE8"/>
    <w:rsid w:val="00DF6382"/>
    <w:rsid w:val="00E02A2D"/>
    <w:rsid w:val="00E03922"/>
    <w:rsid w:val="00E05AFF"/>
    <w:rsid w:val="00E0717E"/>
    <w:rsid w:val="00E123F1"/>
    <w:rsid w:val="00E124E5"/>
    <w:rsid w:val="00E12D0A"/>
    <w:rsid w:val="00E14E51"/>
    <w:rsid w:val="00E2183E"/>
    <w:rsid w:val="00E23652"/>
    <w:rsid w:val="00E236B1"/>
    <w:rsid w:val="00E23FD4"/>
    <w:rsid w:val="00E24953"/>
    <w:rsid w:val="00E24E95"/>
    <w:rsid w:val="00E31165"/>
    <w:rsid w:val="00E34029"/>
    <w:rsid w:val="00E365C1"/>
    <w:rsid w:val="00E36AE5"/>
    <w:rsid w:val="00E40D32"/>
    <w:rsid w:val="00E41386"/>
    <w:rsid w:val="00E42A97"/>
    <w:rsid w:val="00E45B54"/>
    <w:rsid w:val="00E50CAA"/>
    <w:rsid w:val="00E5208C"/>
    <w:rsid w:val="00E54DF3"/>
    <w:rsid w:val="00E554DC"/>
    <w:rsid w:val="00E55555"/>
    <w:rsid w:val="00E56077"/>
    <w:rsid w:val="00E6030A"/>
    <w:rsid w:val="00E644F7"/>
    <w:rsid w:val="00E64C8A"/>
    <w:rsid w:val="00E65CAF"/>
    <w:rsid w:val="00E66D73"/>
    <w:rsid w:val="00E66F1F"/>
    <w:rsid w:val="00E719AF"/>
    <w:rsid w:val="00E823DD"/>
    <w:rsid w:val="00E84BA8"/>
    <w:rsid w:val="00E84BAC"/>
    <w:rsid w:val="00E86E15"/>
    <w:rsid w:val="00E872D1"/>
    <w:rsid w:val="00E94923"/>
    <w:rsid w:val="00E95E4A"/>
    <w:rsid w:val="00EA081A"/>
    <w:rsid w:val="00EA27FC"/>
    <w:rsid w:val="00EA4983"/>
    <w:rsid w:val="00ED16F3"/>
    <w:rsid w:val="00ED4435"/>
    <w:rsid w:val="00ED6BB1"/>
    <w:rsid w:val="00EE335B"/>
    <w:rsid w:val="00EE68DD"/>
    <w:rsid w:val="00EE6C91"/>
    <w:rsid w:val="00EF1B4A"/>
    <w:rsid w:val="00EF229D"/>
    <w:rsid w:val="00EF52E8"/>
    <w:rsid w:val="00EF75CC"/>
    <w:rsid w:val="00F00B67"/>
    <w:rsid w:val="00F0517F"/>
    <w:rsid w:val="00F07BED"/>
    <w:rsid w:val="00F07DEB"/>
    <w:rsid w:val="00F1138A"/>
    <w:rsid w:val="00F143D9"/>
    <w:rsid w:val="00F1562D"/>
    <w:rsid w:val="00F25391"/>
    <w:rsid w:val="00F2666D"/>
    <w:rsid w:val="00F31CF5"/>
    <w:rsid w:val="00F36D04"/>
    <w:rsid w:val="00F44D73"/>
    <w:rsid w:val="00F44E89"/>
    <w:rsid w:val="00F4576B"/>
    <w:rsid w:val="00F46CCD"/>
    <w:rsid w:val="00F473B5"/>
    <w:rsid w:val="00F5275E"/>
    <w:rsid w:val="00F53729"/>
    <w:rsid w:val="00F53B59"/>
    <w:rsid w:val="00F55776"/>
    <w:rsid w:val="00F60726"/>
    <w:rsid w:val="00F62156"/>
    <w:rsid w:val="00F657A9"/>
    <w:rsid w:val="00F65C40"/>
    <w:rsid w:val="00F6625D"/>
    <w:rsid w:val="00F67D55"/>
    <w:rsid w:val="00F758C5"/>
    <w:rsid w:val="00F83F1B"/>
    <w:rsid w:val="00F855A0"/>
    <w:rsid w:val="00F9625A"/>
    <w:rsid w:val="00FA0238"/>
    <w:rsid w:val="00FA10BC"/>
    <w:rsid w:val="00FA15D3"/>
    <w:rsid w:val="00FA30DE"/>
    <w:rsid w:val="00FA630E"/>
    <w:rsid w:val="00FA6AB0"/>
    <w:rsid w:val="00FA7C73"/>
    <w:rsid w:val="00FB056A"/>
    <w:rsid w:val="00FB6418"/>
    <w:rsid w:val="00FB72A2"/>
    <w:rsid w:val="00FC1DE0"/>
    <w:rsid w:val="00FC30BB"/>
    <w:rsid w:val="00FC44D3"/>
    <w:rsid w:val="00FC5C34"/>
    <w:rsid w:val="00FD2FBE"/>
    <w:rsid w:val="00FD6657"/>
    <w:rsid w:val="00FF0B30"/>
    <w:rsid w:val="00FF20E5"/>
    <w:rsid w:val="00FF297F"/>
    <w:rsid w:val="00FF5027"/>
    <w:rsid w:val="00FF6375"/>
    <w:rsid w:val="00FF6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textbox inset="3.6pt,,3.6pt"/>
    </o:shapedefaults>
    <o:shapelayout v:ext="edit">
      <o:idmap v:ext="edit" data="1"/>
    </o:shapelayout>
  </w:shapeDefaults>
  <w:decimalSymbol w:val="."/>
  <w:listSeparator w:val=","/>
  <w14:docId w14:val="392BDF4A"/>
  <w15:docId w15:val="{7245E043-B42E-4AA0-BEE1-42568EB25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F91"/>
    <w:pPr>
      <w:overflowPunct w:val="0"/>
      <w:autoSpaceDE w:val="0"/>
      <w:autoSpaceDN w:val="0"/>
      <w:adjustRightInd w:val="0"/>
      <w:textAlignment w:val="baseline"/>
    </w:pPr>
    <w:rPr>
      <w:rFonts w:ascii="Century Gothic" w:hAnsi="Century Gothic"/>
    </w:rPr>
  </w:style>
  <w:style w:type="paragraph" w:styleId="Heading1">
    <w:name w:val="heading 1"/>
    <w:basedOn w:val="Normal"/>
    <w:next w:val="Normal"/>
    <w:qFormat/>
    <w:rsid w:val="004A0476"/>
    <w:pPr>
      <w:keepNext/>
      <w:numPr>
        <w:numId w:val="1"/>
      </w:numPr>
      <w:tabs>
        <w:tab w:val="clear" w:pos="918"/>
        <w:tab w:val="num" w:pos="950"/>
      </w:tabs>
      <w:overflowPunct/>
      <w:autoSpaceDE/>
      <w:autoSpaceDN/>
      <w:adjustRightInd/>
      <w:spacing w:before="240" w:after="120"/>
      <w:ind w:left="288"/>
      <w:textAlignment w:val="auto"/>
      <w:outlineLvl w:val="0"/>
    </w:pPr>
    <w:rPr>
      <w:b/>
      <w:sz w:val="22"/>
    </w:rPr>
  </w:style>
  <w:style w:type="paragraph" w:styleId="Heading2">
    <w:name w:val="heading 2"/>
    <w:basedOn w:val="Normal"/>
    <w:next w:val="Normal"/>
    <w:qFormat/>
    <w:rsid w:val="00834669"/>
    <w:pPr>
      <w:keepNext/>
      <w:numPr>
        <w:ilvl w:val="1"/>
        <w:numId w:val="1"/>
      </w:numPr>
      <w:tabs>
        <w:tab w:val="clear" w:pos="965"/>
        <w:tab w:val="left" w:pos="216"/>
      </w:tabs>
      <w:spacing w:before="240" w:after="60"/>
      <w:outlineLvl w:val="1"/>
    </w:pPr>
    <w:rPr>
      <w:rFonts w:cs="Arial"/>
      <w:bCs/>
      <w:iCs/>
      <w:sz w:val="22"/>
      <w:szCs w:val="28"/>
    </w:rPr>
  </w:style>
  <w:style w:type="paragraph" w:styleId="Heading3">
    <w:name w:val="heading 3"/>
    <w:basedOn w:val="Normal"/>
    <w:next w:val="Normal"/>
    <w:qFormat/>
    <w:rsid w:val="004A0476"/>
    <w:pPr>
      <w:keepNext/>
      <w:numPr>
        <w:ilvl w:val="2"/>
        <w:numId w:val="1"/>
      </w:numPr>
      <w:tabs>
        <w:tab w:val="num" w:pos="1627"/>
      </w:tabs>
      <w:spacing w:before="240" w:after="60"/>
      <w:ind w:left="1642" w:hanging="648"/>
      <w:outlineLvl w:val="2"/>
    </w:pPr>
    <w:rPr>
      <w:rFonts w:cs="Arial"/>
      <w:bCs/>
      <w:szCs w:val="26"/>
    </w:rPr>
  </w:style>
  <w:style w:type="paragraph" w:styleId="Heading4">
    <w:name w:val="heading 4"/>
    <w:basedOn w:val="Normal"/>
    <w:next w:val="Normal"/>
    <w:qFormat/>
    <w:rsid w:val="00834669"/>
    <w:pPr>
      <w:keepNext/>
      <w:numPr>
        <w:ilvl w:val="3"/>
        <w:numId w:val="1"/>
      </w:numPr>
      <w:spacing w:before="240" w:after="60"/>
      <w:ind w:left="2045" w:hanging="749"/>
      <w:outlineLvl w:val="3"/>
    </w:pPr>
    <w:rPr>
      <w:bCs/>
      <w:szCs w:val="28"/>
    </w:rPr>
  </w:style>
  <w:style w:type="paragraph" w:styleId="Heading5">
    <w:name w:val="heading 5"/>
    <w:basedOn w:val="Normal"/>
    <w:next w:val="Normal"/>
    <w:qFormat/>
    <w:rsid w:val="00A70782"/>
    <w:pPr>
      <w:numPr>
        <w:ilvl w:val="4"/>
        <w:numId w:val="1"/>
      </w:numPr>
      <w:spacing w:before="240" w:after="60"/>
      <w:outlineLvl w:val="4"/>
    </w:pPr>
    <w:rPr>
      <w:b/>
      <w:bCs/>
      <w:i/>
      <w:iCs/>
      <w:szCs w:val="26"/>
    </w:rPr>
  </w:style>
  <w:style w:type="paragraph" w:styleId="Heading6">
    <w:name w:val="heading 6"/>
    <w:basedOn w:val="Normal"/>
    <w:next w:val="Normal"/>
    <w:qFormat/>
    <w:rsid w:val="00A70782"/>
    <w:pPr>
      <w:numPr>
        <w:ilvl w:val="5"/>
        <w:numId w:val="1"/>
      </w:numPr>
      <w:spacing w:before="240" w:after="60"/>
      <w:outlineLvl w:val="5"/>
    </w:pPr>
    <w:rPr>
      <w:b/>
      <w:bCs/>
      <w:szCs w:val="22"/>
    </w:rPr>
  </w:style>
  <w:style w:type="paragraph" w:styleId="Heading7">
    <w:name w:val="heading 7"/>
    <w:basedOn w:val="Normal"/>
    <w:next w:val="Normal"/>
    <w:qFormat/>
    <w:rsid w:val="00A70782"/>
    <w:pPr>
      <w:numPr>
        <w:ilvl w:val="6"/>
        <w:numId w:val="1"/>
      </w:numPr>
      <w:spacing w:before="240" w:after="60"/>
      <w:outlineLvl w:val="6"/>
    </w:pPr>
    <w:rPr>
      <w:szCs w:val="24"/>
    </w:rPr>
  </w:style>
  <w:style w:type="paragraph" w:styleId="Heading8">
    <w:name w:val="heading 8"/>
    <w:basedOn w:val="Normal"/>
    <w:next w:val="Normal"/>
    <w:qFormat/>
    <w:rsid w:val="00AB4102"/>
    <w:pPr>
      <w:numPr>
        <w:ilvl w:val="7"/>
        <w:numId w:val="1"/>
      </w:numPr>
      <w:spacing w:before="240" w:after="60"/>
      <w:outlineLvl w:val="7"/>
    </w:pPr>
    <w:rPr>
      <w:i/>
      <w:iCs/>
      <w:sz w:val="24"/>
      <w:szCs w:val="24"/>
    </w:rPr>
  </w:style>
  <w:style w:type="paragraph" w:styleId="Heading9">
    <w:name w:val="heading 9"/>
    <w:basedOn w:val="Normal"/>
    <w:next w:val="Normal"/>
    <w:qFormat/>
    <w:rsid w:val="00AB4102"/>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59"/>
    <w:rsid w:val="005964F3"/>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9266A"/>
  </w:style>
  <w:style w:type="paragraph" w:customStyle="1" w:styleId="StyleCentered">
    <w:name w:val="Style Centered"/>
    <w:basedOn w:val="Normal"/>
    <w:rsid w:val="0053251E"/>
    <w:pPr>
      <w:jc w:val="center"/>
    </w:pPr>
  </w:style>
  <w:style w:type="paragraph" w:styleId="TOC1">
    <w:name w:val="toc 1"/>
    <w:basedOn w:val="Normal"/>
    <w:next w:val="Normal"/>
    <w:autoRedefine/>
    <w:uiPriority w:val="39"/>
    <w:rsid w:val="00CE2CD5"/>
    <w:pPr>
      <w:keepNext/>
      <w:tabs>
        <w:tab w:val="left" w:pos="480"/>
        <w:tab w:val="right" w:leader="dot" w:pos="10790"/>
      </w:tabs>
      <w:overflowPunct/>
      <w:autoSpaceDE/>
      <w:autoSpaceDN/>
      <w:adjustRightInd/>
      <w:textAlignment w:val="auto"/>
    </w:pPr>
    <w:rPr>
      <w:b/>
      <w:noProof/>
      <w:szCs w:val="24"/>
    </w:rPr>
  </w:style>
  <w:style w:type="paragraph" w:styleId="TOC2">
    <w:name w:val="toc 2"/>
    <w:basedOn w:val="Normal"/>
    <w:next w:val="Normal"/>
    <w:autoRedefine/>
    <w:uiPriority w:val="39"/>
    <w:rsid w:val="003019F9"/>
    <w:pPr>
      <w:ind w:left="173"/>
    </w:pPr>
  </w:style>
  <w:style w:type="character" w:styleId="Hyperlink">
    <w:name w:val="Hyperlink"/>
    <w:uiPriority w:val="99"/>
    <w:rsid w:val="00D72F29"/>
    <w:rPr>
      <w:color w:val="0000FF"/>
      <w:u w:val="single"/>
    </w:rPr>
  </w:style>
  <w:style w:type="character" w:customStyle="1" w:styleId="StyleCenturyGothic8ptText1">
    <w:name w:val="Style Century Gothic 8 pt Text 1"/>
    <w:basedOn w:val="DefaultParagraphFont"/>
    <w:rsid w:val="004A7F91"/>
    <w:rPr>
      <w:rFonts w:ascii="Century Gothic" w:hAnsi="Century Gothic"/>
      <w:color w:val="auto"/>
      <w:sz w:val="16"/>
    </w:rPr>
  </w:style>
  <w:style w:type="paragraph" w:styleId="TOC3">
    <w:name w:val="toc 3"/>
    <w:basedOn w:val="Normal"/>
    <w:next w:val="Normal"/>
    <w:autoRedefine/>
    <w:uiPriority w:val="39"/>
    <w:rsid w:val="00E24E95"/>
    <w:pPr>
      <w:ind w:left="400"/>
    </w:pPr>
  </w:style>
  <w:style w:type="paragraph" w:styleId="Caption">
    <w:name w:val="caption"/>
    <w:basedOn w:val="Normal"/>
    <w:next w:val="Normal"/>
    <w:unhideWhenUsed/>
    <w:qFormat/>
    <w:rsid w:val="00CC3386"/>
    <w:pPr>
      <w:spacing w:after="200"/>
    </w:pPr>
    <w:rPr>
      <w:i/>
      <w:iCs/>
      <w:color w:val="1F497D" w:themeColor="text2"/>
      <w:sz w:val="18"/>
      <w:szCs w:val="18"/>
    </w:rPr>
  </w:style>
  <w:style w:type="table" w:customStyle="1" w:styleId="TableGrid1">
    <w:name w:val="Table Grid1"/>
    <w:basedOn w:val="TableNormal"/>
    <w:next w:val="TableGrid"/>
    <w:uiPriority w:val="59"/>
    <w:rsid w:val="00FF5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7DE9"/>
    <w:pPr>
      <w:ind w:left="720"/>
      <w:contextualSpacing/>
    </w:pPr>
  </w:style>
  <w:style w:type="paragraph" w:customStyle="1" w:styleId="StyleCaptionText1Centered">
    <w:name w:val="Style Caption + Text 1 Centered"/>
    <w:basedOn w:val="Normal"/>
    <w:rsid w:val="001A1383"/>
    <w:pPr>
      <w:spacing w:after="120"/>
      <w:jc w:val="center"/>
    </w:pPr>
    <w:rPr>
      <w:sz w:val="18"/>
    </w:rPr>
  </w:style>
  <w:style w:type="paragraph" w:customStyle="1" w:styleId="StyleCaptionRed">
    <w:name w:val="Style Caption + Red"/>
    <w:basedOn w:val="Normal"/>
    <w:rsid w:val="001A1383"/>
    <w:pPr>
      <w:spacing w:after="120"/>
      <w:jc w:val="center"/>
    </w:pPr>
    <w:rPr>
      <w:color w:val="FF0000"/>
      <w:sz w:val="18"/>
      <w:szCs w:val="18"/>
    </w:rPr>
  </w:style>
  <w:style w:type="character" w:styleId="CommentReference">
    <w:name w:val="annotation reference"/>
    <w:basedOn w:val="DefaultParagraphFont"/>
    <w:semiHidden/>
    <w:unhideWhenUsed/>
    <w:rsid w:val="008211F6"/>
    <w:rPr>
      <w:sz w:val="16"/>
      <w:szCs w:val="16"/>
    </w:rPr>
  </w:style>
  <w:style w:type="paragraph" w:styleId="CommentText">
    <w:name w:val="annotation text"/>
    <w:basedOn w:val="Normal"/>
    <w:link w:val="CommentTextChar"/>
    <w:semiHidden/>
    <w:unhideWhenUsed/>
    <w:rsid w:val="008211F6"/>
  </w:style>
  <w:style w:type="character" w:customStyle="1" w:styleId="CommentTextChar">
    <w:name w:val="Comment Text Char"/>
    <w:basedOn w:val="DefaultParagraphFont"/>
    <w:link w:val="CommentText"/>
    <w:semiHidden/>
    <w:rsid w:val="008211F6"/>
    <w:rPr>
      <w:rFonts w:ascii="Century Gothic" w:hAnsi="Century Gothic"/>
    </w:rPr>
  </w:style>
  <w:style w:type="paragraph" w:styleId="CommentSubject">
    <w:name w:val="annotation subject"/>
    <w:basedOn w:val="CommentText"/>
    <w:next w:val="CommentText"/>
    <w:link w:val="CommentSubjectChar"/>
    <w:semiHidden/>
    <w:unhideWhenUsed/>
    <w:rsid w:val="008211F6"/>
    <w:rPr>
      <w:b/>
      <w:bCs/>
    </w:rPr>
  </w:style>
  <w:style w:type="character" w:customStyle="1" w:styleId="CommentSubjectChar">
    <w:name w:val="Comment Subject Char"/>
    <w:basedOn w:val="CommentTextChar"/>
    <w:link w:val="CommentSubject"/>
    <w:semiHidden/>
    <w:rsid w:val="008211F6"/>
    <w:rPr>
      <w:rFonts w:ascii="Century Gothic" w:hAnsi="Century Gothic"/>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93952">
      <w:bodyDiv w:val="1"/>
      <w:marLeft w:val="0"/>
      <w:marRight w:val="0"/>
      <w:marTop w:val="0"/>
      <w:marBottom w:val="0"/>
      <w:divBdr>
        <w:top w:val="none" w:sz="0" w:space="0" w:color="auto"/>
        <w:left w:val="none" w:sz="0" w:space="0" w:color="auto"/>
        <w:bottom w:val="none" w:sz="0" w:space="0" w:color="auto"/>
        <w:right w:val="none" w:sz="0" w:space="0" w:color="auto"/>
      </w:divBdr>
    </w:div>
    <w:div w:id="503201409">
      <w:bodyDiv w:val="1"/>
      <w:marLeft w:val="0"/>
      <w:marRight w:val="0"/>
      <w:marTop w:val="0"/>
      <w:marBottom w:val="0"/>
      <w:divBdr>
        <w:top w:val="none" w:sz="0" w:space="0" w:color="auto"/>
        <w:left w:val="none" w:sz="0" w:space="0" w:color="auto"/>
        <w:bottom w:val="none" w:sz="0" w:space="0" w:color="auto"/>
        <w:right w:val="none" w:sz="0" w:space="0" w:color="auto"/>
      </w:divBdr>
    </w:div>
    <w:div w:id="1197087582">
      <w:bodyDiv w:val="1"/>
      <w:marLeft w:val="0"/>
      <w:marRight w:val="0"/>
      <w:marTop w:val="0"/>
      <w:marBottom w:val="0"/>
      <w:divBdr>
        <w:top w:val="none" w:sz="0" w:space="0" w:color="auto"/>
        <w:left w:val="none" w:sz="0" w:space="0" w:color="auto"/>
        <w:bottom w:val="none" w:sz="0" w:space="0" w:color="auto"/>
        <w:right w:val="none" w:sz="0" w:space="0" w:color="auto"/>
      </w:divBdr>
    </w:div>
    <w:div w:id="126557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0.pn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5.png"/><Relationship Id="rId57" Type="http://schemas.openxmlformats.org/officeDocument/2006/relationships/image" Target="media/image43.jpeg"/><Relationship Id="rId61" Type="http://schemas.openxmlformats.org/officeDocument/2006/relationships/image" Target="media/image47.pn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38.jpeg"/><Relationship Id="rId60"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2.jpeg"/><Relationship Id="rId8" Type="http://schemas.openxmlformats.org/officeDocument/2006/relationships/hyperlink" Target="http://forms.pcb.com" TargetMode="Externa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0.jpeg"/><Relationship Id="rId59" Type="http://schemas.openxmlformats.org/officeDocument/2006/relationships/image" Target="media/image45.png"/></Relationships>
</file>

<file path=word/_rels/header2.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4.gif"/><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5.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TEMPLATE\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00DBD-C072-43E4-BE69-7EA85177C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1</TotalTime>
  <Pages>36</Pages>
  <Words>7440</Words>
  <Characters>40312</Characters>
  <Application>Microsoft Office Word</Application>
  <DocSecurity>0</DocSecurity>
  <Lines>335</Lines>
  <Paragraphs>95</Paragraphs>
  <ScaleCrop>false</ScaleCrop>
  <HeadingPairs>
    <vt:vector size="2" baseType="variant">
      <vt:variant>
        <vt:lpstr>Title</vt:lpstr>
      </vt:variant>
      <vt:variant>
        <vt:i4>1</vt:i4>
      </vt:variant>
    </vt:vector>
  </HeadingPairs>
  <TitlesOfParts>
    <vt:vector size="1" baseType="lpstr">
      <vt:lpstr>TA1022 Amplifier Testing</vt:lpstr>
    </vt:vector>
  </TitlesOfParts>
  <Company>PCB Piezotronics</Company>
  <LinksUpToDate>false</LinksUpToDate>
  <CharactersWithSpaces>47657</CharactersWithSpaces>
  <SharedDoc>false</SharedDoc>
  <HLinks>
    <vt:vector size="246" baseType="variant">
      <vt:variant>
        <vt:i4>1114161</vt:i4>
      </vt:variant>
      <vt:variant>
        <vt:i4>218</vt:i4>
      </vt:variant>
      <vt:variant>
        <vt:i4>0</vt:i4>
      </vt:variant>
      <vt:variant>
        <vt:i4>5</vt:i4>
      </vt:variant>
      <vt:variant>
        <vt:lpwstr/>
      </vt:variant>
      <vt:variant>
        <vt:lpwstr>_Toc404585960</vt:lpwstr>
      </vt:variant>
      <vt:variant>
        <vt:i4>1179697</vt:i4>
      </vt:variant>
      <vt:variant>
        <vt:i4>212</vt:i4>
      </vt:variant>
      <vt:variant>
        <vt:i4>0</vt:i4>
      </vt:variant>
      <vt:variant>
        <vt:i4>5</vt:i4>
      </vt:variant>
      <vt:variant>
        <vt:lpwstr/>
      </vt:variant>
      <vt:variant>
        <vt:lpwstr>_Toc404585959</vt:lpwstr>
      </vt:variant>
      <vt:variant>
        <vt:i4>1179697</vt:i4>
      </vt:variant>
      <vt:variant>
        <vt:i4>206</vt:i4>
      </vt:variant>
      <vt:variant>
        <vt:i4>0</vt:i4>
      </vt:variant>
      <vt:variant>
        <vt:i4>5</vt:i4>
      </vt:variant>
      <vt:variant>
        <vt:lpwstr/>
      </vt:variant>
      <vt:variant>
        <vt:lpwstr>_Toc404585958</vt:lpwstr>
      </vt:variant>
      <vt:variant>
        <vt:i4>1179697</vt:i4>
      </vt:variant>
      <vt:variant>
        <vt:i4>200</vt:i4>
      </vt:variant>
      <vt:variant>
        <vt:i4>0</vt:i4>
      </vt:variant>
      <vt:variant>
        <vt:i4>5</vt:i4>
      </vt:variant>
      <vt:variant>
        <vt:lpwstr/>
      </vt:variant>
      <vt:variant>
        <vt:lpwstr>_Toc404585957</vt:lpwstr>
      </vt:variant>
      <vt:variant>
        <vt:i4>1179697</vt:i4>
      </vt:variant>
      <vt:variant>
        <vt:i4>194</vt:i4>
      </vt:variant>
      <vt:variant>
        <vt:i4>0</vt:i4>
      </vt:variant>
      <vt:variant>
        <vt:i4>5</vt:i4>
      </vt:variant>
      <vt:variant>
        <vt:lpwstr/>
      </vt:variant>
      <vt:variant>
        <vt:lpwstr>_Toc404585956</vt:lpwstr>
      </vt:variant>
      <vt:variant>
        <vt:i4>1179697</vt:i4>
      </vt:variant>
      <vt:variant>
        <vt:i4>188</vt:i4>
      </vt:variant>
      <vt:variant>
        <vt:i4>0</vt:i4>
      </vt:variant>
      <vt:variant>
        <vt:i4>5</vt:i4>
      </vt:variant>
      <vt:variant>
        <vt:lpwstr/>
      </vt:variant>
      <vt:variant>
        <vt:lpwstr>_Toc404585955</vt:lpwstr>
      </vt:variant>
      <vt:variant>
        <vt:i4>1179697</vt:i4>
      </vt:variant>
      <vt:variant>
        <vt:i4>182</vt:i4>
      </vt:variant>
      <vt:variant>
        <vt:i4>0</vt:i4>
      </vt:variant>
      <vt:variant>
        <vt:i4>5</vt:i4>
      </vt:variant>
      <vt:variant>
        <vt:lpwstr/>
      </vt:variant>
      <vt:variant>
        <vt:lpwstr>_Toc404585954</vt:lpwstr>
      </vt:variant>
      <vt:variant>
        <vt:i4>1179697</vt:i4>
      </vt:variant>
      <vt:variant>
        <vt:i4>176</vt:i4>
      </vt:variant>
      <vt:variant>
        <vt:i4>0</vt:i4>
      </vt:variant>
      <vt:variant>
        <vt:i4>5</vt:i4>
      </vt:variant>
      <vt:variant>
        <vt:lpwstr/>
      </vt:variant>
      <vt:variant>
        <vt:lpwstr>_Toc404585953</vt:lpwstr>
      </vt:variant>
      <vt:variant>
        <vt:i4>1179697</vt:i4>
      </vt:variant>
      <vt:variant>
        <vt:i4>170</vt:i4>
      </vt:variant>
      <vt:variant>
        <vt:i4>0</vt:i4>
      </vt:variant>
      <vt:variant>
        <vt:i4>5</vt:i4>
      </vt:variant>
      <vt:variant>
        <vt:lpwstr/>
      </vt:variant>
      <vt:variant>
        <vt:lpwstr>_Toc404585952</vt:lpwstr>
      </vt:variant>
      <vt:variant>
        <vt:i4>1179697</vt:i4>
      </vt:variant>
      <vt:variant>
        <vt:i4>164</vt:i4>
      </vt:variant>
      <vt:variant>
        <vt:i4>0</vt:i4>
      </vt:variant>
      <vt:variant>
        <vt:i4>5</vt:i4>
      </vt:variant>
      <vt:variant>
        <vt:lpwstr/>
      </vt:variant>
      <vt:variant>
        <vt:lpwstr>_Toc404585951</vt:lpwstr>
      </vt:variant>
      <vt:variant>
        <vt:i4>1179697</vt:i4>
      </vt:variant>
      <vt:variant>
        <vt:i4>158</vt:i4>
      </vt:variant>
      <vt:variant>
        <vt:i4>0</vt:i4>
      </vt:variant>
      <vt:variant>
        <vt:i4>5</vt:i4>
      </vt:variant>
      <vt:variant>
        <vt:lpwstr/>
      </vt:variant>
      <vt:variant>
        <vt:lpwstr>_Toc404585950</vt:lpwstr>
      </vt:variant>
      <vt:variant>
        <vt:i4>1245233</vt:i4>
      </vt:variant>
      <vt:variant>
        <vt:i4>152</vt:i4>
      </vt:variant>
      <vt:variant>
        <vt:i4>0</vt:i4>
      </vt:variant>
      <vt:variant>
        <vt:i4>5</vt:i4>
      </vt:variant>
      <vt:variant>
        <vt:lpwstr/>
      </vt:variant>
      <vt:variant>
        <vt:lpwstr>_Toc404585949</vt:lpwstr>
      </vt:variant>
      <vt:variant>
        <vt:i4>1245233</vt:i4>
      </vt:variant>
      <vt:variant>
        <vt:i4>146</vt:i4>
      </vt:variant>
      <vt:variant>
        <vt:i4>0</vt:i4>
      </vt:variant>
      <vt:variant>
        <vt:i4>5</vt:i4>
      </vt:variant>
      <vt:variant>
        <vt:lpwstr/>
      </vt:variant>
      <vt:variant>
        <vt:lpwstr>_Toc404585948</vt:lpwstr>
      </vt:variant>
      <vt:variant>
        <vt:i4>1245233</vt:i4>
      </vt:variant>
      <vt:variant>
        <vt:i4>140</vt:i4>
      </vt:variant>
      <vt:variant>
        <vt:i4>0</vt:i4>
      </vt:variant>
      <vt:variant>
        <vt:i4>5</vt:i4>
      </vt:variant>
      <vt:variant>
        <vt:lpwstr/>
      </vt:variant>
      <vt:variant>
        <vt:lpwstr>_Toc404585947</vt:lpwstr>
      </vt:variant>
      <vt:variant>
        <vt:i4>1245233</vt:i4>
      </vt:variant>
      <vt:variant>
        <vt:i4>134</vt:i4>
      </vt:variant>
      <vt:variant>
        <vt:i4>0</vt:i4>
      </vt:variant>
      <vt:variant>
        <vt:i4>5</vt:i4>
      </vt:variant>
      <vt:variant>
        <vt:lpwstr/>
      </vt:variant>
      <vt:variant>
        <vt:lpwstr>_Toc404585946</vt:lpwstr>
      </vt:variant>
      <vt:variant>
        <vt:i4>1245233</vt:i4>
      </vt:variant>
      <vt:variant>
        <vt:i4>128</vt:i4>
      </vt:variant>
      <vt:variant>
        <vt:i4>0</vt:i4>
      </vt:variant>
      <vt:variant>
        <vt:i4>5</vt:i4>
      </vt:variant>
      <vt:variant>
        <vt:lpwstr/>
      </vt:variant>
      <vt:variant>
        <vt:lpwstr>_Toc404585945</vt:lpwstr>
      </vt:variant>
      <vt:variant>
        <vt:i4>1245233</vt:i4>
      </vt:variant>
      <vt:variant>
        <vt:i4>122</vt:i4>
      </vt:variant>
      <vt:variant>
        <vt:i4>0</vt:i4>
      </vt:variant>
      <vt:variant>
        <vt:i4>5</vt:i4>
      </vt:variant>
      <vt:variant>
        <vt:lpwstr/>
      </vt:variant>
      <vt:variant>
        <vt:lpwstr>_Toc404585944</vt:lpwstr>
      </vt:variant>
      <vt:variant>
        <vt:i4>1245233</vt:i4>
      </vt:variant>
      <vt:variant>
        <vt:i4>116</vt:i4>
      </vt:variant>
      <vt:variant>
        <vt:i4>0</vt:i4>
      </vt:variant>
      <vt:variant>
        <vt:i4>5</vt:i4>
      </vt:variant>
      <vt:variant>
        <vt:lpwstr/>
      </vt:variant>
      <vt:variant>
        <vt:lpwstr>_Toc404585943</vt:lpwstr>
      </vt:variant>
      <vt:variant>
        <vt:i4>1245233</vt:i4>
      </vt:variant>
      <vt:variant>
        <vt:i4>110</vt:i4>
      </vt:variant>
      <vt:variant>
        <vt:i4>0</vt:i4>
      </vt:variant>
      <vt:variant>
        <vt:i4>5</vt:i4>
      </vt:variant>
      <vt:variant>
        <vt:lpwstr/>
      </vt:variant>
      <vt:variant>
        <vt:lpwstr>_Toc404585942</vt:lpwstr>
      </vt:variant>
      <vt:variant>
        <vt:i4>1245233</vt:i4>
      </vt:variant>
      <vt:variant>
        <vt:i4>104</vt:i4>
      </vt:variant>
      <vt:variant>
        <vt:i4>0</vt:i4>
      </vt:variant>
      <vt:variant>
        <vt:i4>5</vt:i4>
      </vt:variant>
      <vt:variant>
        <vt:lpwstr/>
      </vt:variant>
      <vt:variant>
        <vt:lpwstr>_Toc404585941</vt:lpwstr>
      </vt:variant>
      <vt:variant>
        <vt:i4>1245233</vt:i4>
      </vt:variant>
      <vt:variant>
        <vt:i4>98</vt:i4>
      </vt:variant>
      <vt:variant>
        <vt:i4>0</vt:i4>
      </vt:variant>
      <vt:variant>
        <vt:i4>5</vt:i4>
      </vt:variant>
      <vt:variant>
        <vt:lpwstr/>
      </vt:variant>
      <vt:variant>
        <vt:lpwstr>_Toc404585940</vt:lpwstr>
      </vt:variant>
      <vt:variant>
        <vt:i4>1310769</vt:i4>
      </vt:variant>
      <vt:variant>
        <vt:i4>92</vt:i4>
      </vt:variant>
      <vt:variant>
        <vt:i4>0</vt:i4>
      </vt:variant>
      <vt:variant>
        <vt:i4>5</vt:i4>
      </vt:variant>
      <vt:variant>
        <vt:lpwstr/>
      </vt:variant>
      <vt:variant>
        <vt:lpwstr>_Toc404585939</vt:lpwstr>
      </vt:variant>
      <vt:variant>
        <vt:i4>1310769</vt:i4>
      </vt:variant>
      <vt:variant>
        <vt:i4>86</vt:i4>
      </vt:variant>
      <vt:variant>
        <vt:i4>0</vt:i4>
      </vt:variant>
      <vt:variant>
        <vt:i4>5</vt:i4>
      </vt:variant>
      <vt:variant>
        <vt:lpwstr/>
      </vt:variant>
      <vt:variant>
        <vt:lpwstr>_Toc404585938</vt:lpwstr>
      </vt:variant>
      <vt:variant>
        <vt:i4>1310769</vt:i4>
      </vt:variant>
      <vt:variant>
        <vt:i4>80</vt:i4>
      </vt:variant>
      <vt:variant>
        <vt:i4>0</vt:i4>
      </vt:variant>
      <vt:variant>
        <vt:i4>5</vt:i4>
      </vt:variant>
      <vt:variant>
        <vt:lpwstr/>
      </vt:variant>
      <vt:variant>
        <vt:lpwstr>_Toc404585937</vt:lpwstr>
      </vt:variant>
      <vt:variant>
        <vt:i4>1310769</vt:i4>
      </vt:variant>
      <vt:variant>
        <vt:i4>74</vt:i4>
      </vt:variant>
      <vt:variant>
        <vt:i4>0</vt:i4>
      </vt:variant>
      <vt:variant>
        <vt:i4>5</vt:i4>
      </vt:variant>
      <vt:variant>
        <vt:lpwstr/>
      </vt:variant>
      <vt:variant>
        <vt:lpwstr>_Toc404585936</vt:lpwstr>
      </vt:variant>
      <vt:variant>
        <vt:i4>1310769</vt:i4>
      </vt:variant>
      <vt:variant>
        <vt:i4>68</vt:i4>
      </vt:variant>
      <vt:variant>
        <vt:i4>0</vt:i4>
      </vt:variant>
      <vt:variant>
        <vt:i4>5</vt:i4>
      </vt:variant>
      <vt:variant>
        <vt:lpwstr/>
      </vt:variant>
      <vt:variant>
        <vt:lpwstr>_Toc404585935</vt:lpwstr>
      </vt:variant>
      <vt:variant>
        <vt:i4>1310769</vt:i4>
      </vt:variant>
      <vt:variant>
        <vt:i4>62</vt:i4>
      </vt:variant>
      <vt:variant>
        <vt:i4>0</vt:i4>
      </vt:variant>
      <vt:variant>
        <vt:i4>5</vt:i4>
      </vt:variant>
      <vt:variant>
        <vt:lpwstr/>
      </vt:variant>
      <vt:variant>
        <vt:lpwstr>_Toc404585934</vt:lpwstr>
      </vt:variant>
      <vt:variant>
        <vt:i4>1310769</vt:i4>
      </vt:variant>
      <vt:variant>
        <vt:i4>56</vt:i4>
      </vt:variant>
      <vt:variant>
        <vt:i4>0</vt:i4>
      </vt:variant>
      <vt:variant>
        <vt:i4>5</vt:i4>
      </vt:variant>
      <vt:variant>
        <vt:lpwstr/>
      </vt:variant>
      <vt:variant>
        <vt:lpwstr>_Toc404585933</vt:lpwstr>
      </vt:variant>
      <vt:variant>
        <vt:i4>1310769</vt:i4>
      </vt:variant>
      <vt:variant>
        <vt:i4>50</vt:i4>
      </vt:variant>
      <vt:variant>
        <vt:i4>0</vt:i4>
      </vt:variant>
      <vt:variant>
        <vt:i4>5</vt:i4>
      </vt:variant>
      <vt:variant>
        <vt:lpwstr/>
      </vt:variant>
      <vt:variant>
        <vt:lpwstr>_Toc404585932</vt:lpwstr>
      </vt:variant>
      <vt:variant>
        <vt:i4>1310769</vt:i4>
      </vt:variant>
      <vt:variant>
        <vt:i4>44</vt:i4>
      </vt:variant>
      <vt:variant>
        <vt:i4>0</vt:i4>
      </vt:variant>
      <vt:variant>
        <vt:i4>5</vt:i4>
      </vt:variant>
      <vt:variant>
        <vt:lpwstr/>
      </vt:variant>
      <vt:variant>
        <vt:lpwstr>_Toc404585931</vt:lpwstr>
      </vt:variant>
      <vt:variant>
        <vt:i4>1310769</vt:i4>
      </vt:variant>
      <vt:variant>
        <vt:i4>38</vt:i4>
      </vt:variant>
      <vt:variant>
        <vt:i4>0</vt:i4>
      </vt:variant>
      <vt:variant>
        <vt:i4>5</vt:i4>
      </vt:variant>
      <vt:variant>
        <vt:lpwstr/>
      </vt:variant>
      <vt:variant>
        <vt:lpwstr>_Toc404585930</vt:lpwstr>
      </vt:variant>
      <vt:variant>
        <vt:i4>1376305</vt:i4>
      </vt:variant>
      <vt:variant>
        <vt:i4>32</vt:i4>
      </vt:variant>
      <vt:variant>
        <vt:i4>0</vt:i4>
      </vt:variant>
      <vt:variant>
        <vt:i4>5</vt:i4>
      </vt:variant>
      <vt:variant>
        <vt:lpwstr/>
      </vt:variant>
      <vt:variant>
        <vt:lpwstr>_Toc404585929</vt:lpwstr>
      </vt:variant>
      <vt:variant>
        <vt:i4>1376305</vt:i4>
      </vt:variant>
      <vt:variant>
        <vt:i4>26</vt:i4>
      </vt:variant>
      <vt:variant>
        <vt:i4>0</vt:i4>
      </vt:variant>
      <vt:variant>
        <vt:i4>5</vt:i4>
      </vt:variant>
      <vt:variant>
        <vt:lpwstr/>
      </vt:variant>
      <vt:variant>
        <vt:lpwstr>_Toc404585928</vt:lpwstr>
      </vt:variant>
      <vt:variant>
        <vt:i4>1376305</vt:i4>
      </vt:variant>
      <vt:variant>
        <vt:i4>20</vt:i4>
      </vt:variant>
      <vt:variant>
        <vt:i4>0</vt:i4>
      </vt:variant>
      <vt:variant>
        <vt:i4>5</vt:i4>
      </vt:variant>
      <vt:variant>
        <vt:lpwstr/>
      </vt:variant>
      <vt:variant>
        <vt:lpwstr>_Toc404585927</vt:lpwstr>
      </vt:variant>
      <vt:variant>
        <vt:i4>1376305</vt:i4>
      </vt:variant>
      <vt:variant>
        <vt:i4>14</vt:i4>
      </vt:variant>
      <vt:variant>
        <vt:i4>0</vt:i4>
      </vt:variant>
      <vt:variant>
        <vt:i4>5</vt:i4>
      </vt:variant>
      <vt:variant>
        <vt:lpwstr/>
      </vt:variant>
      <vt:variant>
        <vt:lpwstr>_Toc404585926</vt:lpwstr>
      </vt:variant>
      <vt:variant>
        <vt:i4>1376305</vt:i4>
      </vt:variant>
      <vt:variant>
        <vt:i4>8</vt:i4>
      </vt:variant>
      <vt:variant>
        <vt:i4>0</vt:i4>
      </vt:variant>
      <vt:variant>
        <vt:i4>5</vt:i4>
      </vt:variant>
      <vt:variant>
        <vt:lpwstr/>
      </vt:variant>
      <vt:variant>
        <vt:lpwstr>_Toc404585925</vt:lpwstr>
      </vt:variant>
      <vt:variant>
        <vt:i4>1376305</vt:i4>
      </vt:variant>
      <vt:variant>
        <vt:i4>2</vt:i4>
      </vt:variant>
      <vt:variant>
        <vt:i4>0</vt:i4>
      </vt:variant>
      <vt:variant>
        <vt:i4>5</vt:i4>
      </vt:variant>
      <vt:variant>
        <vt:lpwstr/>
      </vt:variant>
      <vt:variant>
        <vt:lpwstr>_Toc404585924</vt:lpwstr>
      </vt: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TA1022 Amplifier Testing</dc:title>
  <dc:subject/>
  <dc:creator>pcb</dc:creator>
  <cp:keywords/>
  <dc:description/>
  <cp:lastModifiedBy>Sarah Steffan</cp:lastModifiedBy>
  <cp:revision>3</cp:revision>
  <cp:lastPrinted>2019-05-09T19:19:00Z</cp:lastPrinted>
  <dcterms:created xsi:type="dcterms:W3CDTF">2020-03-05T18:36:00Z</dcterms:created>
  <dcterms:modified xsi:type="dcterms:W3CDTF">2020-03-05T18:37:00Z</dcterms:modified>
</cp:coreProperties>
</file>