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638" w:rsidRDefault="00462638" w:rsidP="00462638">
      <w:pPr>
        <w:pStyle w:val="Heading1"/>
      </w:pPr>
      <w:r>
        <w:t>Responsibilities:</w:t>
      </w:r>
    </w:p>
    <w:p w:rsidR="00FD52A2" w:rsidRPr="00EA4B50" w:rsidRDefault="00FD52A2" w:rsidP="0072666E">
      <w:pPr>
        <w:pStyle w:val="Heading3"/>
        <w:numPr>
          <w:ilvl w:val="0"/>
          <w:numId w:val="0"/>
        </w:numPr>
        <w:ind w:left="360"/>
      </w:pPr>
      <w:r w:rsidRPr="00EA4B50">
        <w:t>The Manufacturing Operations Managers and Service Group Supervisors are responsible for</w:t>
      </w:r>
      <w:r>
        <w:t xml:space="preserve"> </w:t>
      </w:r>
      <w:r w:rsidRPr="00EA4B50">
        <w:t xml:space="preserve">maintaining </w:t>
      </w:r>
      <w:bookmarkStart w:id="0" w:name="_GoBack"/>
      <w:bookmarkEnd w:id="0"/>
      <w:r w:rsidRPr="00EA4B50">
        <w:t>this procedure. The Service Group Operators are responsible for this procedure being</w:t>
      </w:r>
      <w:r>
        <w:t xml:space="preserve"> </w:t>
      </w:r>
      <w:r w:rsidRPr="00EA4B50">
        <w:t xml:space="preserve">carried out effectively. </w:t>
      </w:r>
    </w:p>
    <w:p w:rsidR="00462638" w:rsidRDefault="00462638" w:rsidP="00462638">
      <w:pPr>
        <w:pStyle w:val="Heading1"/>
      </w:pPr>
      <w:r>
        <w:t>Affected Department / Product Group / Support Group:</w:t>
      </w:r>
    </w:p>
    <w:p w:rsidR="00FD52A2" w:rsidRDefault="00FD52A2" w:rsidP="0072666E">
      <w:pPr>
        <w:pStyle w:val="Heading3"/>
        <w:numPr>
          <w:ilvl w:val="0"/>
          <w:numId w:val="0"/>
        </w:numPr>
        <w:ind w:left="360"/>
      </w:pPr>
      <w:r>
        <w:t>NC Service Group</w:t>
      </w:r>
    </w:p>
    <w:p w:rsidR="00462638" w:rsidRDefault="00462638" w:rsidP="00462638">
      <w:pPr>
        <w:pStyle w:val="Heading1"/>
      </w:pPr>
      <w:r>
        <w:t>Associated Documents:</w:t>
      </w:r>
    </w:p>
    <w:p w:rsidR="00FD52A2" w:rsidRDefault="00FD52A2" w:rsidP="0072666E">
      <w:pPr>
        <w:pStyle w:val="Heading3"/>
        <w:numPr>
          <w:ilvl w:val="0"/>
          <w:numId w:val="0"/>
        </w:numPr>
        <w:ind w:left="360"/>
      </w:pPr>
      <w:r>
        <w:t xml:space="preserve">ISO 9001, Quality System Manual, Assurance Manual </w:t>
      </w:r>
      <w:r>
        <w:fldChar w:fldCharType="begin"/>
      </w:r>
      <w:r>
        <w:instrText>fillin "Enter any documents specifically associated with this procedure.  Always include ISO 9001, QSM, and QAM but not PCB forms or procs.</w:instrText>
      </w:r>
      <w:r>
        <w:fldChar w:fldCharType="end"/>
      </w:r>
    </w:p>
    <w:p w:rsidR="00462638" w:rsidRDefault="00462638" w:rsidP="00462638">
      <w:pPr>
        <w:pStyle w:val="Heading1"/>
      </w:pPr>
      <w:r>
        <w:t>Procedure:</w:t>
      </w:r>
    </w:p>
    <w:p w:rsidR="00462638" w:rsidRPr="003022DC" w:rsidRDefault="00462638" w:rsidP="00462638">
      <w:pPr>
        <w:pStyle w:val="Heading2"/>
      </w:pPr>
      <w:r w:rsidRPr="003022DC">
        <w:t>Initial Start Up:</w:t>
      </w:r>
    </w:p>
    <w:p w:rsidR="00462638" w:rsidRPr="00EA4B50" w:rsidRDefault="00462638" w:rsidP="00326BFB">
      <w:pPr>
        <w:pStyle w:val="Heading3"/>
      </w:pPr>
      <w:r w:rsidRPr="00EA4B50">
        <w:t>Turn ON the Filter Mate.</w:t>
      </w:r>
    </w:p>
    <w:p w:rsidR="00462638" w:rsidRPr="00EA4B50" w:rsidRDefault="00462638" w:rsidP="00326BFB">
      <w:pPr>
        <w:pStyle w:val="Heading3"/>
      </w:pPr>
      <w:r w:rsidRPr="00EA4B50">
        <w:t>Check position of key switch on front panel to assure it is in the 0 position.</w:t>
      </w:r>
      <w:r w:rsidR="0058498F">
        <w:t xml:space="preserve"> </w:t>
      </w:r>
    </w:p>
    <w:p w:rsidR="00462638" w:rsidRPr="00EA4B50" w:rsidRDefault="00462638" w:rsidP="00326BFB">
      <w:pPr>
        <w:pStyle w:val="Heading3"/>
      </w:pPr>
      <w:r w:rsidRPr="00EA4B50">
        <w:t>Turn the</w:t>
      </w:r>
      <w:r w:rsidR="00D0662A">
        <w:t xml:space="preserve"> main</w:t>
      </w:r>
      <w:r w:rsidRPr="00EA4B50">
        <w:t xml:space="preserve"> power switch to the ON position.</w:t>
      </w:r>
    </w:p>
    <w:p w:rsidR="00462638" w:rsidRPr="00EA4B50" w:rsidRDefault="00462638" w:rsidP="00326BFB">
      <w:pPr>
        <w:pStyle w:val="Heading3"/>
      </w:pPr>
      <w:r w:rsidRPr="00EA4B50">
        <w:t>Select Laser from tool bar, select “Info” on the pull down menu to view the operating temperature.</w:t>
      </w:r>
    </w:p>
    <w:p w:rsidR="00462638" w:rsidRDefault="00462638" w:rsidP="003E29FF">
      <w:pPr>
        <w:pStyle w:val="Heading3"/>
      </w:pPr>
      <w:r w:rsidRPr="00EA4B50">
        <w:t>Do not operate until the temperature stabilizes at 25 deg C. (+ or – 1) Leave info</w:t>
      </w:r>
      <w:r w:rsidR="003E29FF">
        <w:t xml:space="preserve">rmation open on </w:t>
      </w:r>
      <w:r>
        <w:t>screen displayed for reference through out the day.</w:t>
      </w:r>
    </w:p>
    <w:p w:rsidR="00B84495" w:rsidRDefault="00F04230" w:rsidP="00326BFB">
      <w:pPr>
        <w:pStyle w:val="Heading2"/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AD65E4B" wp14:editId="2CEC233D">
                <wp:simplePos x="0" y="0"/>
                <wp:positionH relativeFrom="margin">
                  <wp:posOffset>4506595</wp:posOffset>
                </wp:positionH>
                <wp:positionV relativeFrom="margin">
                  <wp:posOffset>3202305</wp:posOffset>
                </wp:positionV>
                <wp:extent cx="2186940" cy="1333500"/>
                <wp:effectExtent l="19050" t="19050" r="22860" b="19050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6940" cy="1333500"/>
                          <a:chOff x="0" y="0"/>
                          <a:chExt cx="2186940" cy="133350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etch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8" r="58333" b="56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BD21298_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20" y="117348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B30976" id="Group 28" o:spid="_x0000_s1026" style="position:absolute;margin-left:354.85pt;margin-top:252.15pt;width:172.2pt;height:105pt;z-index:251671552;mso-position-horizontal-relative:margin;mso-position-vertical-relative:margin" coordsize="21869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alt="etch" style="position:absolute;width:21869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" stroked="t" strokecolor="blue">
                  <v:imagedata r:id="rId10" o:title="etch" croptop="3754f" cropbottom="37145f" cropright="38229f"/>
                  <v:path arrowok="t"/>
                </v:shape>
                <v:shape id="Picture 36" o:spid="_x0000_s1028" type="#_x0000_t75" alt="BD21298_" style="position:absolute;left:3124;top:11734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">
                  <v:imagedata r:id="rId11" o:title="BD21298_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B84495">
        <w:t>Etching Operation</w:t>
      </w:r>
    </w:p>
    <w:p w:rsidR="00462638" w:rsidRPr="00FA2B5E" w:rsidRDefault="0076678D" w:rsidP="00B84495">
      <w:pPr>
        <w:pStyle w:val="Heading3"/>
        <w:rPr>
          <w:color w:val="FF0000"/>
        </w:rPr>
      </w:pPr>
      <w:r w:rsidRPr="00FA2B5E">
        <w:rPr>
          <w:b/>
          <w:color w:val="FF0000"/>
        </w:rPr>
        <w:t>Note</w:t>
      </w:r>
      <w:r w:rsidRPr="00FA2B5E">
        <w:rPr>
          <w:color w:val="FF0000"/>
        </w:rPr>
        <w:t>: If serial sheet is not available do not etch &amp; Contact Supervisor</w:t>
      </w:r>
      <w:r w:rsidR="007B6A2D" w:rsidRPr="00FA2B5E">
        <w:rPr>
          <w:color w:val="FF0000"/>
        </w:rPr>
        <w:t>*</w:t>
      </w:r>
    </w:p>
    <w:p w:rsidR="003E29FF" w:rsidRDefault="00462638" w:rsidP="003E29FF">
      <w:pPr>
        <w:pStyle w:val="Heading3"/>
      </w:pPr>
      <w:r>
        <w:t xml:space="preserve">Select </w:t>
      </w:r>
      <w:r w:rsidR="003E29FF">
        <w:t xml:space="preserve">FILE – OPEN </w:t>
      </w:r>
      <w:r>
        <w:t>and scan the bar-code at the top</w:t>
      </w:r>
      <w:r w:rsidR="003E29FF">
        <w:t xml:space="preserve"> left of the serial sheet</w:t>
      </w:r>
      <w:r>
        <w:t>.</w:t>
      </w:r>
      <w:r w:rsidR="003E29FF">
        <w:t xml:space="preserve"> (select .H2 prefix)</w:t>
      </w:r>
    </w:p>
    <w:p w:rsidR="003E29FF" w:rsidRPr="003E29FF" w:rsidRDefault="003E29FF" w:rsidP="003E29FF">
      <w:pPr>
        <w:pStyle w:val="Heading3"/>
      </w:pPr>
      <w:r>
        <w:t>Open file.</w:t>
      </w:r>
    </w:p>
    <w:p w:rsidR="00462638" w:rsidRDefault="00D0662A" w:rsidP="00E76E0C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6FA0901" wp14:editId="41383265">
                <wp:simplePos x="0" y="0"/>
                <wp:positionH relativeFrom="margin">
                  <wp:posOffset>4527550</wp:posOffset>
                </wp:positionH>
                <wp:positionV relativeFrom="margin">
                  <wp:posOffset>4726940</wp:posOffset>
                </wp:positionV>
                <wp:extent cx="2166620" cy="932180"/>
                <wp:effectExtent l="19050" t="19050" r="24130" b="20320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6620" cy="932180"/>
                          <a:chOff x="0" y="0"/>
                          <a:chExt cx="2164080" cy="929640"/>
                        </a:xfrm>
                      </wpg:grpSpPr>
                      <pic:pic xmlns:pic="http://schemas.openxmlformats.org/drawingml/2006/picture">
                        <pic:nvPicPr>
                          <pic:cNvPr id="30" name="Picture 3" descr="Etching Pic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692" b="76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BD21298_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320" y="411480"/>
                            <a:ext cx="12192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A45F1" id="Group 37" o:spid="_x0000_s1026" style="position:absolute;margin-left:356.5pt;margin-top:372.2pt;width:170.6pt;height:73.4pt;z-index:-251641856;mso-position-horizontal-relative:margin;mso-position-vertical-relative:margin;mso-width-relative:margin;mso-height-relative:margin" coordsize="21640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">
                <v:shape id="Picture 3" o:spid="_x0000_s1027" type="#_x0000_t75" alt="Etching Pic" style="position:absolute;width:2164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" stroked="t" strokecolor="blue">
                  <v:imagedata r:id="rId13" o:title="Etching Pic" cropbottom="50388f" cropright="37809f"/>
                  <v:path arrowok="t"/>
                </v:shape>
                <v:shape id="Picture 33" o:spid="_x0000_s1028" type="#_x0000_t75" alt="BD21298_" style="position:absolute;left:10363;top:4114;width:1219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">
                  <v:imagedata r:id="rId11" o:title="BD21298_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462638">
        <w:t>Follow the instructions on the screen.  If manual opening of the file is required, skip to “The Manual Etching File Operation” section.</w:t>
      </w:r>
    </w:p>
    <w:p w:rsidR="003E29FF" w:rsidRDefault="003E29FF" w:rsidP="003E29FF"/>
    <w:p w:rsidR="003E29FF" w:rsidRPr="003E29FF" w:rsidRDefault="003E29FF" w:rsidP="003E29FF"/>
    <w:p w:rsidR="00730D66" w:rsidRPr="00D26A1E" w:rsidRDefault="00477E30" w:rsidP="00326BFB">
      <w:pPr>
        <w:pStyle w:val="Heading3"/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24351B95" wp14:editId="246FDEA0">
            <wp:simplePos x="0" y="0"/>
            <wp:positionH relativeFrom="column">
              <wp:posOffset>4523105</wp:posOffset>
            </wp:positionH>
            <wp:positionV relativeFrom="paragraph">
              <wp:posOffset>238125</wp:posOffset>
            </wp:positionV>
            <wp:extent cx="2232660" cy="1973580"/>
            <wp:effectExtent l="19050" t="19050" r="15240" b="26670"/>
            <wp:wrapTight wrapText="bothSides">
              <wp:wrapPolygon edited="0">
                <wp:start x="-184" y="-208"/>
                <wp:lineTo x="-184" y="21683"/>
                <wp:lineTo x="21563" y="21683"/>
                <wp:lineTo x="21563" y="-208"/>
                <wp:lineTo x="-184" y="-208"/>
              </wp:wrapPolygon>
            </wp:wrapTight>
            <wp:docPr id="8" name="Picture 5" descr="Etching 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tching Pic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3" t="16533" r="21860" b="16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973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D66" w:rsidRPr="00D26A1E">
        <w:t>On the top tool Bar</w:t>
      </w:r>
    </w:p>
    <w:p w:rsidR="00462638" w:rsidRPr="00D26A1E" w:rsidRDefault="00D26A1E" w:rsidP="00730D66">
      <w:pPr>
        <w:pStyle w:val="Heading4"/>
      </w:pPr>
      <w:r>
        <w:t xml:space="preserve">Select  - </w:t>
      </w:r>
      <w:r w:rsidR="00462638" w:rsidRPr="00D26A1E">
        <w:t>Drawing Data</w:t>
      </w:r>
    </w:p>
    <w:p w:rsidR="00462638" w:rsidRPr="00D26A1E" w:rsidRDefault="00462638" w:rsidP="00E76E0C">
      <w:pPr>
        <w:pStyle w:val="Heading4"/>
      </w:pPr>
      <w:r w:rsidRPr="00D26A1E">
        <w:t>Se</w:t>
      </w:r>
      <w:r w:rsidR="00D26A1E">
        <w:t xml:space="preserve">lect </w:t>
      </w:r>
      <w:r w:rsidRPr="00D26A1E">
        <w:rPr>
          <w:b/>
        </w:rPr>
        <w:t>Basic Settings</w:t>
      </w:r>
    </w:p>
    <w:p w:rsidR="00462638" w:rsidRPr="00D26A1E" w:rsidRDefault="00B84495" w:rsidP="00E76E0C">
      <w:pPr>
        <w:pStyle w:val="Heading4"/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1397000</wp:posOffset>
            </wp:positionV>
            <wp:extent cx="142875" cy="142875"/>
            <wp:effectExtent l="0" t="0" r="9525" b="9525"/>
            <wp:wrapNone/>
            <wp:docPr id="9" name="Picture 9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D21298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638" w:rsidRPr="00D26A1E">
        <w:t>Select</w:t>
      </w:r>
      <w:r w:rsidR="00D26A1E">
        <w:t xml:space="preserve"> </w:t>
      </w:r>
      <w:r w:rsidR="00462638" w:rsidRPr="00D26A1E">
        <w:rPr>
          <w:b/>
        </w:rPr>
        <w:t xml:space="preserve">Comment </w:t>
      </w:r>
      <w:r w:rsidR="00462638" w:rsidRPr="00D26A1E">
        <w:t>(The specific instructions for fixturing, alignment and etching each item is described within comment section).</w:t>
      </w:r>
    </w:p>
    <w:p w:rsidR="00462638" w:rsidRPr="00FA73C3" w:rsidRDefault="00B84495" w:rsidP="00FA73C3">
      <w:pPr>
        <w:pStyle w:val="Heading3"/>
        <w:rPr>
          <w:rFonts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20955</wp:posOffset>
            </wp:positionV>
            <wp:extent cx="2415540" cy="1193800"/>
            <wp:effectExtent l="0" t="0" r="3810" b="6350"/>
            <wp:wrapTight wrapText="bothSides">
              <wp:wrapPolygon edited="0">
                <wp:start x="0" y="0"/>
                <wp:lineTo x="0" y="21370"/>
                <wp:lineTo x="21464" y="21370"/>
                <wp:lineTo x="21464" y="0"/>
                <wp:lineTo x="0" y="0"/>
              </wp:wrapPolygon>
            </wp:wrapTight>
            <wp:docPr id="5" name="Picture 4" descr="Etching Pi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tching Pic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9" t="35794" r="25313" b="34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638" w:rsidRPr="00FA73C3">
        <w:rPr>
          <w:rFonts w:cs="Times New Roman"/>
        </w:rPr>
        <w:t xml:space="preserve">Complete setup and adjustments as described in the </w:t>
      </w:r>
      <w:r w:rsidR="00462638" w:rsidRPr="00D26A1E">
        <w:rPr>
          <w:rFonts w:cs="Times New Roman"/>
          <w:b/>
        </w:rPr>
        <w:t>Comment</w:t>
      </w:r>
      <w:r w:rsidR="00462638" w:rsidRPr="00D26A1E">
        <w:rPr>
          <w:rFonts w:cs="Times New Roman"/>
        </w:rPr>
        <w:t xml:space="preserve"> </w:t>
      </w:r>
      <w:r w:rsidR="00462638" w:rsidRPr="00FA73C3">
        <w:rPr>
          <w:rFonts w:cs="Times New Roman"/>
        </w:rPr>
        <w:t>section.</w:t>
      </w:r>
    </w:p>
    <w:p w:rsidR="0076678D" w:rsidRDefault="0076678D" w:rsidP="00FA73C3">
      <w:pPr>
        <w:pStyle w:val="Heading3"/>
        <w:rPr>
          <w:rFonts w:cs="Times New Roman"/>
        </w:rPr>
      </w:pPr>
      <w:r>
        <w:rPr>
          <w:rFonts w:cs="Times New Roman"/>
        </w:rPr>
        <w:t xml:space="preserve">Mount the item to be etched as described in the </w:t>
      </w:r>
      <w:r w:rsidRPr="0076678D">
        <w:rPr>
          <w:rFonts w:cs="Times New Roman"/>
          <w:b/>
        </w:rPr>
        <w:t>Comment</w:t>
      </w:r>
      <w:r w:rsidRPr="0076678D">
        <w:rPr>
          <w:rFonts w:cs="Times New Roman"/>
        </w:rPr>
        <w:t xml:space="preserve"> </w:t>
      </w:r>
      <w:r>
        <w:rPr>
          <w:rFonts w:cs="Times New Roman"/>
        </w:rPr>
        <w:t>Section.</w:t>
      </w:r>
    </w:p>
    <w:p w:rsidR="00462638" w:rsidRPr="00FA73C3" w:rsidRDefault="00462638" w:rsidP="00FA73C3">
      <w:pPr>
        <w:pStyle w:val="Heading3"/>
        <w:rPr>
          <w:rFonts w:cs="Times New Roman"/>
        </w:rPr>
      </w:pPr>
      <w:r w:rsidRPr="00FA73C3">
        <w:rPr>
          <w:rFonts w:cs="Times New Roman"/>
        </w:rPr>
        <w:t xml:space="preserve">Close the Comment and Basic Settings windows by selecting </w:t>
      </w:r>
      <w:r w:rsidRPr="00D26A1E">
        <w:rPr>
          <w:rFonts w:cs="Times New Roman"/>
          <w:b/>
        </w:rPr>
        <w:t>OK</w:t>
      </w:r>
      <w:r w:rsidRPr="00D26A1E">
        <w:rPr>
          <w:rFonts w:cs="Times New Roman"/>
        </w:rPr>
        <w:t>.</w:t>
      </w:r>
    </w:p>
    <w:p w:rsidR="00462638" w:rsidRPr="00FA73C3" w:rsidRDefault="00462638" w:rsidP="00FA73C3">
      <w:pPr>
        <w:pStyle w:val="Heading3"/>
        <w:rPr>
          <w:rFonts w:cs="Times New Roman"/>
        </w:rPr>
      </w:pPr>
      <w:r w:rsidRPr="00FA73C3">
        <w:rPr>
          <w:rFonts w:cs="Times New Roman"/>
        </w:rPr>
        <w:t xml:space="preserve">Using the left mouse button, select and update the serial number as needed and select </w:t>
      </w:r>
      <w:r w:rsidRPr="00D26A1E">
        <w:rPr>
          <w:rFonts w:cs="Times New Roman"/>
          <w:b/>
        </w:rPr>
        <w:t>OK</w:t>
      </w:r>
    </w:p>
    <w:p w:rsidR="00462638" w:rsidRPr="00FA73C3" w:rsidRDefault="00462638" w:rsidP="00FA73C3">
      <w:pPr>
        <w:pStyle w:val="Heading3"/>
      </w:pPr>
      <w:r w:rsidRPr="00FA73C3">
        <w:t xml:space="preserve">Position the new serial number near the original area on the drawing and select </w:t>
      </w:r>
      <w:r w:rsidRPr="00D26A1E">
        <w:rPr>
          <w:b/>
        </w:rPr>
        <w:t>Enter</w:t>
      </w:r>
      <w:r w:rsidRPr="00FA73C3">
        <w:t>.</w:t>
      </w:r>
    </w:p>
    <w:p w:rsidR="00462638" w:rsidRDefault="00462638" w:rsidP="00E70143">
      <w:pPr>
        <w:pStyle w:val="Heading4"/>
        <w:numPr>
          <w:ilvl w:val="0"/>
          <w:numId w:val="0"/>
        </w:numPr>
        <w:ind w:left="1440" w:hanging="360"/>
      </w:pPr>
      <w:r>
        <w:t>(This will position the serial number correctly and sequence from the starting number)</w:t>
      </w:r>
    </w:p>
    <w:p w:rsidR="009F7562" w:rsidRDefault="00462638" w:rsidP="009F7562">
      <w:pPr>
        <w:pStyle w:val="Heading3"/>
      </w:pPr>
      <w:r>
        <w:t xml:space="preserve">Select the “Send </w:t>
      </w:r>
      <w:r w:rsidRPr="00BB30BE">
        <w:t>the active drawing to the file</w:t>
      </w:r>
      <w:r>
        <w:t>” icon, located on the right side tool bar.</w:t>
      </w:r>
    </w:p>
    <w:p w:rsidR="00462638" w:rsidRDefault="009F7562" w:rsidP="009F7562">
      <w:pPr>
        <w:pStyle w:val="Heading3"/>
      </w:pPr>
      <w:r>
        <w:t>Close door and press green button to etch each piece.</w:t>
      </w:r>
    </w:p>
    <w:p w:rsidR="00EB0C17" w:rsidRPr="00777D7B" w:rsidRDefault="00EB0C17" w:rsidP="00EB0C17">
      <w:pPr>
        <w:pStyle w:val="Heading3"/>
        <w:rPr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44F8345" wp14:editId="796B9626">
                <wp:simplePos x="0" y="0"/>
                <wp:positionH relativeFrom="column">
                  <wp:posOffset>5163820</wp:posOffset>
                </wp:positionH>
                <wp:positionV relativeFrom="paragraph">
                  <wp:posOffset>536575</wp:posOffset>
                </wp:positionV>
                <wp:extent cx="1452880" cy="1564640"/>
                <wp:effectExtent l="19050" t="19050" r="13970" b="16510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2880" cy="1564640"/>
                          <a:chOff x="0" y="0"/>
                          <a:chExt cx="1452880" cy="1564640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Etching Pic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20" b="69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965200"/>
                            <a:ext cx="934720" cy="497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C17" w:rsidRPr="00B041A1" w:rsidRDefault="00EB0C17" w:rsidP="00EB0C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“</w:t>
                              </w:r>
                              <w:r w:rsidRPr="00B041A1">
                                <w:rPr>
                                  <w:sz w:val="18"/>
                                  <w:szCs w:val="18"/>
                                </w:rPr>
                                <w:t>Send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the</w:t>
                              </w:r>
                              <w:r w:rsidRPr="00B041A1">
                                <w:rPr>
                                  <w:sz w:val="18"/>
                                  <w:szCs w:val="18"/>
                                </w:rPr>
                                <w:t xml:space="preserve"> active drawing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to the file”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 descr="BD21298_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480" y="106680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4F8345" id="Group 43" o:spid="_x0000_s1026" style="position:absolute;left:0;text-align:left;margin-left:406.6pt;margin-top:42.25pt;width:114.4pt;height:123.2pt;z-index:251681792" coordsize="14528,15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">
                <v:shape id="Picture 44" o:spid="_x0000_s1027" type="#_x0000_t75" alt="Etching Pic1" style="position:absolute;width:1452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" stroked="t" strokecolor="#4f81bd [3204]">
                  <v:imagedata r:id="rId13" o:title="Etching Pic1" cropbottom="45604f" cropleft="5159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016;top:9652;width:9347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">
                  <v:textbox style="mso-fit-shape-to-text:t">
                    <w:txbxContent>
                      <w:p w:rsidR="00EB0C17" w:rsidRPr="00B041A1" w:rsidRDefault="00EB0C17" w:rsidP="00EB0C1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“</w:t>
                        </w:r>
                        <w:r w:rsidRPr="00B041A1">
                          <w:rPr>
                            <w:sz w:val="18"/>
                            <w:szCs w:val="18"/>
                          </w:rPr>
                          <w:t>Send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the</w:t>
                        </w:r>
                        <w:r w:rsidRPr="00B041A1">
                          <w:rPr>
                            <w:sz w:val="18"/>
                            <w:szCs w:val="18"/>
                          </w:rPr>
                          <w:t xml:space="preserve"> active drawing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to the file”</w:t>
                        </w:r>
                      </w:p>
                    </w:txbxContent>
                  </v:textbox>
                </v:shape>
                <v:shape id="Picture 46" o:spid="_x0000_s1029" type="#_x0000_t75" alt="BD21298_" style="position:absolute;left:10464;top:10668;width:182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">
                  <v:imagedata r:id="rId11" o:title="BD21298_"/>
                  <v:path arrowok="t"/>
                </v:shape>
                <w10:wrap type="square"/>
              </v:group>
            </w:pict>
          </mc:Fallback>
        </mc:AlternateContent>
      </w:r>
      <w:r>
        <w:t>First piece inspection with the microscope at 1X power is required</w:t>
      </w:r>
      <w:r w:rsidRPr="002D5329">
        <w:t xml:space="preserve">. </w:t>
      </w:r>
      <w:r w:rsidRPr="002D5329">
        <w:rPr>
          <w:color w:val="FF0000"/>
        </w:rPr>
        <w:t>F</w:t>
      </w:r>
      <w:r w:rsidRPr="00777D7B">
        <w:rPr>
          <w:color w:val="FF0000"/>
        </w:rPr>
        <w:t>or the criteria for inspection, refer to visual standard QA107 Visual Inspection Master”.  Check for the following criteria:</w:t>
      </w:r>
    </w:p>
    <w:p w:rsidR="00EB0C17" w:rsidRPr="00777D7B" w:rsidRDefault="00EB0C17" w:rsidP="00EB0C17">
      <w:pPr>
        <w:pStyle w:val="Heading4"/>
        <w:rPr>
          <w:color w:val="FF0000"/>
        </w:rPr>
      </w:pPr>
      <w:r w:rsidRPr="00777D7B">
        <w:rPr>
          <w:color w:val="FF0000"/>
          <w:u w:val="single"/>
        </w:rPr>
        <w:t xml:space="preserve">Centered </w:t>
      </w:r>
      <w:r w:rsidRPr="00777D7B">
        <w:rPr>
          <w:color w:val="FF0000"/>
        </w:rPr>
        <w:t>- lettering is centered in the available space on sensor.</w:t>
      </w:r>
    </w:p>
    <w:p w:rsidR="00EB0C17" w:rsidRPr="00777D7B" w:rsidRDefault="00EB0C17" w:rsidP="00EB0C17">
      <w:pPr>
        <w:pStyle w:val="Heading4"/>
        <w:rPr>
          <w:color w:val="FF0000"/>
        </w:rPr>
      </w:pPr>
      <w:r w:rsidRPr="00777D7B">
        <w:rPr>
          <w:color w:val="FF0000"/>
          <w:u w:val="single"/>
        </w:rPr>
        <w:t>Legible</w:t>
      </w:r>
      <w:r w:rsidRPr="00777D7B">
        <w:rPr>
          <w:color w:val="FF0000"/>
        </w:rPr>
        <w:t xml:space="preserve"> – lettering  is clear, consistent with no gaps, readable.</w:t>
      </w:r>
    </w:p>
    <w:p w:rsidR="00EB0C17" w:rsidRDefault="00EB0C17" w:rsidP="00EB0C17">
      <w:pPr>
        <w:pStyle w:val="Heading4"/>
        <w:rPr>
          <w:color w:val="FF0000"/>
        </w:rPr>
      </w:pPr>
      <w:r w:rsidRPr="00777D7B">
        <w:rPr>
          <w:color w:val="FF0000"/>
          <w:u w:val="single"/>
        </w:rPr>
        <w:t>Accurate</w:t>
      </w:r>
      <w:r w:rsidRPr="00777D7B">
        <w:rPr>
          <w:color w:val="FF0000"/>
        </w:rPr>
        <w:t xml:space="preserve"> – must match the documentation listed on the router.</w:t>
      </w:r>
    </w:p>
    <w:p w:rsidR="00EB0C17" w:rsidRPr="00EB0C17" w:rsidRDefault="00EB0C17" w:rsidP="00EB0C17">
      <w:pPr>
        <w:pStyle w:val="Heading4"/>
        <w:rPr>
          <w:color w:val="FF0000"/>
        </w:rPr>
      </w:pPr>
      <w:r w:rsidRPr="00777D7B">
        <w:rPr>
          <w:color w:val="FF0000"/>
          <w:u w:val="single"/>
        </w:rPr>
        <w:t xml:space="preserve">Contrast </w:t>
      </w:r>
      <w:r w:rsidRPr="00777D7B">
        <w:rPr>
          <w:color w:val="FF0000"/>
        </w:rPr>
        <w:t>- lettering is neither to dark or too light to read</w:t>
      </w:r>
      <w:r>
        <w:rPr>
          <w:color w:val="FF0000"/>
        </w:rPr>
        <w:t xml:space="preserve">. If too </w:t>
      </w:r>
      <w:r w:rsidRPr="00EB0C17">
        <w:rPr>
          <w:color w:val="FF0000"/>
        </w:rPr>
        <w:t>dark, the sensor may have been etched to deep.</w:t>
      </w:r>
    </w:p>
    <w:p w:rsidR="00EB0C17" w:rsidRPr="00EB0C17" w:rsidRDefault="00EB0C17" w:rsidP="00EB0C17">
      <w:pPr>
        <w:pStyle w:val="Heading4"/>
        <w:rPr>
          <w:color w:val="FF0000"/>
        </w:rPr>
      </w:pPr>
      <w:r w:rsidRPr="00EB0C17">
        <w:rPr>
          <w:color w:val="FF0000"/>
          <w:u w:val="single"/>
        </w:rPr>
        <w:t>Consistant</w:t>
      </w:r>
      <w:r w:rsidRPr="00EB0C17">
        <w:rPr>
          <w:color w:val="FF0000"/>
        </w:rPr>
        <w:t xml:space="preserve"> – If multiple side are being etched, each etching must </w:t>
      </w:r>
      <w:r>
        <w:rPr>
          <w:color w:val="FF0000"/>
        </w:rPr>
        <w:t xml:space="preserve">be </w:t>
      </w:r>
      <w:r w:rsidRPr="00EB0C17">
        <w:rPr>
          <w:color w:val="FF0000"/>
        </w:rPr>
        <w:t xml:space="preserve">consistant in appearance and meet the criteria listed above. </w:t>
      </w:r>
    </w:p>
    <w:p w:rsidR="00462638" w:rsidRDefault="00462638" w:rsidP="00FA5DAC">
      <w:pPr>
        <w:pStyle w:val="Heading3"/>
      </w:pPr>
      <w:r>
        <w:t>Call any non-conformity to the attention of the supervisor or trainer before proceeding.</w:t>
      </w:r>
    </w:p>
    <w:p w:rsidR="00462638" w:rsidRDefault="009F7562" w:rsidP="00FA5DAC">
      <w:pPr>
        <w:pStyle w:val="Heading3"/>
      </w:pPr>
      <w:r>
        <w:t>If serial number string is interrupted</w:t>
      </w:r>
      <w:r w:rsidR="00462638">
        <w:t xml:space="preserve"> in seque</w:t>
      </w:r>
      <w:r w:rsidR="00D56BFE">
        <w:t>nce</w:t>
      </w:r>
      <w:r>
        <w:t xml:space="preserve"> it</w:t>
      </w:r>
      <w:r w:rsidR="00D56BFE">
        <w:t xml:space="preserve"> m</w:t>
      </w:r>
      <w:r>
        <w:t>a</w:t>
      </w:r>
      <w:r w:rsidR="004321B2">
        <w:t>y require repeating steps 9</w:t>
      </w:r>
      <w:r w:rsidR="00462638">
        <w:t xml:space="preserve"> thru </w:t>
      </w:r>
      <w:r w:rsidR="00D56BFE">
        <w:t>1</w:t>
      </w:r>
      <w:r w:rsidR="004321B2">
        <w:t>1</w:t>
      </w:r>
      <w:r w:rsidR="00462638">
        <w:t>.</w:t>
      </w:r>
    </w:p>
    <w:p w:rsidR="00462638" w:rsidRDefault="0076678D" w:rsidP="0076678D">
      <w:pPr>
        <w:pStyle w:val="Heading3"/>
        <w:numPr>
          <w:ilvl w:val="0"/>
          <w:numId w:val="0"/>
        </w:numPr>
        <w:ind w:left="1080"/>
      </w:pPr>
      <w:r>
        <w:t>*</w:t>
      </w:r>
      <w:r w:rsidR="00462638">
        <w:t>Check every serial number to assure accuracy.</w:t>
      </w:r>
      <w:r w:rsidR="00D56BFE">
        <w:t>*</w:t>
      </w:r>
    </w:p>
    <w:p w:rsidR="00462638" w:rsidRDefault="00462638" w:rsidP="00FA5DAC">
      <w:pPr>
        <w:pStyle w:val="Heading3"/>
      </w:pPr>
      <w:r>
        <w:t>When the serial numbers are sequential, continue the etching process until the job is finished.</w:t>
      </w:r>
    </w:p>
    <w:p w:rsidR="00462638" w:rsidRPr="003022DC" w:rsidRDefault="00462638" w:rsidP="00FA5DAC">
      <w:pPr>
        <w:pStyle w:val="Heading3"/>
      </w:pPr>
      <w:r w:rsidRPr="003022DC">
        <w:t>Us</w:t>
      </w:r>
      <w:r>
        <w:t>e the Microscope</w:t>
      </w:r>
      <w:r w:rsidR="009F7562">
        <w:t xml:space="preserve"> at 1X power to inspect accuracy</w:t>
      </w:r>
      <w:r>
        <w:t>. Contact supervisor or trainer if needed.</w:t>
      </w:r>
    </w:p>
    <w:p w:rsidR="004321B2" w:rsidRPr="004321B2" w:rsidRDefault="00462638" w:rsidP="00A838F5">
      <w:pPr>
        <w:pStyle w:val="Heading2"/>
        <w:rPr>
          <w:sz w:val="21"/>
          <w:szCs w:val="21"/>
        </w:rPr>
      </w:pPr>
      <w:r w:rsidRPr="003022DC">
        <w:t>Manual Etching File Operation</w:t>
      </w:r>
      <w:r w:rsidR="0076678D">
        <w:t xml:space="preserve"> </w:t>
      </w:r>
    </w:p>
    <w:p w:rsidR="00462638" w:rsidRPr="007B6A2D" w:rsidRDefault="0076678D" w:rsidP="004321B2">
      <w:pPr>
        <w:pStyle w:val="Heading3"/>
      </w:pPr>
      <w:r w:rsidRPr="007B6A2D">
        <w:t>*Note: If serial sheet is not available do not etch &amp; Contact Supervisor</w:t>
      </w:r>
      <w:r w:rsidR="007B6A2D" w:rsidRPr="007B6A2D">
        <w:t>*</w:t>
      </w:r>
    </w:p>
    <w:p w:rsidR="00462638" w:rsidRDefault="00462638" w:rsidP="00A838F5">
      <w:pPr>
        <w:pStyle w:val="Heading3"/>
      </w:pPr>
      <w:r>
        <w:t>Select the (Laser Cad) Icon on the windows desktop and select LaserCad folder.</w:t>
      </w:r>
    </w:p>
    <w:p w:rsidR="00462638" w:rsidRDefault="00F16ED6" w:rsidP="00A838F5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9AAB4A6" wp14:editId="14E11D53">
                <wp:simplePos x="0" y="0"/>
                <wp:positionH relativeFrom="column">
                  <wp:posOffset>4458335</wp:posOffset>
                </wp:positionH>
                <wp:positionV relativeFrom="paragraph">
                  <wp:posOffset>210820</wp:posOffset>
                </wp:positionV>
                <wp:extent cx="2232660" cy="937260"/>
                <wp:effectExtent l="19050" t="19050" r="15240" b="15240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660" cy="937260"/>
                          <a:chOff x="0" y="0"/>
                          <a:chExt cx="2278380" cy="93726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Etching Pic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692" b="76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C:\Program Files (x86)\Microsoft Office\MEDIA\OFFICE14\Bullets\BD21298_.gif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660" y="39624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940A57" id="Group 27" o:spid="_x0000_s1026" style="position:absolute;margin-left:351.05pt;margin-top:16.6pt;width:175.8pt;height:73.8pt;z-index:251675648;mso-width-relative:margin" coordsize="22783,9372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">
                <v:shape id="Picture 11" o:spid="_x0000_s1027" type="#_x0000_t75" alt="Etching Pic" style="position:absolute;width:22783;height:9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" stroked="t" strokecolor="#4f81bd [3204]">
                  <v:imagedata r:id="rId13" o:title="Etching Pic" cropbottom="50388f" cropright="37809f"/>
                  <v:path arrowok="t"/>
                </v:shape>
                <v:shape id="Picture 10" o:spid="_x0000_s1028" type="#_x0000_t75" style="position:absolute;left:10896;top:3962;width:1296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">
                  <v:imagedata r:id="rId17" o:title="BD21298_"/>
                  <v:path arrowok="t"/>
                </v:shape>
                <w10:wrap type="square"/>
              </v:group>
            </w:pict>
          </mc:Fallback>
        </mc:AlternateContent>
      </w:r>
      <w:r w:rsidR="00462638">
        <w:t xml:space="preserve">Select </w:t>
      </w:r>
      <w:r w:rsidR="00462638" w:rsidRPr="00D26A1E">
        <w:rPr>
          <w:b/>
        </w:rPr>
        <w:t>File</w:t>
      </w:r>
    </w:p>
    <w:p w:rsidR="00462638" w:rsidRPr="00D26A1E" w:rsidRDefault="00462638" w:rsidP="00A838F5">
      <w:pPr>
        <w:pStyle w:val="Heading4"/>
      </w:pPr>
      <w:r w:rsidRPr="00D26A1E">
        <w:rPr>
          <w:b/>
        </w:rPr>
        <w:t xml:space="preserve">Open </w:t>
      </w:r>
      <w:r w:rsidRPr="00D26A1E">
        <w:t xml:space="preserve"> (the folder that contains the model within the range).</w:t>
      </w:r>
    </w:p>
    <w:p w:rsidR="00462638" w:rsidRPr="00D26A1E" w:rsidRDefault="00462638" w:rsidP="00A838F5">
      <w:pPr>
        <w:pStyle w:val="Heading4"/>
      </w:pPr>
      <w:r w:rsidRPr="00D26A1E">
        <w:rPr>
          <w:b/>
        </w:rPr>
        <w:t>Open</w:t>
      </w:r>
      <w:r w:rsidRPr="00D26A1E">
        <w:t xml:space="preserve">  (the model number being etched). </w:t>
      </w:r>
    </w:p>
    <w:p w:rsidR="00462638" w:rsidRPr="00D26A1E" w:rsidRDefault="00462638" w:rsidP="00A838F5">
      <w:pPr>
        <w:pStyle w:val="Heading4"/>
      </w:pPr>
      <w:r w:rsidRPr="00D26A1E">
        <w:rPr>
          <w:b/>
        </w:rPr>
        <w:t>Drawing Data</w:t>
      </w:r>
    </w:p>
    <w:p w:rsidR="00462638" w:rsidRPr="00D26A1E" w:rsidRDefault="00462638" w:rsidP="00A838F5">
      <w:pPr>
        <w:pStyle w:val="Heading4"/>
      </w:pPr>
      <w:r w:rsidRPr="00D26A1E">
        <w:rPr>
          <w:b/>
        </w:rPr>
        <w:t>Basic Settings</w:t>
      </w:r>
    </w:p>
    <w:p w:rsidR="00462638" w:rsidRDefault="00E330B5" w:rsidP="00A838F5">
      <w:pPr>
        <w:pStyle w:val="Heading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79DE246" wp14:editId="5EFE8E31">
                <wp:simplePos x="0" y="0"/>
                <wp:positionH relativeFrom="column">
                  <wp:posOffset>4389120</wp:posOffset>
                </wp:positionH>
                <wp:positionV relativeFrom="paragraph">
                  <wp:posOffset>163195</wp:posOffset>
                </wp:positionV>
                <wp:extent cx="2232660" cy="1973580"/>
                <wp:effectExtent l="0" t="0" r="0" b="7620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660" cy="1973580"/>
                          <a:chOff x="0" y="0"/>
                          <a:chExt cx="2232660" cy="197358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Etching Pic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33" t="16533" r="21860" b="16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C:\Program Files (x86)\Microsoft Office\MEDIA\OFFICE14\Bullets\BD21298_.gif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" y="179070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673E3" id="Group 35" o:spid="_x0000_s1026" style="position:absolute;margin-left:345.6pt;margin-top:12.85pt;width:175.8pt;height:155.4pt;z-index:251676672" coordsize="22326,1973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">
                <v:shape id="Picture 12" o:spid="_x0000_s1027" type="#_x0000_t75" alt="Etching Pic2" style="position:absolute;width:22326;height:1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">
                  <v:imagedata r:id="rId18" o:title="Etching Pic2" croptop="10835f" cropbottom="10853f" cropleft="14767f" cropright="14326f"/>
                  <v:path arrowok="t"/>
                </v:shape>
                <v:shape id="Picture 29" o:spid="_x0000_s1028" type="#_x0000_t75" style="position:absolute;left:838;top:17907;width:1295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">
                  <v:imagedata r:id="rId17" o:title="BD21298_"/>
                  <v:path arrowok="t"/>
                </v:shape>
                <w10:wrap type="square"/>
              </v:group>
            </w:pict>
          </mc:Fallback>
        </mc:AlternateContent>
      </w:r>
      <w:r w:rsidR="00462638" w:rsidRPr="00D26A1E">
        <w:rPr>
          <w:b/>
        </w:rPr>
        <w:t xml:space="preserve">Comment </w:t>
      </w:r>
      <w:r w:rsidR="00462638" w:rsidRPr="00D26A1E">
        <w:t>(The model specific instructions for fixturing, alignment and etching described in the comment section).</w:t>
      </w:r>
    </w:p>
    <w:p w:rsidR="0076678D" w:rsidRDefault="0076678D" w:rsidP="00A838F5">
      <w:pPr>
        <w:pStyle w:val="Heading3"/>
      </w:pPr>
      <w:r>
        <w:t xml:space="preserve">Mount the item to be etched as described in the </w:t>
      </w:r>
      <w:r w:rsidRPr="0076678D">
        <w:rPr>
          <w:b/>
        </w:rPr>
        <w:t>Comment</w:t>
      </w:r>
      <w:r>
        <w:t xml:space="preserve"> section.</w:t>
      </w:r>
    </w:p>
    <w:p w:rsidR="00462638" w:rsidRPr="00411625" w:rsidRDefault="00462638" w:rsidP="00A838F5">
      <w:pPr>
        <w:pStyle w:val="Heading3"/>
      </w:pPr>
      <w:r>
        <w:t xml:space="preserve">Using the left mouse button, select and update the serial number as needed and select </w:t>
      </w:r>
      <w:r w:rsidRPr="00D26A1E">
        <w:rPr>
          <w:b/>
        </w:rPr>
        <w:t>OK</w:t>
      </w:r>
    </w:p>
    <w:p w:rsidR="00462638" w:rsidRDefault="00462638" w:rsidP="00A838F5">
      <w:pPr>
        <w:pStyle w:val="Heading3"/>
      </w:pPr>
      <w:r>
        <w:t xml:space="preserve">Position the new serial number near the original area on the drawing and select </w:t>
      </w:r>
      <w:r w:rsidRPr="00D26A1E">
        <w:rPr>
          <w:b/>
        </w:rPr>
        <w:t>Enter</w:t>
      </w:r>
      <w:r w:rsidRPr="00D26A1E">
        <w:t>.</w:t>
      </w:r>
      <w:r w:rsidR="00A838F5" w:rsidRPr="00D26A1E">
        <w:t xml:space="preserve"> </w:t>
      </w:r>
      <w:r>
        <w:t xml:space="preserve"> (This will position the serial number correctly and sequence from the starting number)</w:t>
      </w:r>
    </w:p>
    <w:p w:rsidR="00462638" w:rsidRDefault="006C0FCC" w:rsidP="00A838F5">
      <w:pPr>
        <w:pStyle w:val="Heading3"/>
      </w:pPr>
      <w:r>
        <w:rPr>
          <w:b/>
          <w:noProof/>
        </w:rPr>
        <w:drawing>
          <wp:anchor distT="0" distB="0" distL="114300" distR="114300" simplePos="0" relativeHeight="251653120" behindDoc="1" locked="0" layoutInCell="1" allowOverlap="1" wp14:anchorId="201B77B0" wp14:editId="58CB57EE">
            <wp:simplePos x="0" y="0"/>
            <wp:positionH relativeFrom="column">
              <wp:posOffset>3292475</wp:posOffset>
            </wp:positionH>
            <wp:positionV relativeFrom="paragraph">
              <wp:posOffset>134620</wp:posOffset>
            </wp:positionV>
            <wp:extent cx="3337560" cy="1508760"/>
            <wp:effectExtent l="0" t="0" r="0" b="0"/>
            <wp:wrapTight wrapText="bothSides">
              <wp:wrapPolygon edited="0">
                <wp:start x="0" y="0"/>
                <wp:lineTo x="0" y="21273"/>
                <wp:lineTo x="21452" y="21273"/>
                <wp:lineTo x="21452" y="0"/>
                <wp:lineTo x="0" y="0"/>
              </wp:wrapPolygon>
            </wp:wrapTight>
            <wp:docPr id="13" name="Picture 13" descr="Etching Pi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tching Pic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9" t="35794" r="25313" b="34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638">
        <w:t>Select the “</w:t>
      </w:r>
      <w:r w:rsidR="00462638" w:rsidRPr="00D26A1E">
        <w:rPr>
          <w:b/>
        </w:rPr>
        <w:t>Send</w:t>
      </w:r>
      <w:r w:rsidR="00462638">
        <w:rPr>
          <w:b/>
        </w:rPr>
        <w:t xml:space="preserve"> </w:t>
      </w:r>
      <w:r w:rsidR="00462638" w:rsidRPr="00D26A1E">
        <w:rPr>
          <w:b/>
        </w:rPr>
        <w:t>the active drawing to the file”</w:t>
      </w:r>
      <w:r w:rsidR="00462638">
        <w:rPr>
          <w:b/>
        </w:rPr>
        <w:t xml:space="preserve">  </w:t>
      </w:r>
      <w:r w:rsidR="00462638">
        <w:t>icon, located on the right side tool bar.</w:t>
      </w:r>
    </w:p>
    <w:p w:rsidR="009F7562" w:rsidRPr="009F7562" w:rsidRDefault="009F7562" w:rsidP="009F7562">
      <w:pPr>
        <w:pStyle w:val="Heading3"/>
      </w:pPr>
      <w:r>
        <w:t>Close door and press green button to etch each piece.</w:t>
      </w:r>
    </w:p>
    <w:p w:rsidR="00EB0C17" w:rsidRPr="00EB0C17" w:rsidRDefault="00EB0C17" w:rsidP="00EB0C17">
      <w:pPr>
        <w:pStyle w:val="Heading3"/>
        <w:numPr>
          <w:ilvl w:val="0"/>
          <w:numId w:val="0"/>
        </w:numPr>
        <w:ind w:left="720"/>
        <w:rPr>
          <w:color w:val="FF0000"/>
        </w:rPr>
      </w:pPr>
    </w:p>
    <w:p w:rsidR="00326C89" w:rsidRPr="00777D7B" w:rsidRDefault="00326C89" w:rsidP="00326C89">
      <w:pPr>
        <w:pStyle w:val="Heading3"/>
        <w:rPr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C9F8FC9" wp14:editId="105BFE25">
                <wp:simplePos x="0" y="0"/>
                <wp:positionH relativeFrom="column">
                  <wp:posOffset>5163820</wp:posOffset>
                </wp:positionH>
                <wp:positionV relativeFrom="paragraph">
                  <wp:posOffset>536575</wp:posOffset>
                </wp:positionV>
                <wp:extent cx="1452880" cy="1564640"/>
                <wp:effectExtent l="19050" t="19050" r="13970" b="16510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2880" cy="1564640"/>
                          <a:chOff x="0" y="0"/>
                          <a:chExt cx="1452880" cy="156464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Etching Pic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20" b="69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965200"/>
                            <a:ext cx="934720" cy="497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713A" w:rsidRPr="00B041A1" w:rsidRDefault="007B713A" w:rsidP="007B713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“</w:t>
                              </w:r>
                              <w:r w:rsidRPr="00B041A1">
                                <w:rPr>
                                  <w:sz w:val="18"/>
                                  <w:szCs w:val="18"/>
                                </w:rPr>
                                <w:t>Send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the</w:t>
                              </w:r>
                              <w:r w:rsidRPr="00B041A1">
                                <w:rPr>
                                  <w:sz w:val="18"/>
                                  <w:szCs w:val="18"/>
                                </w:rPr>
                                <w:t xml:space="preserve"> active drawing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to the file”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BD21298_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480" y="106680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9F8FC9" id="Group 42" o:spid="_x0000_s1030" style="position:absolute;left:0;text-align:left;margin-left:406.6pt;margin-top:42.25pt;width:114.4pt;height:123.2pt;z-index:251657216" coordsize="14528,15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">
                <v:shape id="Picture 15" o:spid="_x0000_s1031" type="#_x0000_t75" alt="Etching Pic1" style="position:absolute;width:1452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" stroked="t" strokecolor="#4f81bd [3204]">
                  <v:imagedata r:id="rId13" o:title="Etching Pic1" cropbottom="45604f" cropleft="51590f"/>
                  <v:path arrowok="t"/>
                </v:shape>
                <v:shape id="Text Box 2" o:spid="_x0000_s1032" type="#_x0000_t202" style="position:absolute;left:1016;top:9652;width:9347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">
                  <v:textbox style="mso-fit-shape-to-text:t">
                    <w:txbxContent>
                      <w:p w:rsidR="007B713A" w:rsidRPr="00B041A1" w:rsidRDefault="007B713A" w:rsidP="007B713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“</w:t>
                        </w:r>
                        <w:r w:rsidRPr="00B041A1">
                          <w:rPr>
                            <w:sz w:val="18"/>
                            <w:szCs w:val="18"/>
                          </w:rPr>
                          <w:t>Send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the</w:t>
                        </w:r>
                        <w:r w:rsidRPr="00B041A1">
                          <w:rPr>
                            <w:sz w:val="18"/>
                            <w:szCs w:val="18"/>
                          </w:rPr>
                          <w:t xml:space="preserve"> active drawing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to the file”</w:t>
                        </w:r>
                      </w:p>
                    </w:txbxContent>
                  </v:textbox>
                </v:shape>
                <v:shape id="Picture 17" o:spid="_x0000_s1033" type="#_x0000_t75" alt="BD21298_" style="position:absolute;left:10464;top:10668;width:182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">
                  <v:imagedata r:id="rId11" o:title="BD21298_"/>
                  <v:path arrowok="t"/>
                </v:shape>
                <w10:wrap type="square"/>
              </v:group>
            </w:pict>
          </mc:Fallback>
        </mc:AlternateContent>
      </w:r>
      <w:r>
        <w:t>First piece inspection with the microscope at 1X power is required</w:t>
      </w:r>
      <w:r w:rsidRPr="002D5329">
        <w:t xml:space="preserve">. </w:t>
      </w:r>
      <w:r w:rsidRPr="002D5329">
        <w:rPr>
          <w:color w:val="FF0000"/>
        </w:rPr>
        <w:t>F</w:t>
      </w:r>
      <w:r w:rsidRPr="00777D7B">
        <w:rPr>
          <w:color w:val="FF0000"/>
        </w:rPr>
        <w:t>or the criteria for inspection, refer to visual standard QA107 Visual Inspection Master”.  Check for the following criteria:</w:t>
      </w:r>
    </w:p>
    <w:p w:rsidR="00326C89" w:rsidRPr="00777D7B" w:rsidRDefault="00326C89" w:rsidP="00326C89">
      <w:pPr>
        <w:pStyle w:val="Heading4"/>
        <w:rPr>
          <w:color w:val="FF0000"/>
        </w:rPr>
      </w:pPr>
      <w:r w:rsidRPr="00777D7B">
        <w:rPr>
          <w:color w:val="FF0000"/>
          <w:u w:val="single"/>
        </w:rPr>
        <w:t xml:space="preserve">Centered </w:t>
      </w:r>
      <w:r w:rsidRPr="00777D7B">
        <w:rPr>
          <w:color w:val="FF0000"/>
        </w:rPr>
        <w:t>- lettering is centered in the available space on sensor.</w:t>
      </w:r>
    </w:p>
    <w:p w:rsidR="00326C89" w:rsidRPr="00777D7B" w:rsidRDefault="00326C89" w:rsidP="00326C89">
      <w:pPr>
        <w:pStyle w:val="Heading4"/>
        <w:rPr>
          <w:color w:val="FF0000"/>
        </w:rPr>
      </w:pPr>
      <w:r w:rsidRPr="00777D7B">
        <w:rPr>
          <w:color w:val="FF0000"/>
          <w:u w:val="single"/>
        </w:rPr>
        <w:t>Legible</w:t>
      </w:r>
      <w:r w:rsidRPr="00777D7B">
        <w:rPr>
          <w:color w:val="FF0000"/>
        </w:rPr>
        <w:t xml:space="preserve"> – lettering  is clear, consistent with no gaps, readable.</w:t>
      </w:r>
    </w:p>
    <w:p w:rsidR="00326C89" w:rsidRDefault="00326C89" w:rsidP="00326C89">
      <w:pPr>
        <w:pStyle w:val="Heading4"/>
        <w:rPr>
          <w:color w:val="FF0000"/>
        </w:rPr>
      </w:pPr>
      <w:r w:rsidRPr="00777D7B">
        <w:rPr>
          <w:color w:val="FF0000"/>
          <w:u w:val="single"/>
        </w:rPr>
        <w:t>Accurate</w:t>
      </w:r>
      <w:r w:rsidRPr="00777D7B">
        <w:rPr>
          <w:color w:val="FF0000"/>
        </w:rPr>
        <w:t xml:space="preserve"> – must match the documentation listed on the router.</w:t>
      </w:r>
    </w:p>
    <w:p w:rsidR="00EB0C17" w:rsidRPr="00EB0C17" w:rsidRDefault="00EB0C17" w:rsidP="00EB0C17">
      <w:pPr>
        <w:pStyle w:val="Heading4"/>
        <w:rPr>
          <w:color w:val="FF0000"/>
        </w:rPr>
      </w:pPr>
      <w:r w:rsidRPr="00777D7B">
        <w:rPr>
          <w:color w:val="FF0000"/>
          <w:u w:val="single"/>
        </w:rPr>
        <w:t xml:space="preserve">Contrast </w:t>
      </w:r>
      <w:r w:rsidRPr="00777D7B">
        <w:rPr>
          <w:color w:val="FF0000"/>
        </w:rPr>
        <w:t>- lettering is neither to dark or too light to read</w:t>
      </w:r>
      <w:r>
        <w:rPr>
          <w:color w:val="FF0000"/>
        </w:rPr>
        <w:t xml:space="preserve">. If too </w:t>
      </w:r>
      <w:r w:rsidRPr="00EB0C17">
        <w:rPr>
          <w:color w:val="FF0000"/>
        </w:rPr>
        <w:t>dark, the sensor may have been etched to deep.</w:t>
      </w:r>
    </w:p>
    <w:p w:rsidR="00EB0C17" w:rsidRPr="00EB0C17" w:rsidRDefault="00EB0C17" w:rsidP="00EB0C17">
      <w:pPr>
        <w:pStyle w:val="Heading4"/>
        <w:rPr>
          <w:color w:val="FF0000"/>
        </w:rPr>
      </w:pPr>
      <w:r w:rsidRPr="00EB0C17">
        <w:rPr>
          <w:color w:val="FF0000"/>
          <w:u w:val="single"/>
        </w:rPr>
        <w:t>Consistant</w:t>
      </w:r>
      <w:r w:rsidRPr="00EB0C17">
        <w:rPr>
          <w:color w:val="FF0000"/>
        </w:rPr>
        <w:t xml:space="preserve"> – If multiple side are being etched, each etching must </w:t>
      </w:r>
      <w:r>
        <w:rPr>
          <w:color w:val="FF0000"/>
        </w:rPr>
        <w:t xml:space="preserve">be </w:t>
      </w:r>
      <w:r w:rsidRPr="00EB0C17">
        <w:rPr>
          <w:color w:val="FF0000"/>
        </w:rPr>
        <w:t xml:space="preserve">consistant in appearance and meet the criteria listed above. </w:t>
      </w:r>
    </w:p>
    <w:p w:rsidR="00462638" w:rsidRDefault="00462638" w:rsidP="008D2E4C">
      <w:pPr>
        <w:pStyle w:val="Heading3"/>
      </w:pPr>
      <w:r>
        <w:t xml:space="preserve"> Call any non-conformity to the attention of the supervisor or trainer before proceeding.</w:t>
      </w:r>
    </w:p>
    <w:p w:rsidR="00462638" w:rsidRDefault="009F7562" w:rsidP="00A838F5">
      <w:pPr>
        <w:pStyle w:val="Heading3"/>
      </w:pPr>
      <w:r>
        <w:t>If serial number string is</w:t>
      </w:r>
      <w:r w:rsidR="00462638">
        <w:t xml:space="preserve"> interrupt</w:t>
      </w:r>
      <w:r>
        <w:t>ed</w:t>
      </w:r>
      <w:r w:rsidR="00462638">
        <w:t xml:space="preserve"> in sequence my require repeating steps </w:t>
      </w:r>
      <w:r w:rsidR="004321B2">
        <w:t>5</w:t>
      </w:r>
      <w:r w:rsidR="00462638">
        <w:t xml:space="preserve"> thru </w:t>
      </w:r>
      <w:r w:rsidR="004321B2">
        <w:t>7</w:t>
      </w:r>
      <w:r w:rsidR="00462638">
        <w:t>.</w:t>
      </w:r>
    </w:p>
    <w:p w:rsidR="00462638" w:rsidRDefault="00462638" w:rsidP="00A838F5">
      <w:pPr>
        <w:pStyle w:val="Heading3"/>
      </w:pPr>
      <w:r>
        <w:t>Check every serial number to assure accuracy.</w:t>
      </w:r>
    </w:p>
    <w:p w:rsidR="00462638" w:rsidRPr="003022DC" w:rsidRDefault="00462638" w:rsidP="00A838F5">
      <w:pPr>
        <w:pStyle w:val="Heading3"/>
      </w:pPr>
      <w:r>
        <w:t>When the serial numbers are sequential, continue the etching process until the job is finished.</w:t>
      </w:r>
    </w:p>
    <w:p w:rsidR="00462638" w:rsidRDefault="00462638" w:rsidP="00A838F5">
      <w:pPr>
        <w:pStyle w:val="Heading3"/>
      </w:pPr>
      <w:r w:rsidRPr="003022DC">
        <w:t>Us</w:t>
      </w:r>
      <w:r>
        <w:t>e the Microscope</w:t>
      </w:r>
      <w:r w:rsidR="009F7562">
        <w:t xml:space="preserve"> at 1X power</w:t>
      </w:r>
      <w:r>
        <w:t xml:space="preserve"> to inspect for non conformities. Contact supervisor or trainer if needed</w:t>
      </w:r>
      <w:r w:rsidR="00EA2800">
        <w:t>.</w:t>
      </w:r>
    </w:p>
    <w:p w:rsidR="00462638" w:rsidRDefault="00462638" w:rsidP="00DA5CBB">
      <w:pPr>
        <w:pStyle w:val="Heading2"/>
      </w:pPr>
      <w:r w:rsidRPr="003022DC">
        <w:t>Etching Process for Array</w:t>
      </w:r>
      <w:r>
        <w:t>:</w:t>
      </w:r>
    </w:p>
    <w:p w:rsidR="00462638" w:rsidRDefault="00462638" w:rsidP="00DA5CBB">
      <w:pPr>
        <w:pStyle w:val="Heading3"/>
      </w:pPr>
      <w:r>
        <w:t>Array programs allow multiple pieces of the same item to be etched as a group.</w:t>
      </w:r>
    </w:p>
    <w:p w:rsidR="00462638" w:rsidRPr="007D7D3C" w:rsidRDefault="00462638" w:rsidP="007D7D3C">
      <w:pPr>
        <w:pStyle w:val="Heading3"/>
      </w:pPr>
      <w:r>
        <w:lastRenderedPageBreak/>
        <w:t>The Array programs are located in the same file folders as standard etching files,</w:t>
      </w:r>
      <w:r w:rsidR="007D7D3C">
        <w:t xml:space="preserve"> </w:t>
      </w:r>
      <w:r>
        <w:t>identified with the title of ARRAY.</w:t>
      </w:r>
    </w:p>
    <w:p w:rsidR="00462638" w:rsidRPr="008D2E4C" w:rsidRDefault="00462638" w:rsidP="00730D66">
      <w:pPr>
        <w:pStyle w:val="Heading4"/>
      </w:pPr>
      <w:r w:rsidRPr="008D2E4C">
        <w:t>Open the etching file of the model being etched. (Bar-Code or Manual)</w:t>
      </w:r>
    </w:p>
    <w:p w:rsidR="00462638" w:rsidRPr="008D2E4C" w:rsidRDefault="00462638" w:rsidP="00730D66">
      <w:pPr>
        <w:pStyle w:val="Heading4"/>
      </w:pPr>
      <w:r w:rsidRPr="008D2E4C">
        <w:t>Open Drawing Data, Basic Settings.</w:t>
      </w:r>
    </w:p>
    <w:p w:rsidR="00462638" w:rsidRPr="00EA2800" w:rsidRDefault="00462638" w:rsidP="00730D66">
      <w:pPr>
        <w:pStyle w:val="Heading4"/>
      </w:pPr>
      <w:r w:rsidRPr="00EA2800">
        <w:t xml:space="preserve">Open </w:t>
      </w:r>
      <w:r w:rsidRPr="00EA2800">
        <w:rPr>
          <w:u w:val="single"/>
        </w:rPr>
        <w:t>Comments</w:t>
      </w:r>
      <w:r w:rsidRPr="00EA2800">
        <w:t xml:space="preserve"> and follow the setup instructions.</w:t>
      </w:r>
    </w:p>
    <w:p w:rsidR="00462638" w:rsidRPr="008D2E4C" w:rsidRDefault="00462638" w:rsidP="00730D66">
      <w:pPr>
        <w:pStyle w:val="Heading4"/>
      </w:pPr>
      <w:r w:rsidRPr="008D2E4C">
        <w:t>Close the comments and basic setting windows.</w:t>
      </w:r>
    </w:p>
    <w:p w:rsidR="00462638" w:rsidRPr="008D2E4C" w:rsidRDefault="00462638" w:rsidP="00730D66">
      <w:pPr>
        <w:pStyle w:val="Heading4"/>
      </w:pPr>
      <w:r w:rsidRPr="008D2E4C">
        <w:t xml:space="preserve">Select </w:t>
      </w:r>
      <w:r w:rsidRPr="00EA2800">
        <w:rPr>
          <w:u w:val="single"/>
        </w:rPr>
        <w:t>Laser</w:t>
      </w:r>
      <w:r w:rsidRPr="008D2E4C">
        <w:rPr>
          <w:b/>
        </w:rPr>
        <w:t xml:space="preserve"> </w:t>
      </w:r>
      <w:r w:rsidRPr="008D2E4C">
        <w:t>from the tool bar.</w:t>
      </w:r>
    </w:p>
    <w:p w:rsidR="00462638" w:rsidRPr="008D2E4C" w:rsidRDefault="000C4459" w:rsidP="00730D66">
      <w:pPr>
        <w:pStyle w:val="Heading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9D745EA" wp14:editId="12A1E825">
                <wp:simplePos x="0" y="0"/>
                <wp:positionH relativeFrom="column">
                  <wp:posOffset>4528820</wp:posOffset>
                </wp:positionH>
                <wp:positionV relativeFrom="paragraph">
                  <wp:posOffset>225425</wp:posOffset>
                </wp:positionV>
                <wp:extent cx="2267585" cy="1325880"/>
                <wp:effectExtent l="19050" t="19050" r="18415" b="26670"/>
                <wp:wrapTight wrapText="bothSides">
                  <wp:wrapPolygon edited="0">
                    <wp:start x="-181" y="-310"/>
                    <wp:lineTo x="-181" y="21724"/>
                    <wp:lineTo x="21594" y="21724"/>
                    <wp:lineTo x="21594" y="-310"/>
                    <wp:lineTo x="-181" y="-310"/>
                  </wp:wrapPolygon>
                </wp:wrapTight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7585" cy="1325880"/>
                          <a:chOff x="0" y="0"/>
                          <a:chExt cx="2263140" cy="132588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Etching Pic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26" r="52711" b="74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BD21298_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880" y="63246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CC219A" id="Group 16" o:spid="_x0000_s1026" style="position:absolute;margin-left:356.6pt;margin-top:17.75pt;width:178.55pt;height:104.4pt;z-index:-251657216;mso-width-relative:margin" coordsize="22631,13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">
                <v:shape id="Picture 18" o:spid="_x0000_s1027" type="#_x0000_t75" alt="Etching Pic3" style="position:absolute;width:22631;height:1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" stroked="t" strokecolor="#4f81bd [3204]">
                  <v:imagedata r:id="rId20" o:title="Etching Pic3" cropbottom="48643f" cropleft="9389f" cropright="34545f"/>
                  <v:path arrowok="t"/>
                </v:shape>
                <v:shape id="Picture 19" o:spid="_x0000_s1028" type="#_x0000_t75" alt="BD21298_" style="position:absolute;left:13258;top:6324;width:1296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" stroked="t" strokecolor="#4f81bd [3204]">
                  <v:imagedata r:id="rId11" o:title="BD21298_"/>
                  <v:path arrowok="t"/>
                </v:shape>
                <w10:wrap type="tight"/>
              </v:group>
            </w:pict>
          </mc:Fallback>
        </mc:AlternateContent>
      </w:r>
      <w:r w:rsidR="00462638" w:rsidRPr="008D2E4C">
        <w:t>Select Controls.</w:t>
      </w:r>
    </w:p>
    <w:p w:rsidR="00462638" w:rsidRPr="008D2E4C" w:rsidRDefault="00462638" w:rsidP="00730D66">
      <w:pPr>
        <w:pStyle w:val="Heading4"/>
      </w:pPr>
      <w:r w:rsidRPr="008D2E4C">
        <w:t xml:space="preserve">Select </w:t>
      </w:r>
      <w:r w:rsidRPr="008D2E4C">
        <w:rPr>
          <w:b/>
        </w:rPr>
        <w:t>Array</w:t>
      </w:r>
      <w:r w:rsidRPr="008D2E4C">
        <w:t>.</w:t>
      </w:r>
    </w:p>
    <w:p w:rsidR="004C1CA6" w:rsidRDefault="00462638" w:rsidP="00730D66">
      <w:pPr>
        <w:pStyle w:val="Heading4"/>
      </w:pPr>
      <w:r w:rsidRPr="008D2E4C">
        <w:t xml:space="preserve">Select Settings. </w:t>
      </w:r>
    </w:p>
    <w:p w:rsidR="00462638" w:rsidRPr="008D2E4C" w:rsidRDefault="00462638" w:rsidP="00730D66">
      <w:pPr>
        <w:pStyle w:val="Heading4"/>
      </w:pPr>
      <w:r w:rsidRPr="008D2E4C">
        <w:t>Select</w:t>
      </w:r>
      <w:r w:rsidRPr="008D2E4C">
        <w:rPr>
          <w:b/>
        </w:rPr>
        <w:t xml:space="preserve"> </w:t>
      </w:r>
      <w:r w:rsidRPr="008D2E4C">
        <w:t>the program that matches the item(s) to be etched. (e.g. 607</w:t>
      </w:r>
      <w:r w:rsidR="004C1CA6">
        <w:t>) and click OK.</w:t>
      </w:r>
    </w:p>
    <w:p w:rsidR="00462638" w:rsidRPr="008D2E4C" w:rsidRDefault="00462638" w:rsidP="00730D66">
      <w:pPr>
        <w:pStyle w:val="Heading4"/>
      </w:pPr>
      <w:r w:rsidRPr="008D2E4C">
        <w:t xml:space="preserve">Review the Layout Screen (Activate should be </w:t>
      </w:r>
      <w:r w:rsidR="00D26A1E">
        <w:t>“</w:t>
      </w:r>
      <w:r w:rsidRPr="00D26A1E">
        <w:rPr>
          <w:b/>
        </w:rPr>
        <w:t>X</w:t>
      </w:r>
      <w:r w:rsidR="00D26A1E">
        <w:rPr>
          <w:b/>
        </w:rPr>
        <w:t>”</w:t>
      </w:r>
      <w:r w:rsidRPr="008D2E4C">
        <w:t xml:space="preserve"> selected).</w:t>
      </w:r>
    </w:p>
    <w:p w:rsidR="004C1CA6" w:rsidRDefault="00221726" w:rsidP="004C1CA6">
      <w:pPr>
        <w:pStyle w:val="Heading4"/>
        <w:numPr>
          <w:ilvl w:val="0"/>
          <w:numId w:val="0"/>
        </w:numPr>
        <w:ind w:left="1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45A5EF6" wp14:editId="49F9FCFA">
                <wp:simplePos x="0" y="0"/>
                <wp:positionH relativeFrom="column">
                  <wp:posOffset>5154295</wp:posOffset>
                </wp:positionH>
                <wp:positionV relativeFrom="paragraph">
                  <wp:posOffset>150495</wp:posOffset>
                </wp:positionV>
                <wp:extent cx="1645920" cy="2349500"/>
                <wp:effectExtent l="0" t="0" r="0" b="0"/>
                <wp:wrapTight wrapText="bothSides">
                  <wp:wrapPolygon edited="0">
                    <wp:start x="0" y="0"/>
                    <wp:lineTo x="0" y="21366"/>
                    <wp:lineTo x="21250" y="21366"/>
                    <wp:lineTo x="21250" y="0"/>
                    <wp:lineTo x="0" y="0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0" cy="2349500"/>
                          <a:chOff x="0" y="0"/>
                          <a:chExt cx="1645920" cy="2346960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Etching Pic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1" t="21138" r="68428" b="29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BD21298_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680" y="66294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F9393" id="Group 26" o:spid="_x0000_s1026" style="position:absolute;margin-left:405.85pt;margin-top:11.85pt;width:129.6pt;height:185pt;z-index:-251652096;mso-height-relative:margin" coordsize="16459,2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">
                <v:shape id="Picture 20" o:spid="_x0000_s1027" type="#_x0000_t75" alt="Etching Pic4" style="position:absolute;width:16459;height:2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">
                  <v:imagedata r:id="rId22" o:title="Etching Pic4" croptop="13853f" cropbottom="19584f" cropleft="3828f" cropright="44845f"/>
                  <v:path arrowok="t"/>
                </v:shape>
                <v:shape id="Picture 24" o:spid="_x0000_s1028" type="#_x0000_t75" alt="BD21298_" style="position:absolute;left:8686;top:6629;width:1296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">
                  <v:imagedata r:id="rId11" o:title="BD21298_"/>
                  <v:path arrowok="t"/>
                </v:shape>
                <w10:wrap type="tight"/>
              </v:group>
            </w:pict>
          </mc:Fallback>
        </mc:AlternateContent>
      </w:r>
    </w:p>
    <w:p w:rsidR="00462638" w:rsidRPr="008D2E4C" w:rsidRDefault="00462638" w:rsidP="00730D66">
      <w:pPr>
        <w:pStyle w:val="Heading4"/>
      </w:pPr>
      <w:r w:rsidRPr="008D2E4C">
        <w:t xml:space="preserve">Select </w:t>
      </w:r>
      <w:r w:rsidRPr="008D2E4C">
        <w:rPr>
          <w:b/>
        </w:rPr>
        <w:t>Set.</w:t>
      </w:r>
    </w:p>
    <w:p w:rsidR="00462638" w:rsidRPr="008D2E4C" w:rsidRDefault="00462638" w:rsidP="00730D66">
      <w:pPr>
        <w:pStyle w:val="Heading4"/>
      </w:pPr>
      <w:r w:rsidRPr="008D2E4C">
        <w:t xml:space="preserve">Select </w:t>
      </w:r>
      <w:r w:rsidRPr="008D2E4C">
        <w:rPr>
          <w:b/>
        </w:rPr>
        <w:t>Read</w:t>
      </w:r>
    </w:p>
    <w:p w:rsidR="00462638" w:rsidRPr="008D2E4C" w:rsidRDefault="00462638" w:rsidP="00730D66">
      <w:pPr>
        <w:pStyle w:val="Heading4"/>
      </w:pPr>
      <w:r w:rsidRPr="008D2E4C">
        <w:t xml:space="preserve">Select </w:t>
      </w:r>
      <w:r w:rsidRPr="008D2E4C">
        <w:rPr>
          <w:b/>
        </w:rPr>
        <w:t>Exit</w:t>
      </w:r>
    </w:p>
    <w:p w:rsidR="00462638" w:rsidRPr="008D2E4C" w:rsidRDefault="00462638" w:rsidP="00730D66">
      <w:pPr>
        <w:pStyle w:val="Heading4"/>
      </w:pPr>
      <w:r w:rsidRPr="008D2E4C">
        <w:rPr>
          <w:b/>
        </w:rPr>
        <w:t>Send the Active drawing to the laser</w:t>
      </w:r>
      <w:r w:rsidRPr="008D2E4C">
        <w:t xml:space="preserve"> (icon located right side, top of tool bar)</w:t>
      </w:r>
    </w:p>
    <w:p w:rsidR="00462638" w:rsidRPr="008D2E4C" w:rsidRDefault="00462638" w:rsidP="00730D66">
      <w:pPr>
        <w:pStyle w:val="Heading4"/>
      </w:pPr>
      <w:r w:rsidRPr="008D2E4C">
        <w:t xml:space="preserve">When job is complete, Select </w:t>
      </w:r>
      <w:r w:rsidRPr="008D2E4C">
        <w:rPr>
          <w:b/>
        </w:rPr>
        <w:t>Laser</w:t>
      </w:r>
      <w:r w:rsidRPr="008D2E4C">
        <w:t xml:space="preserve"> form the tool bar.</w:t>
      </w:r>
    </w:p>
    <w:p w:rsidR="00462638" w:rsidRPr="008D2E4C" w:rsidRDefault="00462638" w:rsidP="00730D66">
      <w:pPr>
        <w:pStyle w:val="Heading4"/>
      </w:pPr>
      <w:r w:rsidRPr="008D2E4C">
        <w:t xml:space="preserve"> Select </w:t>
      </w:r>
      <w:r w:rsidRPr="008D2E4C">
        <w:rPr>
          <w:b/>
        </w:rPr>
        <w:t>Controls</w:t>
      </w:r>
      <w:r w:rsidRPr="008D2E4C">
        <w:t xml:space="preserve"> from the drop down.</w:t>
      </w:r>
    </w:p>
    <w:p w:rsidR="00462638" w:rsidRPr="008D2E4C" w:rsidRDefault="00462638" w:rsidP="00730D66">
      <w:pPr>
        <w:pStyle w:val="Heading4"/>
      </w:pPr>
      <w:r w:rsidRPr="008D2E4C">
        <w:t>Select</w:t>
      </w:r>
      <w:r w:rsidRPr="008D2E4C">
        <w:rPr>
          <w:b/>
        </w:rPr>
        <w:t xml:space="preserve"> Array</w:t>
      </w:r>
      <w:r w:rsidRPr="008D2E4C">
        <w:t>.</w:t>
      </w:r>
    </w:p>
    <w:p w:rsidR="00462638" w:rsidRDefault="00462638" w:rsidP="00730D66">
      <w:pPr>
        <w:pStyle w:val="Heading4"/>
      </w:pPr>
      <w:r>
        <w:t>Un-select [X] Activate in the Layout Array Window, Select Set, Read and Exit</w:t>
      </w:r>
    </w:p>
    <w:p w:rsidR="00462638" w:rsidRDefault="00462638" w:rsidP="00730D66">
      <w:pPr>
        <w:pStyle w:val="Heading4"/>
      </w:pPr>
      <w:r>
        <w:t>The laser control is now returned to normal etching mode.</w:t>
      </w:r>
    </w:p>
    <w:p w:rsidR="00462638" w:rsidRPr="003022DC" w:rsidRDefault="00786C2F" w:rsidP="007D7D3C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148CE7B" wp14:editId="0125F65D">
                <wp:simplePos x="0" y="0"/>
                <wp:positionH relativeFrom="column">
                  <wp:posOffset>4343400</wp:posOffset>
                </wp:positionH>
                <wp:positionV relativeFrom="paragraph">
                  <wp:posOffset>135255</wp:posOffset>
                </wp:positionV>
                <wp:extent cx="2552700" cy="1539240"/>
                <wp:effectExtent l="0" t="0" r="0" b="3810"/>
                <wp:wrapSquare wrapText="bothSides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539240"/>
                          <a:chOff x="0" y="0"/>
                          <a:chExt cx="2552700" cy="1539240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2552700" cy="1539240"/>
                            <a:chOff x="0" y="0"/>
                            <a:chExt cx="2552700" cy="153924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 descr="BD21298_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2620" y="1089660"/>
                              <a:ext cx="129540" cy="129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 descr="Etching Pic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564" t="30612" r="27260" b="3098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20" y="0"/>
                              <a:ext cx="2468880" cy="153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 descr="BD21298_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2620" y="175260"/>
                              <a:ext cx="129540" cy="129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BD21298_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5260"/>
                              <a:ext cx="129540" cy="129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" name="Picture 32" descr="C:\Program Files (x86)\Microsoft Office\MEDIA\OFFICE14\Bullets\BD21298_.gif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080" y="108966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C:\Program Files (x86)\Microsoft Office\MEDIA\OFFICE14\Bullets\BD21298_.gif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080" y="121920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C:\Program Files (x86)\Microsoft Office\MEDIA\OFFICE14\Bullets\BD21298_.gif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080" y="134874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B5B7E3" id="Group 41" o:spid="_x0000_s1026" style="position:absolute;margin-left:342pt;margin-top:10.65pt;width:201pt;height:121.2pt;z-index:251679744" coordsize="25527,15392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">
                <v:group id="Group 25" o:spid="_x0000_s1027" style="position:absolute;width:25527;height:15392" coordsize="25527,1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21" o:spid="_x0000_s1028" type="#_x0000_t75" alt="BD21298_" style="position:absolute;left:19126;top:10896;width:1295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">
                    <v:imagedata r:id="rId11" o:title="BD21298_"/>
                    <v:path arrowok="t"/>
                  </v:shape>
                  <v:shape id="Picture 22" o:spid="_x0000_s1029" type="#_x0000_t75" alt="Etching Pic5" style="position:absolute;left:838;width:24689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">
                    <v:imagedata r:id="rId24" o:title="Etching Pic5" croptop="20062f" cropbottom="20305f" cropleft="17409f" cropright="17865f"/>
                    <v:path arrowok="t"/>
                  </v:shape>
                  <v:shape id="Picture 23" o:spid="_x0000_s1030" type="#_x0000_t75" alt="BD21298_" style="position:absolute;left:19126;top:1752;width:1295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">
                    <v:imagedata r:id="rId11" o:title="BD21298_"/>
                    <v:path arrowok="t"/>
                  </v:shape>
                  <v:shape id="Picture 34" o:spid="_x0000_s1031" type="#_x0000_t75" alt="BD21298_" style="position:absolute;top:1752;width:1295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">
                    <v:imagedata r:id="rId11" o:title="BD21298_"/>
                    <v:path arrowok="t"/>
                  </v:shape>
                </v:group>
                <v:shape id="Picture 32" o:spid="_x0000_s1032" type="#_x0000_t75" style="position:absolute;left:17830;top:10896;width:1296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">
                  <v:imagedata r:id="rId17" o:title="BD21298_"/>
                  <v:path arrowok="t"/>
                </v:shape>
                <v:shape id="Picture 38" o:spid="_x0000_s1033" type="#_x0000_t75" style="position:absolute;left:17830;top:12192;width:1296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">
                  <v:imagedata r:id="rId17" o:title="BD21298_"/>
                  <v:path arrowok="t"/>
                </v:shape>
                <v:shape id="Picture 39" o:spid="_x0000_s1034" type="#_x0000_t75" style="position:absolute;left:17830;top:13487;width:1296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">
                  <v:imagedata r:id="rId17" o:title="BD21298_"/>
                  <v:path arrowok="t"/>
                </v:shape>
                <w10:wrap type="square"/>
              </v:group>
            </w:pict>
          </mc:Fallback>
        </mc:AlternateContent>
      </w:r>
      <w:r w:rsidR="004321B2">
        <w:t>TA012 Creation and Contr</w:t>
      </w:r>
      <w:r w:rsidR="00462638" w:rsidRPr="003022DC">
        <w:t>ol</w:t>
      </w:r>
    </w:p>
    <w:p w:rsidR="00462638" w:rsidRPr="008A7BF3" w:rsidRDefault="00462638" w:rsidP="007D7D3C">
      <w:pPr>
        <w:pStyle w:val="Heading3"/>
      </w:pPr>
      <w:r>
        <w:t xml:space="preserve">Sensors that do not have a TA012 and are not listed on the Etching Index require evaluation by the etching supervisor, engineer and/or trainer to determine if a TA012 is required or, if it can be added to the etching </w:t>
      </w:r>
      <w:smartTag w:uri="urn:schemas-microsoft-com:office:smarttags" w:element="State">
        <w:smartTag w:uri="urn:schemas-microsoft-com:office:smarttags" w:element="place">
          <w:r>
            <w:t>ind</w:t>
          </w:r>
        </w:smartTag>
      </w:smartTag>
      <w:r>
        <w:t xml:space="preserve">ex based on similarity to a another model.  </w:t>
      </w:r>
    </w:p>
    <w:p w:rsidR="00462638" w:rsidRDefault="00462638" w:rsidP="007D7D3C">
      <w:pPr>
        <w:pStyle w:val="Heading3"/>
      </w:pPr>
      <w:r>
        <w:lastRenderedPageBreak/>
        <w:t>If a TA012 is required</w:t>
      </w:r>
      <w:r w:rsidRPr="00504686">
        <w:t xml:space="preserve"> </w:t>
      </w:r>
      <w:r>
        <w:t xml:space="preserve">an etching program is set up and sample etch created Upon evaluation and approval of the sample by the etching </w:t>
      </w:r>
      <w:r w:rsidRPr="00504686">
        <w:t xml:space="preserve">supervisor </w:t>
      </w:r>
      <w:r>
        <w:t xml:space="preserve">and engineer, the TA012 is completed </w:t>
      </w:r>
      <w:r w:rsidRPr="00504686">
        <w:t>per TA01</w:t>
      </w:r>
      <w:r>
        <w:t xml:space="preserve">2i instructions. </w:t>
      </w:r>
      <w:r w:rsidRPr="00504686">
        <w:t xml:space="preserve">The approval authority and </w:t>
      </w:r>
      <w:r>
        <w:t xml:space="preserve">etching supervisor(s) and engineers from NY and NC must </w:t>
      </w:r>
      <w:r w:rsidRPr="00504686">
        <w:t xml:space="preserve">initial and date the </w:t>
      </w:r>
      <w:r>
        <w:t>TA012 form to validate</w:t>
      </w:r>
      <w:r w:rsidRPr="00504686">
        <w:t xml:space="preserve"> that the program has produced the desired </w:t>
      </w:r>
      <w:r>
        <w:t>etch</w:t>
      </w:r>
      <w:r w:rsidRPr="00504686">
        <w:t>. The TA012 is then sent to the drafting department to be s</w:t>
      </w:r>
      <w:r>
        <w:t xml:space="preserve">canned into the </w:t>
      </w:r>
      <w:r w:rsidRPr="00504686">
        <w:t>G:\Etchings</w:t>
      </w:r>
      <w:r w:rsidRPr="00504686">
        <w:rPr>
          <w:b/>
        </w:rPr>
        <w:t xml:space="preserve"> </w:t>
      </w:r>
      <w:r>
        <w:t>folder.</w:t>
      </w:r>
    </w:p>
    <w:p w:rsidR="004C1CA6" w:rsidRPr="00504686" w:rsidRDefault="004C1CA6" w:rsidP="004C1CA6">
      <w:pPr>
        <w:pStyle w:val="Heading3"/>
      </w:pPr>
      <w:r>
        <w:t>When confirmation of the etching file is required, reference t</w:t>
      </w:r>
      <w:r w:rsidRPr="00504686">
        <w:t xml:space="preserve">he Product Identification Guide Form TA012 </w:t>
      </w:r>
      <w:r>
        <w:t xml:space="preserve">that </w:t>
      </w:r>
      <w:r w:rsidRPr="00504686">
        <w:t>is located in the G:\Etchi</w:t>
      </w:r>
      <w:r>
        <w:t>ngs folder and listed by model number</w:t>
      </w:r>
      <w:r w:rsidRPr="00504686">
        <w:t>.</w:t>
      </w:r>
    </w:p>
    <w:p w:rsidR="004C1CA6" w:rsidRPr="00504686" w:rsidRDefault="004C1CA6" w:rsidP="004C1CA6">
      <w:pPr>
        <w:pStyle w:val="Heading3"/>
      </w:pPr>
      <w:r>
        <w:t xml:space="preserve">If a TA012 isn’t found for a specific model, </w:t>
      </w:r>
      <w:r w:rsidRPr="00504686">
        <w:t>refer</w:t>
      </w:r>
      <w:r>
        <w:t xml:space="preserve">ence </w:t>
      </w:r>
      <w:r w:rsidRPr="00504686">
        <w:t xml:space="preserve">the Etching Index </w:t>
      </w:r>
      <w:r>
        <w:t>as it may have been determined to have s</w:t>
      </w:r>
      <w:r w:rsidRPr="00504686">
        <w:t xml:space="preserve">imilar </w:t>
      </w:r>
      <w:r>
        <w:t xml:space="preserve">characteristics </w:t>
      </w:r>
      <w:r w:rsidRPr="00504686">
        <w:t>to another model that does have an existing TA012.</w:t>
      </w:r>
    </w:p>
    <w:p w:rsidR="004C1CA6" w:rsidRDefault="004C1CA6" w:rsidP="004C1CA6">
      <w:pPr>
        <w:pStyle w:val="Heading3"/>
      </w:pPr>
      <w:r w:rsidRPr="00504686">
        <w:t>The Etching Index.doc is located in the R:\Production\Etching-Welding\Etchi</w:t>
      </w:r>
      <w:r>
        <w:t xml:space="preserve">ng folder. </w:t>
      </w:r>
    </w:p>
    <w:p w:rsidR="004C1CA6" w:rsidRPr="00E70143" w:rsidRDefault="004C1CA6" w:rsidP="004C1CA6">
      <w:pPr>
        <w:pStyle w:val="Heading3"/>
      </w:pPr>
      <w:r>
        <w:t xml:space="preserve">If the model does not have a TA012 and not listed on the </w:t>
      </w:r>
      <w:smartTag w:uri="urn:schemas-microsoft-com:office:smarttags" w:element="State">
        <w:smartTag w:uri="urn:schemas-microsoft-com:office:smarttags" w:element="place">
          <w:r>
            <w:t>ind</w:t>
          </w:r>
        </w:smartTag>
      </w:smartTag>
      <w:r>
        <w:t xml:space="preserve">ex, Do Not Attempt To Etch. Contact a Supervisor or Trainer for </w:t>
      </w:r>
      <w:smartTag w:uri="urn:schemas-microsoft-com:office:smarttags" w:element="City">
        <w:smartTag w:uri="urn:schemas-microsoft-com:office:smarttags" w:element="place">
          <w:r>
            <w:t>furth</w:t>
          </w:r>
        </w:smartTag>
      </w:smartTag>
      <w:r>
        <w:t>er instructions. The supervisor or trainer may be required to create a new TA012 for this model or determine that it is similar to another model and add it to the index. Reference TA012 C</w:t>
      </w:r>
      <w:r w:rsidRPr="00E70143">
        <w:rPr>
          <w:rFonts w:cs="Times New Roman"/>
        </w:rPr>
        <w:t>reation and Control in a later section of this procedure.</w:t>
      </w:r>
    </w:p>
    <w:p w:rsidR="00462638" w:rsidRDefault="00462638" w:rsidP="00A046C8">
      <w:pPr>
        <w:pStyle w:val="Heading2"/>
      </w:pPr>
      <w:r>
        <w:t>Referenced Documents:</w:t>
      </w:r>
    </w:p>
    <w:p w:rsidR="00462638" w:rsidRDefault="00462638" w:rsidP="007D7D3C">
      <w:pPr>
        <w:pStyle w:val="Heading3"/>
      </w:pPr>
      <w:r>
        <w:fldChar w:fldCharType="begin"/>
      </w:r>
      <w:r>
        <w:instrText>fillin "Enter any PCB forms or procedures specifically referenced within this procedure:</w:instrText>
      </w:r>
      <w:r>
        <w:fldChar w:fldCharType="end"/>
      </w:r>
      <w:r>
        <w:t xml:space="preserve"> ls</w:t>
      </w:r>
      <w:r w:rsidRPr="00504686">
        <w:t>, TA012, TA012i, Etching Index</w:t>
      </w:r>
    </w:p>
    <w:p w:rsidR="00462638" w:rsidRDefault="00462638" w:rsidP="00A046C8">
      <w:pPr>
        <w:pStyle w:val="Heading2"/>
      </w:pPr>
      <w:r>
        <w:t>Unusual Conditions:</w:t>
      </w:r>
    </w:p>
    <w:p w:rsidR="00462638" w:rsidRDefault="00462638" w:rsidP="00A046C8">
      <w:pPr>
        <w:pStyle w:val="Heading3"/>
      </w:pPr>
      <w:r>
        <w:tab/>
        <w:t>NA</w:t>
      </w:r>
      <w:r>
        <w:fldChar w:fldCharType="begin"/>
      </w:r>
      <w:r>
        <w:instrText>fillin "Enter any unusual conditions (e.g., exceptions or special circumstances):</w:instrText>
      </w:r>
      <w:r>
        <w:fldChar w:fldCharType="end"/>
      </w:r>
    </w:p>
    <w:sectPr w:rsidR="00462638" w:rsidSect="002656EB">
      <w:headerReference w:type="default" r:id="rId25"/>
      <w:footerReference w:type="default" r:id="rId26"/>
      <w:pgSz w:w="12240" w:h="15840" w:code="1"/>
      <w:pgMar w:top="1440" w:right="720" w:bottom="1440" w:left="720" w:header="720" w:footer="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3DD" w:rsidRDefault="00B413DD">
      <w:r>
        <w:separator/>
      </w:r>
    </w:p>
  </w:endnote>
  <w:endnote w:type="continuationSeparator" w:id="0">
    <w:p w:rsidR="00B413DD" w:rsidRDefault="00B41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3672"/>
      <w:gridCol w:w="6156"/>
      <w:gridCol w:w="1188"/>
    </w:tblGrid>
    <w:tr w:rsidR="003D1065" w:rsidRPr="002D2309" w:rsidTr="002D2309">
      <w:tc>
        <w:tcPr>
          <w:tcW w:w="3672" w:type="dxa"/>
          <w:shd w:val="clear" w:color="auto" w:fill="auto"/>
          <w:vAlign w:val="center"/>
        </w:tcPr>
        <w:p w:rsidR="003D1065" w:rsidRPr="002D2309" w:rsidRDefault="003D1065" w:rsidP="002D2309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6156" w:type="dxa"/>
          <w:shd w:val="clear" w:color="auto" w:fill="auto"/>
          <w:vAlign w:val="center"/>
        </w:tcPr>
        <w:p w:rsidR="00EA2800" w:rsidRPr="002D2309" w:rsidRDefault="00EA2800" w:rsidP="002D2309">
          <w:pPr>
            <w:ind w:firstLine="720"/>
            <w:jc w:val="right"/>
            <w:rPr>
              <w:rFonts w:ascii="Times New Roman" w:hAnsi="Times New Roman"/>
              <w:sz w:val="16"/>
              <w:szCs w:val="16"/>
            </w:rPr>
          </w:pPr>
          <w:smartTag w:uri="urn:schemas-microsoft-com:office:smarttags" w:element="place">
            <w:smartTag w:uri="urn:schemas-microsoft-com:office:smarttags" w:element="State">
              <w:r w:rsidRPr="002D2309">
                <w:rPr>
                  <w:rFonts w:ascii="Times New Roman" w:hAnsi="Times New Roman"/>
                  <w:sz w:val="16"/>
                  <w:szCs w:val="16"/>
                </w:rPr>
                <w:t>North Carolina</w:t>
              </w:r>
            </w:smartTag>
          </w:smartTag>
          <w:r w:rsidRPr="002D2309">
            <w:rPr>
              <w:rFonts w:ascii="Times New Roman" w:hAnsi="Times New Roman"/>
              <w:sz w:val="16"/>
              <w:szCs w:val="16"/>
            </w:rPr>
            <w:t xml:space="preserve"> </w:t>
          </w:r>
          <w:r w:rsidRPr="002D2309">
            <w:rPr>
              <w:rFonts w:ascii="Times New Roman" w:hAnsi="Times New Roman"/>
              <w:sz w:val="16"/>
              <w:szCs w:val="16"/>
            </w:rPr>
            <w:fldChar w:fldCharType="begin"/>
          </w:r>
          <w:r w:rsidRPr="002D2309">
            <w:rPr>
              <w:rFonts w:ascii="Times New Roman" w:hAnsi="Times New Roman"/>
              <w:sz w:val="16"/>
              <w:szCs w:val="16"/>
            </w:rPr>
            <w:instrText>fillin "Enter Title of Procedure"</w:instrText>
          </w:r>
          <w:r w:rsidRPr="002D2309">
            <w:rPr>
              <w:rFonts w:ascii="Times New Roman" w:hAnsi="Times New Roman"/>
              <w:sz w:val="16"/>
              <w:szCs w:val="16"/>
            </w:rPr>
            <w:fldChar w:fldCharType="separate"/>
          </w:r>
          <w:r w:rsidR="00F04230">
            <w:rPr>
              <w:rFonts w:ascii="Times New Roman" w:hAnsi="Times New Roman"/>
              <w:sz w:val="16"/>
              <w:szCs w:val="16"/>
            </w:rPr>
            <w:t>Laser Etching</w:t>
          </w:r>
          <w:r w:rsidRPr="002D2309">
            <w:rPr>
              <w:rFonts w:ascii="Times New Roman" w:hAnsi="Times New Roman"/>
              <w:sz w:val="16"/>
              <w:szCs w:val="16"/>
            </w:rPr>
            <w:fldChar w:fldCharType="end"/>
          </w:r>
          <w:r w:rsidRPr="002D2309">
            <w:rPr>
              <w:rFonts w:ascii="Times New Roman" w:hAnsi="Times New Roman"/>
              <w:sz w:val="16"/>
              <w:szCs w:val="16"/>
            </w:rPr>
            <w:t xml:space="preserve"> Procedure</w:t>
          </w:r>
        </w:p>
        <w:p w:rsidR="003D1065" w:rsidRPr="002D2309" w:rsidRDefault="003D1065" w:rsidP="002D2309">
          <w:pPr>
            <w:pStyle w:val="Footer"/>
            <w:jc w:val="right"/>
            <w:rPr>
              <w:rFonts w:cs="Arial"/>
              <w:sz w:val="16"/>
              <w:szCs w:val="16"/>
            </w:rPr>
          </w:pPr>
        </w:p>
      </w:tc>
      <w:tc>
        <w:tcPr>
          <w:tcW w:w="1188" w:type="dxa"/>
          <w:shd w:val="clear" w:color="auto" w:fill="auto"/>
          <w:vAlign w:val="center"/>
        </w:tcPr>
        <w:p w:rsidR="003D1065" w:rsidRPr="002D2309" w:rsidRDefault="00EA2800" w:rsidP="002D2309">
          <w:pPr>
            <w:pStyle w:val="Footer"/>
            <w:jc w:val="right"/>
            <w:rPr>
              <w:rFonts w:cs="Arial"/>
              <w:sz w:val="16"/>
              <w:szCs w:val="16"/>
            </w:rPr>
          </w:pPr>
          <w:r w:rsidRPr="002D2309">
            <w:rPr>
              <w:rFonts w:cs="Arial"/>
              <w:sz w:val="16"/>
              <w:szCs w:val="16"/>
            </w:rPr>
            <w:t>TA1089</w:t>
          </w:r>
        </w:p>
      </w:tc>
    </w:tr>
    <w:tr w:rsidR="003D1065" w:rsidRPr="002D2309" w:rsidTr="002D2309">
      <w:tc>
        <w:tcPr>
          <w:tcW w:w="3672" w:type="dxa"/>
          <w:shd w:val="clear" w:color="auto" w:fill="auto"/>
          <w:vAlign w:val="center"/>
        </w:tcPr>
        <w:p w:rsidR="003D1065" w:rsidRPr="009B6FAA" w:rsidRDefault="009B6FAA" w:rsidP="006B663F">
          <w:pPr>
            <w:pStyle w:val="Footer"/>
            <w:rPr>
              <w:rFonts w:cs="Arial"/>
              <w:b/>
              <w:sz w:val="16"/>
              <w:szCs w:val="16"/>
            </w:rPr>
          </w:pPr>
          <w:r w:rsidRPr="009B6FAA">
            <w:rPr>
              <w:rFonts w:cs="Arial"/>
              <w:b/>
              <w:color w:val="FF0000"/>
              <w:sz w:val="16"/>
              <w:szCs w:val="16"/>
            </w:rPr>
            <w:t>SPAM Approval Required</w:t>
          </w:r>
        </w:p>
      </w:tc>
      <w:tc>
        <w:tcPr>
          <w:tcW w:w="6156" w:type="dxa"/>
          <w:shd w:val="clear" w:color="auto" w:fill="auto"/>
          <w:vAlign w:val="center"/>
        </w:tcPr>
        <w:p w:rsidR="003D1065" w:rsidRPr="002D2309" w:rsidRDefault="003D1065" w:rsidP="00CD2070">
          <w:pPr>
            <w:pStyle w:val="Footer"/>
            <w:rPr>
              <w:rFonts w:cs="Arial"/>
              <w:sz w:val="16"/>
              <w:szCs w:val="16"/>
            </w:rPr>
          </w:pPr>
          <w:r w:rsidRPr="002D2309">
            <w:rPr>
              <w:rFonts w:cs="Arial"/>
              <w:sz w:val="16"/>
              <w:szCs w:val="16"/>
            </w:rPr>
            <w:t xml:space="preserve">                                    PAGE </w:t>
          </w:r>
          <w:r w:rsidRPr="002D2309">
            <w:rPr>
              <w:rStyle w:val="PageNumber"/>
              <w:rFonts w:cs="Arial"/>
              <w:sz w:val="16"/>
              <w:szCs w:val="16"/>
            </w:rPr>
            <w:fldChar w:fldCharType="begin"/>
          </w:r>
          <w:r w:rsidRPr="002D2309">
            <w:rPr>
              <w:rStyle w:val="PageNumber"/>
              <w:rFonts w:cs="Arial"/>
              <w:sz w:val="16"/>
              <w:szCs w:val="16"/>
            </w:rPr>
            <w:instrText xml:space="preserve"> PAGE </w:instrText>
          </w:r>
          <w:r w:rsidRPr="002D2309">
            <w:rPr>
              <w:rStyle w:val="PageNumber"/>
              <w:rFonts w:cs="Arial"/>
              <w:sz w:val="16"/>
              <w:szCs w:val="16"/>
            </w:rPr>
            <w:fldChar w:fldCharType="separate"/>
          </w:r>
          <w:r w:rsidR="009B6FAA">
            <w:rPr>
              <w:rStyle w:val="PageNumber"/>
              <w:rFonts w:cs="Arial"/>
              <w:noProof/>
              <w:sz w:val="16"/>
              <w:szCs w:val="16"/>
            </w:rPr>
            <w:t>1</w:t>
          </w:r>
          <w:r w:rsidRPr="002D2309">
            <w:rPr>
              <w:rStyle w:val="PageNumber"/>
              <w:rFonts w:cs="Arial"/>
              <w:sz w:val="16"/>
              <w:szCs w:val="16"/>
            </w:rPr>
            <w:fldChar w:fldCharType="end"/>
          </w:r>
          <w:r w:rsidRPr="002D2309">
            <w:rPr>
              <w:rStyle w:val="PageNumber"/>
              <w:rFonts w:cs="Arial"/>
              <w:sz w:val="16"/>
              <w:szCs w:val="16"/>
            </w:rPr>
            <w:t xml:space="preserve"> of </w:t>
          </w:r>
          <w:r w:rsidRPr="002D2309">
            <w:rPr>
              <w:rStyle w:val="PageNumber"/>
              <w:rFonts w:cs="Arial"/>
              <w:sz w:val="16"/>
              <w:szCs w:val="16"/>
            </w:rPr>
            <w:fldChar w:fldCharType="begin"/>
          </w:r>
          <w:r w:rsidRPr="002D2309">
            <w:rPr>
              <w:rStyle w:val="PageNumber"/>
              <w:rFonts w:cs="Arial"/>
              <w:sz w:val="16"/>
              <w:szCs w:val="16"/>
            </w:rPr>
            <w:instrText xml:space="preserve"> NUMPAGES </w:instrText>
          </w:r>
          <w:r w:rsidRPr="002D2309">
            <w:rPr>
              <w:rStyle w:val="PageNumber"/>
              <w:rFonts w:cs="Arial"/>
              <w:sz w:val="16"/>
              <w:szCs w:val="16"/>
            </w:rPr>
            <w:fldChar w:fldCharType="separate"/>
          </w:r>
          <w:r w:rsidR="009B6FAA">
            <w:rPr>
              <w:rStyle w:val="PageNumber"/>
              <w:rFonts w:cs="Arial"/>
              <w:noProof/>
              <w:sz w:val="16"/>
              <w:szCs w:val="16"/>
            </w:rPr>
            <w:t>5</w:t>
          </w:r>
          <w:r w:rsidRPr="002D2309">
            <w:rPr>
              <w:rStyle w:val="PageNumber"/>
              <w:rFonts w:cs="Arial"/>
              <w:sz w:val="16"/>
              <w:szCs w:val="16"/>
            </w:rPr>
            <w:fldChar w:fldCharType="end"/>
          </w:r>
        </w:p>
      </w:tc>
      <w:tc>
        <w:tcPr>
          <w:tcW w:w="1188" w:type="dxa"/>
          <w:shd w:val="clear" w:color="auto" w:fill="auto"/>
          <w:vAlign w:val="center"/>
        </w:tcPr>
        <w:p w:rsidR="003D1065" w:rsidRPr="002D2309" w:rsidRDefault="003D1065" w:rsidP="002D2309">
          <w:pPr>
            <w:pStyle w:val="Footer"/>
            <w:jc w:val="right"/>
            <w:rPr>
              <w:rFonts w:cs="Arial"/>
              <w:sz w:val="16"/>
              <w:szCs w:val="16"/>
            </w:rPr>
          </w:pPr>
          <w:r w:rsidRPr="002D2309">
            <w:rPr>
              <w:rFonts w:cs="Arial"/>
              <w:sz w:val="16"/>
              <w:szCs w:val="16"/>
            </w:rPr>
            <w:t xml:space="preserve">REV </w:t>
          </w:r>
          <w:r w:rsidR="00EA2800" w:rsidRPr="002D2309">
            <w:rPr>
              <w:rFonts w:cs="Arial"/>
              <w:color w:val="FF0000"/>
              <w:sz w:val="16"/>
              <w:szCs w:val="16"/>
            </w:rPr>
            <w:t>D</w:t>
          </w:r>
        </w:p>
      </w:tc>
    </w:tr>
  </w:tbl>
  <w:p w:rsidR="003D1065" w:rsidRPr="00895072" w:rsidRDefault="003D1065" w:rsidP="006B663F">
    <w:pPr>
      <w:pStyle w:val="Footer"/>
      <w:rPr>
        <w:sz w:val="16"/>
        <w:szCs w:val="16"/>
      </w:rPr>
    </w:pPr>
    <w:r w:rsidRPr="00895072">
      <w:rPr>
        <w:sz w:val="16"/>
        <w:szCs w:val="16"/>
      </w:rPr>
      <w:t>CS001 Us</w:t>
    </w:r>
    <w:r>
      <w:rPr>
        <w:sz w:val="16"/>
        <w:szCs w:val="16"/>
      </w:rPr>
      <w:t>er’s Guide Template Rev. NR 10/3</w:t>
    </w:r>
    <w:r w:rsidRPr="00895072">
      <w:rPr>
        <w:sz w:val="16"/>
        <w:szCs w:val="16"/>
      </w:rPr>
      <w:t>0/08</w:t>
    </w:r>
  </w:p>
  <w:p w:rsidR="003D1065" w:rsidRPr="006B663F" w:rsidRDefault="003D1065" w:rsidP="006B66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3DD" w:rsidRDefault="00B413DD">
      <w:r>
        <w:separator/>
      </w:r>
    </w:p>
  </w:footnote>
  <w:footnote w:type="continuationSeparator" w:id="0">
    <w:p w:rsidR="00B413DD" w:rsidRDefault="00B413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065" w:rsidRDefault="00B84495">
    <w:pPr>
      <w:pStyle w:val="Header"/>
      <w:rPr>
        <w:sz w:val="18"/>
      </w:rPr>
    </w:pPr>
    <w:r>
      <w:rPr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4890135</wp:posOffset>
          </wp:positionH>
          <wp:positionV relativeFrom="paragraph">
            <wp:posOffset>40640</wp:posOffset>
          </wp:positionV>
          <wp:extent cx="1905000" cy="514350"/>
          <wp:effectExtent l="0" t="0" r="0" b="0"/>
          <wp:wrapSquare wrapText="bothSides"/>
          <wp:docPr id="2" name="imgTCS" descr="Click to go to TC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TCS" descr="Click to go to TC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40640</wp:posOffset>
          </wp:positionV>
          <wp:extent cx="3327400" cy="476250"/>
          <wp:effectExtent l="0" t="0" r="6350" b="0"/>
          <wp:wrapSquare wrapText="bothSides"/>
          <wp:docPr id="1" name="Picture 1" descr="PCB Piezotronics, Inc.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CB Piezotronics, Inc.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7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1065" w:rsidRDefault="003D1065" w:rsidP="00895072">
    <w:pPr>
      <w:rPr>
        <w:sz w:val="28"/>
      </w:rPr>
    </w:pPr>
  </w:p>
  <w:p w:rsidR="003D1065" w:rsidRDefault="003D1065" w:rsidP="006C2FD8">
    <w:pPr>
      <w:jc w:val="center"/>
      <w:rPr>
        <w:sz w:val="28"/>
      </w:rPr>
    </w:pPr>
  </w:p>
  <w:p w:rsidR="003D1065" w:rsidRPr="00EA2800" w:rsidRDefault="00124ED9" w:rsidP="00124ED9">
    <w:pPr>
      <w:ind w:firstLine="720"/>
      <w:rPr>
        <w:rFonts w:ascii="Times New Roman" w:hAnsi="Times New Roman"/>
        <w:sz w:val="28"/>
      </w:rPr>
    </w:pPr>
    <w:r w:rsidRPr="00EA2800">
      <w:rPr>
        <w:rFonts w:ascii="Times New Roman" w:hAnsi="Times New Roman"/>
        <w:sz w:val="36"/>
        <w:szCs w:val="36"/>
      </w:rPr>
      <w:t>User Guide</w:t>
    </w:r>
    <w:r w:rsidR="00EA2800" w:rsidRPr="00EA2800">
      <w:rPr>
        <w:rFonts w:ascii="Times New Roman" w:hAnsi="Times New Roman"/>
        <w:sz w:val="36"/>
        <w:szCs w:val="36"/>
      </w:rPr>
      <w:t xml:space="preserve">: </w:t>
    </w:r>
    <w:smartTag w:uri="urn:schemas-microsoft-com:office:smarttags" w:element="State">
      <w:smartTag w:uri="urn:schemas-microsoft-com:office:smarttags" w:element="place">
        <w:r w:rsidR="00EA2800" w:rsidRPr="00EA2800">
          <w:rPr>
            <w:rFonts w:ascii="Times New Roman" w:hAnsi="Times New Roman"/>
            <w:sz w:val="36"/>
            <w:szCs w:val="36"/>
          </w:rPr>
          <w:t>North Carolina</w:t>
        </w:r>
      </w:smartTag>
    </w:smartTag>
    <w:r w:rsidR="00EA2800" w:rsidRPr="00EA2800">
      <w:rPr>
        <w:rFonts w:ascii="Times New Roman" w:hAnsi="Times New Roman"/>
        <w:sz w:val="36"/>
        <w:szCs w:val="36"/>
      </w:rPr>
      <w:t xml:space="preserve"> </w:t>
    </w:r>
    <w:r w:rsidR="00EA2800" w:rsidRPr="00EA2800">
      <w:rPr>
        <w:rFonts w:ascii="Times New Roman" w:hAnsi="Times New Roman"/>
        <w:sz w:val="36"/>
        <w:szCs w:val="36"/>
      </w:rPr>
      <w:fldChar w:fldCharType="begin"/>
    </w:r>
    <w:r w:rsidR="00EA2800" w:rsidRPr="00EA2800">
      <w:rPr>
        <w:rFonts w:ascii="Times New Roman" w:hAnsi="Times New Roman"/>
        <w:sz w:val="36"/>
        <w:szCs w:val="36"/>
      </w:rPr>
      <w:instrText>fillin "Enter Title of Procedure"</w:instrText>
    </w:r>
    <w:r w:rsidR="00EA2800" w:rsidRPr="00EA2800">
      <w:rPr>
        <w:rFonts w:ascii="Times New Roman" w:hAnsi="Times New Roman"/>
        <w:sz w:val="36"/>
        <w:szCs w:val="36"/>
      </w:rPr>
      <w:fldChar w:fldCharType="separate"/>
    </w:r>
    <w:r w:rsidR="00F04230">
      <w:rPr>
        <w:rFonts w:ascii="Times New Roman" w:hAnsi="Times New Roman"/>
        <w:sz w:val="36"/>
        <w:szCs w:val="36"/>
      </w:rPr>
      <w:t>Laser Etching</w:t>
    </w:r>
    <w:r w:rsidR="00EA2800" w:rsidRPr="00EA2800">
      <w:rPr>
        <w:rFonts w:ascii="Times New Roman" w:hAnsi="Times New Roman"/>
        <w:sz w:val="36"/>
        <w:szCs w:val="36"/>
      </w:rPr>
      <w:fldChar w:fldCharType="end"/>
    </w:r>
    <w:r w:rsidR="00EA2800" w:rsidRPr="00EA2800">
      <w:rPr>
        <w:rFonts w:ascii="Times New Roman" w:hAnsi="Times New Roman"/>
        <w:sz w:val="36"/>
        <w:szCs w:val="36"/>
      </w:rPr>
      <w:t xml:space="preserve"> Procedure</w:t>
    </w:r>
  </w:p>
  <w:p w:rsidR="00EA7BE1" w:rsidRDefault="00124ED9" w:rsidP="006C2FD8">
    <w:pPr>
      <w:jc w:val="center"/>
      <w:rPr>
        <w:sz w:val="28"/>
      </w:rPr>
    </w:pPr>
    <w:r>
      <w:rPr>
        <w:sz w:val="28"/>
      </w:rPr>
      <w:t>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52850"/>
    <w:multiLevelType w:val="multilevel"/>
    <w:tmpl w:val="C21E86A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B56B36"/>
    <w:multiLevelType w:val="multilevel"/>
    <w:tmpl w:val="2C62F11C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AB26F4"/>
    <w:multiLevelType w:val="hybridMultilevel"/>
    <w:tmpl w:val="3536A054"/>
    <w:lvl w:ilvl="0" w:tplc="0409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EE681E"/>
    <w:multiLevelType w:val="hybridMultilevel"/>
    <w:tmpl w:val="0A189CD2"/>
    <w:lvl w:ilvl="0" w:tplc="0409000F">
      <w:start w:val="2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4" w15:restartNumberingAfterBreak="0">
    <w:nsid w:val="2EDD0A44"/>
    <w:multiLevelType w:val="multilevel"/>
    <w:tmpl w:val="F56E31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5" w15:restartNumberingAfterBreak="0">
    <w:nsid w:val="40274EBD"/>
    <w:multiLevelType w:val="hybridMultilevel"/>
    <w:tmpl w:val="F294CF88"/>
    <w:lvl w:ilvl="0" w:tplc="0E44A74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E419FE"/>
    <w:multiLevelType w:val="multilevel"/>
    <w:tmpl w:val="A74CB734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7" w15:restartNumberingAfterBreak="0">
    <w:nsid w:val="49866496"/>
    <w:multiLevelType w:val="hybridMultilevel"/>
    <w:tmpl w:val="4BF0875E"/>
    <w:lvl w:ilvl="0" w:tplc="CF42B286">
      <w:start w:val="4"/>
      <w:numFmt w:val="decimal"/>
      <w:lvlText w:val="%1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9C13608"/>
    <w:multiLevelType w:val="hybridMultilevel"/>
    <w:tmpl w:val="B996502C"/>
    <w:lvl w:ilvl="0" w:tplc="334079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E856F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4B460CF9"/>
    <w:multiLevelType w:val="hybridMultilevel"/>
    <w:tmpl w:val="034E49CA"/>
    <w:lvl w:ilvl="0" w:tplc="4204DD6C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5EAF9F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C06559F"/>
    <w:multiLevelType w:val="hybridMultilevel"/>
    <w:tmpl w:val="50229C16"/>
    <w:lvl w:ilvl="0" w:tplc="75B661E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D1D2973"/>
    <w:multiLevelType w:val="hybridMultilevel"/>
    <w:tmpl w:val="69AC64B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0D6646E"/>
    <w:multiLevelType w:val="multilevel"/>
    <w:tmpl w:val="20C8E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0DF476F"/>
    <w:multiLevelType w:val="hybridMultilevel"/>
    <w:tmpl w:val="849A6760"/>
    <w:lvl w:ilvl="0" w:tplc="2D2094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D3FB4"/>
    <w:multiLevelType w:val="hybridMultilevel"/>
    <w:tmpl w:val="9BF240A0"/>
    <w:lvl w:ilvl="0" w:tplc="1FCE86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ED2D45"/>
    <w:multiLevelType w:val="hybridMultilevel"/>
    <w:tmpl w:val="D65C3F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7D41ED9"/>
    <w:multiLevelType w:val="hybridMultilevel"/>
    <w:tmpl w:val="EA0A1E7A"/>
    <w:lvl w:ilvl="0" w:tplc="936E51E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6EFC7F93"/>
    <w:multiLevelType w:val="hybridMultilevel"/>
    <w:tmpl w:val="7CE4CD24"/>
    <w:lvl w:ilvl="0" w:tplc="74344A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F636AF4"/>
    <w:multiLevelType w:val="hybridMultilevel"/>
    <w:tmpl w:val="60702A70"/>
    <w:lvl w:ilvl="0" w:tplc="9352427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778876C1"/>
    <w:multiLevelType w:val="multilevel"/>
    <w:tmpl w:val="6C9E5ED8"/>
    <w:lvl w:ilvl="0">
      <w:start w:val="1"/>
      <w:numFmt w:val="upperRoman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0" w15:restartNumberingAfterBreak="0">
    <w:nsid w:val="78342AA1"/>
    <w:multiLevelType w:val="hybridMultilevel"/>
    <w:tmpl w:val="9476D752"/>
    <w:lvl w:ilvl="0" w:tplc="73A640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CA921CD"/>
    <w:multiLevelType w:val="hybridMultilevel"/>
    <w:tmpl w:val="BD089750"/>
    <w:lvl w:ilvl="0" w:tplc="451EE5F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"/>
  </w:num>
  <w:num w:numId="3">
    <w:abstractNumId w:val="11"/>
  </w:num>
  <w:num w:numId="4">
    <w:abstractNumId w:val="17"/>
  </w:num>
  <w:num w:numId="5">
    <w:abstractNumId w:val="3"/>
  </w:num>
  <w:num w:numId="6">
    <w:abstractNumId w:val="9"/>
  </w:num>
  <w:num w:numId="7">
    <w:abstractNumId w:val="8"/>
  </w:num>
  <w:num w:numId="8">
    <w:abstractNumId w:val="13"/>
  </w:num>
  <w:num w:numId="9">
    <w:abstractNumId w:val="12"/>
  </w:num>
  <w:num w:numId="10">
    <w:abstractNumId w:val="20"/>
  </w:num>
  <w:num w:numId="11">
    <w:abstractNumId w:val="14"/>
  </w:num>
  <w:num w:numId="12">
    <w:abstractNumId w:val="5"/>
  </w:num>
  <w:num w:numId="13">
    <w:abstractNumId w:val="6"/>
  </w:num>
  <w:num w:numId="14">
    <w:abstractNumId w:val="0"/>
  </w:num>
  <w:num w:numId="15">
    <w:abstractNumId w:val="1"/>
  </w:num>
  <w:num w:numId="16">
    <w:abstractNumId w:val="19"/>
  </w:num>
  <w:num w:numId="17">
    <w:abstractNumId w:val="4"/>
  </w:num>
  <w:num w:numId="18">
    <w:abstractNumId w:val="15"/>
  </w:num>
  <w:num w:numId="19">
    <w:abstractNumId w:val="16"/>
  </w:num>
  <w:num w:numId="20">
    <w:abstractNumId w:val="10"/>
  </w:num>
  <w:num w:numId="21">
    <w:abstractNumId w:val="7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intFractionalCharacterWidth/>
  <w:hideSpellingErrors/>
  <w:hideGrammaticalError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50D"/>
    <w:rsid w:val="0000631F"/>
    <w:rsid w:val="000068C9"/>
    <w:rsid w:val="00010383"/>
    <w:rsid w:val="0002154E"/>
    <w:rsid w:val="00027219"/>
    <w:rsid w:val="00033F5F"/>
    <w:rsid w:val="0004143C"/>
    <w:rsid w:val="0009448D"/>
    <w:rsid w:val="00095B2B"/>
    <w:rsid w:val="000B48F6"/>
    <w:rsid w:val="000B5BC4"/>
    <w:rsid w:val="000B5EA5"/>
    <w:rsid w:val="000C4459"/>
    <w:rsid w:val="000C6734"/>
    <w:rsid w:val="000E11E2"/>
    <w:rsid w:val="000E221F"/>
    <w:rsid w:val="000E3677"/>
    <w:rsid w:val="000E3BBF"/>
    <w:rsid w:val="000E7D74"/>
    <w:rsid w:val="000F68C5"/>
    <w:rsid w:val="00105E44"/>
    <w:rsid w:val="00107E5C"/>
    <w:rsid w:val="00123CF8"/>
    <w:rsid w:val="00124ED9"/>
    <w:rsid w:val="00133C8E"/>
    <w:rsid w:val="00134312"/>
    <w:rsid w:val="0013454D"/>
    <w:rsid w:val="00146CE6"/>
    <w:rsid w:val="0016269D"/>
    <w:rsid w:val="00181E12"/>
    <w:rsid w:val="00186F41"/>
    <w:rsid w:val="001A4AAB"/>
    <w:rsid w:val="001B0817"/>
    <w:rsid w:val="001B3810"/>
    <w:rsid w:val="001D148C"/>
    <w:rsid w:val="001D30B9"/>
    <w:rsid w:val="001D699F"/>
    <w:rsid w:val="001E7872"/>
    <w:rsid w:val="001F0696"/>
    <w:rsid w:val="001F5BB6"/>
    <w:rsid w:val="0020547D"/>
    <w:rsid w:val="002125FC"/>
    <w:rsid w:val="00221726"/>
    <w:rsid w:val="0022277E"/>
    <w:rsid w:val="0022518E"/>
    <w:rsid w:val="002656EB"/>
    <w:rsid w:val="0027639E"/>
    <w:rsid w:val="00282162"/>
    <w:rsid w:val="00282566"/>
    <w:rsid w:val="00294152"/>
    <w:rsid w:val="002A62AC"/>
    <w:rsid w:val="002A7419"/>
    <w:rsid w:val="002B550E"/>
    <w:rsid w:val="002D2309"/>
    <w:rsid w:val="002D5329"/>
    <w:rsid w:val="002D76B7"/>
    <w:rsid w:val="002F6278"/>
    <w:rsid w:val="002F6A26"/>
    <w:rsid w:val="00303AF8"/>
    <w:rsid w:val="003058A3"/>
    <w:rsid w:val="00306472"/>
    <w:rsid w:val="0030710F"/>
    <w:rsid w:val="00311C66"/>
    <w:rsid w:val="003176A6"/>
    <w:rsid w:val="00325EE1"/>
    <w:rsid w:val="00326BFB"/>
    <w:rsid w:val="00326C89"/>
    <w:rsid w:val="00330870"/>
    <w:rsid w:val="003358A7"/>
    <w:rsid w:val="00336957"/>
    <w:rsid w:val="003422DB"/>
    <w:rsid w:val="00367B08"/>
    <w:rsid w:val="00381C5E"/>
    <w:rsid w:val="003D1065"/>
    <w:rsid w:val="003D2867"/>
    <w:rsid w:val="003E29FF"/>
    <w:rsid w:val="003F67E5"/>
    <w:rsid w:val="003F7CAB"/>
    <w:rsid w:val="0041515A"/>
    <w:rsid w:val="004313F1"/>
    <w:rsid w:val="004321B2"/>
    <w:rsid w:val="00432E12"/>
    <w:rsid w:val="0043440E"/>
    <w:rsid w:val="00462638"/>
    <w:rsid w:val="00465C65"/>
    <w:rsid w:val="00477BD4"/>
    <w:rsid w:val="00477E30"/>
    <w:rsid w:val="004910B2"/>
    <w:rsid w:val="004A17D6"/>
    <w:rsid w:val="004C1CA6"/>
    <w:rsid w:val="004D350D"/>
    <w:rsid w:val="004D538C"/>
    <w:rsid w:val="004E7A3A"/>
    <w:rsid w:val="00505134"/>
    <w:rsid w:val="0052249E"/>
    <w:rsid w:val="00561BEA"/>
    <w:rsid w:val="005651D4"/>
    <w:rsid w:val="00570FFE"/>
    <w:rsid w:val="00572530"/>
    <w:rsid w:val="00577579"/>
    <w:rsid w:val="005779C1"/>
    <w:rsid w:val="0058498F"/>
    <w:rsid w:val="00591DA1"/>
    <w:rsid w:val="005A307A"/>
    <w:rsid w:val="005B4FC9"/>
    <w:rsid w:val="005B6DF3"/>
    <w:rsid w:val="005C4506"/>
    <w:rsid w:val="005D04E9"/>
    <w:rsid w:val="005D5F7F"/>
    <w:rsid w:val="005D6616"/>
    <w:rsid w:val="005E245A"/>
    <w:rsid w:val="005F2C71"/>
    <w:rsid w:val="00631461"/>
    <w:rsid w:val="00632469"/>
    <w:rsid w:val="006435C0"/>
    <w:rsid w:val="00662032"/>
    <w:rsid w:val="00667FBF"/>
    <w:rsid w:val="0069031B"/>
    <w:rsid w:val="006B3484"/>
    <w:rsid w:val="006B663F"/>
    <w:rsid w:val="006C0FCC"/>
    <w:rsid w:val="006C2FD8"/>
    <w:rsid w:val="006C43AC"/>
    <w:rsid w:val="006D29DB"/>
    <w:rsid w:val="006E4410"/>
    <w:rsid w:val="006F5CB0"/>
    <w:rsid w:val="00701229"/>
    <w:rsid w:val="00705480"/>
    <w:rsid w:val="007102A1"/>
    <w:rsid w:val="00715E4F"/>
    <w:rsid w:val="0072666E"/>
    <w:rsid w:val="00730D66"/>
    <w:rsid w:val="00742BE0"/>
    <w:rsid w:val="00747999"/>
    <w:rsid w:val="00756562"/>
    <w:rsid w:val="00757C3B"/>
    <w:rsid w:val="00761E42"/>
    <w:rsid w:val="00765C1E"/>
    <w:rsid w:val="0076678D"/>
    <w:rsid w:val="00771736"/>
    <w:rsid w:val="00774285"/>
    <w:rsid w:val="00777D7B"/>
    <w:rsid w:val="00786C2F"/>
    <w:rsid w:val="007A02D9"/>
    <w:rsid w:val="007A1C70"/>
    <w:rsid w:val="007A51A9"/>
    <w:rsid w:val="007B100B"/>
    <w:rsid w:val="007B61C2"/>
    <w:rsid w:val="007B683B"/>
    <w:rsid w:val="007B6A2D"/>
    <w:rsid w:val="007B6D2E"/>
    <w:rsid w:val="007B713A"/>
    <w:rsid w:val="007C27EC"/>
    <w:rsid w:val="007D2CD2"/>
    <w:rsid w:val="007D7D3C"/>
    <w:rsid w:val="007E3857"/>
    <w:rsid w:val="007E7F12"/>
    <w:rsid w:val="007F5599"/>
    <w:rsid w:val="00800C1B"/>
    <w:rsid w:val="00804879"/>
    <w:rsid w:val="00895072"/>
    <w:rsid w:val="008A0677"/>
    <w:rsid w:val="008A24B9"/>
    <w:rsid w:val="008D02A1"/>
    <w:rsid w:val="008D2E4C"/>
    <w:rsid w:val="008E09EB"/>
    <w:rsid w:val="00900D64"/>
    <w:rsid w:val="00913421"/>
    <w:rsid w:val="00924A9A"/>
    <w:rsid w:val="00933AC7"/>
    <w:rsid w:val="00951C23"/>
    <w:rsid w:val="00961D60"/>
    <w:rsid w:val="00970D55"/>
    <w:rsid w:val="00973D9B"/>
    <w:rsid w:val="00976906"/>
    <w:rsid w:val="00991C41"/>
    <w:rsid w:val="00995008"/>
    <w:rsid w:val="009B6FAA"/>
    <w:rsid w:val="009C7C6B"/>
    <w:rsid w:val="009D0003"/>
    <w:rsid w:val="009D5E56"/>
    <w:rsid w:val="009D5E77"/>
    <w:rsid w:val="009F0917"/>
    <w:rsid w:val="009F7562"/>
    <w:rsid w:val="00A032A8"/>
    <w:rsid w:val="00A046C8"/>
    <w:rsid w:val="00A0530D"/>
    <w:rsid w:val="00A17B00"/>
    <w:rsid w:val="00A25E93"/>
    <w:rsid w:val="00A33E1A"/>
    <w:rsid w:val="00A46EF4"/>
    <w:rsid w:val="00A568E0"/>
    <w:rsid w:val="00A61DC9"/>
    <w:rsid w:val="00A6329F"/>
    <w:rsid w:val="00A637AB"/>
    <w:rsid w:val="00A64682"/>
    <w:rsid w:val="00A7483B"/>
    <w:rsid w:val="00A838F5"/>
    <w:rsid w:val="00A9220E"/>
    <w:rsid w:val="00AC24F1"/>
    <w:rsid w:val="00AD6F47"/>
    <w:rsid w:val="00AE3AE9"/>
    <w:rsid w:val="00AF30C1"/>
    <w:rsid w:val="00B041A1"/>
    <w:rsid w:val="00B059E4"/>
    <w:rsid w:val="00B13DBC"/>
    <w:rsid w:val="00B1566E"/>
    <w:rsid w:val="00B161F2"/>
    <w:rsid w:val="00B3248E"/>
    <w:rsid w:val="00B413DD"/>
    <w:rsid w:val="00B44D87"/>
    <w:rsid w:val="00B53C12"/>
    <w:rsid w:val="00B738BA"/>
    <w:rsid w:val="00B84495"/>
    <w:rsid w:val="00B87125"/>
    <w:rsid w:val="00B8744E"/>
    <w:rsid w:val="00BB4667"/>
    <w:rsid w:val="00BE08A9"/>
    <w:rsid w:val="00BE5CB2"/>
    <w:rsid w:val="00BF0CC6"/>
    <w:rsid w:val="00C03305"/>
    <w:rsid w:val="00C23C65"/>
    <w:rsid w:val="00C348DA"/>
    <w:rsid w:val="00C53EA6"/>
    <w:rsid w:val="00C62C1B"/>
    <w:rsid w:val="00C700F2"/>
    <w:rsid w:val="00C83B5B"/>
    <w:rsid w:val="00C935E5"/>
    <w:rsid w:val="00CA0DC1"/>
    <w:rsid w:val="00CA46C2"/>
    <w:rsid w:val="00CA62D0"/>
    <w:rsid w:val="00CB6F7A"/>
    <w:rsid w:val="00CC17B3"/>
    <w:rsid w:val="00CD2070"/>
    <w:rsid w:val="00CE27E7"/>
    <w:rsid w:val="00D018FA"/>
    <w:rsid w:val="00D0662A"/>
    <w:rsid w:val="00D26A1E"/>
    <w:rsid w:val="00D50A36"/>
    <w:rsid w:val="00D56737"/>
    <w:rsid w:val="00D56BFE"/>
    <w:rsid w:val="00D63A7A"/>
    <w:rsid w:val="00D733B1"/>
    <w:rsid w:val="00D834FD"/>
    <w:rsid w:val="00D857FD"/>
    <w:rsid w:val="00D91357"/>
    <w:rsid w:val="00DA3990"/>
    <w:rsid w:val="00DA5CBB"/>
    <w:rsid w:val="00DA65A4"/>
    <w:rsid w:val="00DA6DD4"/>
    <w:rsid w:val="00DC1ADC"/>
    <w:rsid w:val="00DC2B0C"/>
    <w:rsid w:val="00DE7D9D"/>
    <w:rsid w:val="00E0662E"/>
    <w:rsid w:val="00E11C56"/>
    <w:rsid w:val="00E247E0"/>
    <w:rsid w:val="00E330B5"/>
    <w:rsid w:val="00E3677A"/>
    <w:rsid w:val="00E462BA"/>
    <w:rsid w:val="00E52623"/>
    <w:rsid w:val="00E70143"/>
    <w:rsid w:val="00E755FE"/>
    <w:rsid w:val="00E76E0C"/>
    <w:rsid w:val="00E83CD7"/>
    <w:rsid w:val="00E868BC"/>
    <w:rsid w:val="00E935C3"/>
    <w:rsid w:val="00E97EBC"/>
    <w:rsid w:val="00EA0BB0"/>
    <w:rsid w:val="00EA2800"/>
    <w:rsid w:val="00EA5B7E"/>
    <w:rsid w:val="00EA7BE1"/>
    <w:rsid w:val="00EB0C17"/>
    <w:rsid w:val="00EB0FA0"/>
    <w:rsid w:val="00EB65E9"/>
    <w:rsid w:val="00EC7A55"/>
    <w:rsid w:val="00EC7FF5"/>
    <w:rsid w:val="00ED7A61"/>
    <w:rsid w:val="00EE0860"/>
    <w:rsid w:val="00EE6D33"/>
    <w:rsid w:val="00EF3B5C"/>
    <w:rsid w:val="00F030CA"/>
    <w:rsid w:val="00F04230"/>
    <w:rsid w:val="00F16ED6"/>
    <w:rsid w:val="00F44EB6"/>
    <w:rsid w:val="00F53273"/>
    <w:rsid w:val="00F74F67"/>
    <w:rsid w:val="00F8647D"/>
    <w:rsid w:val="00F90054"/>
    <w:rsid w:val="00F95A07"/>
    <w:rsid w:val="00FA2B5E"/>
    <w:rsid w:val="00FA50E8"/>
    <w:rsid w:val="00FA5DAC"/>
    <w:rsid w:val="00FA73C3"/>
    <w:rsid w:val="00FB064F"/>
    <w:rsid w:val="00FC2840"/>
    <w:rsid w:val="00FD52A2"/>
    <w:rsid w:val="00FF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  <w14:docId w14:val="2AAAE9FC"/>
  <w15:docId w15:val="{079F4968-EEC4-4A4A-A4F1-23A9419BC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125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505134"/>
    <w:pPr>
      <w:keepNext/>
      <w:numPr>
        <w:numId w:val="13"/>
      </w:numPr>
      <w:tabs>
        <w:tab w:val="left" w:pos="504"/>
      </w:tabs>
      <w:spacing w:before="120"/>
      <w:outlineLvl w:val="0"/>
    </w:pPr>
    <w:rPr>
      <w:rFonts w:ascii="Times New Roman" w:hAnsi="Times New Roman" w:cs="Arial"/>
      <w:b/>
      <w:bCs/>
      <w:kern w:val="32"/>
      <w:szCs w:val="32"/>
    </w:rPr>
  </w:style>
  <w:style w:type="paragraph" w:styleId="Heading2">
    <w:name w:val="heading 2"/>
    <w:basedOn w:val="Normal"/>
    <w:next w:val="Heading1"/>
    <w:qFormat/>
    <w:rsid w:val="00505134"/>
    <w:pPr>
      <w:keepNext/>
      <w:numPr>
        <w:ilvl w:val="1"/>
        <w:numId w:val="13"/>
      </w:numPr>
      <w:tabs>
        <w:tab w:val="clear" w:pos="1080"/>
        <w:tab w:val="num" w:pos="720"/>
      </w:tabs>
      <w:spacing w:before="60"/>
      <w:ind w:left="360"/>
      <w:outlineLvl w:val="1"/>
    </w:pPr>
    <w:rPr>
      <w:rFonts w:ascii="Times New Roman" w:hAnsi="Times New Roman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505134"/>
    <w:pPr>
      <w:keepNext/>
      <w:keepLines/>
      <w:widowControl w:val="0"/>
      <w:numPr>
        <w:ilvl w:val="2"/>
        <w:numId w:val="13"/>
      </w:numPr>
      <w:tabs>
        <w:tab w:val="clear" w:pos="1800"/>
        <w:tab w:val="num" w:pos="1080"/>
      </w:tabs>
      <w:spacing w:after="60"/>
      <w:ind w:left="1080" w:hanging="360"/>
      <w:outlineLvl w:val="2"/>
    </w:pPr>
    <w:rPr>
      <w:rFonts w:ascii="Times New Roman" w:hAnsi="Times New Roman" w:cs="Arial"/>
      <w:bCs/>
      <w:szCs w:val="26"/>
    </w:rPr>
  </w:style>
  <w:style w:type="paragraph" w:styleId="Heading4">
    <w:name w:val="heading 4"/>
    <w:basedOn w:val="Normal"/>
    <w:next w:val="Normal"/>
    <w:qFormat/>
    <w:rsid w:val="00505134"/>
    <w:pPr>
      <w:keepNext/>
      <w:keepLines/>
      <w:numPr>
        <w:ilvl w:val="3"/>
        <w:numId w:val="13"/>
      </w:numPr>
      <w:tabs>
        <w:tab w:val="clear" w:pos="2520"/>
        <w:tab w:val="num" w:pos="1440"/>
      </w:tabs>
      <w:spacing w:after="60"/>
      <w:ind w:left="1440" w:hanging="360"/>
      <w:outlineLvl w:val="3"/>
    </w:pPr>
    <w:rPr>
      <w:rFonts w:ascii="Times New Roman" w:hAnsi="Times New Roman"/>
      <w:bCs/>
      <w:szCs w:val="24"/>
    </w:rPr>
  </w:style>
  <w:style w:type="paragraph" w:styleId="Heading5">
    <w:name w:val="heading 5"/>
    <w:basedOn w:val="Normal"/>
    <w:next w:val="Normal"/>
    <w:qFormat/>
    <w:rsid w:val="00B1566E"/>
    <w:pPr>
      <w:keepNext/>
      <w:keepLines/>
      <w:numPr>
        <w:ilvl w:val="4"/>
        <w:numId w:val="13"/>
      </w:numPr>
      <w:tabs>
        <w:tab w:val="clear" w:pos="3240"/>
        <w:tab w:val="num" w:pos="1800"/>
      </w:tabs>
      <w:spacing w:after="60"/>
      <w:ind w:left="1800" w:hanging="360"/>
      <w:outlineLvl w:val="4"/>
    </w:pPr>
    <w:rPr>
      <w:bCs/>
      <w:iCs/>
      <w:szCs w:val="24"/>
    </w:rPr>
  </w:style>
  <w:style w:type="paragraph" w:styleId="Heading6">
    <w:name w:val="heading 6"/>
    <w:basedOn w:val="Normal"/>
    <w:next w:val="Normal"/>
    <w:qFormat/>
    <w:rsid w:val="00B87125"/>
    <w:pPr>
      <w:numPr>
        <w:ilvl w:val="5"/>
        <w:numId w:val="13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B87125"/>
    <w:pPr>
      <w:numPr>
        <w:ilvl w:val="6"/>
        <w:numId w:val="13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Heading8">
    <w:name w:val="heading 8"/>
    <w:basedOn w:val="Normal"/>
    <w:next w:val="Normal"/>
    <w:qFormat/>
    <w:rsid w:val="00B87125"/>
    <w:pPr>
      <w:numPr>
        <w:ilvl w:val="7"/>
        <w:numId w:val="13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Heading9">
    <w:name w:val="heading 9"/>
    <w:basedOn w:val="Normal"/>
    <w:next w:val="Normal"/>
    <w:qFormat/>
    <w:rsid w:val="00B87125"/>
    <w:pPr>
      <w:numPr>
        <w:ilvl w:val="8"/>
        <w:numId w:val="13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A33E1A"/>
    <w:pPr>
      <w:keepNext/>
      <w:keepLines/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B663F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6B663F"/>
  </w:style>
  <w:style w:type="character" w:styleId="Hyperlink">
    <w:name w:val="Hyperlink"/>
    <w:rsid w:val="004A17D6"/>
    <w:rPr>
      <w:color w:val="0000FF"/>
      <w:u w:val="single"/>
    </w:rPr>
  </w:style>
  <w:style w:type="paragraph" w:customStyle="1" w:styleId="Style1">
    <w:name w:val="Style1"/>
    <w:basedOn w:val="Heading1"/>
    <w:rsid w:val="00667FBF"/>
    <w:pPr>
      <w:numPr>
        <w:numId w:val="0"/>
      </w:numPr>
    </w:pPr>
    <w:rPr>
      <w:u w:val="single"/>
    </w:rPr>
  </w:style>
  <w:style w:type="paragraph" w:styleId="BalloonText">
    <w:name w:val="Balloon Text"/>
    <w:basedOn w:val="Normal"/>
    <w:semiHidden/>
    <w:rsid w:val="007B61C2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rsid w:val="00505134"/>
    <w:rPr>
      <w:rFonts w:cs="Arial"/>
      <w:bCs/>
      <w:sz w:val="24"/>
      <w:szCs w:val="26"/>
      <w:lang w:val="en-US" w:eastAsia="en-US" w:bidi="ar-SA"/>
    </w:rPr>
  </w:style>
  <w:style w:type="paragraph" w:customStyle="1" w:styleId="StyleHeading3Underline">
    <w:name w:val="Style Heading 3 + Underline"/>
    <w:basedOn w:val="Heading3"/>
    <w:rsid w:val="003F67E5"/>
    <w:pPr>
      <w:spacing w:after="0"/>
      <w:ind w:left="1267"/>
    </w:pPr>
    <w:rPr>
      <w:bCs w:val="0"/>
      <w:u w:val="single"/>
    </w:rPr>
  </w:style>
  <w:style w:type="paragraph" w:styleId="BodyTextIndent">
    <w:name w:val="Body Text Indent"/>
    <w:basedOn w:val="Normal"/>
    <w:rsid w:val="00462638"/>
    <w:pPr>
      <w:tabs>
        <w:tab w:val="left" w:pos="720"/>
      </w:tabs>
      <w:overflowPunct/>
      <w:autoSpaceDE/>
      <w:autoSpaceDN/>
      <w:adjustRightInd/>
      <w:ind w:left="720" w:hanging="720"/>
      <w:textAlignment w:val="auto"/>
    </w:pPr>
    <w:rPr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mypcb.pcb.com/images/tcs_hover.gif" TargetMode="External"/><Relationship Id="rId2" Type="http://schemas.openxmlformats.org/officeDocument/2006/relationships/image" Target="media/image18.gif"/><Relationship Id="rId1" Type="http://schemas.openxmlformats.org/officeDocument/2006/relationships/hyperlink" Target="http://mypcb.pcb.com/tcs/" TargetMode="External"/><Relationship Id="rId6" Type="http://schemas.openxmlformats.org/officeDocument/2006/relationships/image" Target="http://www.pcb.com/../images/Pcbhdr.gif" TargetMode="External"/><Relationship Id="rId5" Type="http://schemas.openxmlformats.org/officeDocument/2006/relationships/image" Target="media/image19.png"/><Relationship Id="rId4" Type="http://schemas.openxmlformats.org/officeDocument/2006/relationships/hyperlink" Target="http://www.pcb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PPS\WINWORD\CS0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489E0-879B-4C5F-8AB9-A1A0A4C11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CS001.DOT</Template>
  <TotalTime>3</TotalTime>
  <Pages>5</Pages>
  <Words>1189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 Template</vt:lpstr>
    </vt:vector>
  </TitlesOfParts>
  <Company>PCB</Company>
  <LinksUpToDate>false</LinksUpToDate>
  <CharactersWithSpaces>7953</CharactersWithSpaces>
  <SharedDoc>false</SharedDoc>
  <HLinks>
    <vt:vector size="24" baseType="variant">
      <vt:variant>
        <vt:i4>3604594</vt:i4>
      </vt:variant>
      <vt:variant>
        <vt:i4>-1</vt:i4>
      </vt:variant>
      <vt:variant>
        <vt:i4>2049</vt:i4>
      </vt:variant>
      <vt:variant>
        <vt:i4>4</vt:i4>
      </vt:variant>
      <vt:variant>
        <vt:lpwstr>http://www.pcb.com/</vt:lpwstr>
      </vt:variant>
      <vt:variant>
        <vt:lpwstr/>
      </vt:variant>
      <vt:variant>
        <vt:i4>8257583</vt:i4>
      </vt:variant>
      <vt:variant>
        <vt:i4>-1</vt:i4>
      </vt:variant>
      <vt:variant>
        <vt:i4>2049</vt:i4>
      </vt:variant>
      <vt:variant>
        <vt:i4>1</vt:i4>
      </vt:variant>
      <vt:variant>
        <vt:lpwstr>http://www.pcb.com/../images/Pcbhdr.gif</vt:lpwstr>
      </vt:variant>
      <vt:variant>
        <vt:lpwstr/>
      </vt:variant>
      <vt:variant>
        <vt:i4>5177427</vt:i4>
      </vt:variant>
      <vt:variant>
        <vt:i4>-1</vt:i4>
      </vt:variant>
      <vt:variant>
        <vt:i4>2050</vt:i4>
      </vt:variant>
      <vt:variant>
        <vt:i4>4</vt:i4>
      </vt:variant>
      <vt:variant>
        <vt:lpwstr>http://mypcb.pcb.com/tcs/</vt:lpwstr>
      </vt:variant>
      <vt:variant>
        <vt:lpwstr/>
      </vt:variant>
      <vt:variant>
        <vt:i4>8060997</vt:i4>
      </vt:variant>
      <vt:variant>
        <vt:i4>-1</vt:i4>
      </vt:variant>
      <vt:variant>
        <vt:i4>2050</vt:i4>
      </vt:variant>
      <vt:variant>
        <vt:i4>1</vt:i4>
      </vt:variant>
      <vt:variant>
        <vt:lpwstr>http://mypcb.pcb.com/images/tcs_hover.gif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 Template</dc:title>
  <dc:subject>Template for Standard Operating Proc</dc:subject>
  <dc:creator>dmatulich</dc:creator>
  <cp:keywords>template SOP</cp:keywords>
  <cp:lastModifiedBy>Mike Numrich</cp:lastModifiedBy>
  <cp:revision>5</cp:revision>
  <cp:lastPrinted>2013-09-12T21:57:00Z</cp:lastPrinted>
  <dcterms:created xsi:type="dcterms:W3CDTF">2013-10-03T12:22:00Z</dcterms:created>
  <dcterms:modified xsi:type="dcterms:W3CDTF">2018-01-12T17:57:00Z</dcterms:modified>
</cp:coreProperties>
</file>