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Book Antiqua" w:eastAsia="Times New Roman" w:hAnsi="Book Antiqua" w:cs="Times New Roman"/>
          <w:color w:val="auto"/>
          <w:sz w:val="24"/>
          <w:szCs w:val="20"/>
        </w:rPr>
        <w:id w:val="107447579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752ED" w:rsidRPr="002315A5" w:rsidRDefault="009752ED">
          <w:pPr>
            <w:pStyle w:val="TOCHeading"/>
            <w:rPr>
              <w:rFonts w:ascii="Book Antiqua" w:eastAsia="Times New Roman" w:hAnsi="Book Antiqua" w:cs="Times New Roman"/>
              <w:color w:val="auto"/>
              <w:sz w:val="24"/>
              <w:szCs w:val="20"/>
            </w:rPr>
          </w:pPr>
          <w:r w:rsidRPr="00B84B9C">
            <w:rPr>
              <w:rFonts w:ascii="Book Antiqua" w:hAnsi="Book Antiqua"/>
            </w:rPr>
            <w:t>Contents</w:t>
          </w:r>
        </w:p>
        <w:p w:rsidR="002315A5" w:rsidRDefault="009752ED" w:rsidP="002315A5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r w:rsidRPr="00B84B9C">
            <w:rPr>
              <w:rFonts w:ascii="Book Antiqua" w:hAnsi="Book Antiqua"/>
            </w:rPr>
            <w:fldChar w:fldCharType="begin"/>
          </w:r>
          <w:r w:rsidRPr="00B84B9C">
            <w:rPr>
              <w:rFonts w:ascii="Book Antiqua" w:hAnsi="Book Antiqua"/>
            </w:rPr>
            <w:instrText xml:space="preserve"> TOC \o "1-3" \h \z \u </w:instrText>
          </w:r>
          <w:r w:rsidRPr="00B84B9C">
            <w:rPr>
              <w:rFonts w:ascii="Book Antiqua" w:hAnsi="Book Antiqua"/>
            </w:rPr>
            <w:fldChar w:fldCharType="separate"/>
          </w:r>
          <w:hyperlink w:anchor="_Toc24967874" w:history="1">
            <w:r w:rsidR="002315A5" w:rsidRPr="00120CF7">
              <w:rPr>
                <w:rStyle w:val="Hyperlink"/>
                <w:rFonts w:ascii="Book Antiqua" w:hAnsi="Book Antiqua"/>
              </w:rPr>
              <w:t>I.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120CF7">
              <w:rPr>
                <w:rStyle w:val="Hyperlink"/>
                <w:rFonts w:ascii="Book Antiqua" w:hAnsi="Book Antiqua"/>
              </w:rPr>
              <w:t>Purpose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_Toc24967874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2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76" w:history="1">
            <w:r w:rsidR="002315A5" w:rsidRPr="00120CF7">
              <w:rPr>
                <w:rStyle w:val="Hyperlink"/>
                <w:rFonts w:ascii="Book Antiqua" w:hAnsi="Book Antiqua"/>
              </w:rPr>
              <w:t>II.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120CF7">
              <w:rPr>
                <w:rStyle w:val="Hyperlink"/>
                <w:rFonts w:ascii="Book Antiqua" w:hAnsi="Book Antiqua"/>
              </w:rPr>
              <w:t>Overview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_Toc24967876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2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80" w:history="1">
            <w:r w:rsidR="002315A5" w:rsidRPr="00120CF7">
              <w:rPr>
                <w:rStyle w:val="Hyperlink"/>
                <w:rFonts w:ascii="Book Antiqua" w:hAnsi="Book Antiqua"/>
              </w:rPr>
              <w:t>III.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120CF7">
              <w:rPr>
                <w:rStyle w:val="Hyperlink"/>
                <w:rFonts w:ascii="Book Antiqua" w:hAnsi="Book Antiqua"/>
              </w:rPr>
              <w:t>Procedure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_Toc24967880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4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81" w:history="1">
            <w:r w:rsidR="002315A5" w:rsidRPr="00120CF7">
              <w:rPr>
                <w:rStyle w:val="Hyperlink"/>
                <w:rFonts w:ascii="Book Antiqua" w:hAnsi="Book Antiqua"/>
              </w:rPr>
              <w:t>A.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120CF7">
              <w:rPr>
                <w:rStyle w:val="Hyperlink"/>
                <w:rFonts w:ascii="Book Antiqua" w:hAnsi="Book Antiqua"/>
              </w:rPr>
              <w:t>Safety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_Toc24967881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4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83" w:history="1">
            <w:r w:rsidR="002315A5" w:rsidRPr="00120CF7">
              <w:rPr>
                <w:rStyle w:val="Hyperlink"/>
                <w:rFonts w:ascii="Book Antiqua" w:hAnsi="Book Antiqua"/>
              </w:rPr>
              <w:t>B.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  <w:t xml:space="preserve"> </w:t>
            </w:r>
            <w:r w:rsidR="002315A5" w:rsidRPr="00120CF7">
              <w:rPr>
                <w:rStyle w:val="Hyperlink"/>
                <w:rFonts w:ascii="Book Antiqua" w:hAnsi="Book Antiqua"/>
              </w:rPr>
              <w:t>General Operation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_Toc24967883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4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84" w:history="1">
            <w:r w:rsidR="002315A5" w:rsidRPr="00120CF7">
              <w:rPr>
                <w:rStyle w:val="Hyperlink"/>
                <w:rFonts w:ascii="Book Antiqua" w:hAnsi="Book Antiqua"/>
              </w:rPr>
              <w:t>i.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120CF7">
              <w:rPr>
                <w:rStyle w:val="Hyperlink"/>
                <w:rFonts w:ascii="Book Antiqua" w:hAnsi="Book Antiqua"/>
              </w:rPr>
              <w:t>Loading Template and S/N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_Toc24967884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4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Pr="002315A5" w:rsidRDefault="0003154E">
          <w:pPr>
            <w:pStyle w:val="TOC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85" w:history="1">
            <w:r w:rsidR="002315A5" w:rsidRPr="002315A5">
              <w:rPr>
                <w:rStyle w:val="Hyperlink"/>
                <w:rFonts w:ascii="Book Antiqua" w:hAnsi="Book Antiqua"/>
              </w:rPr>
              <w:t>ii.</w:t>
            </w:r>
            <w:r w:rsidR="002315A5" w:rsidRP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2315A5">
              <w:rPr>
                <w:rStyle w:val="Hyperlink"/>
                <w:rFonts w:ascii="Book Antiqua" w:hAnsi="Book Antiqua"/>
              </w:rPr>
              <w:t>Applying Label</w:t>
            </w:r>
            <w:r w:rsidR="002315A5" w:rsidRPr="002315A5">
              <w:rPr>
                <w:webHidden/>
              </w:rPr>
              <w:tab/>
            </w:r>
            <w:r w:rsidR="002315A5" w:rsidRPr="002315A5">
              <w:rPr>
                <w:webHidden/>
              </w:rPr>
              <w:fldChar w:fldCharType="begin"/>
            </w:r>
            <w:r w:rsidR="002315A5" w:rsidRPr="002315A5">
              <w:rPr>
                <w:webHidden/>
              </w:rPr>
              <w:instrText xml:space="preserve"> PAGEREF _Toc24967885 \h </w:instrText>
            </w:r>
            <w:r w:rsidR="002315A5" w:rsidRPr="002315A5">
              <w:rPr>
                <w:webHidden/>
              </w:rPr>
            </w:r>
            <w:r w:rsidR="002315A5" w:rsidRP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7</w:t>
            </w:r>
            <w:r w:rsidR="002315A5" w:rsidRPr="002315A5">
              <w:rPr>
                <w:webHidden/>
              </w:rPr>
              <w:fldChar w:fldCharType="end"/>
            </w:r>
          </w:hyperlink>
        </w:p>
        <w:p w:rsidR="002315A5" w:rsidRPr="002315A5" w:rsidRDefault="0003154E">
          <w:pPr>
            <w:pStyle w:val="TOC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86" w:history="1">
            <w:r w:rsidR="002315A5" w:rsidRPr="002315A5">
              <w:rPr>
                <w:rStyle w:val="Hyperlink"/>
                <w:rFonts w:ascii="Book Antiqua" w:hAnsi="Book Antiqua"/>
              </w:rPr>
              <w:t>iii.</w:t>
            </w:r>
            <w:r w:rsidR="002315A5" w:rsidRP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2315A5">
              <w:rPr>
                <w:rStyle w:val="Hyperlink"/>
                <w:rFonts w:ascii="Book Antiqua" w:hAnsi="Book Antiqua"/>
              </w:rPr>
              <w:t>Visual Inspection</w:t>
            </w:r>
            <w:r w:rsidR="002315A5" w:rsidRPr="002315A5">
              <w:rPr>
                <w:webHidden/>
              </w:rPr>
              <w:tab/>
            </w:r>
            <w:r w:rsidR="002315A5" w:rsidRPr="002315A5">
              <w:rPr>
                <w:webHidden/>
              </w:rPr>
              <w:fldChar w:fldCharType="begin"/>
            </w:r>
            <w:r w:rsidR="002315A5" w:rsidRPr="002315A5">
              <w:rPr>
                <w:webHidden/>
              </w:rPr>
              <w:instrText xml:space="preserve"> PAGEREF _Toc24967886 \h </w:instrText>
            </w:r>
            <w:r w:rsidR="002315A5" w:rsidRPr="002315A5">
              <w:rPr>
                <w:webHidden/>
              </w:rPr>
            </w:r>
            <w:r w:rsidR="002315A5" w:rsidRP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8</w:t>
            </w:r>
            <w:r w:rsidR="002315A5" w:rsidRPr="002315A5">
              <w:rPr>
                <w:webHidden/>
              </w:rPr>
              <w:fldChar w:fldCharType="end"/>
            </w:r>
          </w:hyperlink>
        </w:p>
        <w:p w:rsidR="002315A5" w:rsidRPr="002315A5" w:rsidRDefault="0003154E">
          <w:pPr>
            <w:pStyle w:val="TOC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87" w:history="1">
            <w:r w:rsidR="002315A5" w:rsidRPr="002315A5">
              <w:rPr>
                <w:rStyle w:val="Hyperlink"/>
                <w:rFonts w:ascii="Book Antiqua" w:hAnsi="Book Antiqua"/>
              </w:rPr>
              <w:t>iv.</w:t>
            </w:r>
            <w:r w:rsidR="002315A5" w:rsidRP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2315A5">
              <w:rPr>
                <w:rStyle w:val="Hyperlink"/>
                <w:rFonts w:ascii="Book Antiqua" w:hAnsi="Book Antiqua"/>
              </w:rPr>
              <w:t>When Finished with job</w:t>
            </w:r>
            <w:r w:rsidR="002315A5" w:rsidRPr="002315A5">
              <w:rPr>
                <w:webHidden/>
              </w:rPr>
              <w:tab/>
            </w:r>
            <w:r w:rsidR="002315A5" w:rsidRPr="002315A5">
              <w:rPr>
                <w:webHidden/>
              </w:rPr>
              <w:fldChar w:fldCharType="begin"/>
            </w:r>
            <w:r w:rsidR="002315A5" w:rsidRPr="002315A5">
              <w:rPr>
                <w:webHidden/>
              </w:rPr>
              <w:instrText xml:space="preserve"> PAGEREF _Toc24967887 \h </w:instrText>
            </w:r>
            <w:r w:rsidR="002315A5" w:rsidRPr="002315A5">
              <w:rPr>
                <w:webHidden/>
              </w:rPr>
            </w:r>
            <w:r w:rsidR="002315A5" w:rsidRP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8</w:t>
            </w:r>
            <w:r w:rsidR="002315A5" w:rsidRPr="002315A5">
              <w:rPr>
                <w:webHidden/>
              </w:rPr>
              <w:fldChar w:fldCharType="end"/>
            </w:r>
          </w:hyperlink>
        </w:p>
        <w:p w:rsidR="002315A5" w:rsidRPr="002315A5" w:rsidRDefault="0003154E">
          <w:pPr>
            <w:pStyle w:val="TOC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88" w:history="1">
            <w:r w:rsidR="002315A5" w:rsidRPr="002315A5">
              <w:rPr>
                <w:rStyle w:val="Hyperlink"/>
                <w:rFonts w:ascii="Book Antiqua" w:hAnsi="Book Antiqua"/>
              </w:rPr>
              <w:t>v.</w:t>
            </w:r>
            <w:r w:rsidR="002315A5" w:rsidRP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2315A5">
              <w:rPr>
                <w:rStyle w:val="Hyperlink"/>
                <w:rFonts w:ascii="Book Antiqua" w:hAnsi="Book Antiqua"/>
              </w:rPr>
              <w:t>Rework</w:t>
            </w:r>
            <w:r w:rsidR="002315A5" w:rsidRPr="002315A5">
              <w:rPr>
                <w:webHidden/>
              </w:rPr>
              <w:tab/>
            </w:r>
            <w:r w:rsidR="002315A5" w:rsidRPr="002315A5">
              <w:rPr>
                <w:webHidden/>
              </w:rPr>
              <w:fldChar w:fldCharType="begin"/>
            </w:r>
            <w:r w:rsidR="002315A5" w:rsidRPr="002315A5">
              <w:rPr>
                <w:webHidden/>
              </w:rPr>
              <w:instrText xml:space="preserve"> PAGEREF _Toc24967888 \h </w:instrText>
            </w:r>
            <w:r w:rsidR="002315A5" w:rsidRPr="002315A5">
              <w:rPr>
                <w:webHidden/>
              </w:rPr>
            </w:r>
            <w:r w:rsidR="002315A5" w:rsidRP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8</w:t>
            </w:r>
            <w:r w:rsidR="002315A5" w:rsidRP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89" w:history="1">
            <w:r w:rsidR="002315A5" w:rsidRPr="00120CF7">
              <w:rPr>
                <w:rStyle w:val="Hyperlink"/>
                <w:rFonts w:ascii="Book Antiqua" w:hAnsi="Book Antiqua"/>
              </w:rPr>
              <w:t>C.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  <w:t xml:space="preserve"> </w:t>
            </w:r>
            <w:r w:rsidR="002315A5" w:rsidRPr="00120CF7">
              <w:rPr>
                <w:rStyle w:val="Hyperlink"/>
              </w:rPr>
              <w:t>Creating New Templates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_Toc24967889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9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90" w:history="1">
            <w:r w:rsidR="002315A5" w:rsidRPr="00120CF7">
              <w:rPr>
                <w:rStyle w:val="Hyperlink"/>
                <w:rFonts w:ascii="Book Antiqua" w:hAnsi="Book Antiqua"/>
              </w:rPr>
              <w:t>D.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120CF7">
              <w:rPr>
                <w:rStyle w:val="Hyperlink"/>
                <w:rFonts w:ascii="Book Antiqua" w:hAnsi="Book Antiqua"/>
              </w:rPr>
              <w:t>Changing Labels – Refer to Wraptor Manual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_Toc24967890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9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91" w:history="1">
            <w:r w:rsidR="002315A5" w:rsidRPr="00120CF7">
              <w:rPr>
                <w:rStyle w:val="Hyperlink"/>
                <w:rFonts w:ascii="Book Antiqua" w:hAnsi="Book Antiqua"/>
              </w:rPr>
              <w:t>i.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120CF7">
              <w:rPr>
                <w:rStyle w:val="Hyperlink"/>
                <w:rFonts w:ascii="Book Antiqua" w:hAnsi="Book Antiqua"/>
              </w:rPr>
              <w:t>Video – Changing Label Material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_Toc24967891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9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92" w:history="1">
            <w:r w:rsidR="002315A5" w:rsidRPr="00120CF7">
              <w:rPr>
                <w:rStyle w:val="Hyperlink"/>
                <w:rFonts w:ascii="Book Antiqua" w:hAnsi="Book Antiqua"/>
              </w:rPr>
              <w:t>E.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  <w:t xml:space="preserve"> </w:t>
            </w:r>
            <w:r w:rsidR="002315A5" w:rsidRPr="00120CF7">
              <w:rPr>
                <w:rStyle w:val="Hyperlink"/>
              </w:rPr>
              <w:t>Changing Print Ribbon – Refer to Wraptor Manual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_Toc24967892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9</w:t>
            </w:r>
            <w:r w:rsidR="002315A5">
              <w:rPr>
                <w:webHidden/>
              </w:rPr>
              <w:fldChar w:fldCharType="end"/>
            </w:r>
          </w:hyperlink>
        </w:p>
        <w:p w:rsidR="002315A5" w:rsidRDefault="0003154E">
          <w:pPr>
            <w:pStyle w:val="TOC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  <w:szCs w:val="22"/>
              <w:u w:val="none"/>
            </w:rPr>
          </w:pPr>
          <w:hyperlink w:anchor="_Toc24967893" w:history="1">
            <w:r w:rsidR="002315A5" w:rsidRPr="00120CF7">
              <w:rPr>
                <w:rStyle w:val="Hyperlink"/>
                <w:rFonts w:ascii="Book Antiqua" w:hAnsi="Book Antiqua"/>
              </w:rPr>
              <w:t>i.</w:t>
            </w:r>
            <w:r w:rsidR="002315A5">
              <w:rPr>
                <w:rFonts w:asciiTheme="minorHAnsi" w:eastAsiaTheme="minorEastAsia" w:hAnsiTheme="minorHAnsi" w:cstheme="minorBidi"/>
                <w:sz w:val="22"/>
                <w:szCs w:val="22"/>
                <w:u w:val="none"/>
              </w:rPr>
              <w:tab/>
            </w:r>
            <w:r w:rsidR="002315A5" w:rsidRPr="00120CF7">
              <w:rPr>
                <w:rStyle w:val="Hyperlink"/>
                <w:rFonts w:ascii="Book Antiqua" w:hAnsi="Book Antiqua"/>
              </w:rPr>
              <w:t>Video – Changing Print Ribbon</w:t>
            </w:r>
            <w:r w:rsidR="002315A5">
              <w:rPr>
                <w:webHidden/>
              </w:rPr>
              <w:tab/>
            </w:r>
            <w:r w:rsidR="002315A5">
              <w:rPr>
                <w:webHidden/>
              </w:rPr>
              <w:fldChar w:fldCharType="begin"/>
            </w:r>
            <w:r w:rsidR="002315A5">
              <w:rPr>
                <w:webHidden/>
              </w:rPr>
              <w:instrText xml:space="preserve"> PAGEREF _Toc24967893 \h </w:instrText>
            </w:r>
            <w:r w:rsidR="002315A5">
              <w:rPr>
                <w:webHidden/>
              </w:rPr>
            </w:r>
            <w:r w:rsidR="002315A5">
              <w:rPr>
                <w:webHidden/>
              </w:rPr>
              <w:fldChar w:fldCharType="separate"/>
            </w:r>
            <w:r w:rsidR="002C119B">
              <w:rPr>
                <w:webHidden/>
              </w:rPr>
              <w:t>9</w:t>
            </w:r>
            <w:r w:rsidR="002315A5">
              <w:rPr>
                <w:webHidden/>
              </w:rPr>
              <w:fldChar w:fldCharType="end"/>
            </w:r>
          </w:hyperlink>
        </w:p>
        <w:p w:rsidR="009752ED" w:rsidRPr="00B84B9C" w:rsidRDefault="009752ED">
          <w:pPr>
            <w:rPr>
              <w:rFonts w:ascii="Book Antiqua" w:hAnsi="Book Antiqua"/>
            </w:rPr>
          </w:pPr>
          <w:r w:rsidRPr="00B84B9C">
            <w:rPr>
              <w:rFonts w:ascii="Book Antiqua" w:hAnsi="Book Antiqua"/>
              <w:b/>
              <w:bCs/>
              <w:noProof/>
            </w:rPr>
            <w:fldChar w:fldCharType="end"/>
          </w:r>
        </w:p>
      </w:sdtContent>
    </w:sdt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  <w:r w:rsidRPr="002315A5">
        <w:rPr>
          <w:rFonts w:ascii="Book Antiqua" w:hAnsi="Book Antiqua"/>
          <w:noProof/>
          <w:szCs w:val="24"/>
          <w:u w:val="words"/>
        </w:rPr>
        <w:drawing>
          <wp:anchor distT="0" distB="0" distL="114300" distR="114300" simplePos="0" relativeHeight="251884032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152400</wp:posOffset>
            </wp:positionV>
            <wp:extent cx="4559300" cy="3081687"/>
            <wp:effectExtent l="190500" t="190500" r="184150" b="194945"/>
            <wp:wrapNone/>
            <wp:docPr id="208" name="Picture 208" descr="C:\Users\awalkowski\AppData\Local\Microsoft\Windows\Temporary Internet Files\Content.Outlook\8WXDG5CQ\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walkowski\AppData\Local\Microsoft\Windows\Temporary Internet Files\Content.Outlook\8WXDG5CQ\IMG_3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" t="9008" r="5946" b="7568"/>
                    <a:stretch/>
                  </pic:blipFill>
                  <pic:spPr bwMode="auto">
                    <a:xfrm>
                      <a:off x="0" y="0"/>
                      <a:ext cx="4559300" cy="3081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46D0C507" wp14:editId="522381F2">
                <wp:simplePos x="0" y="0"/>
                <wp:positionH relativeFrom="column">
                  <wp:posOffset>2051050</wp:posOffset>
                </wp:positionH>
                <wp:positionV relativeFrom="paragraph">
                  <wp:posOffset>60960</wp:posOffset>
                </wp:positionV>
                <wp:extent cx="3181350" cy="635"/>
                <wp:effectExtent l="0" t="0" r="0" b="825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15A5" w:rsidRPr="002315A5" w:rsidRDefault="002315A5" w:rsidP="002315A5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b/>
                                <w:i w:val="0"/>
                                <w:noProof/>
                                <w:color w:val="FF0000"/>
                                <w:sz w:val="24"/>
                                <w:szCs w:val="20"/>
                              </w:rPr>
                            </w:pPr>
                            <w:r w:rsidRPr="002315A5">
                              <w:rPr>
                                <w:rFonts w:ascii="Book Antiqua" w:hAnsi="Book Antiqua"/>
                                <w:b/>
                                <w:i w:val="0"/>
                                <w:noProof/>
                                <w:color w:val="FF0000"/>
                                <w:sz w:val="24"/>
                                <w:szCs w:val="20"/>
                              </w:rPr>
                              <w:t>Wraptor Station 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D0C507"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6" type="#_x0000_t202" style="position:absolute;margin-left:161.5pt;margin-top:4.8pt;width:250.5pt;height:.0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" stroked="f">
                <v:textbox style="mso-fit-shape-to-text:t" inset="0,0,0,0">
                  <w:txbxContent>
                    <w:p w:rsidR="002315A5" w:rsidRPr="002315A5" w:rsidRDefault="002315A5" w:rsidP="002315A5">
                      <w:pPr>
                        <w:pStyle w:val="Caption"/>
                        <w:jc w:val="center"/>
                        <w:rPr>
                          <w:rFonts w:ascii="Book Antiqua" w:hAnsi="Book Antiqua"/>
                          <w:b/>
                          <w:i w:val="0"/>
                          <w:noProof/>
                          <w:color w:val="FF0000"/>
                          <w:sz w:val="24"/>
                          <w:szCs w:val="20"/>
                        </w:rPr>
                      </w:pPr>
                      <w:r w:rsidRPr="002315A5">
                        <w:rPr>
                          <w:rFonts w:ascii="Book Antiqua" w:hAnsi="Book Antiqua"/>
                          <w:b/>
                          <w:i w:val="0"/>
                          <w:noProof/>
                          <w:color w:val="FF0000"/>
                          <w:sz w:val="24"/>
                          <w:szCs w:val="20"/>
                        </w:rPr>
                        <w:t>Wraptor Station Overview</w:t>
                      </w:r>
                    </w:p>
                  </w:txbxContent>
                </v:textbox>
              </v:shape>
            </w:pict>
          </mc:Fallback>
        </mc:AlternateContent>
      </w: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2315A5" w:rsidRDefault="002315A5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9752ED" w:rsidRPr="00B84B9C" w:rsidRDefault="009752ED" w:rsidP="009752ED">
      <w:pPr>
        <w:overflowPunct/>
        <w:autoSpaceDE/>
        <w:autoSpaceDN/>
        <w:adjustRightInd/>
        <w:textAlignment w:val="auto"/>
        <w:rPr>
          <w:rFonts w:ascii="Book Antiqua" w:hAnsi="Book Antiqua"/>
          <w:noProof/>
          <w:szCs w:val="24"/>
          <w:u w:val="words"/>
        </w:rPr>
      </w:pPr>
    </w:p>
    <w:p w:rsidR="00FB2531" w:rsidRPr="00B84B9C" w:rsidRDefault="00FB2531" w:rsidP="009752ED">
      <w:pPr>
        <w:pStyle w:val="Heading1"/>
        <w:rPr>
          <w:rFonts w:ascii="Book Antiqua" w:hAnsi="Book Antiqua"/>
          <w:u w:val="single"/>
        </w:rPr>
      </w:pPr>
      <w:bookmarkStart w:id="1" w:name="_Toc411583645"/>
      <w:bookmarkStart w:id="2" w:name="_Toc24967874"/>
      <w:r w:rsidRPr="00B84B9C">
        <w:rPr>
          <w:rFonts w:ascii="Book Antiqua" w:hAnsi="Book Antiqua"/>
          <w:u w:val="single"/>
        </w:rPr>
        <w:t>Purpose</w:t>
      </w:r>
      <w:bookmarkEnd w:id="1"/>
      <w:bookmarkEnd w:id="2"/>
    </w:p>
    <w:p w:rsidR="00FB2531" w:rsidRPr="002315A5" w:rsidRDefault="00FB2531" w:rsidP="00287B6E">
      <w:pPr>
        <w:pStyle w:val="Heading3"/>
        <w:numPr>
          <w:ilvl w:val="0"/>
          <w:numId w:val="0"/>
        </w:numPr>
        <w:ind w:left="720"/>
        <w:rPr>
          <w:rFonts w:ascii="Book Antiqua" w:hAnsi="Book Antiqua"/>
          <w:bCs w:val="0"/>
          <w:color w:val="000000"/>
          <w:sz w:val="22"/>
          <w:szCs w:val="24"/>
        </w:rPr>
      </w:pPr>
      <w:bookmarkStart w:id="3" w:name="_Toc397687667"/>
      <w:bookmarkStart w:id="4" w:name="_Toc497815343"/>
      <w:bookmarkStart w:id="5" w:name="_Toc497815796"/>
      <w:bookmarkStart w:id="6" w:name="_Toc497815936"/>
      <w:bookmarkStart w:id="7" w:name="_Toc505245686"/>
      <w:bookmarkStart w:id="8" w:name="_Toc505245725"/>
      <w:bookmarkStart w:id="9" w:name="_Toc24967875"/>
      <w:r w:rsidRPr="002315A5">
        <w:rPr>
          <w:rFonts w:ascii="Book Antiqua" w:hAnsi="Book Antiqua"/>
          <w:bCs w:val="0"/>
          <w:color w:val="000000"/>
          <w:sz w:val="22"/>
          <w:szCs w:val="24"/>
        </w:rPr>
        <w:t>The purpose of this user guide is t</w:t>
      </w:r>
      <w:r w:rsidRPr="002315A5">
        <w:rPr>
          <w:rFonts w:ascii="Book Antiqua" w:hAnsi="Book Antiqua"/>
          <w:bCs w:val="0"/>
          <w:color w:val="000000"/>
          <w:sz w:val="22"/>
          <w:szCs w:val="24"/>
        </w:rPr>
        <w:fldChar w:fldCharType="begin"/>
      </w:r>
      <w:r w:rsidRPr="002315A5">
        <w:rPr>
          <w:rFonts w:ascii="Book Antiqua" w:hAnsi="Book Antiqua"/>
          <w:bCs w:val="0"/>
          <w:color w:val="000000"/>
          <w:sz w:val="22"/>
          <w:szCs w:val="24"/>
        </w:rPr>
        <w:instrText>fillin "Enter brief statement of purpose for procedure:"</w:instrText>
      </w:r>
      <w:r w:rsidRPr="002315A5">
        <w:rPr>
          <w:rFonts w:ascii="Book Antiqua" w:hAnsi="Book Antiqua"/>
          <w:bCs w:val="0"/>
          <w:color w:val="000000"/>
          <w:sz w:val="22"/>
          <w:szCs w:val="24"/>
        </w:rPr>
        <w:fldChar w:fldCharType="separate"/>
      </w:r>
      <w:r w:rsidR="000E2F34" w:rsidRPr="002315A5">
        <w:rPr>
          <w:rFonts w:ascii="Book Antiqua" w:hAnsi="Book Antiqua"/>
          <w:bCs w:val="0"/>
          <w:color w:val="000000"/>
          <w:sz w:val="22"/>
          <w:szCs w:val="24"/>
        </w:rPr>
        <w:t>o provide instructions for Asse</w:t>
      </w:r>
      <w:r w:rsidR="00E84B14" w:rsidRPr="002315A5">
        <w:rPr>
          <w:rFonts w:ascii="Book Antiqua" w:hAnsi="Book Antiqua"/>
          <w:bCs w:val="0"/>
          <w:color w:val="000000"/>
          <w:sz w:val="22"/>
          <w:szCs w:val="24"/>
        </w:rPr>
        <w:t>m</w:t>
      </w:r>
      <w:r w:rsidR="000E2F34" w:rsidRPr="002315A5">
        <w:rPr>
          <w:rFonts w:ascii="Book Antiqua" w:hAnsi="Book Antiqua"/>
          <w:bCs w:val="0"/>
          <w:color w:val="000000"/>
          <w:sz w:val="22"/>
          <w:szCs w:val="24"/>
        </w:rPr>
        <w:t>bly</w:t>
      </w:r>
      <w:r w:rsidRPr="002315A5">
        <w:rPr>
          <w:rFonts w:ascii="Book Antiqua" w:hAnsi="Book Antiqua"/>
          <w:bCs w:val="0"/>
          <w:color w:val="000000"/>
          <w:sz w:val="22"/>
          <w:szCs w:val="24"/>
        </w:rPr>
        <w:t xml:space="preserve"> Technicians in the process and </w:t>
      </w:r>
      <w:r w:rsidR="00C769E1" w:rsidRPr="002315A5">
        <w:rPr>
          <w:rFonts w:ascii="Book Antiqua" w:hAnsi="Book Antiqua"/>
          <w:bCs w:val="0"/>
          <w:color w:val="000000"/>
          <w:sz w:val="22"/>
          <w:szCs w:val="24"/>
        </w:rPr>
        <w:t>procedures necessary</w:t>
      </w:r>
      <w:r w:rsidRPr="002315A5">
        <w:rPr>
          <w:rFonts w:ascii="Book Antiqua" w:hAnsi="Book Antiqua"/>
          <w:bCs w:val="0"/>
          <w:color w:val="000000"/>
          <w:sz w:val="22"/>
          <w:szCs w:val="24"/>
        </w:rPr>
        <w:t xml:space="preserve"> for </w:t>
      </w:r>
      <w:r w:rsidR="000E2F34" w:rsidRPr="002315A5">
        <w:rPr>
          <w:rFonts w:ascii="Book Antiqua" w:hAnsi="Book Antiqua"/>
          <w:bCs w:val="0"/>
          <w:color w:val="000000"/>
          <w:sz w:val="22"/>
          <w:szCs w:val="24"/>
        </w:rPr>
        <w:t>operating the Brady Wraptor for the purpose of applying identifying label to integral cable sensors</w:t>
      </w:r>
      <w:r w:rsidRPr="002315A5">
        <w:rPr>
          <w:rFonts w:ascii="Book Antiqua" w:hAnsi="Book Antiqua"/>
          <w:bCs w:val="0"/>
          <w:color w:val="000000"/>
          <w:sz w:val="22"/>
          <w:szCs w:val="24"/>
        </w:rPr>
        <w:t>.</w:t>
      </w:r>
      <w:bookmarkEnd w:id="3"/>
      <w:bookmarkEnd w:id="4"/>
      <w:bookmarkEnd w:id="5"/>
      <w:bookmarkEnd w:id="6"/>
      <w:bookmarkEnd w:id="7"/>
      <w:bookmarkEnd w:id="8"/>
      <w:bookmarkEnd w:id="9"/>
      <w:r w:rsidR="007D0C14" w:rsidRPr="002315A5">
        <w:rPr>
          <w:rFonts w:ascii="Book Antiqua" w:hAnsi="Book Antiqua"/>
          <w:bCs w:val="0"/>
          <w:color w:val="000000"/>
          <w:sz w:val="22"/>
          <w:szCs w:val="24"/>
        </w:rPr>
        <w:t xml:space="preserve"> </w:t>
      </w:r>
    </w:p>
    <w:p w:rsidR="00FB2531" w:rsidRPr="00B84B9C" w:rsidRDefault="00FB2531" w:rsidP="001402C6">
      <w:pPr>
        <w:pStyle w:val="Heading1"/>
        <w:numPr>
          <w:ilvl w:val="0"/>
          <w:numId w:val="0"/>
        </w:numPr>
        <w:rPr>
          <w:rFonts w:ascii="Book Antiqua" w:hAnsi="Book Antiqua"/>
          <w:szCs w:val="24"/>
        </w:rPr>
      </w:pPr>
      <w:r w:rsidRPr="002315A5">
        <w:rPr>
          <w:rFonts w:ascii="Book Antiqua" w:hAnsi="Book Antiqua"/>
          <w:b w:val="0"/>
          <w:bCs w:val="0"/>
          <w:color w:val="000000"/>
          <w:kern w:val="0"/>
          <w:sz w:val="22"/>
          <w:szCs w:val="24"/>
        </w:rPr>
        <w:fldChar w:fldCharType="end"/>
      </w:r>
    </w:p>
    <w:p w:rsidR="0086414E" w:rsidRPr="00B84B9C" w:rsidRDefault="00740D2E" w:rsidP="007F7606">
      <w:pPr>
        <w:pStyle w:val="Heading1"/>
        <w:rPr>
          <w:rFonts w:ascii="Book Antiqua" w:hAnsi="Book Antiqua"/>
          <w:u w:val="single"/>
        </w:rPr>
      </w:pPr>
      <w:bookmarkStart w:id="10" w:name="_Toc24967876"/>
      <w:r w:rsidRPr="00B84B9C">
        <w:rPr>
          <w:rFonts w:ascii="Book Antiqua" w:hAnsi="Book Antiqua"/>
          <w:u w:val="single"/>
        </w:rPr>
        <w:t>Overview</w:t>
      </w:r>
      <w:bookmarkEnd w:id="10"/>
    </w:p>
    <w:p w:rsidR="007D0C14" w:rsidRPr="002315A5" w:rsidRDefault="00225BD2" w:rsidP="007D0C14">
      <w:pPr>
        <w:pStyle w:val="Heading3"/>
        <w:numPr>
          <w:ilvl w:val="0"/>
          <w:numId w:val="0"/>
        </w:numPr>
        <w:ind w:left="720"/>
        <w:rPr>
          <w:rFonts w:ascii="Book Antiqua" w:hAnsi="Book Antiqua"/>
          <w:bCs w:val="0"/>
          <w:color w:val="000000"/>
          <w:sz w:val="22"/>
          <w:szCs w:val="24"/>
        </w:rPr>
      </w:pPr>
      <w:bookmarkStart w:id="11" w:name="_Toc24967877"/>
      <w:r w:rsidRPr="002315A5">
        <w:rPr>
          <w:rFonts w:ascii="Book Antiqua" w:hAnsi="Book Antiqua"/>
          <w:bCs w:val="0"/>
          <w:color w:val="000000"/>
          <w:sz w:val="22"/>
        </w:rPr>
        <w:t xml:space="preserve">Reference Figure 1: </w:t>
      </w:r>
      <w:r w:rsidR="00667786" w:rsidRPr="002315A5">
        <w:rPr>
          <w:rFonts w:ascii="Book Antiqua" w:hAnsi="Book Antiqua"/>
          <w:bCs w:val="0"/>
          <w:color w:val="000000"/>
          <w:sz w:val="22"/>
        </w:rPr>
        <w:t xml:space="preserve">Hardware - </w:t>
      </w:r>
      <w:r w:rsidR="007F7606" w:rsidRPr="002315A5">
        <w:rPr>
          <w:rFonts w:ascii="Book Antiqua" w:hAnsi="Book Antiqua"/>
          <w:bCs w:val="0"/>
          <w:color w:val="000000"/>
          <w:sz w:val="22"/>
        </w:rPr>
        <w:t>The Wraptor® Wire ID Printer Applicator is an automated print an</w:t>
      </w:r>
      <w:r w:rsidR="00667786" w:rsidRPr="002315A5">
        <w:rPr>
          <w:rFonts w:ascii="Book Antiqua" w:hAnsi="Book Antiqua"/>
          <w:bCs w:val="0"/>
          <w:color w:val="000000"/>
          <w:sz w:val="22"/>
        </w:rPr>
        <w:t xml:space="preserve">d apply machine that makes wire </w:t>
      </w:r>
      <w:r w:rsidR="007F7606" w:rsidRPr="002315A5">
        <w:rPr>
          <w:rFonts w:ascii="Book Antiqua" w:hAnsi="Book Antiqua"/>
          <w:bCs w:val="0"/>
          <w:color w:val="000000"/>
          <w:sz w:val="22"/>
        </w:rPr>
        <w:t xml:space="preserve">and cable identification faster and easier. </w:t>
      </w:r>
      <w:r w:rsidR="007D0C14" w:rsidRPr="002315A5">
        <w:rPr>
          <w:rFonts w:ascii="Book Antiqua" w:hAnsi="Book Antiqua"/>
          <w:bCs w:val="0"/>
          <w:color w:val="000000"/>
          <w:sz w:val="22"/>
          <w:szCs w:val="24"/>
        </w:rPr>
        <w:t>Please note that the labels may only be applied to wire diameters 0.06-0.6 inches.</w:t>
      </w:r>
      <w:bookmarkEnd w:id="11"/>
    </w:p>
    <w:p w:rsidR="00820829" w:rsidRPr="00B84B9C" w:rsidRDefault="002315A5" w:rsidP="00B84B9C">
      <w:pPr>
        <w:pStyle w:val="Heading2"/>
      </w:pPr>
      <w:bookmarkStart w:id="12" w:name="_Toc24967878"/>
      <w:r w:rsidRPr="002315A5">
        <w:rPr>
          <w:rFonts w:ascii="Book Antiqua" w:hAnsi="Book Antiqua"/>
          <w:noProof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99695</wp:posOffset>
            </wp:positionV>
            <wp:extent cx="3753877" cy="3905250"/>
            <wp:effectExtent l="0" t="0" r="0" b="0"/>
            <wp:wrapNone/>
            <wp:docPr id="29" name="Picture 29" descr="C:\Users\awalkowski\AppData\Local\Microsoft\Windows\Temporary Internet Files\Content.Outlook\8WXDG5CQ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alkowski\AppData\Local\Microsoft\Windows\Temporary Internet Files\Content.Outlook\8WXDG5CQ\IMG_3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4321" r="18333" b="3086"/>
                    <a:stretch/>
                  </pic:blipFill>
                  <pic:spPr bwMode="auto">
                    <a:xfrm>
                      <a:off x="0" y="0"/>
                      <a:ext cx="3753877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2"/>
    </w:p>
    <w:p w:rsidR="00820829" w:rsidRPr="00B84B9C" w:rsidRDefault="00820829" w:rsidP="00820829">
      <w:pPr>
        <w:rPr>
          <w:rFonts w:ascii="Book Antiqua" w:hAnsi="Book Antiqua"/>
        </w:rPr>
      </w:pPr>
    </w:p>
    <w:p w:rsidR="00820829" w:rsidRPr="00B84B9C" w:rsidRDefault="00820829" w:rsidP="00820829">
      <w:pPr>
        <w:rPr>
          <w:rFonts w:ascii="Book Antiqua" w:hAnsi="Book Antiqua"/>
        </w:rPr>
      </w:pPr>
    </w:p>
    <w:p w:rsidR="00820829" w:rsidRPr="00B84B9C" w:rsidRDefault="00820829" w:rsidP="00820829">
      <w:pPr>
        <w:rPr>
          <w:rFonts w:ascii="Book Antiqua" w:hAnsi="Book Antiqua"/>
        </w:rPr>
      </w:pPr>
    </w:p>
    <w:p w:rsidR="00820829" w:rsidRPr="00B84B9C" w:rsidRDefault="00820829" w:rsidP="00820829">
      <w:pPr>
        <w:rPr>
          <w:rFonts w:ascii="Book Antiqua" w:hAnsi="Book Antiqua"/>
        </w:rPr>
      </w:pPr>
    </w:p>
    <w:p w:rsidR="002315A5" w:rsidRDefault="002315A5" w:rsidP="00820829">
      <w:pPr>
        <w:rPr>
          <w:rFonts w:ascii="Book Antiqua" w:hAnsi="Book Antiqua"/>
          <w:noProof/>
        </w:rPr>
      </w:pP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167005</wp:posOffset>
                </wp:positionV>
                <wp:extent cx="1181100" cy="361950"/>
                <wp:effectExtent l="0" t="76200" r="628650" b="19050"/>
                <wp:wrapNone/>
                <wp:docPr id="214" name="Rectangular Callou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61950"/>
                        </a:xfrm>
                        <a:prstGeom prst="wedgeRectCallout">
                          <a:avLst>
                            <a:gd name="adj1" fmla="val 101210"/>
                            <a:gd name="adj2" fmla="val -6853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A2C" w:rsidRPr="0078215E" w:rsidRDefault="00084A2C" w:rsidP="0082082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1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14" o:spid="_x0000_s1027" type="#_x0000_t61" style="position:absolute;margin-left:61pt;margin-top:13.15pt;width:93pt;height:28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" adj="32661,-4003" fillcolor="white [3212]" strokecolor="black [3213]">
                <v:textbox>
                  <w:txbxContent>
                    <w:p w:rsidR="00084A2C" w:rsidRPr="0078215E" w:rsidRDefault="00084A2C" w:rsidP="0082082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1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 Panel</w:t>
                      </w:r>
                    </w:p>
                  </w:txbxContent>
                </v:textbox>
              </v:shape>
            </w:pict>
          </mc:Fallback>
        </mc:AlternateContent>
      </w:r>
    </w:p>
    <w:p w:rsidR="00820829" w:rsidRPr="00B84B9C" w:rsidRDefault="00820829" w:rsidP="00820829">
      <w:pPr>
        <w:rPr>
          <w:rFonts w:ascii="Book Antiqua" w:hAnsi="Book Antiqua"/>
        </w:rPr>
      </w:pPr>
    </w:p>
    <w:p w:rsidR="00820829" w:rsidRPr="00B84B9C" w:rsidRDefault="00820829" w:rsidP="00820829">
      <w:pPr>
        <w:rPr>
          <w:rFonts w:ascii="Book Antiqua" w:hAnsi="Book Antiqua"/>
        </w:rPr>
      </w:pPr>
    </w:p>
    <w:p w:rsidR="00820829" w:rsidRPr="00B84B9C" w:rsidRDefault="00820829" w:rsidP="00820829">
      <w:pPr>
        <w:rPr>
          <w:rFonts w:ascii="Book Antiqua" w:hAnsi="Book Antiqua"/>
        </w:rPr>
      </w:pPr>
    </w:p>
    <w:p w:rsidR="00820829" w:rsidRPr="00B84B9C" w:rsidRDefault="00820829" w:rsidP="00820829">
      <w:pPr>
        <w:rPr>
          <w:rFonts w:ascii="Book Antiqua" w:hAnsi="Book Antiqua"/>
        </w:rPr>
      </w:pPr>
    </w:p>
    <w:p w:rsidR="00820829" w:rsidRPr="00B84B9C" w:rsidRDefault="002315A5" w:rsidP="00820829">
      <w:pPr>
        <w:rPr>
          <w:rFonts w:ascii="Book Antiqua" w:hAnsi="Book Antiqua"/>
        </w:rPr>
      </w:pP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45720</wp:posOffset>
                </wp:positionV>
                <wp:extent cx="1704975" cy="476250"/>
                <wp:effectExtent l="628650" t="38100" r="28575" b="19050"/>
                <wp:wrapNone/>
                <wp:docPr id="215" name="Rectangular Callou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76250"/>
                        </a:xfrm>
                        <a:prstGeom prst="wedgeRectCallout">
                          <a:avLst>
                            <a:gd name="adj1" fmla="val -85967"/>
                            <a:gd name="adj2" fmla="val -5462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A2C" w:rsidRPr="0078215E" w:rsidRDefault="00084A2C" w:rsidP="0078215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1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Plastic Safety 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15" o:spid="_x0000_s1028" type="#_x0000_t61" style="position:absolute;margin-left:421.5pt;margin-top:3.6pt;width:134.25pt;height:37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" adj="-7769,-998" fillcolor="white [3212]" strokecolor="black [3213]">
                <v:textbox>
                  <w:txbxContent>
                    <w:p w:rsidR="00084A2C" w:rsidRPr="0078215E" w:rsidRDefault="00084A2C" w:rsidP="0078215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1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Plastic Safety Cover</w:t>
                      </w:r>
                    </w:p>
                  </w:txbxContent>
                </v:textbox>
              </v:shape>
            </w:pict>
          </mc:Fallback>
        </mc:AlternateContent>
      </w:r>
    </w:p>
    <w:p w:rsidR="002315A5" w:rsidRDefault="002315A5" w:rsidP="002315A5">
      <w:pPr>
        <w:rPr>
          <w:rFonts w:ascii="Book Antiqua" w:hAnsi="Book Antiqua"/>
        </w:rPr>
      </w:pPr>
    </w:p>
    <w:p w:rsidR="002315A5" w:rsidRDefault="002315A5" w:rsidP="002315A5">
      <w:pPr>
        <w:rPr>
          <w:rFonts w:ascii="Book Antiqua" w:hAnsi="Book Antiqua"/>
        </w:rPr>
      </w:pPr>
    </w:p>
    <w:p w:rsidR="002315A5" w:rsidRDefault="002315A5" w:rsidP="002315A5">
      <w:pPr>
        <w:rPr>
          <w:rFonts w:ascii="Book Antiqua" w:hAnsi="Book Antiqua"/>
        </w:rPr>
      </w:pPr>
    </w:p>
    <w:p w:rsidR="002315A5" w:rsidRDefault="002315A5" w:rsidP="002315A5">
      <w:pPr>
        <w:rPr>
          <w:rFonts w:ascii="Book Antiqua" w:hAnsi="Book Antiqua"/>
        </w:rPr>
      </w:pPr>
    </w:p>
    <w:p w:rsidR="002315A5" w:rsidRDefault="002315A5" w:rsidP="002315A5">
      <w:pPr>
        <w:rPr>
          <w:rFonts w:ascii="Book Antiqua" w:hAnsi="Book Antiqua"/>
        </w:rPr>
      </w:pPr>
    </w:p>
    <w:p w:rsidR="002315A5" w:rsidRDefault="002315A5" w:rsidP="002315A5">
      <w:pPr>
        <w:rPr>
          <w:rFonts w:ascii="Book Antiqua" w:hAnsi="Book Antiqua"/>
        </w:rPr>
      </w:pP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21590</wp:posOffset>
                </wp:positionV>
                <wp:extent cx="1362075" cy="371475"/>
                <wp:effectExtent l="0" t="266700" r="904875" b="28575"/>
                <wp:wrapNone/>
                <wp:docPr id="218" name="Rectangular Callou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71475"/>
                        </a:xfrm>
                        <a:prstGeom prst="wedgeRectCallout">
                          <a:avLst>
                            <a:gd name="adj1" fmla="val 113097"/>
                            <a:gd name="adj2" fmla="val -11698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A2C" w:rsidRPr="0078215E" w:rsidRDefault="00084A2C" w:rsidP="0078215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Warning Labels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18" o:spid="_x0000_s1029" type="#_x0000_t61" style="position:absolute;margin-left:57.75pt;margin-top:1.7pt;width:107.25pt;height:29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" adj="35229,-14469" fillcolor="white [3212]" strokecolor="black [3213]">
                <v:textbox>
                  <w:txbxContent>
                    <w:p w:rsidR="00084A2C" w:rsidRPr="0078215E" w:rsidRDefault="00084A2C" w:rsidP="0078215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Warning Labels</w:t>
                      </w:r>
                    </w:p>
                  </w:txbxContent>
                </v:textbox>
              </v:shape>
            </w:pict>
          </mc:Fallback>
        </mc:AlternateContent>
      </w: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17780</wp:posOffset>
                </wp:positionV>
                <wp:extent cx="1247775" cy="295275"/>
                <wp:effectExtent l="990600" t="381000" r="28575" b="28575"/>
                <wp:wrapNone/>
                <wp:docPr id="216" name="Rectangular Callou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95275"/>
                        </a:xfrm>
                        <a:prstGeom prst="wedgeRectCallout">
                          <a:avLst>
                            <a:gd name="adj1" fmla="val -128213"/>
                            <a:gd name="adj2" fmla="val -17185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A2C" w:rsidRPr="0078215E" w:rsidRDefault="00084A2C" w:rsidP="0078215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Wrapper </w:t>
                            </w:r>
                            <w:r w:rsidRPr="007821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16" o:spid="_x0000_s1030" type="#_x0000_t61" style="position:absolute;margin-left:428.5pt;margin-top:1.4pt;width:98.25pt;height:23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" adj="-16894,-26320" fillcolor="white [3212]" strokecolor="black [3213]">
                <v:textbox>
                  <w:txbxContent>
                    <w:p w:rsidR="00084A2C" w:rsidRPr="0078215E" w:rsidRDefault="00084A2C" w:rsidP="0078215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Wrapper </w:t>
                      </w:r>
                      <w:r w:rsidRPr="007821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Jaws</w:t>
                      </w:r>
                    </w:p>
                  </w:txbxContent>
                </v:textbox>
              </v:shape>
            </w:pict>
          </mc:Fallback>
        </mc:AlternateContent>
      </w:r>
    </w:p>
    <w:p w:rsidR="002315A5" w:rsidRDefault="002315A5" w:rsidP="002315A5">
      <w:pPr>
        <w:rPr>
          <w:rFonts w:ascii="Book Antiqua" w:hAnsi="Book Antiqua"/>
        </w:rPr>
      </w:pPr>
    </w:p>
    <w:p w:rsidR="002315A5" w:rsidRDefault="002315A5" w:rsidP="002315A5">
      <w:pPr>
        <w:rPr>
          <w:rFonts w:ascii="Book Antiqua" w:hAnsi="Book Antiqua"/>
        </w:rPr>
      </w:pPr>
    </w:p>
    <w:p w:rsidR="002315A5" w:rsidRDefault="002315A5" w:rsidP="002315A5">
      <w:pPr>
        <w:rPr>
          <w:rFonts w:ascii="Book Antiqua" w:hAnsi="Book Antiqua"/>
        </w:rPr>
      </w:pPr>
    </w:p>
    <w:p w:rsidR="002315A5" w:rsidRPr="002315A5" w:rsidRDefault="002315A5" w:rsidP="002315A5">
      <w:pPr>
        <w:rPr>
          <w:rFonts w:ascii="Book Antiqua" w:hAnsi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1A800A6" wp14:editId="752DA443">
                <wp:simplePos x="0" y="0"/>
                <wp:positionH relativeFrom="column">
                  <wp:posOffset>2095500</wp:posOffset>
                </wp:positionH>
                <wp:positionV relativeFrom="paragraph">
                  <wp:posOffset>239395</wp:posOffset>
                </wp:positionV>
                <wp:extent cx="3181350" cy="635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</w:t>
                            </w:r>
                            <w:r w:rsidRPr="00225BD2">
                              <w:rPr>
                                <w:i w:val="0"/>
                              </w:rPr>
                              <w:fldChar w:fldCharType="begin"/>
                            </w:r>
                            <w:r w:rsidRPr="00225BD2">
                              <w:rPr>
                                <w:i w:val="0"/>
                              </w:rPr>
                              <w:instrText xml:space="preserve"> SEQ Figure \* ARABIC </w:instrText>
                            </w:r>
                            <w:r w:rsidRPr="00225BD2">
                              <w:rPr>
                                <w:i w:val="0"/>
                              </w:rPr>
                              <w:fldChar w:fldCharType="separate"/>
                            </w:r>
                            <w:r w:rsidR="002C119B">
                              <w:rPr>
                                <w:i w:val="0"/>
                                <w:noProof/>
                              </w:rPr>
                              <w:t>1</w:t>
                            </w:r>
                            <w:r w:rsidRPr="00225BD2">
                              <w:rPr>
                                <w:i w:val="0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</w:rPr>
                              <w:t xml:space="preserve"> -</w:t>
                            </w:r>
                            <w:r w:rsidRPr="00225BD2">
                              <w:rPr>
                                <w:i w:val="0"/>
                              </w:rPr>
                              <w:t xml:space="preserve"> Wraptor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800A6" id="Text Box 6" o:spid="_x0000_s1031" type="#_x0000_t202" style="position:absolute;margin-left:165pt;margin-top:18.85pt;width:250.5pt;height:.0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</w:t>
                      </w:r>
                      <w:r w:rsidRPr="00225BD2">
                        <w:rPr>
                          <w:i w:val="0"/>
                        </w:rPr>
                        <w:fldChar w:fldCharType="begin"/>
                      </w:r>
                      <w:r w:rsidRPr="00225BD2">
                        <w:rPr>
                          <w:i w:val="0"/>
                        </w:rPr>
                        <w:instrText xml:space="preserve"> SEQ Figure \* ARABIC </w:instrText>
                      </w:r>
                      <w:r w:rsidRPr="00225BD2">
                        <w:rPr>
                          <w:i w:val="0"/>
                        </w:rPr>
                        <w:fldChar w:fldCharType="separate"/>
                      </w:r>
                      <w:r w:rsidR="002C119B">
                        <w:rPr>
                          <w:i w:val="0"/>
                          <w:noProof/>
                        </w:rPr>
                        <w:t>1</w:t>
                      </w:r>
                      <w:r w:rsidRPr="00225BD2">
                        <w:rPr>
                          <w:i w:val="0"/>
                        </w:rPr>
                        <w:fldChar w:fldCharType="end"/>
                      </w:r>
                      <w:r>
                        <w:rPr>
                          <w:i w:val="0"/>
                        </w:rPr>
                        <w:t xml:space="preserve"> -</w:t>
                      </w:r>
                      <w:r w:rsidRPr="00225BD2">
                        <w:rPr>
                          <w:i w:val="0"/>
                        </w:rPr>
                        <w:t xml:space="preserve"> </w:t>
                      </w:r>
                      <w:proofErr w:type="spellStart"/>
                      <w:r w:rsidRPr="00225BD2">
                        <w:rPr>
                          <w:i w:val="0"/>
                        </w:rPr>
                        <w:t>Wraptor</w:t>
                      </w:r>
                      <w:proofErr w:type="spellEnd"/>
                      <w:r w:rsidRPr="00225BD2">
                        <w:rPr>
                          <w:i w:val="0"/>
                        </w:rPr>
                        <w:t xml:space="preserve"> unit</w:t>
                      </w:r>
                    </w:p>
                  </w:txbxContent>
                </v:textbox>
              </v:shape>
            </w:pict>
          </mc:Fallback>
        </mc:AlternateContent>
      </w:r>
    </w:p>
    <w:p w:rsidR="002315A5" w:rsidRDefault="002315A5" w:rsidP="002315A5">
      <w:pPr>
        <w:pStyle w:val="Heading2"/>
        <w:numPr>
          <w:ilvl w:val="0"/>
          <w:numId w:val="0"/>
        </w:numPr>
        <w:ind w:left="450"/>
      </w:pPr>
    </w:p>
    <w:p w:rsidR="002315A5" w:rsidRDefault="002315A5" w:rsidP="002315A5">
      <w:pPr>
        <w:pStyle w:val="Heading1"/>
        <w:numPr>
          <w:ilvl w:val="0"/>
          <w:numId w:val="0"/>
        </w:numPr>
      </w:pPr>
    </w:p>
    <w:p w:rsidR="002315A5" w:rsidRDefault="002315A5" w:rsidP="002315A5"/>
    <w:p w:rsidR="002315A5" w:rsidRDefault="002315A5" w:rsidP="002315A5"/>
    <w:p w:rsidR="002315A5" w:rsidRPr="002315A5" w:rsidRDefault="002315A5" w:rsidP="002315A5"/>
    <w:p w:rsidR="006D14EE" w:rsidRPr="00B84B9C" w:rsidRDefault="002315A5" w:rsidP="00B84B9C">
      <w:pPr>
        <w:pStyle w:val="Heading2"/>
      </w:pPr>
      <w:bookmarkStart w:id="13" w:name="_Toc24967879"/>
      <w:r>
        <w:rPr>
          <w:noProof/>
        </w:rPr>
        <w:lastRenderedPageBreak/>
        <w:drawing>
          <wp:anchor distT="0" distB="0" distL="114300" distR="114300" simplePos="0" relativeHeight="251867648" behindDoc="0" locked="0" layoutInCell="1" allowOverlap="1" wp14:anchorId="42E8F3F9" wp14:editId="7DE47C75">
            <wp:simplePos x="0" y="0"/>
            <wp:positionH relativeFrom="column">
              <wp:posOffset>2057400</wp:posOffset>
            </wp:positionH>
            <wp:positionV relativeFrom="paragraph">
              <wp:posOffset>511175</wp:posOffset>
            </wp:positionV>
            <wp:extent cx="2686050" cy="1986915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29" w:rsidRPr="00B84B9C">
        <w:t>Control Panel</w:t>
      </w:r>
      <w:r w:rsidR="00740D2E" w:rsidRPr="00B84B9C">
        <w:t xml:space="preserve"> - </w:t>
      </w:r>
      <w:r w:rsidR="00225BD2">
        <w:t xml:space="preserve"> </w:t>
      </w:r>
      <w:r w:rsidR="00225BD2" w:rsidRPr="00225BD2">
        <w:rPr>
          <w:b w:val="0"/>
        </w:rPr>
        <w:t>Reference Figure 2</w:t>
      </w:r>
      <w:r w:rsidR="00225BD2">
        <w:t xml:space="preserve">: </w:t>
      </w:r>
      <w:r w:rsidR="007F7606" w:rsidRPr="00B84B9C">
        <w:rPr>
          <w:b w:val="0"/>
        </w:rPr>
        <w:t>Pictured below is the Wraptor Control Panel.  Ensure that the “Run” tab (pictured below) is displayed on the Wraptor touch screen. Refer to the accompanying table for button functionality.</w:t>
      </w:r>
      <w:bookmarkEnd w:id="13"/>
    </w:p>
    <w:p w:rsidR="002315A5" w:rsidRDefault="002315A5" w:rsidP="007F7606">
      <w:pPr>
        <w:rPr>
          <w:rFonts w:ascii="Book Antiqua" w:hAnsi="Book Antiqua"/>
        </w:rPr>
      </w:pPr>
    </w:p>
    <w:p w:rsidR="002315A5" w:rsidRDefault="002315A5" w:rsidP="007F7606">
      <w:pPr>
        <w:rPr>
          <w:rFonts w:ascii="Book Antiqua" w:hAnsi="Book Antiqua"/>
        </w:rPr>
      </w:pPr>
    </w:p>
    <w:p w:rsidR="002315A5" w:rsidRDefault="002315A5" w:rsidP="007F7606">
      <w:pPr>
        <w:rPr>
          <w:rFonts w:ascii="Book Antiqua" w:hAnsi="Book Antiqua"/>
        </w:rPr>
      </w:pPr>
    </w:p>
    <w:p w:rsidR="002315A5" w:rsidRDefault="002315A5" w:rsidP="007F7606">
      <w:pPr>
        <w:rPr>
          <w:rFonts w:ascii="Book Antiqua" w:hAnsi="Book Antiqua"/>
        </w:rPr>
      </w:pPr>
    </w:p>
    <w:p w:rsidR="002315A5" w:rsidRDefault="002315A5" w:rsidP="007F7606">
      <w:pPr>
        <w:rPr>
          <w:rFonts w:ascii="Book Antiqua" w:hAnsi="Book Antiqua"/>
        </w:rPr>
      </w:pPr>
    </w:p>
    <w:p w:rsidR="002315A5" w:rsidRDefault="002315A5" w:rsidP="007F7606">
      <w:pPr>
        <w:rPr>
          <w:rFonts w:ascii="Book Antiqua" w:hAnsi="Book Antiqua"/>
        </w:rPr>
      </w:pPr>
    </w:p>
    <w:p w:rsidR="002315A5" w:rsidRDefault="002315A5" w:rsidP="007F7606">
      <w:pPr>
        <w:rPr>
          <w:rFonts w:ascii="Book Antiqua" w:hAnsi="Book Antiqua"/>
        </w:rPr>
      </w:pPr>
    </w:p>
    <w:p w:rsidR="002315A5" w:rsidRDefault="002315A5" w:rsidP="007F7606">
      <w:pPr>
        <w:rPr>
          <w:rFonts w:ascii="Book Antiqua" w:hAnsi="Book Antiqua"/>
        </w:rPr>
      </w:pPr>
    </w:p>
    <w:p w:rsidR="002315A5" w:rsidRDefault="002315A5" w:rsidP="007F7606">
      <w:pPr>
        <w:rPr>
          <w:rFonts w:ascii="Book Antiqua" w:hAnsi="Book Antiqua"/>
        </w:rPr>
      </w:pPr>
    </w:p>
    <w:p w:rsidR="002315A5" w:rsidRDefault="002315A5" w:rsidP="007F7606">
      <w:pPr>
        <w:rPr>
          <w:rFonts w:ascii="Book Antiqua" w:hAnsi="Book Antiqua"/>
        </w:rPr>
      </w:pPr>
    </w:p>
    <w:p w:rsidR="007F7606" w:rsidRDefault="002315A5" w:rsidP="007F7606">
      <w:pPr>
        <w:rPr>
          <w:rFonts w:ascii="Book Antiqua" w:hAnsi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798668B1" wp14:editId="346B5579">
                <wp:simplePos x="0" y="0"/>
                <wp:positionH relativeFrom="column">
                  <wp:posOffset>1924050</wp:posOffset>
                </wp:positionH>
                <wp:positionV relativeFrom="paragraph">
                  <wp:posOffset>81280</wp:posOffset>
                </wp:positionV>
                <wp:extent cx="3094990" cy="635"/>
                <wp:effectExtent l="0" t="0" r="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noProof/>
                                <w:color w:val="auto"/>
                                <w:sz w:val="24"/>
                                <w:szCs w:val="28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</w:t>
                            </w:r>
                            <w:r w:rsidRPr="00225BD2">
                              <w:rPr>
                                <w:i w:val="0"/>
                              </w:rPr>
                              <w:fldChar w:fldCharType="begin"/>
                            </w:r>
                            <w:r w:rsidRPr="00225BD2">
                              <w:rPr>
                                <w:i w:val="0"/>
                              </w:rPr>
                              <w:instrText xml:space="preserve"> SEQ Figure \* ARABIC </w:instrText>
                            </w:r>
                            <w:r w:rsidRPr="00225BD2">
                              <w:rPr>
                                <w:i w:val="0"/>
                              </w:rPr>
                              <w:fldChar w:fldCharType="separate"/>
                            </w:r>
                            <w:r w:rsidR="002C119B">
                              <w:rPr>
                                <w:i w:val="0"/>
                                <w:noProof/>
                              </w:rPr>
                              <w:t>2</w:t>
                            </w:r>
                            <w:r w:rsidRPr="00225BD2">
                              <w:rPr>
                                <w:i w:val="0"/>
                              </w:rPr>
                              <w:fldChar w:fldCharType="end"/>
                            </w:r>
                            <w:r w:rsidRPr="00225BD2">
                              <w:rPr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</w:rPr>
                              <w:t xml:space="preserve">- </w:t>
                            </w:r>
                            <w:r w:rsidRPr="00225BD2">
                              <w:rPr>
                                <w:i w:val="0"/>
                              </w:rPr>
                              <w:t>Wraptor control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68B1" id="Text Box 7" o:spid="_x0000_s1032" type="#_x0000_t202" style="position:absolute;margin-left:151.5pt;margin-top:6.4pt;width:243.7pt;height:.0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b/>
                          <w:bCs/>
                          <w:i w:val="0"/>
                          <w:noProof/>
                          <w:color w:val="auto"/>
                          <w:sz w:val="24"/>
                          <w:szCs w:val="28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</w:t>
                      </w:r>
                      <w:r w:rsidRPr="00225BD2">
                        <w:rPr>
                          <w:i w:val="0"/>
                        </w:rPr>
                        <w:fldChar w:fldCharType="begin"/>
                      </w:r>
                      <w:r w:rsidRPr="00225BD2">
                        <w:rPr>
                          <w:i w:val="0"/>
                        </w:rPr>
                        <w:instrText xml:space="preserve"> SEQ Figure \* ARABIC </w:instrText>
                      </w:r>
                      <w:r w:rsidRPr="00225BD2">
                        <w:rPr>
                          <w:i w:val="0"/>
                        </w:rPr>
                        <w:fldChar w:fldCharType="separate"/>
                      </w:r>
                      <w:r w:rsidR="002C119B">
                        <w:rPr>
                          <w:i w:val="0"/>
                          <w:noProof/>
                        </w:rPr>
                        <w:t>2</w:t>
                      </w:r>
                      <w:r w:rsidRPr="00225BD2">
                        <w:rPr>
                          <w:i w:val="0"/>
                        </w:rPr>
                        <w:fldChar w:fldCharType="end"/>
                      </w:r>
                      <w:r w:rsidRPr="00225BD2">
                        <w:rPr>
                          <w:i w:val="0"/>
                        </w:rPr>
                        <w:t xml:space="preserve"> </w:t>
                      </w:r>
                      <w:r>
                        <w:rPr>
                          <w:i w:val="0"/>
                        </w:rPr>
                        <w:t xml:space="preserve">- </w:t>
                      </w:r>
                      <w:proofErr w:type="spellStart"/>
                      <w:r w:rsidRPr="00225BD2">
                        <w:rPr>
                          <w:i w:val="0"/>
                        </w:rPr>
                        <w:t>Wraptor</w:t>
                      </w:r>
                      <w:proofErr w:type="spellEnd"/>
                      <w:r w:rsidRPr="00225BD2">
                        <w:rPr>
                          <w:i w:val="0"/>
                        </w:rPr>
                        <w:t xml:space="preserve"> control panel</w:t>
                      </w:r>
                    </w:p>
                  </w:txbxContent>
                </v:textbox>
              </v:shape>
            </w:pict>
          </mc:Fallback>
        </mc:AlternateContent>
      </w:r>
    </w:p>
    <w:p w:rsidR="002315A5" w:rsidRDefault="002315A5" w:rsidP="007F7606">
      <w:pPr>
        <w:rPr>
          <w:rFonts w:ascii="Book Antiqua" w:hAnsi="Book Antiqua"/>
        </w:rPr>
      </w:pPr>
    </w:p>
    <w:p w:rsidR="002315A5" w:rsidRPr="00B84B9C" w:rsidRDefault="002315A5" w:rsidP="007F7606">
      <w:pPr>
        <w:rPr>
          <w:rFonts w:ascii="Book Antiqua" w:hAnsi="Book Antiqua"/>
        </w:rPr>
      </w:pPr>
    </w:p>
    <w:tbl>
      <w:tblPr>
        <w:tblW w:w="7880" w:type="dxa"/>
        <w:jc w:val="center"/>
        <w:tblLook w:val="04A0" w:firstRow="1" w:lastRow="0" w:firstColumn="1" w:lastColumn="0" w:noHBand="0" w:noVBand="1"/>
      </w:tblPr>
      <w:tblGrid>
        <w:gridCol w:w="1420"/>
        <w:gridCol w:w="6460"/>
      </w:tblGrid>
      <w:tr w:rsidR="006D14EE" w:rsidRPr="00B84B9C" w:rsidTr="006D14EE">
        <w:trPr>
          <w:trHeight w:val="315"/>
          <w:jc w:val="center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Button </w:t>
            </w:r>
          </w:p>
        </w:tc>
        <w:tc>
          <w:tcPr>
            <w:tcW w:w="6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6D14EE" w:rsidRPr="00B84B9C" w:rsidTr="006D14E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Goes to the next label.</w:t>
            </w:r>
          </w:p>
        </w:tc>
      </w:tr>
      <w:tr w:rsidR="006D14EE" w:rsidRPr="00B84B9C" w:rsidTr="006D14E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Goes to the previous label.</w:t>
            </w:r>
          </w:p>
        </w:tc>
      </w:tr>
      <w:tr w:rsidR="006D14EE" w:rsidRPr="00B84B9C" w:rsidTr="006D14E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&gt;&gt;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Goes to the last label in the file.</w:t>
            </w:r>
          </w:p>
        </w:tc>
      </w:tr>
      <w:tr w:rsidR="006D14EE" w:rsidRPr="00B84B9C" w:rsidTr="006D14E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&lt;&lt;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Goes to the  first label in the file.</w:t>
            </w:r>
          </w:p>
        </w:tc>
      </w:tr>
      <w:tr w:rsidR="006D14EE" w:rsidRPr="00B84B9C" w:rsidTr="006D14E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Goto…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Prompts for the label number to jump to.</w:t>
            </w:r>
          </w:p>
        </w:tc>
      </w:tr>
      <w:tr w:rsidR="006D14EE" w:rsidRPr="00B84B9C" w:rsidTr="006D14E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Reset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 xml:space="preserve">Sets the </w:t>
            </w:r>
            <w:r w:rsidRPr="00B84B9C">
              <w:rPr>
                <w:rFonts w:ascii="Book Antiqua" w:hAnsi="Book Antiqua"/>
                <w:i/>
                <w:iCs/>
                <w:color w:val="000000"/>
                <w:sz w:val="22"/>
                <w:szCs w:val="22"/>
              </w:rPr>
              <w:t xml:space="preserve">Count </w:t>
            </w: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(number of labels wrapped) to zero.</w:t>
            </w:r>
          </w:p>
        </w:tc>
      </w:tr>
      <w:tr w:rsidR="006D14EE" w:rsidRPr="00B84B9C" w:rsidTr="006D14E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Queue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Open the job queue dialog.</w:t>
            </w:r>
          </w:p>
        </w:tc>
      </w:tr>
      <w:tr w:rsidR="006D14EE" w:rsidRPr="00B84B9C" w:rsidTr="006D14EE">
        <w:trPr>
          <w:trHeight w:val="6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Close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Press this button to close the current label file and then open the next one in the queue</w:t>
            </w:r>
          </w:p>
        </w:tc>
      </w:tr>
      <w:tr w:rsidR="006D14EE" w:rsidRPr="00B84B9C" w:rsidTr="006D14EE">
        <w:trPr>
          <w:trHeight w:val="6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Wrap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14EE" w:rsidRPr="00B84B9C" w:rsidRDefault="006D14EE" w:rsidP="001A542C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 xml:space="preserve">Shows the operating mode of the printer: Auto or Manual (Notify </w:t>
            </w:r>
            <w:r w:rsidR="001A542C" w:rsidRPr="00B84B9C">
              <w:rPr>
                <w:rFonts w:ascii="Book Antiqua" w:hAnsi="Book Antiqua"/>
                <w:color w:val="000000"/>
                <w:sz w:val="22"/>
                <w:szCs w:val="22"/>
              </w:rPr>
              <w:t xml:space="preserve">Manufacturing </w:t>
            </w: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 xml:space="preserve">Engineer or Supervisor if </w:t>
            </w:r>
            <w:r w:rsidR="001A542C" w:rsidRPr="00B84B9C">
              <w:rPr>
                <w:rFonts w:ascii="Book Antiqua" w:hAnsi="Book Antiqua"/>
                <w:color w:val="000000"/>
                <w:sz w:val="22"/>
                <w:szCs w:val="22"/>
              </w:rPr>
              <w:t>“Manual”</w:t>
            </w: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 xml:space="preserve"> is selected).</w:t>
            </w:r>
          </w:p>
        </w:tc>
      </w:tr>
      <w:tr w:rsidR="006D14EE" w:rsidRPr="00B84B9C" w:rsidTr="006D14E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Count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Displays the number of labels wrapped.</w:t>
            </w:r>
          </w:p>
        </w:tc>
      </w:tr>
      <w:tr w:rsidR="006D14EE" w:rsidRPr="00B84B9C" w:rsidTr="006D14EE">
        <w:trPr>
          <w:trHeight w:val="60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Label Number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Displays the position in the label file.  If the print file only contains one label this field displays SINGLE.</w:t>
            </w:r>
          </w:p>
        </w:tc>
      </w:tr>
      <w:tr w:rsidR="006D14EE" w:rsidRPr="00B84B9C" w:rsidTr="006D14EE">
        <w:trPr>
          <w:trHeight w:val="315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File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14EE" w:rsidRPr="00B84B9C" w:rsidRDefault="006D14EE" w:rsidP="006D14EE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84B9C">
              <w:rPr>
                <w:rFonts w:ascii="Book Antiqua" w:hAnsi="Book Antiqua"/>
                <w:color w:val="000000"/>
                <w:sz w:val="22"/>
                <w:szCs w:val="22"/>
              </w:rPr>
              <w:t>The currently open label file.</w:t>
            </w:r>
          </w:p>
        </w:tc>
      </w:tr>
    </w:tbl>
    <w:p w:rsidR="0086414E" w:rsidRPr="00B84B9C" w:rsidRDefault="0086414E" w:rsidP="0086414E">
      <w:pPr>
        <w:pStyle w:val="Heading1"/>
        <w:numPr>
          <w:ilvl w:val="0"/>
          <w:numId w:val="0"/>
        </w:numPr>
        <w:rPr>
          <w:rFonts w:ascii="Book Antiqua" w:hAnsi="Book Antiqua"/>
        </w:rPr>
      </w:pPr>
    </w:p>
    <w:p w:rsidR="0086414E" w:rsidRPr="00B84B9C" w:rsidRDefault="0086414E" w:rsidP="0086414E">
      <w:pPr>
        <w:rPr>
          <w:rFonts w:ascii="Book Antiqua" w:hAnsi="Book Antiqua"/>
        </w:rPr>
      </w:pPr>
    </w:p>
    <w:p w:rsidR="00FB2531" w:rsidRPr="00B84B9C" w:rsidRDefault="00FB2531" w:rsidP="0086414E">
      <w:pPr>
        <w:pStyle w:val="Heading2"/>
        <w:numPr>
          <w:ilvl w:val="0"/>
          <w:numId w:val="0"/>
        </w:numPr>
        <w:ind w:left="450"/>
        <w:rPr>
          <w:rFonts w:ascii="Book Antiqua" w:hAnsi="Book Antiqua"/>
        </w:rPr>
      </w:pPr>
      <w:r w:rsidRPr="00B84B9C">
        <w:rPr>
          <w:rFonts w:ascii="Book Antiqua" w:hAnsi="Book Antiqua"/>
        </w:rPr>
        <w:lastRenderedPageBreak/>
        <w:fldChar w:fldCharType="begin"/>
      </w:r>
      <w:r w:rsidRPr="00B84B9C">
        <w:rPr>
          <w:rFonts w:ascii="Book Antiqua" w:hAnsi="Book Antiqua"/>
        </w:rPr>
        <w:instrText>fillin "Enter any documents specifically associated with this procedure.  Always include ISO 9001, QSM, and QAM but not PCB forms or procs.</w:instrText>
      </w:r>
      <w:r w:rsidRPr="00B84B9C">
        <w:rPr>
          <w:rFonts w:ascii="Book Antiqua" w:hAnsi="Book Antiqua"/>
        </w:rPr>
        <w:fldChar w:fldCharType="end"/>
      </w:r>
    </w:p>
    <w:p w:rsidR="00FB2531" w:rsidRPr="00B84B9C" w:rsidRDefault="00FB2531" w:rsidP="00B55A9C">
      <w:pPr>
        <w:pStyle w:val="Heading1"/>
        <w:rPr>
          <w:rFonts w:ascii="Book Antiqua" w:hAnsi="Book Antiqua"/>
          <w:szCs w:val="24"/>
          <w:u w:val="single"/>
        </w:rPr>
      </w:pPr>
      <w:bookmarkStart w:id="14" w:name="_Toc411583648"/>
      <w:bookmarkStart w:id="15" w:name="_Toc24967880"/>
      <w:r w:rsidRPr="00B84B9C">
        <w:rPr>
          <w:rFonts w:ascii="Book Antiqua" w:hAnsi="Book Antiqua"/>
          <w:szCs w:val="24"/>
          <w:u w:val="single"/>
        </w:rPr>
        <w:t>Procedure</w:t>
      </w:r>
      <w:bookmarkEnd w:id="14"/>
      <w:bookmarkEnd w:id="15"/>
    </w:p>
    <w:p w:rsidR="00FB2531" w:rsidRPr="002315A5" w:rsidRDefault="00FB2531" w:rsidP="00B55A9C">
      <w:pPr>
        <w:pStyle w:val="Heading2"/>
        <w:rPr>
          <w:rFonts w:ascii="Book Antiqua" w:hAnsi="Book Antiqua"/>
          <w:b w:val="0"/>
          <w:szCs w:val="24"/>
        </w:rPr>
      </w:pPr>
      <w:bookmarkStart w:id="16" w:name="_Toc411583649"/>
      <w:bookmarkStart w:id="17" w:name="_Toc24967881"/>
      <w:r w:rsidRPr="002315A5">
        <w:rPr>
          <w:rFonts w:ascii="Book Antiqua" w:hAnsi="Book Antiqua"/>
          <w:b w:val="0"/>
          <w:szCs w:val="24"/>
        </w:rPr>
        <w:t>Safety</w:t>
      </w:r>
      <w:bookmarkEnd w:id="16"/>
      <w:bookmarkEnd w:id="17"/>
    </w:p>
    <w:p w:rsidR="000E2F34" w:rsidRPr="002315A5" w:rsidRDefault="000E2F34" w:rsidP="000E2F34">
      <w:pPr>
        <w:pStyle w:val="Heading3"/>
        <w:numPr>
          <w:ilvl w:val="0"/>
          <w:numId w:val="0"/>
        </w:numPr>
        <w:ind w:left="1260"/>
        <w:rPr>
          <w:rFonts w:ascii="Book Antiqua" w:hAnsi="Book Antiqua"/>
          <w:szCs w:val="24"/>
        </w:rPr>
      </w:pPr>
      <w:bookmarkStart w:id="18" w:name="_Toc497815351"/>
      <w:bookmarkStart w:id="19" w:name="_Toc497815804"/>
      <w:bookmarkStart w:id="20" w:name="_Toc497815944"/>
      <w:bookmarkStart w:id="21" w:name="_Toc505245731"/>
      <w:bookmarkStart w:id="22" w:name="_Toc24967882"/>
      <w:r w:rsidRPr="002315A5">
        <w:rPr>
          <w:rFonts w:ascii="Book Antiqua" w:hAnsi="Book Antiqua"/>
          <w:szCs w:val="24"/>
        </w:rPr>
        <w:t>The wrapper mechanism contains hazardous moving parts.  Keep fingers and other body parts away</w:t>
      </w:r>
      <w:r w:rsidR="001A542C" w:rsidRPr="002315A5">
        <w:rPr>
          <w:rFonts w:ascii="Book Antiqua" w:hAnsi="Book Antiqua"/>
          <w:szCs w:val="24"/>
        </w:rPr>
        <w:t xml:space="preserve"> from wrapper jaws</w:t>
      </w:r>
      <w:r w:rsidRPr="002315A5">
        <w:rPr>
          <w:rFonts w:ascii="Book Antiqua" w:hAnsi="Book Antiqua"/>
          <w:szCs w:val="24"/>
        </w:rPr>
        <w:t>.</w:t>
      </w:r>
      <w:bookmarkEnd w:id="18"/>
      <w:bookmarkEnd w:id="19"/>
      <w:bookmarkEnd w:id="20"/>
      <w:bookmarkEnd w:id="21"/>
      <w:bookmarkEnd w:id="22"/>
    </w:p>
    <w:p w:rsidR="00FD201C" w:rsidRPr="002315A5" w:rsidRDefault="00B10DAA" w:rsidP="00FD201C">
      <w:pPr>
        <w:pStyle w:val="Heading2"/>
        <w:rPr>
          <w:rFonts w:ascii="Book Antiqua" w:hAnsi="Book Antiqua"/>
          <w:b w:val="0"/>
          <w:szCs w:val="24"/>
        </w:rPr>
      </w:pPr>
      <w:bookmarkStart w:id="23" w:name="_Toc24967883"/>
      <w:r w:rsidRPr="002315A5">
        <w:rPr>
          <w:rFonts w:ascii="Book Antiqua" w:hAnsi="Book Antiqua"/>
          <w:b w:val="0"/>
          <w:szCs w:val="24"/>
        </w:rPr>
        <w:t>General Operation</w:t>
      </w:r>
      <w:bookmarkEnd w:id="23"/>
    </w:p>
    <w:p w:rsidR="00B10DAA" w:rsidRPr="002315A5" w:rsidRDefault="00B10DAA" w:rsidP="00667786">
      <w:pPr>
        <w:pStyle w:val="Heading3"/>
        <w:numPr>
          <w:ilvl w:val="0"/>
          <w:numId w:val="35"/>
        </w:numPr>
        <w:rPr>
          <w:rFonts w:ascii="Book Antiqua" w:hAnsi="Book Antiqua"/>
          <w:szCs w:val="24"/>
        </w:rPr>
      </w:pPr>
      <w:bookmarkStart w:id="24" w:name="_Toc24967884"/>
      <w:r w:rsidRPr="002315A5">
        <w:rPr>
          <w:rFonts w:ascii="Book Antiqua" w:hAnsi="Book Antiqua"/>
          <w:szCs w:val="24"/>
        </w:rPr>
        <w:t>Loading Template and S/N</w:t>
      </w:r>
      <w:bookmarkEnd w:id="24"/>
    </w:p>
    <w:p w:rsidR="00B10DAA" w:rsidRPr="00B84B9C" w:rsidRDefault="002C1191" w:rsidP="00B10DAA">
      <w:pPr>
        <w:pStyle w:val="ListParagraph"/>
        <w:numPr>
          <w:ilvl w:val="0"/>
          <w:numId w:val="29"/>
        </w:numPr>
        <w:rPr>
          <w:rFonts w:ascii="Book Antiqua" w:hAnsi="Book Antiqua"/>
          <w:szCs w:val="24"/>
        </w:rPr>
      </w:pP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1389380</wp:posOffset>
                </wp:positionV>
                <wp:extent cx="1590675" cy="2095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8509A" id="Rectangle 13" o:spid="_x0000_s1026" style="position:absolute;margin-left:263.25pt;margin-top:109.4pt;width:125.25pt;height:16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" filled="f" strokecolor="red" strokeweight="2pt"/>
            </w:pict>
          </mc:Fallback>
        </mc:AlternateContent>
      </w: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732155</wp:posOffset>
                </wp:positionV>
                <wp:extent cx="400050" cy="4667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E69E7" id="Rectangle 4" o:spid="_x0000_s1026" style="position:absolute;margin-left:263.25pt;margin-top:57.65pt;width:31.5pt;height:36.7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" filled="f" strokecolor="red" strokeweight="2pt"/>
            </w:pict>
          </mc:Fallback>
        </mc:AlternateContent>
      </w:r>
      <w:r w:rsidR="00225BD2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DBC9AEF" wp14:editId="0790A3EF">
                <wp:simplePos x="0" y="0"/>
                <wp:positionH relativeFrom="column">
                  <wp:posOffset>1657350</wp:posOffset>
                </wp:positionH>
                <wp:positionV relativeFrom="paragraph">
                  <wp:posOffset>1901190</wp:posOffset>
                </wp:positionV>
                <wp:extent cx="3514725" cy="635"/>
                <wp:effectExtent l="0" t="0" r="0" b="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</w:t>
                            </w:r>
                            <w:r w:rsidRPr="00225BD2">
                              <w:rPr>
                                <w:i w:val="0"/>
                              </w:rPr>
                              <w:fldChar w:fldCharType="begin"/>
                            </w:r>
                            <w:r w:rsidRPr="00225BD2">
                              <w:rPr>
                                <w:i w:val="0"/>
                              </w:rPr>
                              <w:instrText xml:space="preserve"> SEQ Figure \* ARABIC </w:instrText>
                            </w:r>
                            <w:r w:rsidRPr="00225BD2">
                              <w:rPr>
                                <w:i w:val="0"/>
                              </w:rPr>
                              <w:fldChar w:fldCharType="separate"/>
                            </w:r>
                            <w:r w:rsidR="002C119B">
                              <w:rPr>
                                <w:i w:val="0"/>
                                <w:noProof/>
                              </w:rPr>
                              <w:t>3</w:t>
                            </w:r>
                            <w:r w:rsidRPr="00225BD2">
                              <w:rPr>
                                <w:i w:val="0"/>
                              </w:rPr>
                              <w:fldChar w:fldCharType="end"/>
                            </w:r>
                            <w:r w:rsidRPr="00225BD2">
                              <w:rPr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</w:rPr>
                              <w:t xml:space="preserve">- </w:t>
                            </w:r>
                            <w:r w:rsidRPr="00225BD2">
                              <w:rPr>
                                <w:i w:val="0"/>
                              </w:rPr>
                              <w:t>Selecting label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C9AEF" id="Text Box 9" o:spid="_x0000_s1033" type="#_x0000_t202" style="position:absolute;left:0;text-align:left;margin-left:130.5pt;margin-top:149.7pt;width:276.75pt;height:.0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</w:t>
                      </w:r>
                      <w:r w:rsidRPr="00225BD2">
                        <w:rPr>
                          <w:i w:val="0"/>
                        </w:rPr>
                        <w:fldChar w:fldCharType="begin"/>
                      </w:r>
                      <w:r w:rsidRPr="00225BD2">
                        <w:rPr>
                          <w:i w:val="0"/>
                        </w:rPr>
                        <w:instrText xml:space="preserve"> SEQ Figure \* ARABIC </w:instrText>
                      </w:r>
                      <w:r w:rsidRPr="00225BD2">
                        <w:rPr>
                          <w:i w:val="0"/>
                        </w:rPr>
                        <w:fldChar w:fldCharType="separate"/>
                      </w:r>
                      <w:r w:rsidR="002C119B">
                        <w:rPr>
                          <w:i w:val="0"/>
                          <w:noProof/>
                        </w:rPr>
                        <w:t>3</w:t>
                      </w:r>
                      <w:r w:rsidRPr="00225BD2">
                        <w:rPr>
                          <w:i w:val="0"/>
                        </w:rPr>
                        <w:fldChar w:fldCharType="end"/>
                      </w:r>
                      <w:r w:rsidRPr="00225BD2">
                        <w:rPr>
                          <w:i w:val="0"/>
                        </w:rPr>
                        <w:t xml:space="preserve"> </w:t>
                      </w:r>
                      <w:r>
                        <w:rPr>
                          <w:i w:val="0"/>
                        </w:rPr>
                        <w:t xml:space="preserve">- </w:t>
                      </w:r>
                      <w:r w:rsidRPr="00225BD2">
                        <w:rPr>
                          <w:i w:val="0"/>
                        </w:rPr>
                        <w:t>Selecting label file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84B9C">
        <w:rPr>
          <w:rFonts w:ascii="Book Antiqua" w:hAnsi="Book Antiqua"/>
          <w:noProof/>
        </w:rPr>
        <w:drawing>
          <wp:anchor distT="0" distB="0" distL="114300" distR="114300" simplePos="0" relativeHeight="251491840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255905</wp:posOffset>
            </wp:positionV>
            <wp:extent cx="3514725" cy="1588135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BD2">
        <w:rPr>
          <w:rFonts w:ascii="Book Antiqua" w:hAnsi="Book Antiqua"/>
          <w:szCs w:val="24"/>
        </w:rPr>
        <w:t xml:space="preserve">Reference Figure 3: </w:t>
      </w:r>
      <w:r w:rsidR="00B10DAA" w:rsidRPr="00B84B9C">
        <w:rPr>
          <w:rFonts w:ascii="Book Antiqua" w:hAnsi="Book Antiqua"/>
          <w:szCs w:val="24"/>
        </w:rPr>
        <w:t>Open LabelMark -&gt; Create -&gt; New Label Using Template</w:t>
      </w:r>
    </w:p>
    <w:p w:rsidR="00330F1F" w:rsidRPr="00B84B9C" w:rsidRDefault="00330F1F" w:rsidP="00330F1F">
      <w:pPr>
        <w:pStyle w:val="ListParagraph"/>
        <w:rPr>
          <w:rFonts w:ascii="Book Antiqua" w:hAnsi="Book Antiqua"/>
          <w:szCs w:val="24"/>
        </w:rPr>
      </w:pPr>
    </w:p>
    <w:p w:rsidR="00330F1F" w:rsidRPr="00B84B9C" w:rsidRDefault="00330F1F" w:rsidP="00330F1F">
      <w:pPr>
        <w:pStyle w:val="ListParagraph"/>
        <w:rPr>
          <w:rFonts w:ascii="Book Antiqua" w:hAnsi="Book Antiqua"/>
          <w:szCs w:val="24"/>
        </w:rPr>
      </w:pPr>
    </w:p>
    <w:p w:rsidR="00330F1F" w:rsidRPr="00B84B9C" w:rsidRDefault="00330F1F" w:rsidP="00330F1F">
      <w:pPr>
        <w:pStyle w:val="ListParagraph"/>
        <w:rPr>
          <w:rFonts w:ascii="Book Antiqua" w:hAnsi="Book Antiqua"/>
          <w:szCs w:val="24"/>
        </w:rPr>
      </w:pPr>
    </w:p>
    <w:p w:rsidR="00B10DAA" w:rsidRPr="00B84B9C" w:rsidRDefault="00225BD2" w:rsidP="00B10DAA">
      <w:pPr>
        <w:pStyle w:val="ListParagraph"/>
        <w:numPr>
          <w:ilvl w:val="0"/>
          <w:numId w:val="29"/>
        </w:numPr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 xml:space="preserve">Reference Figure 4: </w:t>
      </w:r>
      <w:r w:rsidR="00B10DAA" w:rsidRPr="00B84B9C">
        <w:rPr>
          <w:rFonts w:ascii="Book Antiqua" w:hAnsi="Book Antiqua"/>
          <w:szCs w:val="24"/>
        </w:rPr>
        <w:t>Select Templa</w:t>
      </w:r>
      <w:r w:rsidR="0044293E" w:rsidRPr="00B84B9C">
        <w:rPr>
          <w:rFonts w:ascii="Book Antiqua" w:hAnsi="Book Antiqua"/>
          <w:szCs w:val="24"/>
        </w:rPr>
        <w:t>t</w:t>
      </w:r>
      <w:r w:rsidR="00B10DAA" w:rsidRPr="00B84B9C">
        <w:rPr>
          <w:rFonts w:ascii="Book Antiqua" w:hAnsi="Book Antiqua"/>
          <w:szCs w:val="24"/>
        </w:rPr>
        <w:t>e File That Corresponds with Model Number -&gt; Next</w:t>
      </w:r>
    </w:p>
    <w:p w:rsidR="00740D2E" w:rsidRPr="00B84B9C" w:rsidRDefault="00A3714E" w:rsidP="00740D2E">
      <w:pPr>
        <w:pStyle w:val="Heading4"/>
        <w:numPr>
          <w:ilvl w:val="0"/>
          <w:numId w:val="0"/>
        </w:numPr>
        <w:ind w:left="1260"/>
        <w:rPr>
          <w:rFonts w:ascii="Book Antiqua" w:hAnsi="Book Antiqua"/>
          <w:i/>
          <w:color w:val="FF0000"/>
        </w:rPr>
      </w:pP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572135</wp:posOffset>
                </wp:positionV>
                <wp:extent cx="1104900" cy="1419225"/>
                <wp:effectExtent l="0" t="0" r="19050" b="285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41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630DD" id="Rectangle 195" o:spid="_x0000_s1026" style="position:absolute;margin-left:130.5pt;margin-top:45.05pt;width:87pt;height:111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90815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577850</wp:posOffset>
            </wp:positionV>
            <wp:extent cx="1104900" cy="1416685"/>
            <wp:effectExtent l="0" t="0" r="0" b="0"/>
            <wp:wrapTopAndBottom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21"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1196975</wp:posOffset>
                </wp:positionV>
                <wp:extent cx="742950" cy="209550"/>
                <wp:effectExtent l="0" t="0" r="19050" b="1905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14993" id="Rectangle 196" o:spid="_x0000_s1026" style="position:absolute;margin-left:320.25pt;margin-top:94.25pt;width:58.5pt;height:16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" filled="f" strokecolor="red" strokeweight="2pt"/>
            </w:pict>
          </mc:Fallback>
        </mc:AlternateContent>
      </w:r>
      <w:r w:rsidR="00140221" w:rsidRPr="00B84B9C">
        <w:rPr>
          <w:rFonts w:ascii="Book Antiqua" w:hAnsi="Book Antiqua"/>
          <w:noProof/>
        </w:rPr>
        <w:drawing>
          <wp:anchor distT="0" distB="0" distL="114300" distR="114300" simplePos="0" relativeHeight="251547136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1159510</wp:posOffset>
            </wp:positionV>
            <wp:extent cx="762000" cy="276225"/>
            <wp:effectExtent l="0" t="0" r="0" b="9525"/>
            <wp:wrapTopAndBottom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21"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1264285</wp:posOffset>
                </wp:positionV>
                <wp:extent cx="857250" cy="9525"/>
                <wp:effectExtent l="0" t="95250" r="0" b="14287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6020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1" o:spid="_x0000_s1026" type="#_x0000_t32" style="position:absolute;margin-left:239.25pt;margin-top:99.55pt;width:67.5pt;height:.7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25BD2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B3C13DA" wp14:editId="2AD27EFE">
                <wp:simplePos x="0" y="0"/>
                <wp:positionH relativeFrom="column">
                  <wp:posOffset>2762250</wp:posOffset>
                </wp:positionH>
                <wp:positionV relativeFrom="paragraph">
                  <wp:posOffset>1997075</wp:posOffset>
                </wp:positionV>
                <wp:extent cx="1504950" cy="635"/>
                <wp:effectExtent l="0" t="0" r="0" b="8255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rPr>
                                <w:rFonts w:ascii="Book Antiqua" w:hAnsi="Book Antiqua" w:cs="Arial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</w:t>
                            </w:r>
                            <w:r w:rsidRPr="00225BD2">
                              <w:rPr>
                                <w:i w:val="0"/>
                              </w:rPr>
                              <w:fldChar w:fldCharType="begin"/>
                            </w:r>
                            <w:r w:rsidRPr="00225BD2">
                              <w:rPr>
                                <w:i w:val="0"/>
                              </w:rPr>
                              <w:instrText xml:space="preserve"> SEQ Figure \* ARABIC </w:instrText>
                            </w:r>
                            <w:r w:rsidRPr="00225BD2">
                              <w:rPr>
                                <w:i w:val="0"/>
                              </w:rPr>
                              <w:fldChar w:fldCharType="separate"/>
                            </w:r>
                            <w:r w:rsidR="002C119B">
                              <w:rPr>
                                <w:i w:val="0"/>
                                <w:noProof/>
                              </w:rPr>
                              <w:t>4</w:t>
                            </w:r>
                            <w:r w:rsidRPr="00225BD2">
                              <w:rPr>
                                <w:i w:val="0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</w:rPr>
                              <w:t xml:space="preserve"> -</w:t>
                            </w:r>
                            <w:r w:rsidRPr="00225BD2">
                              <w:rPr>
                                <w:i w:val="0"/>
                              </w:rPr>
                              <w:t xml:space="preserve"> Select template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C13DA" id="Text Box 11" o:spid="_x0000_s1034" type="#_x0000_t202" style="position:absolute;left:0;text-align:left;margin-left:217.5pt;margin-top:157.25pt;width:118.5pt;height:.05pt;z-index:25183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rPr>
                          <w:rFonts w:ascii="Book Antiqua" w:hAnsi="Book Antiqua" w:cs="Arial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</w:t>
                      </w:r>
                      <w:r w:rsidRPr="00225BD2">
                        <w:rPr>
                          <w:i w:val="0"/>
                        </w:rPr>
                        <w:fldChar w:fldCharType="begin"/>
                      </w:r>
                      <w:r w:rsidRPr="00225BD2">
                        <w:rPr>
                          <w:i w:val="0"/>
                        </w:rPr>
                        <w:instrText xml:space="preserve"> SEQ Figure \* ARABIC </w:instrText>
                      </w:r>
                      <w:r w:rsidRPr="00225BD2">
                        <w:rPr>
                          <w:i w:val="0"/>
                        </w:rPr>
                        <w:fldChar w:fldCharType="separate"/>
                      </w:r>
                      <w:r w:rsidR="002C119B">
                        <w:rPr>
                          <w:i w:val="0"/>
                          <w:noProof/>
                        </w:rPr>
                        <w:t>4</w:t>
                      </w:r>
                      <w:r w:rsidRPr="00225BD2">
                        <w:rPr>
                          <w:i w:val="0"/>
                        </w:rPr>
                        <w:fldChar w:fldCharType="end"/>
                      </w:r>
                      <w:r>
                        <w:rPr>
                          <w:i w:val="0"/>
                        </w:rPr>
                        <w:t xml:space="preserve"> -</w:t>
                      </w:r>
                      <w:r w:rsidRPr="00225BD2">
                        <w:rPr>
                          <w:i w:val="0"/>
                        </w:rPr>
                        <w:t xml:space="preserve"> Select template file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40D2E" w:rsidRPr="00B84B9C">
        <w:rPr>
          <w:rFonts w:ascii="Book Antiqua" w:hAnsi="Book Antiqua"/>
          <w:i/>
        </w:rPr>
        <w:t>Note: If the model does not have an existing template, do Not Attempt to create a new template. Contact a Supervisor or Trainer for further instructions</w:t>
      </w:r>
      <w:r w:rsidR="00740D2E" w:rsidRPr="00B84B9C">
        <w:rPr>
          <w:rFonts w:ascii="Book Antiqua" w:hAnsi="Book Antiqua"/>
          <w:i/>
          <w:color w:val="FF0000"/>
        </w:rPr>
        <w:t xml:space="preserve">. </w:t>
      </w:r>
      <w:r w:rsidR="00740D2E" w:rsidRPr="00B84B9C">
        <w:rPr>
          <w:rFonts w:ascii="Book Antiqua" w:hAnsi="Book Antiqua"/>
          <w:i/>
        </w:rPr>
        <w:t>.</w:t>
      </w:r>
    </w:p>
    <w:p w:rsidR="00330F1F" w:rsidRDefault="00330F1F" w:rsidP="009752ED">
      <w:pPr>
        <w:rPr>
          <w:rFonts w:ascii="Book Antiqua" w:hAnsi="Book Antiqua"/>
          <w:szCs w:val="24"/>
        </w:rPr>
      </w:pPr>
    </w:p>
    <w:p w:rsidR="00225BD2" w:rsidRDefault="00225BD2" w:rsidP="009752ED">
      <w:pPr>
        <w:rPr>
          <w:rFonts w:ascii="Book Antiqua" w:hAnsi="Book Antiqua"/>
          <w:szCs w:val="24"/>
        </w:rPr>
      </w:pPr>
    </w:p>
    <w:p w:rsidR="00225BD2" w:rsidRPr="00B84B9C" w:rsidRDefault="00225BD2" w:rsidP="009752ED">
      <w:pPr>
        <w:rPr>
          <w:rFonts w:ascii="Book Antiqua" w:hAnsi="Book Antiqua"/>
          <w:szCs w:val="24"/>
        </w:rPr>
      </w:pPr>
    </w:p>
    <w:p w:rsidR="00225BD2" w:rsidRDefault="00225BD2" w:rsidP="00225BD2">
      <w:pPr>
        <w:pStyle w:val="ListParagraph"/>
        <w:rPr>
          <w:rFonts w:ascii="Book Antiqua" w:hAnsi="Book Antiqua"/>
          <w:szCs w:val="24"/>
        </w:rPr>
      </w:pPr>
    </w:p>
    <w:p w:rsidR="00140221" w:rsidRPr="00140221" w:rsidRDefault="00140221" w:rsidP="00140221">
      <w:pPr>
        <w:pStyle w:val="ListParagraph"/>
        <w:rPr>
          <w:rFonts w:ascii="Book Antiqua" w:hAnsi="Book Antiqua"/>
          <w:szCs w:val="24"/>
        </w:rPr>
      </w:pPr>
    </w:p>
    <w:p w:rsidR="00B10DAA" w:rsidRPr="00140221" w:rsidRDefault="00225BD2" w:rsidP="00140221">
      <w:pPr>
        <w:pStyle w:val="ListParagraph"/>
        <w:numPr>
          <w:ilvl w:val="0"/>
          <w:numId w:val="29"/>
        </w:numPr>
        <w:rPr>
          <w:rFonts w:ascii="Book Antiqua" w:hAnsi="Book Antiqua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B1E7B8C" wp14:editId="3B768E0A">
                <wp:simplePos x="0" y="0"/>
                <wp:positionH relativeFrom="column">
                  <wp:posOffset>2733675</wp:posOffset>
                </wp:positionH>
                <wp:positionV relativeFrom="paragraph">
                  <wp:posOffset>1108075</wp:posOffset>
                </wp:positionV>
                <wp:extent cx="1162050" cy="635"/>
                <wp:effectExtent l="0" t="0" r="0" b="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</w:t>
                            </w:r>
                            <w:r w:rsidRPr="00225BD2">
                              <w:rPr>
                                <w:i w:val="0"/>
                              </w:rPr>
                              <w:fldChar w:fldCharType="begin"/>
                            </w:r>
                            <w:r w:rsidRPr="00225BD2">
                              <w:rPr>
                                <w:i w:val="0"/>
                              </w:rPr>
                              <w:instrText xml:space="preserve"> SEQ Figure \* ARABIC </w:instrText>
                            </w:r>
                            <w:r w:rsidRPr="00225BD2">
                              <w:rPr>
                                <w:i w:val="0"/>
                              </w:rPr>
                              <w:fldChar w:fldCharType="separate"/>
                            </w:r>
                            <w:r w:rsidR="002C119B">
                              <w:rPr>
                                <w:i w:val="0"/>
                                <w:noProof/>
                              </w:rPr>
                              <w:t>5</w:t>
                            </w:r>
                            <w:r w:rsidRPr="00225BD2">
                              <w:rPr>
                                <w:i w:val="0"/>
                              </w:rPr>
                              <w:fldChar w:fldCharType="end"/>
                            </w:r>
                            <w:r w:rsidRPr="00225BD2">
                              <w:rPr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</w:rPr>
                              <w:t xml:space="preserve">- </w:t>
                            </w:r>
                            <w:r w:rsidRPr="00225BD2">
                              <w:rPr>
                                <w:i w:val="0"/>
                              </w:rPr>
                              <w:t>Edit 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E7B8C" id="Text Box 12" o:spid="_x0000_s1035" type="#_x0000_t202" style="position:absolute;left:0;text-align:left;margin-left:215.25pt;margin-top:87.25pt;width:91.5pt;height:.0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</w:t>
                      </w:r>
                      <w:r w:rsidRPr="00225BD2">
                        <w:rPr>
                          <w:i w:val="0"/>
                        </w:rPr>
                        <w:fldChar w:fldCharType="begin"/>
                      </w:r>
                      <w:r w:rsidRPr="00225BD2">
                        <w:rPr>
                          <w:i w:val="0"/>
                        </w:rPr>
                        <w:instrText xml:space="preserve"> SEQ Figure \* ARABIC </w:instrText>
                      </w:r>
                      <w:r w:rsidRPr="00225BD2">
                        <w:rPr>
                          <w:i w:val="0"/>
                        </w:rPr>
                        <w:fldChar w:fldCharType="separate"/>
                      </w:r>
                      <w:r w:rsidR="002C119B">
                        <w:rPr>
                          <w:i w:val="0"/>
                          <w:noProof/>
                        </w:rPr>
                        <w:t>5</w:t>
                      </w:r>
                      <w:r w:rsidRPr="00225BD2">
                        <w:rPr>
                          <w:i w:val="0"/>
                        </w:rPr>
                        <w:fldChar w:fldCharType="end"/>
                      </w:r>
                      <w:r w:rsidRPr="00225BD2">
                        <w:rPr>
                          <w:i w:val="0"/>
                        </w:rPr>
                        <w:t xml:space="preserve"> </w:t>
                      </w:r>
                      <w:r>
                        <w:rPr>
                          <w:i w:val="0"/>
                        </w:rPr>
                        <w:t xml:space="preserve">- </w:t>
                      </w:r>
                      <w:r w:rsidRPr="00225BD2">
                        <w:rPr>
                          <w:i w:val="0"/>
                        </w:rPr>
                        <w:t>Edit label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516255</wp:posOffset>
                </wp:positionV>
                <wp:extent cx="771525" cy="238125"/>
                <wp:effectExtent l="0" t="0" r="28575" b="285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90861" id="Rectangle 199" o:spid="_x0000_s1026" style="position:absolute;margin-left:315pt;margin-top:40.65pt;width:60.75pt;height:18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" filled="f" strokecolor="red" strokeweight="2pt"/>
            </w:pict>
          </mc:Fallback>
        </mc:AlternateContent>
      </w:r>
      <w:r w:rsidRPr="00B84B9C">
        <w:rPr>
          <w:rFonts w:ascii="Book Antiqua" w:hAnsi="Book Antiqua"/>
          <w:noProof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516255</wp:posOffset>
            </wp:positionV>
            <wp:extent cx="771525" cy="238125"/>
            <wp:effectExtent l="0" t="0" r="9525" b="9525"/>
            <wp:wrapTopAndBottom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6FA3CDA" wp14:editId="68FD341C">
                <wp:simplePos x="0" y="0"/>
                <wp:positionH relativeFrom="column">
                  <wp:posOffset>3038475</wp:posOffset>
                </wp:positionH>
                <wp:positionV relativeFrom="paragraph">
                  <wp:posOffset>600075</wp:posOffset>
                </wp:positionV>
                <wp:extent cx="857250" cy="9525"/>
                <wp:effectExtent l="0" t="95250" r="0" b="1428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93E42" id="Straight Arrow Connector 10" o:spid="_x0000_s1026" type="#_x0000_t32" style="position:absolute;margin-left:239.25pt;margin-top:47.25pt;width:67.5pt;height:.7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B84B9C">
        <w:rPr>
          <w:rFonts w:ascii="Book Antiqua" w:hAnsi="Book Antiqua"/>
          <w:noProof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225425</wp:posOffset>
            </wp:positionV>
            <wp:extent cx="1162050" cy="758825"/>
            <wp:effectExtent l="0" t="0" r="0" b="3175"/>
            <wp:wrapTopAndBottom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B9C"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227330</wp:posOffset>
                </wp:positionV>
                <wp:extent cx="1162050" cy="758669"/>
                <wp:effectExtent l="0" t="0" r="19050" b="2286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586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443CD" id="Rectangle 198" o:spid="_x0000_s1026" style="position:absolute;margin-left:144.2pt;margin-top:17.9pt;width:91.5pt;height:5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" filled="f" strokecolor="red" strokeweight="2pt"/>
            </w:pict>
          </mc:Fallback>
        </mc:AlternateContent>
      </w:r>
      <w:r w:rsidRPr="00140221">
        <w:rPr>
          <w:rFonts w:ascii="Book Antiqua" w:hAnsi="Book Antiqua"/>
          <w:szCs w:val="24"/>
        </w:rPr>
        <w:t xml:space="preserve">Reference Figure 5: </w:t>
      </w:r>
      <w:r w:rsidR="00B10DAA" w:rsidRPr="00140221">
        <w:rPr>
          <w:rFonts w:ascii="Book Antiqua" w:hAnsi="Book Antiqua"/>
          <w:szCs w:val="24"/>
        </w:rPr>
        <w:t>Edit Label-&gt;</w:t>
      </w:r>
      <w:r w:rsidR="009D5ADF" w:rsidRPr="00140221">
        <w:rPr>
          <w:rFonts w:ascii="Book Antiqua" w:hAnsi="Book Antiqua"/>
          <w:szCs w:val="24"/>
        </w:rPr>
        <w:t xml:space="preserve"> </w:t>
      </w:r>
      <w:r w:rsidR="00B10DAA" w:rsidRPr="00140221">
        <w:rPr>
          <w:rFonts w:ascii="Book Antiqua" w:hAnsi="Book Antiqua"/>
          <w:szCs w:val="24"/>
        </w:rPr>
        <w:t>Finish</w:t>
      </w:r>
    </w:p>
    <w:p w:rsidR="00330F1F" w:rsidRPr="00A3714E" w:rsidRDefault="00283384" w:rsidP="00A3714E">
      <w:pPr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 xml:space="preserve">  </w:t>
      </w:r>
    </w:p>
    <w:p w:rsidR="00D11E90" w:rsidRPr="00B84B9C" w:rsidRDefault="00225BD2" w:rsidP="00D11E90">
      <w:pPr>
        <w:pStyle w:val="ListParagraph"/>
        <w:numPr>
          <w:ilvl w:val="0"/>
          <w:numId w:val="29"/>
        </w:numPr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 xml:space="preserve">Reference Figure 6: </w:t>
      </w:r>
      <w:r w:rsidR="00B10DAA" w:rsidRPr="00B84B9C">
        <w:rPr>
          <w:rFonts w:ascii="Book Antiqua" w:hAnsi="Book Antiqua"/>
          <w:szCs w:val="24"/>
        </w:rPr>
        <w:t xml:space="preserve">Verify correct model number is displayed in “Label 1” and that the line underneath the model number is </w:t>
      </w:r>
      <w:r w:rsidR="009752ED" w:rsidRPr="00B84B9C">
        <w:rPr>
          <w:rFonts w:ascii="Book Antiqua" w:hAnsi="Book Antiqua"/>
          <w:szCs w:val="24"/>
        </w:rPr>
        <w:t>outlined</w:t>
      </w:r>
      <w:r w:rsidR="00B10DAA" w:rsidRPr="00B84B9C">
        <w:rPr>
          <w:rFonts w:ascii="Book Antiqua" w:hAnsi="Book Antiqua"/>
          <w:szCs w:val="24"/>
        </w:rPr>
        <w:t xml:space="preserve"> with a </w:t>
      </w:r>
      <w:r w:rsidR="009752ED" w:rsidRPr="00B84B9C">
        <w:rPr>
          <w:rFonts w:ascii="Book Antiqua" w:hAnsi="Book Antiqua"/>
          <w:szCs w:val="24"/>
        </w:rPr>
        <w:t xml:space="preserve">solid </w:t>
      </w:r>
      <w:r w:rsidR="00B10DAA" w:rsidRPr="00B84B9C">
        <w:rPr>
          <w:rFonts w:ascii="Book Antiqua" w:hAnsi="Book Antiqua"/>
          <w:szCs w:val="24"/>
        </w:rPr>
        <w:t>blue rectangle</w:t>
      </w:r>
      <w:r w:rsidR="009752ED" w:rsidRPr="00B84B9C">
        <w:rPr>
          <w:rFonts w:ascii="Book Antiqua" w:hAnsi="Book Antiqua"/>
          <w:szCs w:val="24"/>
        </w:rPr>
        <w:t>.</w:t>
      </w:r>
    </w:p>
    <w:p w:rsidR="00330F1F" w:rsidRPr="00B84B9C" w:rsidRDefault="00330F1F" w:rsidP="00330F1F">
      <w:pPr>
        <w:pStyle w:val="ListParagraph"/>
        <w:rPr>
          <w:rFonts w:ascii="Book Antiqua" w:hAnsi="Book Antiqua"/>
          <w:szCs w:val="24"/>
        </w:rPr>
      </w:pPr>
    </w:p>
    <w:p w:rsidR="00B10DAA" w:rsidRPr="00B84B9C" w:rsidRDefault="00B10DAA" w:rsidP="00B10DAA">
      <w:pPr>
        <w:pStyle w:val="ListParagraph"/>
        <w:numPr>
          <w:ilvl w:val="0"/>
          <w:numId w:val="29"/>
        </w:numPr>
        <w:rPr>
          <w:rFonts w:ascii="Book Antiqua" w:hAnsi="Book Antiqua"/>
          <w:szCs w:val="24"/>
        </w:rPr>
      </w:pPr>
      <w:r w:rsidRPr="00B84B9C">
        <w:rPr>
          <w:rFonts w:ascii="Book Antiqua" w:hAnsi="Book Antiqua"/>
          <w:szCs w:val="24"/>
        </w:rPr>
        <w:t>Scan serial number</w:t>
      </w:r>
      <w:r w:rsidR="00D11E90" w:rsidRPr="00B84B9C">
        <w:rPr>
          <w:rFonts w:ascii="Book Antiqua" w:hAnsi="Book Antiqua"/>
          <w:szCs w:val="24"/>
        </w:rPr>
        <w:t>s on seriali</w:t>
      </w:r>
      <w:r w:rsidR="009D5ADF">
        <w:rPr>
          <w:rFonts w:ascii="Book Antiqua" w:hAnsi="Book Antiqua"/>
          <w:szCs w:val="24"/>
        </w:rPr>
        <w:t xml:space="preserve">zation sheet in numerical order.  </w:t>
      </w:r>
      <w:r w:rsidRPr="00B84B9C">
        <w:rPr>
          <w:rFonts w:ascii="Book Antiqua" w:hAnsi="Book Antiqua"/>
          <w:szCs w:val="24"/>
        </w:rPr>
        <w:t>Continue until each serial number has been scanned.</w:t>
      </w:r>
    </w:p>
    <w:p w:rsidR="0044293E" w:rsidRPr="00B84B9C" w:rsidRDefault="0044293E" w:rsidP="007F7606">
      <w:pPr>
        <w:ind w:left="360"/>
        <w:rPr>
          <w:rFonts w:ascii="Book Antiqua" w:hAnsi="Book Antiqua"/>
          <w:szCs w:val="24"/>
        </w:rPr>
      </w:pPr>
    </w:p>
    <w:p w:rsidR="002315A5" w:rsidRPr="002315A5" w:rsidRDefault="00225BD2" w:rsidP="002315A5">
      <w:pPr>
        <w:pStyle w:val="ListParagraph"/>
        <w:numPr>
          <w:ilvl w:val="0"/>
          <w:numId w:val="29"/>
        </w:numPr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 xml:space="preserve">Reference Figures 7 and 8: </w:t>
      </w:r>
      <w:r w:rsidR="00B10DAA" w:rsidRPr="00B84B9C">
        <w:rPr>
          <w:rFonts w:ascii="Book Antiqua" w:hAnsi="Book Antiqua"/>
          <w:szCs w:val="24"/>
        </w:rPr>
        <w:t>After all serial numbers have been imported, Select File-&gt;Print</w:t>
      </w:r>
      <w:r w:rsidR="009D5ADF">
        <w:rPr>
          <w:rFonts w:ascii="Book Antiqua" w:hAnsi="Book Antiqua"/>
          <w:szCs w:val="24"/>
        </w:rPr>
        <w:t>. The print screen will open. S</w:t>
      </w:r>
      <w:r w:rsidR="009C02A9" w:rsidRPr="00B84B9C">
        <w:rPr>
          <w:rFonts w:ascii="Book Antiqua" w:hAnsi="Book Antiqua"/>
          <w:szCs w:val="24"/>
        </w:rPr>
        <w:t>elect “Print”</w:t>
      </w:r>
      <w:r w:rsidR="002315A5">
        <w:rPr>
          <w:rFonts w:ascii="Book Antiqua" w:hAnsi="Book Antiqua"/>
          <w:szCs w:val="24"/>
        </w:rPr>
        <w:t xml:space="preserve"> </w:t>
      </w:r>
      <w:r w:rsidR="002315A5" w:rsidRPr="002315A5">
        <w:rPr>
          <w:rFonts w:ascii="Book Antiqua" w:hAnsi="Book Antiqua"/>
          <w:color w:val="FF0000"/>
          <w:szCs w:val="24"/>
        </w:rPr>
        <w:t>or click the printer icon</w:t>
      </w:r>
      <w:r w:rsidR="009D5ADF" w:rsidRPr="002315A5">
        <w:rPr>
          <w:rFonts w:ascii="Book Antiqua" w:hAnsi="Book Antiqua"/>
          <w:color w:val="FF0000"/>
          <w:szCs w:val="24"/>
        </w:rPr>
        <w:t>.</w:t>
      </w:r>
      <w:r w:rsidR="002315A5">
        <w:rPr>
          <w:rFonts w:ascii="Book Antiqua" w:hAnsi="Book Antiqua"/>
          <w:color w:val="FF0000"/>
          <w:szCs w:val="24"/>
        </w:rPr>
        <w:t xml:space="preserve"> Verify “All Lables” is selected on Print options or select the option desired (figure 8).</w:t>
      </w:r>
      <w:r w:rsidR="00A3714E" w:rsidRPr="002315A5">
        <w:rPr>
          <w:noProof/>
          <w:color w:val="FF0000"/>
        </w:rPr>
        <w:t xml:space="preserve"> </w:t>
      </w:r>
    </w:p>
    <w:p w:rsidR="002315A5" w:rsidRPr="002315A5" w:rsidRDefault="002315A5" w:rsidP="002315A5">
      <w:pPr>
        <w:pStyle w:val="ListParagraph"/>
        <w:rPr>
          <w:rFonts w:ascii="Book Antiqua" w:hAnsi="Book Antiqua"/>
          <w:szCs w:val="24"/>
        </w:rPr>
      </w:pPr>
      <w:r>
        <w:rPr>
          <w:noProof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137795</wp:posOffset>
            </wp:positionV>
            <wp:extent cx="2012950" cy="947420"/>
            <wp:effectExtent l="0" t="0" r="6350" b="508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5A5" w:rsidRP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B860D30" wp14:editId="30B4A482">
                <wp:simplePos x="0" y="0"/>
                <wp:positionH relativeFrom="column">
                  <wp:posOffset>2508250</wp:posOffset>
                </wp:positionH>
                <wp:positionV relativeFrom="paragraph">
                  <wp:posOffset>138430</wp:posOffset>
                </wp:positionV>
                <wp:extent cx="2114550" cy="152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</w:t>
                            </w:r>
                            <w:r w:rsidRPr="00225BD2">
                              <w:rPr>
                                <w:i w:val="0"/>
                              </w:rPr>
                              <w:fldChar w:fldCharType="begin"/>
                            </w:r>
                            <w:r w:rsidRPr="00225BD2">
                              <w:rPr>
                                <w:i w:val="0"/>
                              </w:rPr>
                              <w:instrText xml:space="preserve"> SEQ Figure \* ARABIC </w:instrText>
                            </w:r>
                            <w:r w:rsidRPr="00225BD2">
                              <w:rPr>
                                <w:i w:val="0"/>
                              </w:rPr>
                              <w:fldChar w:fldCharType="separate"/>
                            </w:r>
                            <w:r w:rsidR="002C119B">
                              <w:rPr>
                                <w:i w:val="0"/>
                                <w:noProof/>
                              </w:rPr>
                              <w:t>6</w:t>
                            </w:r>
                            <w:r w:rsidRPr="00225BD2">
                              <w:rPr>
                                <w:i w:val="0"/>
                              </w:rPr>
                              <w:fldChar w:fldCharType="end"/>
                            </w:r>
                            <w:r w:rsidRPr="00225BD2">
                              <w:rPr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</w:rPr>
                              <w:t xml:space="preserve"> - </w:t>
                            </w:r>
                            <w:r w:rsidRPr="00225BD2">
                              <w:rPr>
                                <w:i w:val="0"/>
                              </w:rPr>
                              <w:t>Model template 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0D30" id="Text Box 14" o:spid="_x0000_s1036" type="#_x0000_t202" style="position:absolute;left:0;text-align:left;margin-left:197.5pt;margin-top:10.9pt;width:166.5pt;height:12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" stroked="f">
                <v:textbox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</w:t>
                      </w:r>
                      <w:r w:rsidRPr="00225BD2">
                        <w:rPr>
                          <w:i w:val="0"/>
                        </w:rPr>
                        <w:fldChar w:fldCharType="begin"/>
                      </w:r>
                      <w:r w:rsidRPr="00225BD2">
                        <w:rPr>
                          <w:i w:val="0"/>
                        </w:rPr>
                        <w:instrText xml:space="preserve"> SEQ Figure \* ARABIC </w:instrText>
                      </w:r>
                      <w:r w:rsidRPr="00225BD2">
                        <w:rPr>
                          <w:i w:val="0"/>
                        </w:rPr>
                        <w:fldChar w:fldCharType="separate"/>
                      </w:r>
                      <w:r w:rsidR="002C119B">
                        <w:rPr>
                          <w:i w:val="0"/>
                          <w:noProof/>
                        </w:rPr>
                        <w:t>6</w:t>
                      </w:r>
                      <w:r w:rsidRPr="00225BD2">
                        <w:rPr>
                          <w:i w:val="0"/>
                        </w:rPr>
                        <w:fldChar w:fldCharType="end"/>
                      </w:r>
                      <w:r w:rsidRPr="00225BD2">
                        <w:rPr>
                          <w:i w:val="0"/>
                        </w:rPr>
                        <w:t xml:space="preserve"> </w:t>
                      </w:r>
                      <w:r>
                        <w:rPr>
                          <w:i w:val="0"/>
                        </w:rPr>
                        <w:t xml:space="preserve"> - </w:t>
                      </w:r>
                      <w:r w:rsidRPr="00225BD2">
                        <w:rPr>
                          <w:i w:val="0"/>
                        </w:rPr>
                        <w:t>Model template display</w:t>
                      </w:r>
                    </w:p>
                  </w:txbxContent>
                </v:textbox>
              </v:shape>
            </w:pict>
          </mc:Fallback>
        </mc:AlternateContent>
      </w: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  <w:r w:rsidRPr="00B84B9C">
        <w:rPr>
          <w:rFonts w:ascii="Book Antiqua" w:hAnsi="Book Antiqua"/>
          <w:noProof/>
        </w:rPr>
        <w:drawing>
          <wp:anchor distT="0" distB="0" distL="114300" distR="114300" simplePos="0" relativeHeight="251503104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-22860</wp:posOffset>
            </wp:positionV>
            <wp:extent cx="2478405" cy="26479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B9C">
        <w:rPr>
          <w:rFonts w:ascii="Book Antiqua" w:hAnsi="Book Antiqua"/>
          <w:noProof/>
        </w:rPr>
        <w:drawing>
          <wp:anchor distT="0" distB="0" distL="114300" distR="114300" simplePos="0" relativeHeight="251496960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8255</wp:posOffset>
            </wp:positionV>
            <wp:extent cx="1714500" cy="13335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  <w:r>
        <w:rPr>
          <w:rFonts w:ascii="Book Antiqua" w:hAnsi="Book Antiqua"/>
          <w:noProof/>
          <w:szCs w:val="24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175895</wp:posOffset>
                </wp:positionV>
                <wp:extent cx="355600" cy="222885"/>
                <wp:effectExtent l="0" t="0" r="82550" b="62865"/>
                <wp:wrapNone/>
                <wp:docPr id="217" name="Straight Arrow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222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65AE" id="Straight Arrow Connector 217" o:spid="_x0000_s1026" type="#_x0000_t32" style="position:absolute;margin-left:253.5pt;margin-top:13.85pt;width:28pt;height:17.5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" strokecolor="red">
                <v:stroke endarrow="block"/>
              </v:shape>
            </w:pict>
          </mc:Fallback>
        </mc:AlternateContent>
      </w: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149860</wp:posOffset>
                </wp:positionV>
                <wp:extent cx="1714500" cy="171450"/>
                <wp:effectExtent l="0" t="0" r="19050" b="1905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D3169" id="Rectangle 203" o:spid="_x0000_s1026" style="position:absolute;margin-left:100.5pt;margin-top:11.8pt;width:135pt;height:13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" filled="f" strokecolor="red" strokeweight="2pt"/>
            </w:pict>
          </mc:Fallback>
        </mc:AlternateContent>
      </w: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B1859D7" wp14:editId="303B6D77">
                <wp:simplePos x="0" y="0"/>
                <wp:positionH relativeFrom="column">
                  <wp:posOffset>1276350</wp:posOffset>
                </wp:positionH>
                <wp:positionV relativeFrom="paragraph">
                  <wp:posOffset>15240</wp:posOffset>
                </wp:positionV>
                <wp:extent cx="1714500" cy="635"/>
                <wp:effectExtent l="0" t="0" r="0" b="82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</w:t>
                            </w:r>
                            <w:r>
                              <w:rPr>
                                <w:i w:val="0"/>
                              </w:rPr>
                              <w:t>7</w:t>
                            </w:r>
                            <w:r w:rsidRPr="00225BD2">
                              <w:rPr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</w:rPr>
                              <w:t xml:space="preserve">- </w:t>
                            </w:r>
                            <w:r w:rsidRPr="00225BD2">
                              <w:rPr>
                                <w:i w:val="0"/>
                              </w:rPr>
                              <w:t>Printing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859D7" id="Text Box 15" o:spid="_x0000_s1037" type="#_x0000_t202" style="position:absolute;left:0;text-align:left;margin-left:100.5pt;margin-top:1.2pt;width:135pt;height:.0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</w:t>
                      </w:r>
                      <w:proofErr w:type="gramStart"/>
                      <w:r>
                        <w:rPr>
                          <w:i w:val="0"/>
                        </w:rPr>
                        <w:t>7</w:t>
                      </w:r>
                      <w:proofErr w:type="gramEnd"/>
                      <w:r w:rsidRPr="00225BD2">
                        <w:rPr>
                          <w:i w:val="0"/>
                        </w:rPr>
                        <w:t xml:space="preserve"> </w:t>
                      </w:r>
                      <w:r>
                        <w:rPr>
                          <w:i w:val="0"/>
                        </w:rPr>
                        <w:t xml:space="preserve">- </w:t>
                      </w:r>
                      <w:r w:rsidRPr="00225BD2">
                        <w:rPr>
                          <w:i w:val="0"/>
                        </w:rPr>
                        <w:t>Printing file</w:t>
                      </w:r>
                    </w:p>
                  </w:txbxContent>
                </v:textbox>
              </v:shape>
            </w:pict>
          </mc:Fallback>
        </mc:AlternateContent>
      </w: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29210</wp:posOffset>
                </wp:positionV>
                <wp:extent cx="285750" cy="95250"/>
                <wp:effectExtent l="0" t="0" r="19050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FEE70" id="Rectangle 204" o:spid="_x0000_s1026" style="position:absolute;margin-left:395pt;margin-top:2.3pt;width:22.5pt;height:7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" filled="f" strokecolor="red" strokeweight="2pt"/>
            </w:pict>
          </mc:Fallback>
        </mc:AlternateContent>
      </w: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8135A19" wp14:editId="79744C57">
                <wp:simplePos x="0" y="0"/>
                <wp:positionH relativeFrom="column">
                  <wp:posOffset>3416300</wp:posOffset>
                </wp:positionH>
                <wp:positionV relativeFrom="paragraph">
                  <wp:posOffset>10160</wp:posOffset>
                </wp:positionV>
                <wp:extent cx="2523490" cy="635"/>
                <wp:effectExtent l="0" t="0" r="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8 </w:t>
                            </w:r>
                            <w:r>
                              <w:rPr>
                                <w:i w:val="0"/>
                              </w:rPr>
                              <w:t xml:space="preserve">- </w:t>
                            </w:r>
                            <w:r w:rsidRPr="00225BD2">
                              <w:rPr>
                                <w:i w:val="0"/>
                              </w:rPr>
                              <w:t>Printing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35A19" id="Text Box 16" o:spid="_x0000_s1038" type="#_x0000_t202" style="position:absolute;left:0;text-align:left;margin-left:269pt;margin-top:.8pt;width:198.7pt;height:.0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</w:t>
                      </w:r>
                      <w:proofErr w:type="gramStart"/>
                      <w:r w:rsidRPr="00225BD2">
                        <w:rPr>
                          <w:i w:val="0"/>
                        </w:rPr>
                        <w:t>8</w:t>
                      </w:r>
                      <w:proofErr w:type="gramEnd"/>
                      <w:r w:rsidRPr="00225BD2">
                        <w:rPr>
                          <w:i w:val="0"/>
                        </w:rPr>
                        <w:t xml:space="preserve"> </w:t>
                      </w:r>
                      <w:r>
                        <w:rPr>
                          <w:i w:val="0"/>
                        </w:rPr>
                        <w:t xml:space="preserve">- </w:t>
                      </w:r>
                      <w:r w:rsidRPr="00225BD2">
                        <w:rPr>
                          <w:i w:val="0"/>
                        </w:rPr>
                        <w:t>Printing file</w:t>
                      </w:r>
                    </w:p>
                  </w:txbxContent>
                </v:textbox>
              </v:shape>
            </w:pict>
          </mc:Fallback>
        </mc:AlternateContent>
      </w:r>
    </w:p>
    <w:p w:rsidR="002315A5" w:rsidRDefault="002315A5" w:rsidP="00A3714E">
      <w:pPr>
        <w:ind w:left="360"/>
        <w:rPr>
          <w:rFonts w:ascii="Book Antiqua" w:hAnsi="Book Antiqua"/>
          <w:szCs w:val="24"/>
        </w:rPr>
      </w:pPr>
    </w:p>
    <w:p w:rsidR="00A3714E" w:rsidRPr="00A3714E" w:rsidRDefault="00A3714E" w:rsidP="00A3714E">
      <w:pPr>
        <w:ind w:left="360"/>
        <w:rPr>
          <w:rFonts w:ascii="Book Antiqua" w:hAnsi="Book Antiqua"/>
          <w:szCs w:val="24"/>
        </w:rPr>
      </w:pPr>
    </w:p>
    <w:p w:rsidR="002315A5" w:rsidRDefault="002315A5" w:rsidP="002315A5">
      <w:pPr>
        <w:pStyle w:val="ListParagraph"/>
        <w:numPr>
          <w:ilvl w:val="0"/>
          <w:numId w:val="29"/>
        </w:numPr>
        <w:rPr>
          <w:rFonts w:ascii="Book Antiqua" w:hAnsi="Book Antiqua"/>
          <w:szCs w:val="24"/>
        </w:rPr>
      </w:pPr>
      <w:r w:rsidRPr="00B84B9C">
        <w:rPr>
          <w:noProof/>
        </w:rPr>
        <w:drawing>
          <wp:anchor distT="0" distB="0" distL="114300" distR="114300" simplePos="0" relativeHeight="251510272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372745</wp:posOffset>
            </wp:positionV>
            <wp:extent cx="2219325" cy="930910"/>
            <wp:effectExtent l="0" t="0" r="9525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BD2">
        <w:rPr>
          <w:rFonts w:ascii="Book Antiqua" w:hAnsi="Book Antiqua"/>
          <w:szCs w:val="24"/>
        </w:rPr>
        <w:t xml:space="preserve">Reference Figure 9: </w:t>
      </w:r>
      <w:r w:rsidR="00B10DAA" w:rsidRPr="00B84B9C">
        <w:rPr>
          <w:rFonts w:ascii="Book Antiqua" w:hAnsi="Book Antiqua"/>
          <w:szCs w:val="24"/>
        </w:rPr>
        <w:t xml:space="preserve">A LabelMark window that </w:t>
      </w:r>
      <w:r w:rsidR="007F7606" w:rsidRPr="00B84B9C">
        <w:rPr>
          <w:rFonts w:ascii="Book Antiqua" w:hAnsi="Book Antiqua"/>
          <w:szCs w:val="24"/>
        </w:rPr>
        <w:t xml:space="preserve">contains </w:t>
      </w:r>
      <w:r w:rsidR="00B10DAA" w:rsidRPr="00B84B9C">
        <w:rPr>
          <w:rFonts w:ascii="Book Antiqua" w:hAnsi="Book Antiqua"/>
          <w:szCs w:val="24"/>
        </w:rPr>
        <w:t>“Print to Wraptor” heading will open.  Select “OK”.</w:t>
      </w:r>
    </w:p>
    <w:p w:rsidR="002315A5" w:rsidRDefault="002315A5" w:rsidP="002315A5">
      <w:pPr>
        <w:pStyle w:val="ListParagraph"/>
        <w:rPr>
          <w:rFonts w:ascii="Book Antiqua" w:hAnsi="Book Antiqua"/>
          <w:szCs w:val="24"/>
        </w:rPr>
      </w:pPr>
    </w:p>
    <w:p w:rsidR="002315A5" w:rsidRDefault="002315A5" w:rsidP="002315A5">
      <w:pPr>
        <w:pStyle w:val="ListParagraph"/>
        <w:rPr>
          <w:rFonts w:ascii="Book Antiqua" w:hAnsi="Book Antiqua"/>
          <w:szCs w:val="24"/>
        </w:rPr>
      </w:pPr>
    </w:p>
    <w:p w:rsidR="002315A5" w:rsidRPr="002315A5" w:rsidRDefault="002315A5" w:rsidP="002315A5">
      <w:pPr>
        <w:pStyle w:val="ListParagraph"/>
        <w:rPr>
          <w:rFonts w:ascii="Book Antiqua" w:hAnsi="Book Antiqua"/>
          <w:szCs w:val="24"/>
        </w:rPr>
      </w:pPr>
    </w:p>
    <w:p w:rsidR="002315A5" w:rsidRDefault="002315A5" w:rsidP="002315A5">
      <w:pPr>
        <w:pStyle w:val="ListParagraph"/>
        <w:rPr>
          <w:rFonts w:ascii="Book Antiqua" w:hAnsi="Book Antiqua"/>
          <w:szCs w:val="24"/>
        </w:rPr>
      </w:pPr>
      <w:r w:rsidRPr="00B84B9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107950</wp:posOffset>
                </wp:positionV>
                <wp:extent cx="466725" cy="13335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12668" id="Rectangle 30" o:spid="_x0000_s1026" style="position:absolute;margin-left:269.2pt;margin-top:8.5pt;width:36.75pt;height:10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63F4298" wp14:editId="53EA99DC">
                <wp:simplePos x="0" y="0"/>
                <wp:positionH relativeFrom="column">
                  <wp:posOffset>2286000</wp:posOffset>
                </wp:positionH>
                <wp:positionV relativeFrom="paragraph">
                  <wp:posOffset>358140</wp:posOffset>
                </wp:positionV>
                <wp:extent cx="2219325" cy="635"/>
                <wp:effectExtent l="0" t="0" r="9525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>Figure 9</w:t>
                            </w:r>
                            <w:r>
                              <w:rPr>
                                <w:i w:val="0"/>
                              </w:rPr>
                              <w:t xml:space="preserve"> - </w:t>
                            </w:r>
                            <w:r w:rsidRPr="00225BD2">
                              <w:rPr>
                                <w:i w:val="0"/>
                              </w:rPr>
                              <w:t>Export to Wraptor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F4298" id="Text Box 17" o:spid="_x0000_s1039" type="#_x0000_t202" style="position:absolute;left:0;text-align:left;margin-left:180pt;margin-top:28.2pt;width:174.75pt;height:.0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>Figure 9</w:t>
                      </w:r>
                      <w:r>
                        <w:rPr>
                          <w:i w:val="0"/>
                        </w:rPr>
                        <w:t xml:space="preserve"> - </w:t>
                      </w:r>
                      <w:r w:rsidRPr="00225BD2">
                        <w:rPr>
                          <w:i w:val="0"/>
                        </w:rPr>
                        <w:t xml:space="preserve">Export to </w:t>
                      </w:r>
                      <w:proofErr w:type="spellStart"/>
                      <w:r w:rsidRPr="00225BD2">
                        <w:rPr>
                          <w:i w:val="0"/>
                        </w:rPr>
                        <w:t>Wraptor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Pr="002315A5" w:rsidRDefault="002315A5" w:rsidP="002315A5">
      <w:pPr>
        <w:rPr>
          <w:rFonts w:ascii="Book Antiqua" w:hAnsi="Book Antiqua"/>
          <w:szCs w:val="24"/>
        </w:rPr>
      </w:pPr>
    </w:p>
    <w:p w:rsidR="00B84B9C" w:rsidRDefault="002315A5" w:rsidP="002315A5">
      <w:pPr>
        <w:pStyle w:val="ListParagraph"/>
        <w:numPr>
          <w:ilvl w:val="0"/>
          <w:numId w:val="29"/>
        </w:numPr>
        <w:rPr>
          <w:rFonts w:ascii="Book Antiqua" w:hAnsi="Book Antiqua"/>
          <w:szCs w:val="24"/>
        </w:rPr>
      </w:pPr>
      <w:r>
        <w:rPr>
          <w:noProof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295275</wp:posOffset>
            </wp:positionV>
            <wp:extent cx="2482850" cy="1778000"/>
            <wp:effectExtent l="0" t="0" r="0" b="0"/>
            <wp:wrapTopAndBottom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3835" r="4231" b="6680"/>
                    <a:stretch/>
                  </pic:blipFill>
                  <pic:spPr bwMode="auto">
                    <a:xfrm>
                      <a:off x="0" y="0"/>
                      <a:ext cx="248285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74C5D49A" wp14:editId="647A0171">
                <wp:simplePos x="0" y="0"/>
                <wp:positionH relativeFrom="column">
                  <wp:posOffset>2876550</wp:posOffset>
                </wp:positionH>
                <wp:positionV relativeFrom="paragraph">
                  <wp:posOffset>2190750</wp:posOffset>
                </wp:positionV>
                <wp:extent cx="1524000" cy="635"/>
                <wp:effectExtent l="0" t="0" r="0" b="0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10 </w:t>
                            </w:r>
                            <w:r>
                              <w:rPr>
                                <w:i w:val="0"/>
                              </w:rPr>
                              <w:t xml:space="preserve">- </w:t>
                            </w:r>
                            <w:r w:rsidRPr="00225BD2">
                              <w:rPr>
                                <w:i w:val="0"/>
                              </w:rPr>
                              <w:t>Wraptor display after exporting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5D49A" id="Text Box 18" o:spid="_x0000_s1040" type="#_x0000_t202" style="position:absolute;left:0;text-align:left;margin-left:226.5pt;margin-top:172.5pt;width:120pt;height:.0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10 </w:t>
                      </w:r>
                      <w:r>
                        <w:rPr>
                          <w:i w:val="0"/>
                        </w:rPr>
                        <w:t xml:space="preserve">- </w:t>
                      </w:r>
                      <w:proofErr w:type="spellStart"/>
                      <w:r w:rsidRPr="00225BD2">
                        <w:rPr>
                          <w:i w:val="0"/>
                        </w:rPr>
                        <w:t>Wraptor</w:t>
                      </w:r>
                      <w:proofErr w:type="spellEnd"/>
                      <w:r w:rsidRPr="00225BD2">
                        <w:rPr>
                          <w:i w:val="0"/>
                        </w:rPr>
                        <w:t xml:space="preserve"> display after exporting file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10DAA" w:rsidRPr="00B84B9C">
        <w:rPr>
          <w:rFonts w:ascii="Book Antiqua" w:hAnsi="Book Antiqua"/>
          <w:szCs w:val="24"/>
        </w:rPr>
        <w:t>The contents of “Label 1” will now be visi</w:t>
      </w:r>
      <w:r w:rsidR="007F7606" w:rsidRPr="00B84B9C">
        <w:rPr>
          <w:rFonts w:ascii="Book Antiqua" w:hAnsi="Book Antiqua"/>
          <w:szCs w:val="24"/>
        </w:rPr>
        <w:t>ble on the Wraptor display</w:t>
      </w:r>
      <w:r w:rsidR="00B10DAA" w:rsidRPr="00B84B9C">
        <w:rPr>
          <w:rFonts w:ascii="Book Antiqua" w:hAnsi="Book Antiqua"/>
          <w:szCs w:val="24"/>
        </w:rPr>
        <w:t>.</w:t>
      </w:r>
      <w:r w:rsidR="0086414E" w:rsidRPr="00B84B9C">
        <w:rPr>
          <w:rFonts w:ascii="Book Antiqua" w:hAnsi="Book Antiqua"/>
          <w:szCs w:val="24"/>
        </w:rPr>
        <w:t xml:space="preserve"> </w:t>
      </w: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Default="002315A5" w:rsidP="002315A5">
      <w:pPr>
        <w:rPr>
          <w:rFonts w:ascii="Book Antiqua" w:hAnsi="Book Antiqua"/>
          <w:szCs w:val="24"/>
        </w:rPr>
      </w:pPr>
    </w:p>
    <w:p w:rsidR="002315A5" w:rsidRPr="002315A5" w:rsidRDefault="002315A5" w:rsidP="002315A5">
      <w:pPr>
        <w:rPr>
          <w:rFonts w:ascii="Book Antiqua" w:hAnsi="Book Antiqua"/>
          <w:szCs w:val="24"/>
        </w:rPr>
      </w:pPr>
    </w:p>
    <w:p w:rsidR="00B10DAA" w:rsidRPr="00B84B9C" w:rsidRDefault="00667786" w:rsidP="00667786">
      <w:pPr>
        <w:pStyle w:val="Heading3"/>
        <w:numPr>
          <w:ilvl w:val="0"/>
          <w:numId w:val="35"/>
        </w:numPr>
        <w:rPr>
          <w:rFonts w:ascii="Book Antiqua" w:hAnsi="Book Antiqua"/>
          <w:b/>
        </w:rPr>
      </w:pPr>
      <w:r w:rsidRPr="00B84B9C">
        <w:rPr>
          <w:rFonts w:ascii="Book Antiqua" w:hAnsi="Book Antiqua"/>
          <w:b/>
        </w:rPr>
        <w:lastRenderedPageBreak/>
        <w:t xml:space="preserve"> </w:t>
      </w:r>
      <w:bookmarkStart w:id="25" w:name="_Toc24967885"/>
      <w:r w:rsidR="00B10DAA" w:rsidRPr="00B84B9C">
        <w:rPr>
          <w:rFonts w:ascii="Book Antiqua" w:hAnsi="Book Antiqua"/>
          <w:b/>
        </w:rPr>
        <w:t>Applying Label</w:t>
      </w:r>
      <w:bookmarkEnd w:id="25"/>
    </w:p>
    <w:p w:rsidR="00B10DAA" w:rsidRPr="00B84B9C" w:rsidRDefault="00225BD2" w:rsidP="00B10DAA">
      <w:pPr>
        <w:pStyle w:val="ListParagraph"/>
        <w:numPr>
          <w:ilvl w:val="0"/>
          <w:numId w:val="30"/>
        </w:numPr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 xml:space="preserve">Reference Figure 10: </w:t>
      </w:r>
      <w:r w:rsidR="002328FB" w:rsidRPr="00B84B9C">
        <w:rPr>
          <w:rFonts w:ascii="Book Antiqua" w:hAnsi="Book Antiqua"/>
          <w:szCs w:val="24"/>
        </w:rPr>
        <w:t>Verify the model and serial number displayed on the screen match the first sensor listed on the job paperwork</w:t>
      </w:r>
    </w:p>
    <w:p w:rsidR="0086414E" w:rsidRPr="00B84B9C" w:rsidRDefault="0086414E" w:rsidP="0086414E">
      <w:pPr>
        <w:pStyle w:val="ListParagraph"/>
        <w:rPr>
          <w:rFonts w:ascii="Book Antiqua" w:hAnsi="Book Antiqua"/>
          <w:szCs w:val="24"/>
        </w:rPr>
      </w:pPr>
    </w:p>
    <w:p w:rsidR="002C1191" w:rsidRPr="00B84B9C" w:rsidRDefault="00225BD2" w:rsidP="002C1191">
      <w:pPr>
        <w:pStyle w:val="ListParagraph"/>
        <w:numPr>
          <w:ilvl w:val="0"/>
          <w:numId w:val="30"/>
        </w:numPr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 xml:space="preserve">Reference Figures </w:t>
      </w:r>
      <w:r w:rsidR="002315A5">
        <w:rPr>
          <w:rFonts w:ascii="Book Antiqua" w:hAnsi="Book Antiqua"/>
          <w:szCs w:val="24"/>
        </w:rPr>
        <w:t>1</w:t>
      </w:r>
      <w:r w:rsidR="002315A5" w:rsidRPr="002315A5">
        <w:rPr>
          <w:rFonts w:ascii="Book Antiqua" w:hAnsi="Book Antiqua"/>
          <w:color w:val="FF0000"/>
          <w:szCs w:val="24"/>
        </w:rPr>
        <w:t>2</w:t>
      </w:r>
      <w:r>
        <w:rPr>
          <w:rFonts w:ascii="Book Antiqua" w:hAnsi="Book Antiqua"/>
          <w:szCs w:val="24"/>
        </w:rPr>
        <w:t xml:space="preserve">: </w:t>
      </w:r>
      <w:r w:rsidR="002C1191" w:rsidRPr="00B84B9C">
        <w:rPr>
          <w:rFonts w:ascii="Book Antiqua" w:hAnsi="Book Antiqua"/>
          <w:szCs w:val="24"/>
        </w:rPr>
        <w:t xml:space="preserve">Ensure the connector is aligned with outer left of safety cover and cable is held straight and taught. </w:t>
      </w:r>
    </w:p>
    <w:p w:rsidR="001A542C" w:rsidRPr="00B84B9C" w:rsidRDefault="00225BD2" w:rsidP="001A542C">
      <w:pPr>
        <w:pStyle w:val="ListParagraph"/>
        <w:numPr>
          <w:ilvl w:val="0"/>
          <w:numId w:val="30"/>
        </w:numPr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 xml:space="preserve">Reference Figures 11 and 12: </w:t>
      </w:r>
      <w:r w:rsidR="002328FB" w:rsidRPr="00B84B9C">
        <w:rPr>
          <w:rFonts w:ascii="Book Antiqua" w:hAnsi="Book Antiqua"/>
          <w:szCs w:val="24"/>
        </w:rPr>
        <w:t>Insert cable into jaws</w:t>
      </w:r>
      <w:r w:rsidR="001A542C" w:rsidRPr="00B84B9C">
        <w:rPr>
          <w:rFonts w:ascii="Book Antiqua" w:hAnsi="Book Antiqua"/>
          <w:szCs w:val="24"/>
        </w:rPr>
        <w:t xml:space="preserve">. </w:t>
      </w:r>
      <w:r w:rsidR="002315A5" w:rsidRPr="002315A5">
        <w:rPr>
          <w:rFonts w:ascii="Book Antiqua" w:hAnsi="Book Antiqua"/>
          <w:color w:val="FF0000"/>
          <w:szCs w:val="24"/>
        </w:rPr>
        <w:t>The placement of the l</w:t>
      </w:r>
      <w:r w:rsidR="00F92687">
        <w:rPr>
          <w:rFonts w:ascii="Book Antiqua" w:hAnsi="Book Antiqua"/>
          <w:color w:val="FF0000"/>
          <w:szCs w:val="24"/>
        </w:rPr>
        <w:t xml:space="preserve">abel should be approximately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  <w:szCs w:val="24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  <w:color w:val="FF0000"/>
                    <w:szCs w:val="24"/>
                  </w:rPr>
                  <m:t>3</m:t>
                </m:r>
              </m:den>
            </m:f>
          </m:e>
          <m:sup>
            <m:r>
              <w:rPr>
                <w:rFonts w:ascii="Cambria Math" w:hAnsi="Cambria Math"/>
                <w:color w:val="FF0000"/>
                <w:szCs w:val="24"/>
              </w:rPr>
              <m:t>rds</m:t>
            </m:r>
          </m:sup>
        </m:sSup>
      </m:oMath>
      <w:r w:rsidR="002315A5" w:rsidRPr="002315A5">
        <w:rPr>
          <w:rFonts w:ascii="Book Antiqua" w:hAnsi="Book Antiqua"/>
          <w:color w:val="FF0000"/>
          <w:szCs w:val="24"/>
        </w:rPr>
        <w:t xml:space="preserve"> from the end</w:t>
      </w:r>
      <w:r w:rsidR="001A542C" w:rsidRPr="002315A5">
        <w:rPr>
          <w:rFonts w:ascii="Book Antiqua" w:hAnsi="Book Antiqua"/>
          <w:color w:val="FF0000"/>
          <w:szCs w:val="24"/>
        </w:rPr>
        <w:t xml:space="preserve"> </w:t>
      </w:r>
      <w:r w:rsidR="002315A5" w:rsidRPr="002315A5">
        <w:rPr>
          <w:rFonts w:ascii="Book Antiqua" w:hAnsi="Book Antiqua"/>
          <w:color w:val="FF0000"/>
          <w:szCs w:val="24"/>
        </w:rPr>
        <w:t>of heat shrink (see figure 14).</w:t>
      </w:r>
    </w:p>
    <w:p w:rsidR="00747AD2" w:rsidRPr="00747AD2" w:rsidRDefault="00225BD2" w:rsidP="00747AD2">
      <w:pPr>
        <w:pStyle w:val="ListParagraph"/>
        <w:numPr>
          <w:ilvl w:val="0"/>
          <w:numId w:val="30"/>
        </w:numPr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>Reference Figures 11 and 12</w:t>
      </w:r>
      <w:r w:rsidR="002315A5">
        <w:rPr>
          <w:rFonts w:ascii="Book Antiqua" w:hAnsi="Book Antiqua"/>
          <w:szCs w:val="24"/>
        </w:rPr>
        <w:t xml:space="preserve"> </w:t>
      </w:r>
      <w:r w:rsidR="002315A5" w:rsidRPr="002315A5">
        <w:rPr>
          <w:rFonts w:ascii="Book Antiqua" w:hAnsi="Book Antiqua"/>
          <w:color w:val="FF0000"/>
          <w:szCs w:val="24"/>
        </w:rPr>
        <w:t>&amp; 13</w:t>
      </w:r>
      <w:r>
        <w:rPr>
          <w:rFonts w:ascii="Book Antiqua" w:hAnsi="Book Antiqua"/>
          <w:szCs w:val="24"/>
        </w:rPr>
        <w:t xml:space="preserve">: </w:t>
      </w:r>
      <w:r w:rsidR="001A542C" w:rsidRPr="00B84B9C">
        <w:rPr>
          <w:rFonts w:ascii="Book Antiqua" w:hAnsi="Book Antiqua"/>
          <w:szCs w:val="24"/>
        </w:rPr>
        <w:t xml:space="preserve">While holding the cable taught, push the cable against the engagement pins. </w:t>
      </w:r>
    </w:p>
    <w:p w:rsidR="002315A5" w:rsidRPr="002315A5" w:rsidRDefault="001A542C" w:rsidP="001A542C">
      <w:pPr>
        <w:pStyle w:val="ListParagraph"/>
        <w:numPr>
          <w:ilvl w:val="0"/>
          <w:numId w:val="30"/>
        </w:numPr>
        <w:rPr>
          <w:rFonts w:ascii="Book Antiqua" w:hAnsi="Book Antiqua"/>
          <w:szCs w:val="24"/>
        </w:rPr>
      </w:pPr>
      <w:r w:rsidRPr="00B84B9C">
        <w:rPr>
          <w:rFonts w:ascii="Book Antiqua" w:hAnsi="Book Antiqua"/>
          <w:szCs w:val="24"/>
        </w:rPr>
        <w:t>Hold the cable in place until the wrapper mechanism completely stops.</w:t>
      </w:r>
      <w:r w:rsidR="002315A5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3A55E7F3" wp14:editId="0CB02DFF">
                <wp:simplePos x="0" y="0"/>
                <wp:positionH relativeFrom="column">
                  <wp:posOffset>901700</wp:posOffset>
                </wp:positionH>
                <wp:positionV relativeFrom="paragraph">
                  <wp:posOffset>2103755</wp:posOffset>
                </wp:positionV>
                <wp:extent cx="2514600" cy="635"/>
                <wp:effectExtent l="0" t="0" r="0" b="8255"/>
                <wp:wrapTopAndBottom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15A5" w:rsidRPr="00225BD2" w:rsidRDefault="002315A5" w:rsidP="002315A5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>Figure 11</w:t>
                            </w:r>
                            <w:r>
                              <w:rPr>
                                <w:i w:val="0"/>
                              </w:rPr>
                              <w:t xml:space="preserve"> – </w:t>
                            </w:r>
                            <w:r w:rsidRPr="002315A5">
                              <w:rPr>
                                <w:i w:val="0"/>
                                <w:color w:val="FF0000"/>
                              </w:rPr>
                              <w:t>Location of Engagement 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5E7F3" id="Text Box 207" o:spid="_x0000_s1041" type="#_x0000_t202" style="position:absolute;left:0;text-align:left;margin-left:71pt;margin-top:165.65pt;width:198pt;height:.05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" stroked="f">
                <v:textbox style="mso-fit-shape-to-text:t" inset="0,0,0,0">
                  <w:txbxContent>
                    <w:p w:rsidR="002315A5" w:rsidRPr="00225BD2" w:rsidRDefault="002315A5" w:rsidP="002315A5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>Figure 11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>
                        <w:rPr>
                          <w:i w:val="0"/>
                        </w:rPr>
                        <w:t>–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2315A5">
                        <w:rPr>
                          <w:i w:val="0"/>
                          <w:color w:val="FF0000"/>
                        </w:rPr>
                        <w:t>Location of Engagement Pin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315A5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CBDAC7E" wp14:editId="638F0F13">
                <wp:simplePos x="0" y="0"/>
                <wp:positionH relativeFrom="column">
                  <wp:posOffset>2260600</wp:posOffset>
                </wp:positionH>
                <wp:positionV relativeFrom="paragraph">
                  <wp:posOffset>3852545</wp:posOffset>
                </wp:positionV>
                <wp:extent cx="2974340" cy="635"/>
                <wp:effectExtent l="0" t="0" r="0" b="0"/>
                <wp:wrapTopAndBottom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 xml:space="preserve">Figure </w:t>
                            </w:r>
                            <w:r w:rsidRPr="002315A5">
                              <w:rPr>
                                <w:i w:val="0"/>
                                <w:color w:val="FF0000"/>
                              </w:rPr>
                              <w:t>1</w:t>
                            </w:r>
                            <w:r w:rsidR="002315A5">
                              <w:rPr>
                                <w:i w:val="0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i w:val="0"/>
                              </w:rPr>
                              <w:t xml:space="preserve"> - </w:t>
                            </w:r>
                            <w:r w:rsidRPr="00225BD2">
                              <w:rPr>
                                <w:i w:val="0"/>
                              </w:rPr>
                              <w:t>Cable is held taught and straight when activating engagement pins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DAC7E" id="Text Box 20" o:spid="_x0000_s1042" type="#_x0000_t202" style="position:absolute;left:0;text-align:left;margin-left:178pt;margin-top:303.35pt;width:234.2pt;height:.0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 xml:space="preserve">Figure </w:t>
                      </w:r>
                      <w:r w:rsidRPr="002315A5">
                        <w:rPr>
                          <w:i w:val="0"/>
                          <w:color w:val="FF0000"/>
                        </w:rPr>
                        <w:t>1</w:t>
                      </w:r>
                      <w:r w:rsidR="002315A5">
                        <w:rPr>
                          <w:i w:val="0"/>
                          <w:color w:val="FF0000"/>
                        </w:rPr>
                        <w:t>3</w:t>
                      </w:r>
                      <w:r>
                        <w:rPr>
                          <w:i w:val="0"/>
                        </w:rPr>
                        <w:t xml:space="preserve"> - </w:t>
                      </w:r>
                      <w:r w:rsidRPr="00225BD2">
                        <w:rPr>
                          <w:i w:val="0"/>
                        </w:rPr>
                        <w:t xml:space="preserve">Cable </w:t>
                      </w:r>
                      <w:proofErr w:type="gramStart"/>
                      <w:r w:rsidRPr="00225BD2">
                        <w:rPr>
                          <w:i w:val="0"/>
                        </w:rPr>
                        <w:t>is held</w:t>
                      </w:r>
                      <w:proofErr w:type="gramEnd"/>
                      <w:r w:rsidRPr="00225BD2">
                        <w:rPr>
                          <w:i w:val="0"/>
                        </w:rPr>
                        <w:t xml:space="preserve"> taught and straight when activating engagement pins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315A5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2404110</wp:posOffset>
                </wp:positionV>
                <wp:extent cx="914400" cy="247650"/>
                <wp:effectExtent l="0" t="0" r="457200" b="381000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wedgeRectCallout">
                          <a:avLst>
                            <a:gd name="adj1" fmla="val 97917"/>
                            <a:gd name="adj2" fmla="val 193498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2C" w:rsidRPr="00BB312E" w:rsidRDefault="00084A2C" w:rsidP="00BB31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B312E">
                              <w:rPr>
                                <w:sz w:val="12"/>
                                <w:szCs w:val="12"/>
                              </w:rPr>
                              <w:t>Wrapper jaws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4" o:spid="_x0000_s1043" type="#_x0000_t61" style="position:absolute;left:0;text-align:left;margin-left:175.5pt;margin-top:189.3pt;width:1in;height:19.5pt;z-index:25186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" adj="31950,52596" fillcolor="white [3201]" strokecolor="black [3213]" strokeweight=".5pt">
                <v:textbox>
                  <w:txbxContent>
                    <w:p w:rsidR="00084A2C" w:rsidRPr="00BB312E" w:rsidRDefault="00084A2C" w:rsidP="00BB31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B312E">
                        <w:rPr>
                          <w:sz w:val="12"/>
                          <w:szCs w:val="12"/>
                        </w:rPr>
                        <w:t>Wrapper jaws</w:t>
                      </w:r>
                    </w:p>
                  </w:txbxContent>
                </v:textbox>
              </v:shape>
            </w:pict>
          </mc:Fallback>
        </mc:AlternateContent>
      </w:r>
      <w:r w:rsidR="002315A5" w:rsidRPr="00B84B9C"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2406650</wp:posOffset>
            </wp:positionV>
            <wp:extent cx="2974340" cy="1447800"/>
            <wp:effectExtent l="0" t="0" r="0" b="0"/>
            <wp:wrapTopAndBottom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5A5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441325</wp:posOffset>
                </wp:positionV>
                <wp:extent cx="866775" cy="247650"/>
                <wp:effectExtent l="0" t="0" r="1057275" b="266700"/>
                <wp:wrapNone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47650"/>
                        </a:xfrm>
                        <a:prstGeom prst="wedgeRectCallout">
                          <a:avLst>
                            <a:gd name="adj1" fmla="val 166091"/>
                            <a:gd name="adj2" fmla="val 146010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2C" w:rsidRPr="00BB312E" w:rsidRDefault="00084A2C" w:rsidP="00BB31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B312E">
                              <w:rPr>
                                <w:sz w:val="12"/>
                                <w:szCs w:val="12"/>
                              </w:rPr>
                              <w:t>Engagement 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2" o:spid="_x0000_s1044" type="#_x0000_t61" style="position:absolute;left:0;text-align:left;margin-left:28.5pt;margin-top:34.75pt;width:68.25pt;height:19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" adj="46676,42338" fillcolor="white [3201]" strokecolor="black [3213]" strokeweight=".5pt">
                <v:textbox>
                  <w:txbxContent>
                    <w:p w:rsidR="00084A2C" w:rsidRPr="00BB312E" w:rsidRDefault="00084A2C" w:rsidP="00BB31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B312E">
                        <w:rPr>
                          <w:sz w:val="12"/>
                          <w:szCs w:val="12"/>
                        </w:rPr>
                        <w:t>Engagement pin</w:t>
                      </w:r>
                    </w:p>
                  </w:txbxContent>
                </v:textbox>
              </v:shape>
            </w:pict>
          </mc:Fallback>
        </mc:AlternateContent>
      </w:r>
      <w:r w:rsidR="002315A5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1698625</wp:posOffset>
                </wp:positionV>
                <wp:extent cx="1562100" cy="295275"/>
                <wp:effectExtent l="647700" t="552450" r="19050" b="28575"/>
                <wp:wrapNone/>
                <wp:docPr id="23" name="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95275"/>
                        </a:xfrm>
                        <a:prstGeom prst="wedgeRectCallout">
                          <a:avLst>
                            <a:gd name="adj1" fmla="val -90293"/>
                            <a:gd name="adj2" fmla="val -228891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2C" w:rsidRPr="00BB312E" w:rsidRDefault="00084A2C" w:rsidP="00BB31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B312E">
                              <w:rPr>
                                <w:sz w:val="12"/>
                                <w:szCs w:val="12"/>
                              </w:rPr>
                              <w:t>Rear of connector boot aligned with outside of plastic 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3" o:spid="_x0000_s1045" type="#_x0000_t61" style="position:absolute;left:0;text-align:left;margin-left:405pt;margin-top:133.75pt;width:123pt;height:23.2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" adj="-8703,-38640" fillcolor="white [3201]" strokecolor="black [3213]" strokeweight=".5pt">
                <v:textbox>
                  <w:txbxContent>
                    <w:p w:rsidR="00084A2C" w:rsidRPr="00BB312E" w:rsidRDefault="00084A2C" w:rsidP="00BB31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B312E">
                        <w:rPr>
                          <w:sz w:val="12"/>
                          <w:szCs w:val="12"/>
                        </w:rPr>
                        <w:t>Rear of connector boot aligned with outside of plastic cover</w:t>
                      </w:r>
                    </w:p>
                  </w:txbxContent>
                </v:textbox>
              </v:shape>
            </w:pict>
          </mc:Fallback>
        </mc:AlternateContent>
      </w:r>
      <w:r w:rsidR="002315A5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43393CC3" wp14:editId="05DCD817">
                <wp:simplePos x="0" y="0"/>
                <wp:positionH relativeFrom="column">
                  <wp:posOffset>3727450</wp:posOffset>
                </wp:positionH>
                <wp:positionV relativeFrom="paragraph">
                  <wp:posOffset>2105025</wp:posOffset>
                </wp:positionV>
                <wp:extent cx="2514600" cy="635"/>
                <wp:effectExtent l="0" t="0" r="0" b="8255"/>
                <wp:wrapTopAndBottom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4A2C" w:rsidRPr="00225BD2" w:rsidRDefault="00084A2C" w:rsidP="00225BD2">
                            <w:pPr>
                              <w:pStyle w:val="Caption"/>
                              <w:jc w:val="center"/>
                              <w:rPr>
                                <w:rFonts w:ascii="Book Antiqua" w:hAnsi="Book Antiqua"/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225BD2">
                              <w:rPr>
                                <w:i w:val="0"/>
                              </w:rPr>
                              <w:t>F</w:t>
                            </w:r>
                            <w:r w:rsidR="002315A5">
                              <w:rPr>
                                <w:i w:val="0"/>
                              </w:rPr>
                              <w:t xml:space="preserve">igure </w:t>
                            </w:r>
                            <w:r w:rsidR="002315A5" w:rsidRPr="002315A5">
                              <w:rPr>
                                <w:i w:val="0"/>
                                <w:color w:val="FF0000"/>
                              </w:rPr>
                              <w:t>12</w:t>
                            </w:r>
                            <w:r>
                              <w:rPr>
                                <w:i w:val="0"/>
                              </w:rPr>
                              <w:t xml:space="preserve"> - </w:t>
                            </w:r>
                            <w:r w:rsidRPr="00225BD2">
                              <w:rPr>
                                <w:i w:val="0"/>
                              </w:rPr>
                              <w:t>Connector is alig</w:t>
                            </w:r>
                            <w:r>
                              <w:rPr>
                                <w:i w:val="0"/>
                              </w:rPr>
                              <w:t>n</w:t>
                            </w:r>
                            <w:r w:rsidRPr="00225BD2">
                              <w:rPr>
                                <w:i w:val="0"/>
                              </w:rPr>
                              <w:t>ed with outer 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393CC3" id="Text Box 19" o:spid="_x0000_s1046" type="#_x0000_t202" style="position:absolute;left:0;text-align:left;margin-left:293.5pt;margin-top:165.75pt;width:198pt;height:.05pt;z-index:25185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" stroked="f">
                <v:textbox style="mso-fit-shape-to-text:t" inset="0,0,0,0">
                  <w:txbxContent>
                    <w:p w:rsidR="00084A2C" w:rsidRPr="00225BD2" w:rsidRDefault="00084A2C" w:rsidP="00225BD2">
                      <w:pPr>
                        <w:pStyle w:val="Caption"/>
                        <w:jc w:val="center"/>
                        <w:rPr>
                          <w:rFonts w:ascii="Book Antiqua" w:hAnsi="Book Antiqua"/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225BD2">
                        <w:rPr>
                          <w:i w:val="0"/>
                        </w:rPr>
                        <w:t>F</w:t>
                      </w:r>
                      <w:r w:rsidR="002315A5">
                        <w:rPr>
                          <w:i w:val="0"/>
                        </w:rPr>
                        <w:t xml:space="preserve">igure </w:t>
                      </w:r>
                      <w:r w:rsidR="002315A5" w:rsidRPr="002315A5">
                        <w:rPr>
                          <w:i w:val="0"/>
                          <w:color w:val="FF0000"/>
                        </w:rPr>
                        <w:t>12</w:t>
                      </w:r>
                      <w:r>
                        <w:rPr>
                          <w:i w:val="0"/>
                        </w:rPr>
                        <w:t xml:space="preserve"> - </w:t>
                      </w:r>
                      <w:r w:rsidRPr="00225BD2">
                        <w:rPr>
                          <w:i w:val="0"/>
                        </w:rPr>
                        <w:t xml:space="preserve">Connector </w:t>
                      </w:r>
                      <w:proofErr w:type="gramStart"/>
                      <w:r w:rsidRPr="00225BD2">
                        <w:rPr>
                          <w:i w:val="0"/>
                        </w:rPr>
                        <w:t>is alig</w:t>
                      </w:r>
                      <w:r>
                        <w:rPr>
                          <w:i w:val="0"/>
                        </w:rPr>
                        <w:t>n</w:t>
                      </w:r>
                      <w:r w:rsidRPr="00225BD2">
                        <w:rPr>
                          <w:i w:val="0"/>
                        </w:rPr>
                        <w:t>ed</w:t>
                      </w:r>
                      <w:proofErr w:type="gramEnd"/>
                      <w:r w:rsidRPr="00225BD2">
                        <w:rPr>
                          <w:i w:val="0"/>
                        </w:rPr>
                        <w:t xml:space="preserve"> with outer cover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315A5" w:rsidRPr="00B84B9C">
        <w:rPr>
          <w:noProof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212725</wp:posOffset>
            </wp:positionV>
            <wp:extent cx="2352040" cy="188849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5A5" w:rsidRPr="002315A5">
        <w:rPr>
          <w:noProof/>
        </w:rPr>
        <w:drawing>
          <wp:anchor distT="0" distB="0" distL="114300" distR="114300" simplePos="0" relativeHeight="251878912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215265</wp:posOffset>
            </wp:positionV>
            <wp:extent cx="2520950" cy="1890712"/>
            <wp:effectExtent l="0" t="0" r="0" b="0"/>
            <wp:wrapNone/>
            <wp:docPr id="31" name="Picture 31" descr="C:\Users\awalkowski\AppData\Local\Microsoft\Windows\Temporary Internet Files\Content.Outlook\8WXDG5CQ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alkowski\AppData\Local\Microsoft\Windows\Temporary Internet Files\Content.Outlook\8WXDG5CQ\IMG_37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5A5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11F4ED3" wp14:editId="291FAC40">
                <wp:simplePos x="0" y="0"/>
                <wp:positionH relativeFrom="column">
                  <wp:posOffset>1968500</wp:posOffset>
                </wp:positionH>
                <wp:positionV relativeFrom="paragraph">
                  <wp:posOffset>4953000</wp:posOffset>
                </wp:positionV>
                <wp:extent cx="3324225" cy="635"/>
                <wp:effectExtent l="0" t="0" r="0" b="0"/>
                <wp:wrapTopAndBottom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15A5" w:rsidRPr="005B1BE6" w:rsidRDefault="002315A5" w:rsidP="002315A5">
                            <w:pPr>
                              <w:pStyle w:val="Caption"/>
                              <w:jc w:val="center"/>
                              <w:rPr>
                                <w:i w:val="0"/>
                                <w:noProof/>
                                <w:sz w:val="24"/>
                                <w:szCs w:val="20"/>
                              </w:rPr>
                            </w:pPr>
                            <w:r w:rsidRPr="005B1BE6">
                              <w:rPr>
                                <w:i w:val="0"/>
                              </w:rPr>
                              <w:t xml:space="preserve">Figure </w:t>
                            </w:r>
                            <w:r w:rsidRPr="002315A5">
                              <w:rPr>
                                <w:i w:val="0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i w:val="0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i w:val="0"/>
                              </w:rPr>
                              <w:t xml:space="preserve"> - </w:t>
                            </w:r>
                            <w:r w:rsidRPr="005B1BE6">
                              <w:rPr>
                                <w:i w:val="0"/>
                              </w:rPr>
                              <w:t>Final 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F4ED3" id="Text Box 21" o:spid="_x0000_s1047" type="#_x0000_t202" style="position:absolute;left:0;text-align:left;margin-left:155pt;margin-top:390pt;width:261.75pt;height:.0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" stroked="f">
                <v:textbox style="mso-fit-shape-to-text:t" inset="0,0,0,0">
                  <w:txbxContent>
                    <w:p w:rsidR="002315A5" w:rsidRPr="005B1BE6" w:rsidRDefault="002315A5" w:rsidP="002315A5">
                      <w:pPr>
                        <w:pStyle w:val="Caption"/>
                        <w:jc w:val="center"/>
                        <w:rPr>
                          <w:i w:val="0"/>
                          <w:noProof/>
                          <w:sz w:val="24"/>
                          <w:szCs w:val="20"/>
                        </w:rPr>
                      </w:pPr>
                      <w:r w:rsidRPr="005B1BE6">
                        <w:rPr>
                          <w:i w:val="0"/>
                        </w:rPr>
                        <w:t xml:space="preserve">Figure </w:t>
                      </w:r>
                      <w:r w:rsidRPr="002315A5">
                        <w:rPr>
                          <w:i w:val="0"/>
                          <w:color w:val="FF0000"/>
                        </w:rPr>
                        <w:t>1</w:t>
                      </w:r>
                      <w:r>
                        <w:rPr>
                          <w:i w:val="0"/>
                          <w:color w:val="FF0000"/>
                        </w:rPr>
                        <w:t>4</w:t>
                      </w:r>
                      <w:r>
                        <w:rPr>
                          <w:i w:val="0"/>
                        </w:rPr>
                        <w:t xml:space="preserve"> - </w:t>
                      </w:r>
                      <w:r w:rsidRPr="005B1BE6">
                        <w:rPr>
                          <w:i w:val="0"/>
                        </w:rPr>
                        <w:t>Final product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315A5">
        <w:rPr>
          <w:noProof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4328795</wp:posOffset>
            </wp:positionV>
            <wp:extent cx="4930775" cy="609600"/>
            <wp:effectExtent l="0" t="0" r="3175" b="0"/>
            <wp:wrapTopAndBottom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BA" w:rsidRPr="00B84B9C" w:rsidRDefault="002328FB" w:rsidP="00667786">
      <w:pPr>
        <w:pStyle w:val="Heading3"/>
        <w:numPr>
          <w:ilvl w:val="0"/>
          <w:numId w:val="35"/>
        </w:numPr>
        <w:rPr>
          <w:rFonts w:ascii="Book Antiqua" w:hAnsi="Book Antiqua"/>
          <w:b/>
          <w:u w:val="single"/>
        </w:rPr>
      </w:pPr>
      <w:bookmarkStart w:id="26" w:name="_Toc24967886"/>
      <w:r w:rsidRPr="00B84B9C">
        <w:rPr>
          <w:rFonts w:ascii="Book Antiqua" w:hAnsi="Book Antiqua"/>
          <w:b/>
          <w:u w:val="single"/>
        </w:rPr>
        <w:lastRenderedPageBreak/>
        <w:t>V</w:t>
      </w:r>
      <w:r w:rsidR="004258AC" w:rsidRPr="00B84B9C">
        <w:rPr>
          <w:rFonts w:ascii="Book Antiqua" w:hAnsi="Book Antiqua"/>
          <w:b/>
          <w:u w:val="single"/>
        </w:rPr>
        <w:t xml:space="preserve">isual </w:t>
      </w:r>
      <w:r w:rsidR="00AC41FE">
        <w:rPr>
          <w:rFonts w:ascii="Book Antiqua" w:hAnsi="Book Antiqua"/>
          <w:b/>
          <w:u w:val="single"/>
        </w:rPr>
        <w:t>Inspection</w:t>
      </w:r>
      <w:bookmarkEnd w:id="26"/>
    </w:p>
    <w:p w:rsidR="005B1BE6" w:rsidRDefault="00BB312E" w:rsidP="005B1BE6">
      <w:pPr>
        <w:pStyle w:val="ListParagraph"/>
        <w:numPr>
          <w:ilvl w:val="0"/>
          <w:numId w:val="33"/>
        </w:numPr>
        <w:rPr>
          <w:rFonts w:ascii="Book Antiqua" w:hAnsi="Book Antiqua"/>
        </w:rPr>
      </w:pPr>
      <w:r>
        <w:rPr>
          <w:rFonts w:ascii="Book Antiqua" w:hAnsi="Book Antiqua"/>
        </w:rPr>
        <w:t>R</w:t>
      </w:r>
      <w:r w:rsidR="002315A5">
        <w:rPr>
          <w:rFonts w:ascii="Book Antiqua" w:hAnsi="Book Antiqua"/>
        </w:rPr>
        <w:t>eference Figure 1</w:t>
      </w:r>
      <w:r w:rsidR="002315A5" w:rsidRPr="002315A5">
        <w:rPr>
          <w:rFonts w:ascii="Book Antiqua" w:hAnsi="Book Antiqua"/>
          <w:color w:val="FF0000"/>
        </w:rPr>
        <w:t>4</w:t>
      </w:r>
      <w:r>
        <w:rPr>
          <w:rFonts w:ascii="Book Antiqua" w:hAnsi="Book Antiqua"/>
        </w:rPr>
        <w:t xml:space="preserve">: </w:t>
      </w:r>
      <w:r w:rsidR="00956CBA" w:rsidRPr="00B84B9C">
        <w:rPr>
          <w:rFonts w:ascii="Book Antiqua" w:hAnsi="Book Antiqua"/>
        </w:rPr>
        <w:t>Label content matches model</w:t>
      </w:r>
      <w:r w:rsidR="004258AC" w:rsidRPr="00B84B9C">
        <w:rPr>
          <w:rFonts w:ascii="Book Antiqua" w:hAnsi="Book Antiqua"/>
        </w:rPr>
        <w:t xml:space="preserve"> and serial numbers on etching and job paperwork</w:t>
      </w:r>
      <w:r w:rsidR="002C1191" w:rsidRPr="00B84B9C">
        <w:rPr>
          <w:rFonts w:ascii="Book Antiqua" w:hAnsi="Book Antiqua"/>
        </w:rPr>
        <w:t>.</w:t>
      </w:r>
      <w:r w:rsidR="005B1BE6">
        <w:rPr>
          <w:rFonts w:ascii="Book Antiqua" w:hAnsi="Book Antiqua"/>
        </w:rPr>
        <w:t xml:space="preserve"> Label should contain the following elements; each centered and on separate lines:</w:t>
      </w:r>
    </w:p>
    <w:p w:rsidR="005B1BE6" w:rsidRDefault="00FA4496" w:rsidP="005B1BE6">
      <w:pPr>
        <w:pStyle w:val="ListParagraph"/>
        <w:numPr>
          <w:ilvl w:val="1"/>
          <w:numId w:val="33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Line 1: </w:t>
      </w:r>
      <w:r w:rsidR="005B1BE6">
        <w:rPr>
          <w:rFonts w:ascii="Book Antiqua" w:hAnsi="Book Antiqua"/>
        </w:rPr>
        <w:t>Company name</w:t>
      </w:r>
      <w:r>
        <w:rPr>
          <w:rFonts w:ascii="Book Antiqua" w:hAnsi="Book Antiqua"/>
        </w:rPr>
        <w:t xml:space="preserve"> text</w:t>
      </w:r>
      <w:r w:rsidR="005B1BE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="005B1BE6">
        <w:rPr>
          <w:rFonts w:ascii="Book Antiqua" w:hAnsi="Book Antiqua"/>
        </w:rPr>
        <w:t>”PCB PIEZOTRONICS”</w:t>
      </w:r>
    </w:p>
    <w:p w:rsidR="005B1BE6" w:rsidRDefault="00FA4496" w:rsidP="005B1BE6">
      <w:pPr>
        <w:pStyle w:val="ListParagraph"/>
        <w:numPr>
          <w:ilvl w:val="1"/>
          <w:numId w:val="33"/>
        </w:numPr>
        <w:rPr>
          <w:rFonts w:ascii="Book Antiqua" w:hAnsi="Book Antiqua"/>
        </w:rPr>
      </w:pPr>
      <w:r>
        <w:rPr>
          <w:rFonts w:ascii="Book Antiqua" w:hAnsi="Book Antiqua"/>
        </w:rPr>
        <w:t>Line 2: Model number listed on</w:t>
      </w:r>
      <w:r w:rsidR="005B1BE6">
        <w:rPr>
          <w:rFonts w:ascii="Book Antiqua" w:hAnsi="Book Antiqua"/>
        </w:rPr>
        <w:t xml:space="preserve"> etching and job paperwork</w:t>
      </w:r>
    </w:p>
    <w:p w:rsidR="005B1BE6" w:rsidRDefault="00FA4496" w:rsidP="005B1BE6">
      <w:pPr>
        <w:pStyle w:val="ListParagraph"/>
        <w:numPr>
          <w:ilvl w:val="1"/>
          <w:numId w:val="33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Line 3: </w:t>
      </w:r>
      <w:r w:rsidR="005B1BE6">
        <w:rPr>
          <w:rFonts w:ascii="Book Antiqua" w:hAnsi="Book Antiqua"/>
        </w:rPr>
        <w:t>Text “SERIAL NUMBER”</w:t>
      </w:r>
    </w:p>
    <w:p w:rsidR="005B1BE6" w:rsidRDefault="00FA4496" w:rsidP="005B1BE6">
      <w:pPr>
        <w:pStyle w:val="ListParagraph"/>
        <w:numPr>
          <w:ilvl w:val="1"/>
          <w:numId w:val="33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Line 4: </w:t>
      </w:r>
      <w:r w:rsidR="005B1BE6">
        <w:rPr>
          <w:rFonts w:ascii="Book Antiqua" w:hAnsi="Book Antiqua"/>
        </w:rPr>
        <w:t>Serial number that matches etching</w:t>
      </w:r>
    </w:p>
    <w:p w:rsidR="00FA4496" w:rsidRPr="005B1BE6" w:rsidRDefault="00FA4496" w:rsidP="005B1BE6">
      <w:pPr>
        <w:pStyle w:val="ListParagraph"/>
        <w:numPr>
          <w:ilvl w:val="1"/>
          <w:numId w:val="33"/>
        </w:numPr>
        <w:rPr>
          <w:rFonts w:ascii="Book Antiqua" w:hAnsi="Book Antiqua"/>
        </w:rPr>
      </w:pPr>
      <w:r>
        <w:rPr>
          <w:rFonts w:ascii="Book Antiqua" w:hAnsi="Book Antiqua"/>
        </w:rPr>
        <w:t>Minimal negative space between “line 1” and “line 4”</w:t>
      </w:r>
    </w:p>
    <w:p w:rsidR="00956CBA" w:rsidRPr="00B84B9C" w:rsidRDefault="00956CBA" w:rsidP="00956CBA">
      <w:pPr>
        <w:pStyle w:val="ListParagraph"/>
        <w:numPr>
          <w:ilvl w:val="0"/>
          <w:numId w:val="33"/>
        </w:numPr>
        <w:rPr>
          <w:rFonts w:ascii="Book Antiqua" w:hAnsi="Book Antiqua"/>
        </w:rPr>
      </w:pPr>
      <w:r w:rsidRPr="00B84B9C">
        <w:rPr>
          <w:rFonts w:ascii="Book Antiqua" w:hAnsi="Book Antiqua"/>
        </w:rPr>
        <w:t>Label is unifor</w:t>
      </w:r>
      <w:r w:rsidR="00EB316C" w:rsidRPr="00B84B9C">
        <w:rPr>
          <w:rFonts w:ascii="Book Antiqua" w:hAnsi="Book Antiqua"/>
        </w:rPr>
        <w:t>mly applied over the heat shrink.</w:t>
      </w:r>
    </w:p>
    <w:p w:rsidR="001A542C" w:rsidRPr="00B84B9C" w:rsidRDefault="001A542C" w:rsidP="00956CBA">
      <w:pPr>
        <w:pStyle w:val="ListParagraph"/>
        <w:numPr>
          <w:ilvl w:val="0"/>
          <w:numId w:val="33"/>
        </w:numPr>
        <w:rPr>
          <w:rFonts w:ascii="Book Antiqua" w:hAnsi="Book Antiqua"/>
        </w:rPr>
      </w:pPr>
      <w:r w:rsidRPr="00B84B9C">
        <w:rPr>
          <w:rFonts w:ascii="Book Antiqua" w:hAnsi="Book Antiqua"/>
        </w:rPr>
        <w:t>Edges are fully adhered (not curling up)</w:t>
      </w:r>
    </w:p>
    <w:p w:rsidR="001A542C" w:rsidRPr="00B84B9C" w:rsidRDefault="001A542C" w:rsidP="00956CBA">
      <w:pPr>
        <w:pStyle w:val="ListParagraph"/>
        <w:numPr>
          <w:ilvl w:val="0"/>
          <w:numId w:val="33"/>
        </w:numPr>
        <w:rPr>
          <w:rFonts w:ascii="Book Antiqua" w:hAnsi="Book Antiqua"/>
        </w:rPr>
      </w:pPr>
      <w:r w:rsidRPr="00B84B9C">
        <w:rPr>
          <w:rFonts w:ascii="Book Antiqua" w:hAnsi="Book Antiqua"/>
        </w:rPr>
        <w:t>Label is legible</w:t>
      </w:r>
      <w:r w:rsidR="00EB316C" w:rsidRPr="00B84B9C">
        <w:rPr>
          <w:rFonts w:ascii="Book Antiqua" w:hAnsi="Book Antiqua"/>
        </w:rPr>
        <w:t>.</w:t>
      </w:r>
    </w:p>
    <w:p w:rsidR="002328FB" w:rsidRDefault="001A542C" w:rsidP="00661D2F">
      <w:pPr>
        <w:pStyle w:val="ListParagraph"/>
        <w:numPr>
          <w:ilvl w:val="0"/>
          <w:numId w:val="33"/>
        </w:numPr>
        <w:rPr>
          <w:rFonts w:ascii="Book Antiqua" w:hAnsi="Book Antiqua"/>
        </w:rPr>
      </w:pPr>
      <w:r w:rsidRPr="00B84B9C">
        <w:rPr>
          <w:rFonts w:ascii="Book Antiqua" w:hAnsi="Book Antiqua"/>
        </w:rPr>
        <w:t xml:space="preserve">Label </w:t>
      </w:r>
      <w:r w:rsidR="00EB316C" w:rsidRPr="00B84B9C">
        <w:rPr>
          <w:rFonts w:ascii="Book Antiqua" w:hAnsi="Book Antiqua"/>
        </w:rPr>
        <w:t xml:space="preserve">is </w:t>
      </w:r>
      <w:r w:rsidR="002C1191" w:rsidRPr="00B84B9C">
        <w:rPr>
          <w:rFonts w:ascii="Book Antiqua" w:hAnsi="Book Antiqua"/>
        </w:rPr>
        <w:t xml:space="preserve">not </w:t>
      </w:r>
      <w:r w:rsidR="00EB316C" w:rsidRPr="00B84B9C">
        <w:rPr>
          <w:rFonts w:ascii="Book Antiqua" w:hAnsi="Book Antiqua"/>
        </w:rPr>
        <w:t>applied past the heat shrink.</w:t>
      </w:r>
    </w:p>
    <w:p w:rsidR="00661D2F" w:rsidRPr="00661D2F" w:rsidRDefault="00661D2F" w:rsidP="00661D2F">
      <w:pPr>
        <w:pStyle w:val="ListParagraph"/>
        <w:rPr>
          <w:rFonts w:ascii="Book Antiqua" w:hAnsi="Book Antiqua"/>
        </w:rPr>
      </w:pPr>
    </w:p>
    <w:p w:rsidR="00661D2F" w:rsidRDefault="00661D2F" w:rsidP="00667786">
      <w:pPr>
        <w:pStyle w:val="Heading3"/>
        <w:numPr>
          <w:ilvl w:val="0"/>
          <w:numId w:val="35"/>
        </w:numPr>
        <w:rPr>
          <w:rFonts w:ascii="Book Antiqua" w:hAnsi="Book Antiqua"/>
          <w:b/>
          <w:color w:val="FF0000"/>
          <w:u w:val="single"/>
        </w:rPr>
      </w:pPr>
      <w:bookmarkStart w:id="27" w:name="_Toc24967887"/>
      <w:r w:rsidRPr="00661D2F">
        <w:rPr>
          <w:rFonts w:ascii="Book Antiqua" w:hAnsi="Book Antiqua"/>
          <w:b/>
          <w:color w:val="FF0000"/>
          <w:u w:val="single"/>
        </w:rPr>
        <w:t>When Finished with job</w:t>
      </w:r>
      <w:bookmarkEnd w:id="27"/>
    </w:p>
    <w:p w:rsidR="00661D2F" w:rsidRPr="002315A5" w:rsidRDefault="002315A5" w:rsidP="00661D2F">
      <w:pPr>
        <w:pStyle w:val="ListParagraph"/>
        <w:numPr>
          <w:ilvl w:val="0"/>
          <w:numId w:val="42"/>
        </w:numPr>
        <w:ind w:firstLine="0"/>
        <w:rPr>
          <w:color w:val="FF0000"/>
        </w:rPr>
      </w:pPr>
      <w:r>
        <w:rPr>
          <w:rFonts w:ascii="Book Antiqua" w:hAnsi="Book Antiqua"/>
          <w:color w:val="FF0000"/>
        </w:rPr>
        <w:t>When job is compeleted you will recive a warning message on the wraptor, select “YES”, see figure 15. This will delete all currently saved information loaded on the printer that is not needed for next person.</w:t>
      </w:r>
    </w:p>
    <w:p w:rsidR="002315A5" w:rsidRDefault="002315A5" w:rsidP="002315A5">
      <w:pPr>
        <w:pStyle w:val="ListParagraph"/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868672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76200</wp:posOffset>
            </wp:positionV>
            <wp:extent cx="4005580" cy="1066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6890" b="4073"/>
                    <a:stretch/>
                  </pic:blipFill>
                  <pic:spPr bwMode="auto">
                    <a:xfrm>
                      <a:off x="0" y="0"/>
                      <a:ext cx="400558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5A5" w:rsidRDefault="002315A5" w:rsidP="002315A5">
      <w:pPr>
        <w:pStyle w:val="ListParagraph"/>
        <w:ind w:left="360"/>
        <w:rPr>
          <w:rFonts w:ascii="Book Antiqua" w:hAnsi="Book Antiqua"/>
          <w:color w:val="FF0000"/>
        </w:rPr>
      </w:pPr>
    </w:p>
    <w:p w:rsidR="002315A5" w:rsidRDefault="002315A5" w:rsidP="002315A5">
      <w:pPr>
        <w:pStyle w:val="ListParagraph"/>
        <w:ind w:left="360"/>
        <w:rPr>
          <w:rFonts w:ascii="Book Antiqua" w:hAnsi="Book Antiqua"/>
          <w:color w:val="FF0000"/>
        </w:rPr>
      </w:pPr>
    </w:p>
    <w:p w:rsidR="002315A5" w:rsidRDefault="002315A5" w:rsidP="002315A5">
      <w:pPr>
        <w:pStyle w:val="ListParagraph"/>
        <w:ind w:left="360"/>
        <w:rPr>
          <w:rFonts w:ascii="Book Antiqua" w:hAnsi="Book Antiqua"/>
          <w:color w:val="FF0000"/>
        </w:rPr>
      </w:pPr>
    </w:p>
    <w:p w:rsidR="002315A5" w:rsidRDefault="002315A5" w:rsidP="002315A5">
      <w:pPr>
        <w:pStyle w:val="ListParagraph"/>
        <w:ind w:left="360"/>
        <w:rPr>
          <w:rFonts w:ascii="Book Antiqua" w:hAnsi="Book Antiqua"/>
          <w:color w:val="FF0000"/>
        </w:rPr>
      </w:pPr>
    </w:p>
    <w:p w:rsidR="002315A5" w:rsidRPr="002315A5" w:rsidRDefault="002315A5" w:rsidP="002315A5">
      <w:pPr>
        <w:pStyle w:val="ListParagraph"/>
        <w:ind w:left="360"/>
        <w:rPr>
          <w:rFonts w:ascii="Book Antiqua" w:hAnsi="Book Antiqua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11F4ED3" wp14:editId="291FAC40">
                <wp:simplePos x="0" y="0"/>
                <wp:positionH relativeFrom="column">
                  <wp:posOffset>1638300</wp:posOffset>
                </wp:positionH>
                <wp:positionV relativeFrom="paragraph">
                  <wp:posOffset>239395</wp:posOffset>
                </wp:positionV>
                <wp:extent cx="3324225" cy="635"/>
                <wp:effectExtent l="0" t="0" r="0" b="0"/>
                <wp:wrapTopAndBottom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15A5" w:rsidRPr="002315A5" w:rsidRDefault="002315A5" w:rsidP="002315A5">
                            <w:pPr>
                              <w:pStyle w:val="Caption"/>
                              <w:jc w:val="center"/>
                              <w:rPr>
                                <w:i w:val="0"/>
                                <w:noProof/>
                                <w:color w:val="FF0000"/>
                                <w:sz w:val="24"/>
                                <w:szCs w:val="20"/>
                              </w:rPr>
                            </w:pPr>
                            <w:r w:rsidRPr="002315A5">
                              <w:rPr>
                                <w:i w:val="0"/>
                                <w:color w:val="FF0000"/>
                              </w:rPr>
                              <w:t xml:space="preserve">Figure </w:t>
                            </w:r>
                            <w:r>
                              <w:rPr>
                                <w:i w:val="0"/>
                                <w:color w:val="FF0000"/>
                              </w:rPr>
                              <w:t>15</w:t>
                            </w:r>
                            <w:r w:rsidRPr="002315A5">
                              <w:rPr>
                                <w:i w:val="0"/>
                                <w:color w:val="FF0000"/>
                              </w:rPr>
                              <w:t xml:space="preserve"> – Warning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F4ED3" id="Text Box 25" o:spid="_x0000_s1048" type="#_x0000_t202" style="position:absolute;left:0;text-align:left;margin-left:129pt;margin-top:18.85pt;width:261.75pt;height:.0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" stroked="f">
                <v:textbox style="mso-fit-shape-to-text:t" inset="0,0,0,0">
                  <w:txbxContent>
                    <w:p w:rsidR="002315A5" w:rsidRPr="002315A5" w:rsidRDefault="002315A5" w:rsidP="002315A5">
                      <w:pPr>
                        <w:pStyle w:val="Caption"/>
                        <w:jc w:val="center"/>
                        <w:rPr>
                          <w:i w:val="0"/>
                          <w:noProof/>
                          <w:color w:val="FF0000"/>
                          <w:sz w:val="24"/>
                          <w:szCs w:val="20"/>
                        </w:rPr>
                      </w:pPr>
                      <w:r w:rsidRPr="002315A5">
                        <w:rPr>
                          <w:i w:val="0"/>
                          <w:color w:val="FF0000"/>
                        </w:rPr>
                        <w:t xml:space="preserve">Figure </w:t>
                      </w:r>
                      <w:r>
                        <w:rPr>
                          <w:i w:val="0"/>
                          <w:color w:val="FF0000"/>
                        </w:rPr>
                        <w:t>15</w:t>
                      </w:r>
                      <w:r w:rsidRPr="002315A5">
                        <w:rPr>
                          <w:i w:val="0"/>
                          <w:color w:val="FF0000"/>
                        </w:rPr>
                        <w:t xml:space="preserve"> </w:t>
                      </w:r>
                      <w:r w:rsidRPr="002315A5">
                        <w:rPr>
                          <w:i w:val="0"/>
                          <w:color w:val="FF0000"/>
                        </w:rPr>
                        <w:t>–</w:t>
                      </w:r>
                      <w:r w:rsidRPr="002315A5">
                        <w:rPr>
                          <w:i w:val="0"/>
                          <w:color w:val="FF0000"/>
                        </w:rPr>
                        <w:t xml:space="preserve"> </w:t>
                      </w:r>
                      <w:r w:rsidRPr="002315A5">
                        <w:rPr>
                          <w:i w:val="0"/>
                          <w:color w:val="FF0000"/>
                        </w:rPr>
                        <w:t>Warning Message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61D2F" w:rsidRPr="00661D2F" w:rsidRDefault="002315A5" w:rsidP="00661D2F">
      <w:pPr>
        <w:pStyle w:val="ListParagraph"/>
        <w:numPr>
          <w:ilvl w:val="0"/>
          <w:numId w:val="42"/>
        </w:numPr>
        <w:ind w:firstLine="0"/>
        <w:rPr>
          <w:color w:val="FF0000"/>
        </w:rPr>
      </w:pPr>
      <w:r>
        <w:rPr>
          <w:rFonts w:ascii="Book Antiqua" w:hAnsi="Book Antiqua"/>
          <w:color w:val="FF0000"/>
        </w:rPr>
        <w:t xml:space="preserve">Close program, but </w:t>
      </w:r>
      <w:r w:rsidR="00661D2F">
        <w:rPr>
          <w:rFonts w:ascii="Book Antiqua" w:hAnsi="Book Antiqua"/>
          <w:color w:val="FF0000"/>
        </w:rPr>
        <w:t>Do Not save data when closing program.</w:t>
      </w:r>
    </w:p>
    <w:p w:rsidR="00661D2F" w:rsidRPr="002315A5" w:rsidRDefault="00661D2F" w:rsidP="00661D2F">
      <w:pPr>
        <w:pStyle w:val="ListParagraph"/>
        <w:numPr>
          <w:ilvl w:val="0"/>
          <w:numId w:val="42"/>
        </w:numPr>
        <w:ind w:firstLine="0"/>
        <w:rPr>
          <w:color w:val="FF0000"/>
        </w:rPr>
      </w:pPr>
      <w:r>
        <w:rPr>
          <w:rFonts w:ascii="Book Antiqua" w:hAnsi="Book Antiqua"/>
          <w:color w:val="FF0000"/>
        </w:rPr>
        <w:t>Do Not Shutdown Computer</w:t>
      </w:r>
      <w:r w:rsidR="002315A5">
        <w:rPr>
          <w:rFonts w:ascii="Book Antiqua" w:hAnsi="Book Antiqua"/>
          <w:color w:val="FF0000"/>
        </w:rPr>
        <w:t>. There is no need to fully shutdown the station.</w:t>
      </w:r>
    </w:p>
    <w:p w:rsidR="002315A5" w:rsidRPr="002315A5" w:rsidRDefault="002315A5" w:rsidP="002315A5">
      <w:pPr>
        <w:ind w:left="360"/>
        <w:rPr>
          <w:color w:val="FF0000"/>
        </w:rPr>
      </w:pPr>
    </w:p>
    <w:p w:rsidR="002315A5" w:rsidRDefault="002315A5" w:rsidP="002315A5">
      <w:pPr>
        <w:pStyle w:val="ListParagraph"/>
        <w:ind w:left="360"/>
        <w:rPr>
          <w:rFonts w:ascii="Book Antiqua" w:hAnsi="Book Antiqua"/>
          <w:color w:val="FF0000"/>
        </w:rPr>
      </w:pPr>
      <w:r w:rsidRPr="002315A5">
        <w:rPr>
          <w:rFonts w:ascii="Book Antiqua" w:hAnsi="Book Antiqua"/>
          <w:b/>
          <w:color w:val="FF0000"/>
          <w:u w:val="single"/>
        </w:rPr>
        <w:t>NOTE</w:t>
      </w:r>
      <w:r>
        <w:rPr>
          <w:rFonts w:ascii="Book Antiqua" w:hAnsi="Book Antiqua"/>
          <w:color w:val="FF0000"/>
        </w:rPr>
        <w:t>: If computer is off, login using credentials state below (also located on workstation). If not type in correctly you will not beable to login.</w:t>
      </w:r>
    </w:p>
    <w:p w:rsidR="002315A5" w:rsidRPr="002315A5" w:rsidRDefault="002315A5" w:rsidP="002315A5">
      <w:pPr>
        <w:pStyle w:val="ListParagraph"/>
        <w:numPr>
          <w:ilvl w:val="0"/>
          <w:numId w:val="43"/>
        </w:numPr>
        <w:rPr>
          <w:b/>
          <w:color w:val="FF0000"/>
        </w:rPr>
      </w:pPr>
      <w:r>
        <w:rPr>
          <w:color w:val="FF0000"/>
        </w:rPr>
        <w:t xml:space="preserve">USERNAME: </w:t>
      </w:r>
      <w:r w:rsidRPr="002315A5">
        <w:rPr>
          <w:b/>
          <w:color w:val="FF0000"/>
        </w:rPr>
        <w:t>.\wraptor</w:t>
      </w:r>
    </w:p>
    <w:p w:rsidR="002315A5" w:rsidRPr="00661D2F" w:rsidRDefault="002315A5" w:rsidP="002315A5">
      <w:pPr>
        <w:pStyle w:val="ListParagraph"/>
        <w:numPr>
          <w:ilvl w:val="0"/>
          <w:numId w:val="43"/>
        </w:numPr>
        <w:rPr>
          <w:color w:val="FF0000"/>
        </w:rPr>
      </w:pPr>
      <w:r>
        <w:rPr>
          <w:color w:val="FF0000"/>
        </w:rPr>
        <w:t xml:space="preserve">PASSWORD: </w:t>
      </w:r>
      <w:r w:rsidRPr="002315A5">
        <w:rPr>
          <w:b/>
          <w:color w:val="FF0000"/>
        </w:rPr>
        <w:t>Wr4ptor17</w:t>
      </w:r>
    </w:p>
    <w:p w:rsidR="002315A5" w:rsidRDefault="002315A5" w:rsidP="002315A5">
      <w:pPr>
        <w:pStyle w:val="Heading3"/>
        <w:numPr>
          <w:ilvl w:val="0"/>
          <w:numId w:val="0"/>
        </w:numPr>
        <w:ind w:left="1440"/>
        <w:rPr>
          <w:rFonts w:ascii="Book Antiqua" w:hAnsi="Book Antiqua"/>
          <w:b/>
          <w:u w:val="single"/>
        </w:rPr>
      </w:pPr>
    </w:p>
    <w:p w:rsidR="00661D2F" w:rsidRPr="002315A5" w:rsidRDefault="005222D6" w:rsidP="00661D2F">
      <w:pPr>
        <w:pStyle w:val="Heading3"/>
        <w:numPr>
          <w:ilvl w:val="0"/>
          <w:numId w:val="35"/>
        </w:numPr>
        <w:rPr>
          <w:rFonts w:ascii="Book Antiqua" w:hAnsi="Book Antiqua"/>
          <w:b/>
          <w:u w:val="single"/>
        </w:rPr>
      </w:pPr>
      <w:bookmarkStart w:id="28" w:name="_Toc24967888"/>
      <w:r>
        <w:rPr>
          <w:rFonts w:ascii="Book Antiqua" w:hAnsi="Book Antiqua"/>
          <w:b/>
          <w:u w:val="single"/>
        </w:rPr>
        <w:t>Rework</w:t>
      </w:r>
      <w:bookmarkEnd w:id="28"/>
      <w:r>
        <w:rPr>
          <w:rFonts w:ascii="Book Antiqua" w:hAnsi="Book Antiqua"/>
          <w:b/>
          <w:u w:val="single"/>
        </w:rPr>
        <w:t xml:space="preserve"> </w:t>
      </w:r>
    </w:p>
    <w:p w:rsidR="000D6370" w:rsidRPr="00B84B9C" w:rsidRDefault="004258AC" w:rsidP="004258AC">
      <w:pPr>
        <w:pStyle w:val="ListParagraph"/>
        <w:numPr>
          <w:ilvl w:val="0"/>
          <w:numId w:val="34"/>
        </w:numPr>
        <w:rPr>
          <w:rFonts w:ascii="Book Antiqua" w:hAnsi="Book Antiqua"/>
        </w:rPr>
      </w:pPr>
      <w:r w:rsidRPr="00B84B9C">
        <w:rPr>
          <w:rFonts w:ascii="Book Antiqua" w:hAnsi="Book Antiqua"/>
        </w:rPr>
        <w:t>Peel label seam and slowly unroll the wrap until completely removed.</w:t>
      </w:r>
    </w:p>
    <w:p w:rsidR="000D6370" w:rsidRPr="00B84B9C" w:rsidRDefault="000D6370" w:rsidP="004258AC">
      <w:pPr>
        <w:pStyle w:val="ListParagraph"/>
        <w:numPr>
          <w:ilvl w:val="0"/>
          <w:numId w:val="34"/>
        </w:numPr>
        <w:rPr>
          <w:rFonts w:ascii="Book Antiqua" w:hAnsi="Book Antiqua"/>
        </w:rPr>
      </w:pPr>
      <w:r w:rsidRPr="00B84B9C">
        <w:rPr>
          <w:rFonts w:ascii="Book Antiqua" w:hAnsi="Book Antiqua"/>
        </w:rPr>
        <w:t>Manually select the label that will be reapplied from the Wraptor operating screen</w:t>
      </w:r>
      <w:r w:rsidR="004258AC" w:rsidRPr="00B84B9C">
        <w:rPr>
          <w:rFonts w:ascii="Book Antiqua" w:hAnsi="Book Antiqua"/>
        </w:rPr>
        <w:t xml:space="preserve"> using the &lt; and &gt; selections</w:t>
      </w:r>
      <w:r w:rsidRPr="00B84B9C">
        <w:rPr>
          <w:rFonts w:ascii="Book Antiqua" w:hAnsi="Book Antiqua"/>
        </w:rPr>
        <w:t>.</w:t>
      </w:r>
    </w:p>
    <w:p w:rsidR="002C1191" w:rsidRPr="00B84B9C" w:rsidRDefault="004258AC" w:rsidP="002C1191">
      <w:pPr>
        <w:pStyle w:val="ListParagraph"/>
        <w:numPr>
          <w:ilvl w:val="0"/>
          <w:numId w:val="34"/>
        </w:numPr>
        <w:rPr>
          <w:rFonts w:ascii="Book Antiqua" w:hAnsi="Book Antiqua"/>
        </w:rPr>
      </w:pPr>
      <w:r w:rsidRPr="00B84B9C">
        <w:rPr>
          <w:rFonts w:ascii="Book Antiqua" w:hAnsi="Book Antiqua"/>
        </w:rPr>
        <w:t>Follow “Applying Label” procedure for re-labeling.</w:t>
      </w:r>
    </w:p>
    <w:p w:rsidR="002C1191" w:rsidRPr="00B84B9C" w:rsidRDefault="002C1191" w:rsidP="002C1191">
      <w:pPr>
        <w:pStyle w:val="ListParagraph"/>
        <w:rPr>
          <w:rFonts w:ascii="Book Antiqua" w:hAnsi="Book Antiqua"/>
        </w:rPr>
      </w:pPr>
    </w:p>
    <w:p w:rsidR="00B84B9C" w:rsidRPr="00B84B9C" w:rsidRDefault="00B10DAA" w:rsidP="00B84B9C">
      <w:pPr>
        <w:pStyle w:val="Heading2"/>
        <w:rPr>
          <w:u w:val="single"/>
        </w:rPr>
      </w:pPr>
      <w:bookmarkStart w:id="29" w:name="_Toc24967889"/>
      <w:r w:rsidRPr="00B84B9C">
        <w:rPr>
          <w:szCs w:val="24"/>
          <w:u w:val="single"/>
        </w:rPr>
        <w:lastRenderedPageBreak/>
        <w:t>Creating New Templates</w:t>
      </w:r>
      <w:r w:rsidR="002C1191" w:rsidRPr="00B84B9C">
        <w:rPr>
          <w:szCs w:val="24"/>
        </w:rPr>
        <w:t xml:space="preserve"> - </w:t>
      </w:r>
      <w:r w:rsidR="004258AC" w:rsidRPr="00B84B9C">
        <w:rPr>
          <w:b w:val="0"/>
        </w:rPr>
        <w:t>See Manufacturing Engineer or Supervisor if a sensor template is not available.</w:t>
      </w:r>
      <w:bookmarkEnd w:id="29"/>
    </w:p>
    <w:p w:rsidR="00B10DAA" w:rsidRPr="00B84B9C" w:rsidRDefault="00B10DAA" w:rsidP="00B84B9C">
      <w:pPr>
        <w:pStyle w:val="Heading2"/>
        <w:rPr>
          <w:u w:val="single"/>
        </w:rPr>
      </w:pPr>
      <w:bookmarkStart w:id="30" w:name="_Toc24967890"/>
      <w:r w:rsidRPr="00B84B9C">
        <w:rPr>
          <w:rFonts w:ascii="Book Antiqua" w:hAnsi="Book Antiqua"/>
          <w:szCs w:val="24"/>
          <w:u w:val="single"/>
        </w:rPr>
        <w:t>Changing Labels</w:t>
      </w:r>
      <w:r w:rsidR="002C1191" w:rsidRPr="00B84B9C">
        <w:rPr>
          <w:rFonts w:ascii="Book Antiqua" w:hAnsi="Book Antiqua"/>
          <w:szCs w:val="24"/>
        </w:rPr>
        <w:t xml:space="preserve"> – </w:t>
      </w:r>
      <w:r w:rsidR="002C1191" w:rsidRPr="00B84B9C">
        <w:rPr>
          <w:rFonts w:ascii="Book Antiqua" w:hAnsi="Book Antiqua"/>
          <w:b w:val="0"/>
          <w:szCs w:val="24"/>
        </w:rPr>
        <w:t>Refer to Wraptor Manual</w:t>
      </w:r>
      <w:bookmarkEnd w:id="30"/>
    </w:p>
    <w:p w:rsidR="000D6370" w:rsidRPr="00B84B9C" w:rsidRDefault="0003154E" w:rsidP="00B84B9C">
      <w:pPr>
        <w:pStyle w:val="Heading3"/>
        <w:rPr>
          <w:rFonts w:ascii="Book Antiqua" w:hAnsi="Book Antiqua"/>
        </w:rPr>
      </w:pPr>
      <w:hyperlink r:id="rId26" w:history="1">
        <w:bookmarkStart w:id="31" w:name="_Toc505245739"/>
        <w:bookmarkStart w:id="32" w:name="_Toc24967891"/>
        <w:r w:rsidR="000D6370" w:rsidRPr="00B84B9C">
          <w:rPr>
            <w:rStyle w:val="Hyperlink"/>
            <w:rFonts w:ascii="Book Antiqua" w:hAnsi="Book Antiqua"/>
          </w:rPr>
          <w:t>Video – Changing Label Material</w:t>
        </w:r>
        <w:bookmarkEnd w:id="31"/>
        <w:bookmarkEnd w:id="32"/>
      </w:hyperlink>
    </w:p>
    <w:p w:rsidR="00B10DAA" w:rsidRPr="00B84B9C" w:rsidRDefault="00B10DAA" w:rsidP="00B84B9C">
      <w:pPr>
        <w:pStyle w:val="Heading2"/>
      </w:pPr>
      <w:bookmarkStart w:id="33" w:name="_Toc24967892"/>
      <w:r w:rsidRPr="00B84B9C">
        <w:rPr>
          <w:u w:val="single"/>
        </w:rPr>
        <w:t>Changing Print Ribbon</w:t>
      </w:r>
      <w:r w:rsidR="002C1191" w:rsidRPr="00B84B9C">
        <w:t xml:space="preserve"> – </w:t>
      </w:r>
      <w:r w:rsidR="002C1191" w:rsidRPr="00B84B9C">
        <w:rPr>
          <w:b w:val="0"/>
        </w:rPr>
        <w:t>Refer to Wraptor Manual</w:t>
      </w:r>
      <w:bookmarkEnd w:id="33"/>
    </w:p>
    <w:p w:rsidR="000D6370" w:rsidRPr="00B84B9C" w:rsidRDefault="0003154E" w:rsidP="00B84B9C">
      <w:pPr>
        <w:pStyle w:val="Heading3"/>
        <w:rPr>
          <w:rFonts w:ascii="Book Antiqua" w:hAnsi="Book Antiqua"/>
        </w:rPr>
      </w:pPr>
      <w:hyperlink r:id="rId27" w:history="1">
        <w:bookmarkStart w:id="34" w:name="_Toc505245741"/>
        <w:bookmarkStart w:id="35" w:name="_Toc24967893"/>
        <w:r w:rsidR="000D6370" w:rsidRPr="00B84B9C">
          <w:rPr>
            <w:rStyle w:val="Hyperlink"/>
            <w:rFonts w:ascii="Book Antiqua" w:hAnsi="Book Antiqua"/>
          </w:rPr>
          <w:t>Video – Changing Print Ribbon</w:t>
        </w:r>
        <w:bookmarkEnd w:id="34"/>
        <w:bookmarkEnd w:id="35"/>
      </w:hyperlink>
    </w:p>
    <w:p w:rsidR="00861BDE" w:rsidRPr="00B84B9C" w:rsidRDefault="00861BDE" w:rsidP="00EB316C">
      <w:pPr>
        <w:pStyle w:val="ListParagraph"/>
        <w:ind w:left="1800"/>
        <w:rPr>
          <w:rFonts w:ascii="Book Antiqua" w:hAnsi="Book Antiqua"/>
          <w:szCs w:val="24"/>
        </w:rPr>
      </w:pPr>
    </w:p>
    <w:p w:rsidR="00FB2531" w:rsidRPr="00B84B9C" w:rsidRDefault="00FB2531" w:rsidP="004258AC">
      <w:pPr>
        <w:pStyle w:val="Heading3"/>
        <w:numPr>
          <w:ilvl w:val="0"/>
          <w:numId w:val="0"/>
        </w:numPr>
        <w:rPr>
          <w:rFonts w:ascii="Book Antiqua" w:hAnsi="Book Antiqua"/>
          <w:szCs w:val="24"/>
        </w:rPr>
      </w:pPr>
    </w:p>
    <w:sectPr w:rsidR="00FB2531" w:rsidRPr="00B84B9C" w:rsidSect="002656EB">
      <w:headerReference w:type="default" r:id="rId28"/>
      <w:footerReference w:type="default" r:id="rId29"/>
      <w:pgSz w:w="12240" w:h="15840" w:code="1"/>
      <w:pgMar w:top="1440" w:right="720" w:bottom="1440" w:left="720" w:header="720" w:footer="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A2C" w:rsidRDefault="00084A2C">
      <w:r>
        <w:separator/>
      </w:r>
    </w:p>
  </w:endnote>
  <w:endnote w:type="continuationSeparator" w:id="0">
    <w:p w:rsidR="00084A2C" w:rsidRDefault="00084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586"/>
      <w:gridCol w:w="6036"/>
      <w:gridCol w:w="1178"/>
    </w:tblGrid>
    <w:tr w:rsidR="00084A2C" w:rsidRPr="002D2309" w:rsidTr="002D2309">
      <w:tc>
        <w:tcPr>
          <w:tcW w:w="3672" w:type="dxa"/>
          <w:shd w:val="clear" w:color="auto" w:fill="auto"/>
          <w:vAlign w:val="center"/>
        </w:tcPr>
        <w:p w:rsidR="00084A2C" w:rsidRPr="002D2309" w:rsidRDefault="00084A2C" w:rsidP="002D2309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6156" w:type="dxa"/>
          <w:shd w:val="clear" w:color="auto" w:fill="auto"/>
          <w:vAlign w:val="center"/>
        </w:tcPr>
        <w:p w:rsidR="00084A2C" w:rsidRPr="004F3E3B" w:rsidRDefault="00084A2C" w:rsidP="002D2309">
          <w:pPr>
            <w:ind w:firstLine="720"/>
            <w:jc w:val="right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sz w:val="16"/>
              <w:szCs w:val="16"/>
            </w:rPr>
            <w:t>Brady Wraptor User  Guide</w:t>
          </w:r>
        </w:p>
        <w:p w:rsidR="00084A2C" w:rsidRPr="002D2309" w:rsidRDefault="00084A2C" w:rsidP="002D2309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  <w:tc>
        <w:tcPr>
          <w:tcW w:w="1188" w:type="dxa"/>
          <w:shd w:val="clear" w:color="auto" w:fill="auto"/>
          <w:vAlign w:val="center"/>
        </w:tcPr>
        <w:p w:rsidR="00084A2C" w:rsidRPr="002D2309" w:rsidRDefault="00084A2C" w:rsidP="002D2309">
          <w:pPr>
            <w:pStyle w:val="Footer"/>
            <w:jc w:val="right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TA1280</w:t>
          </w:r>
        </w:p>
      </w:tc>
    </w:tr>
    <w:tr w:rsidR="00084A2C" w:rsidRPr="000B6564" w:rsidTr="002D2309">
      <w:tc>
        <w:tcPr>
          <w:tcW w:w="3672" w:type="dxa"/>
          <w:shd w:val="clear" w:color="auto" w:fill="auto"/>
          <w:vAlign w:val="center"/>
        </w:tcPr>
        <w:p w:rsidR="00084A2C" w:rsidRPr="002D2309" w:rsidRDefault="00084A2C" w:rsidP="006B663F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6156" w:type="dxa"/>
          <w:shd w:val="clear" w:color="auto" w:fill="auto"/>
          <w:vAlign w:val="center"/>
        </w:tcPr>
        <w:p w:rsidR="00084A2C" w:rsidRPr="002D2309" w:rsidRDefault="00084A2C" w:rsidP="00CD2070">
          <w:pPr>
            <w:pStyle w:val="Footer"/>
            <w:rPr>
              <w:rFonts w:cs="Arial"/>
              <w:sz w:val="16"/>
              <w:szCs w:val="16"/>
            </w:rPr>
          </w:pPr>
          <w:r w:rsidRPr="002D2309">
            <w:rPr>
              <w:rFonts w:cs="Arial"/>
              <w:sz w:val="16"/>
              <w:szCs w:val="16"/>
            </w:rPr>
            <w:t xml:space="preserve">                                    PAGE 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begin"/>
          </w:r>
          <w:r w:rsidRPr="002D2309">
            <w:rPr>
              <w:rStyle w:val="PageNumber"/>
              <w:rFonts w:cs="Arial"/>
              <w:sz w:val="16"/>
              <w:szCs w:val="16"/>
            </w:rPr>
            <w:instrText xml:space="preserve"> PAGE </w:instrTex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separate"/>
          </w:r>
          <w:r w:rsidR="0003154E">
            <w:rPr>
              <w:rStyle w:val="PageNumber"/>
              <w:rFonts w:cs="Arial"/>
              <w:noProof/>
              <w:sz w:val="16"/>
              <w:szCs w:val="16"/>
            </w:rPr>
            <w:t>1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end"/>
          </w:r>
          <w:r w:rsidRPr="002D2309">
            <w:rPr>
              <w:rStyle w:val="PageNumber"/>
              <w:rFonts w:cs="Arial"/>
              <w:sz w:val="16"/>
              <w:szCs w:val="16"/>
            </w:rPr>
            <w:t xml:space="preserve"> of 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begin"/>
          </w:r>
          <w:r w:rsidRPr="002D2309">
            <w:rPr>
              <w:rStyle w:val="PageNumber"/>
              <w:rFonts w:cs="Arial"/>
              <w:sz w:val="16"/>
              <w:szCs w:val="16"/>
            </w:rPr>
            <w:instrText xml:space="preserve"> NUMPAGES </w:instrTex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separate"/>
          </w:r>
          <w:r w:rsidR="0003154E">
            <w:rPr>
              <w:rStyle w:val="PageNumber"/>
              <w:rFonts w:cs="Arial"/>
              <w:noProof/>
              <w:sz w:val="16"/>
              <w:szCs w:val="16"/>
            </w:rPr>
            <w:t>9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end"/>
          </w:r>
        </w:p>
      </w:tc>
      <w:tc>
        <w:tcPr>
          <w:tcW w:w="1188" w:type="dxa"/>
          <w:shd w:val="clear" w:color="auto" w:fill="auto"/>
          <w:vAlign w:val="center"/>
        </w:tcPr>
        <w:p w:rsidR="00084A2C" w:rsidRPr="000B6564" w:rsidRDefault="00084A2C" w:rsidP="00215D98">
          <w:pPr>
            <w:pStyle w:val="Footer"/>
            <w:jc w:val="right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REV </w:t>
          </w:r>
          <w:r w:rsidRPr="00215D98">
            <w:rPr>
              <w:rFonts w:cs="Arial"/>
              <w:color w:val="FF0000"/>
              <w:sz w:val="16"/>
              <w:szCs w:val="16"/>
            </w:rPr>
            <w:t>A</w:t>
          </w:r>
        </w:p>
      </w:tc>
    </w:tr>
  </w:tbl>
  <w:p w:rsidR="00084A2C" w:rsidRPr="00895072" w:rsidRDefault="00084A2C" w:rsidP="006B663F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</w:p>
  <w:p w:rsidR="00084A2C" w:rsidRPr="006B663F" w:rsidRDefault="00084A2C" w:rsidP="006B66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A2C" w:rsidRDefault="00084A2C">
      <w:r>
        <w:separator/>
      </w:r>
    </w:p>
  </w:footnote>
  <w:footnote w:type="continuationSeparator" w:id="0">
    <w:p w:rsidR="00084A2C" w:rsidRDefault="00084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A2C" w:rsidRDefault="00084A2C">
    <w:pPr>
      <w:pStyle w:val="Header"/>
      <w:rPr>
        <w:sz w:val="18"/>
      </w:rPr>
    </w:pPr>
    <w:r>
      <w:rPr>
        <w:noProof/>
        <w:sz w:val="28"/>
      </w:rPr>
      <w:drawing>
        <wp:anchor distT="0" distB="0" distL="114300" distR="114300" simplePos="0" relativeHeight="251661312" behindDoc="0" locked="0" layoutInCell="1" allowOverlap="1" wp14:anchorId="327541BD" wp14:editId="5767B318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</w:rPr>
      <w:drawing>
        <wp:anchor distT="0" distB="0" distL="114300" distR="114300" simplePos="0" relativeHeight="251656192" behindDoc="0" locked="0" layoutInCell="1" allowOverlap="1" wp14:anchorId="404E8BD7" wp14:editId="20579511">
          <wp:simplePos x="0" y="0"/>
          <wp:positionH relativeFrom="column">
            <wp:posOffset>89535</wp:posOffset>
          </wp:positionH>
          <wp:positionV relativeFrom="paragraph">
            <wp:posOffset>40640</wp:posOffset>
          </wp:positionV>
          <wp:extent cx="3327400" cy="476250"/>
          <wp:effectExtent l="0" t="0" r="6350" b="0"/>
          <wp:wrapSquare wrapText="bothSides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4A2C" w:rsidRDefault="00084A2C" w:rsidP="00895072">
    <w:pPr>
      <w:rPr>
        <w:sz w:val="28"/>
      </w:rPr>
    </w:pPr>
  </w:p>
  <w:p w:rsidR="00084A2C" w:rsidRPr="00CC33F5" w:rsidRDefault="00084A2C" w:rsidP="006C2FD8">
    <w:pPr>
      <w:jc w:val="center"/>
      <w:rPr>
        <w:rFonts w:cs="Arial"/>
        <w:sz w:val="28"/>
        <w:szCs w:val="28"/>
      </w:rPr>
    </w:pPr>
  </w:p>
  <w:p w:rsidR="00084A2C" w:rsidRPr="00CC33F5" w:rsidRDefault="00084A2C" w:rsidP="00CC33F5">
    <w:pPr>
      <w:ind w:firstLine="720"/>
      <w:jc w:val="center"/>
      <w:rPr>
        <w:rFonts w:cs="Arial"/>
        <w:sz w:val="28"/>
        <w:szCs w:val="28"/>
      </w:rPr>
    </w:pPr>
    <w:r>
      <w:rPr>
        <w:rFonts w:cs="Arial"/>
        <w:sz w:val="28"/>
        <w:szCs w:val="28"/>
      </w:rPr>
      <w:t xml:space="preserve">                         </w:t>
    </w:r>
    <w:r w:rsidRPr="00CC33F5">
      <w:rPr>
        <w:rFonts w:cs="Arial"/>
        <w:sz w:val="28"/>
        <w:szCs w:val="28"/>
      </w:rPr>
      <w:t xml:space="preserve">      </w:t>
    </w:r>
    <w:r>
      <w:rPr>
        <w:rFonts w:cs="Arial"/>
        <w:sz w:val="28"/>
        <w:szCs w:val="28"/>
      </w:rPr>
      <w:t xml:space="preserve">TA1280 </w:t>
    </w:r>
    <w:r w:rsidRPr="00CC33F5">
      <w:rPr>
        <w:rFonts w:cs="Arial"/>
        <w:sz w:val="28"/>
        <w:szCs w:val="28"/>
      </w:rPr>
      <w:t>Wraptor User Guide</w:t>
    </w:r>
  </w:p>
  <w:p w:rsidR="00084A2C" w:rsidRDefault="00084A2C" w:rsidP="006C2FD8">
    <w:pPr>
      <w:jc w:val="center"/>
      <w:rPr>
        <w:sz w:val="28"/>
      </w:rPr>
    </w:pPr>
    <w:r>
      <w:rPr>
        <w:sz w:val="28"/>
      </w:rPr>
      <w:t>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7119"/>
    <w:multiLevelType w:val="hybridMultilevel"/>
    <w:tmpl w:val="CDD62A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85F26"/>
    <w:multiLevelType w:val="hybridMultilevel"/>
    <w:tmpl w:val="0A9C85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60629"/>
    <w:multiLevelType w:val="hybridMultilevel"/>
    <w:tmpl w:val="298AE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023E3"/>
    <w:multiLevelType w:val="hybridMultilevel"/>
    <w:tmpl w:val="49026198"/>
    <w:lvl w:ilvl="0" w:tplc="8F86B04E">
      <w:start w:val="1"/>
      <w:numFmt w:val="lowerRoman"/>
      <w:lvlText w:val="%1."/>
      <w:lvlJc w:val="left"/>
      <w:pPr>
        <w:ind w:left="1200" w:hanging="720"/>
      </w:pPr>
      <w:rPr>
        <w:rFonts w:eastAsia="Times New Roman" w:cs="Times New Roman" w:hint="default"/>
        <w:color w:val="0000FF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15F1E3A"/>
    <w:multiLevelType w:val="multilevel"/>
    <w:tmpl w:val="0B5E996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4B46EE2"/>
    <w:multiLevelType w:val="hybridMultilevel"/>
    <w:tmpl w:val="4CF6CC6A"/>
    <w:lvl w:ilvl="0" w:tplc="80F6F9B2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19452850"/>
    <w:multiLevelType w:val="multilevel"/>
    <w:tmpl w:val="C21E86A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F6418D"/>
    <w:multiLevelType w:val="hybridMultilevel"/>
    <w:tmpl w:val="199A9E1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20B56B36"/>
    <w:multiLevelType w:val="multilevel"/>
    <w:tmpl w:val="2C62F11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AB26F4"/>
    <w:multiLevelType w:val="hybridMultilevel"/>
    <w:tmpl w:val="3536A054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EE681E"/>
    <w:multiLevelType w:val="hybridMultilevel"/>
    <w:tmpl w:val="0A189CD2"/>
    <w:lvl w:ilvl="0" w:tplc="0409000F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1" w15:restartNumberingAfterBreak="0">
    <w:nsid w:val="2EDD0A44"/>
    <w:multiLevelType w:val="multilevel"/>
    <w:tmpl w:val="F56E31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2" w15:restartNumberingAfterBreak="0">
    <w:nsid w:val="2F132CC0"/>
    <w:multiLevelType w:val="hybridMultilevel"/>
    <w:tmpl w:val="07BE56D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CD0482"/>
    <w:multiLevelType w:val="hybridMultilevel"/>
    <w:tmpl w:val="42981A1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 w15:restartNumberingAfterBreak="0">
    <w:nsid w:val="40274EBD"/>
    <w:multiLevelType w:val="hybridMultilevel"/>
    <w:tmpl w:val="F294CF88"/>
    <w:lvl w:ilvl="0" w:tplc="0E44A7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683FAD"/>
    <w:multiLevelType w:val="hybridMultilevel"/>
    <w:tmpl w:val="41ACF65C"/>
    <w:lvl w:ilvl="0" w:tplc="0CDEF3D8">
      <w:start w:val="1"/>
      <w:numFmt w:val="lowerRoman"/>
      <w:lvlText w:val="%1."/>
      <w:lvlJc w:val="left"/>
      <w:pPr>
        <w:ind w:left="1200" w:hanging="720"/>
      </w:pPr>
      <w:rPr>
        <w:rFonts w:eastAsia="Times New Roman" w:cs="Times New Roman" w:hint="default"/>
        <w:color w:val="0000FF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44982B5F"/>
    <w:multiLevelType w:val="hybridMultilevel"/>
    <w:tmpl w:val="643E20DE"/>
    <w:lvl w:ilvl="0" w:tplc="07B61462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E419FE"/>
    <w:multiLevelType w:val="multilevel"/>
    <w:tmpl w:val="B6324706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990"/>
        </w:tabs>
        <w:ind w:left="630" w:firstLine="0"/>
      </w:pPr>
      <w:rPr>
        <w:rFonts w:ascii="Book Antiqua" w:hAnsi="Book Antiqu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sz w:val="22"/>
        <w:u w:val="none"/>
        <w:effect w:val="none"/>
        <w:bdr w:val="none" w:sz="0" w:space="0" w:color="auto"/>
        <w:shd w:val="clear" w:color="auto" w:fill="auto"/>
        <w:vertAlign w:val="baseline"/>
        <w:em w:val="none"/>
      </w:rPr>
    </w:lvl>
    <w:lvl w:ilvl="2">
      <w:start w:val="1"/>
      <w:numFmt w:val="lowerRoman"/>
      <w:pStyle w:val="Heading3"/>
      <w:lvlText w:val="%3."/>
      <w:lvlJc w:val="right"/>
      <w:pPr>
        <w:tabs>
          <w:tab w:val="num" w:pos="1080"/>
        </w:tabs>
        <w:ind w:left="720" w:firstLine="0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1620"/>
        </w:tabs>
        <w:ind w:left="1260" w:firstLine="0"/>
      </w:pPr>
      <w:rPr>
        <w:color w:val="auto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8" w15:restartNumberingAfterBreak="0">
    <w:nsid w:val="49866496"/>
    <w:multiLevelType w:val="hybridMultilevel"/>
    <w:tmpl w:val="4BF0875E"/>
    <w:lvl w:ilvl="0" w:tplc="CF42B286">
      <w:start w:val="4"/>
      <w:numFmt w:val="decimal"/>
      <w:lvlText w:val="%1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9C13608"/>
    <w:multiLevelType w:val="hybridMultilevel"/>
    <w:tmpl w:val="B996502C"/>
    <w:lvl w:ilvl="0" w:tplc="334079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E856F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B460CF9"/>
    <w:multiLevelType w:val="hybridMultilevel"/>
    <w:tmpl w:val="034E49CA"/>
    <w:lvl w:ilvl="0" w:tplc="4204DD6C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5EAF9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06559F"/>
    <w:multiLevelType w:val="hybridMultilevel"/>
    <w:tmpl w:val="50229C16"/>
    <w:lvl w:ilvl="0" w:tplc="75B661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D1D2973"/>
    <w:multiLevelType w:val="hybridMultilevel"/>
    <w:tmpl w:val="69AC6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0D6646E"/>
    <w:multiLevelType w:val="multilevel"/>
    <w:tmpl w:val="20C8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DF476F"/>
    <w:multiLevelType w:val="hybridMultilevel"/>
    <w:tmpl w:val="849A6760"/>
    <w:lvl w:ilvl="0" w:tplc="2D2094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D3FB4"/>
    <w:multiLevelType w:val="hybridMultilevel"/>
    <w:tmpl w:val="9BF240A0"/>
    <w:lvl w:ilvl="0" w:tplc="1FCE86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ED2D45"/>
    <w:multiLevelType w:val="hybridMultilevel"/>
    <w:tmpl w:val="D65C3F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D41ED9"/>
    <w:multiLevelType w:val="hybridMultilevel"/>
    <w:tmpl w:val="EA0A1E7A"/>
    <w:lvl w:ilvl="0" w:tplc="936E51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94279F9"/>
    <w:multiLevelType w:val="hybridMultilevel"/>
    <w:tmpl w:val="287EBA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A941B79"/>
    <w:multiLevelType w:val="hybridMultilevel"/>
    <w:tmpl w:val="34868254"/>
    <w:lvl w:ilvl="0" w:tplc="474CBA28">
      <w:start w:val="1"/>
      <w:numFmt w:val="bullet"/>
      <w:pStyle w:val="Heading5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0" w15:restartNumberingAfterBreak="0">
    <w:nsid w:val="5DC230A2"/>
    <w:multiLevelType w:val="hybridMultilevel"/>
    <w:tmpl w:val="EDE88A00"/>
    <w:lvl w:ilvl="0" w:tplc="6A78DBDA">
      <w:start w:val="1"/>
      <w:numFmt w:val="lowerRoman"/>
      <w:lvlText w:val="%1."/>
      <w:lvlJc w:val="left"/>
      <w:pPr>
        <w:ind w:left="1200" w:hanging="720"/>
      </w:pPr>
      <w:rPr>
        <w:rFonts w:ascii="Book Antiqua" w:eastAsia="Times New Roman" w:hAnsi="Book Antiqua" w:cs="Times New Roman" w:hint="default"/>
        <w:b/>
        <w:color w:val="0000FF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" w15:restartNumberingAfterBreak="0">
    <w:nsid w:val="62E66C3F"/>
    <w:multiLevelType w:val="hybridMultilevel"/>
    <w:tmpl w:val="46F0BC14"/>
    <w:lvl w:ilvl="0" w:tplc="69A07C9E">
      <w:start w:val="1"/>
      <w:numFmt w:val="upperLetter"/>
      <w:lvlText w:val="%1."/>
      <w:lvlJc w:val="left"/>
      <w:pPr>
        <w:ind w:left="600" w:hanging="360"/>
      </w:pPr>
      <w:rPr>
        <w:rFonts w:ascii="Book Antiqua" w:eastAsia="Times New Roman" w:hAnsi="Book Antiqua" w:cs="Times New Roman" w:hint="default"/>
        <w:color w:val="0000FF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67DC36ED"/>
    <w:multiLevelType w:val="hybridMultilevel"/>
    <w:tmpl w:val="8B0AA718"/>
    <w:lvl w:ilvl="0" w:tplc="561261CE">
      <w:start w:val="1"/>
      <w:numFmt w:val="lowerRoman"/>
      <w:lvlText w:val="%1."/>
      <w:lvlJc w:val="left"/>
      <w:pPr>
        <w:ind w:left="1200" w:hanging="72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 w15:restartNumberingAfterBreak="0">
    <w:nsid w:val="6EFC7F93"/>
    <w:multiLevelType w:val="hybridMultilevel"/>
    <w:tmpl w:val="7CE4CD24"/>
    <w:lvl w:ilvl="0" w:tplc="74344A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F636AF4"/>
    <w:multiLevelType w:val="hybridMultilevel"/>
    <w:tmpl w:val="60702A70"/>
    <w:lvl w:ilvl="0" w:tplc="935242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72347DCF"/>
    <w:multiLevelType w:val="hybridMultilevel"/>
    <w:tmpl w:val="70DE7E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6" w15:restartNumberingAfterBreak="0">
    <w:nsid w:val="76CA6B8C"/>
    <w:multiLevelType w:val="hybridMultilevel"/>
    <w:tmpl w:val="73C487D8"/>
    <w:lvl w:ilvl="0" w:tplc="96C47E8E">
      <w:start w:val="1"/>
      <w:numFmt w:val="lowerRoman"/>
      <w:lvlText w:val="%1."/>
      <w:lvlJc w:val="left"/>
      <w:pPr>
        <w:ind w:left="1200" w:hanging="720"/>
      </w:pPr>
      <w:rPr>
        <w:rFonts w:ascii="Book Antiqua" w:eastAsia="Times New Roman" w:hAnsi="Book Antiqua" w:cs="Times New Roman" w:hint="default"/>
        <w:b/>
        <w:color w:val="0000FF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78876C1"/>
    <w:multiLevelType w:val="multilevel"/>
    <w:tmpl w:val="6C9E5ED8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8" w15:restartNumberingAfterBreak="0">
    <w:nsid w:val="78342AA1"/>
    <w:multiLevelType w:val="hybridMultilevel"/>
    <w:tmpl w:val="9476D752"/>
    <w:lvl w:ilvl="0" w:tplc="73A64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A19587E"/>
    <w:multiLevelType w:val="hybridMultilevel"/>
    <w:tmpl w:val="F7F8AE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A921CD"/>
    <w:multiLevelType w:val="hybridMultilevel"/>
    <w:tmpl w:val="BD089750"/>
    <w:lvl w:ilvl="0" w:tplc="451EE5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9"/>
  </w:num>
  <w:num w:numId="3">
    <w:abstractNumId w:val="22"/>
  </w:num>
  <w:num w:numId="4">
    <w:abstractNumId w:val="33"/>
  </w:num>
  <w:num w:numId="5">
    <w:abstractNumId w:val="10"/>
  </w:num>
  <w:num w:numId="6">
    <w:abstractNumId w:val="20"/>
  </w:num>
  <w:num w:numId="7">
    <w:abstractNumId w:val="19"/>
  </w:num>
  <w:num w:numId="8">
    <w:abstractNumId w:val="24"/>
  </w:num>
  <w:num w:numId="9">
    <w:abstractNumId w:val="23"/>
  </w:num>
  <w:num w:numId="10">
    <w:abstractNumId w:val="38"/>
  </w:num>
  <w:num w:numId="11">
    <w:abstractNumId w:val="25"/>
  </w:num>
  <w:num w:numId="12">
    <w:abstractNumId w:val="14"/>
  </w:num>
  <w:num w:numId="13">
    <w:abstractNumId w:val="17"/>
  </w:num>
  <w:num w:numId="14">
    <w:abstractNumId w:val="6"/>
  </w:num>
  <w:num w:numId="15">
    <w:abstractNumId w:val="8"/>
  </w:num>
  <w:num w:numId="16">
    <w:abstractNumId w:val="37"/>
  </w:num>
  <w:num w:numId="17">
    <w:abstractNumId w:val="11"/>
  </w:num>
  <w:num w:numId="18">
    <w:abstractNumId w:val="26"/>
  </w:num>
  <w:num w:numId="19">
    <w:abstractNumId w:val="27"/>
  </w:num>
  <w:num w:numId="20">
    <w:abstractNumId w:val="21"/>
  </w:num>
  <w:num w:numId="21">
    <w:abstractNumId w:val="18"/>
  </w:num>
  <w:num w:numId="22">
    <w:abstractNumId w:val="34"/>
  </w:num>
  <w:num w:numId="23">
    <w:abstractNumId w:val="4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29"/>
  </w:num>
  <w:num w:numId="28">
    <w:abstractNumId w:val="16"/>
  </w:num>
  <w:num w:numId="29">
    <w:abstractNumId w:val="1"/>
  </w:num>
  <w:num w:numId="30">
    <w:abstractNumId w:val="39"/>
  </w:num>
  <w:num w:numId="31">
    <w:abstractNumId w:val="7"/>
  </w:num>
  <w:num w:numId="32">
    <w:abstractNumId w:val="2"/>
  </w:num>
  <w:num w:numId="33">
    <w:abstractNumId w:val="0"/>
  </w:num>
  <w:num w:numId="34">
    <w:abstractNumId w:val="35"/>
  </w:num>
  <w:num w:numId="35">
    <w:abstractNumId w:val="13"/>
  </w:num>
  <w:num w:numId="36">
    <w:abstractNumId w:val="32"/>
  </w:num>
  <w:num w:numId="37">
    <w:abstractNumId w:val="31"/>
  </w:num>
  <w:num w:numId="38">
    <w:abstractNumId w:val="36"/>
  </w:num>
  <w:num w:numId="39">
    <w:abstractNumId w:val="3"/>
  </w:num>
  <w:num w:numId="40">
    <w:abstractNumId w:val="15"/>
  </w:num>
  <w:num w:numId="41">
    <w:abstractNumId w:val="30"/>
  </w:num>
  <w:num w:numId="42">
    <w:abstractNumId w:val="12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0D"/>
    <w:rsid w:val="000021D7"/>
    <w:rsid w:val="0000631F"/>
    <w:rsid w:val="000068C9"/>
    <w:rsid w:val="00010383"/>
    <w:rsid w:val="0002154E"/>
    <w:rsid w:val="00027219"/>
    <w:rsid w:val="0003154E"/>
    <w:rsid w:val="00033F5F"/>
    <w:rsid w:val="000374B2"/>
    <w:rsid w:val="0004143C"/>
    <w:rsid w:val="00084A2C"/>
    <w:rsid w:val="0009448D"/>
    <w:rsid w:val="00095B2B"/>
    <w:rsid w:val="000A3913"/>
    <w:rsid w:val="000B181C"/>
    <w:rsid w:val="000B1BEC"/>
    <w:rsid w:val="000B48F6"/>
    <w:rsid w:val="000B5BC4"/>
    <w:rsid w:val="000B5EA5"/>
    <w:rsid w:val="000B6564"/>
    <w:rsid w:val="000C4459"/>
    <w:rsid w:val="000C6734"/>
    <w:rsid w:val="000D6370"/>
    <w:rsid w:val="000E11E2"/>
    <w:rsid w:val="000E221F"/>
    <w:rsid w:val="000E2F34"/>
    <w:rsid w:val="000E3677"/>
    <w:rsid w:val="000E3BBF"/>
    <w:rsid w:val="000E7D74"/>
    <w:rsid w:val="000F1139"/>
    <w:rsid w:val="000F60F3"/>
    <w:rsid w:val="000F68C5"/>
    <w:rsid w:val="001033E0"/>
    <w:rsid w:val="00105E44"/>
    <w:rsid w:val="00107E5C"/>
    <w:rsid w:val="00114BA8"/>
    <w:rsid w:val="00123CF8"/>
    <w:rsid w:val="00124ED9"/>
    <w:rsid w:val="0013307D"/>
    <w:rsid w:val="00133C8E"/>
    <w:rsid w:val="00134312"/>
    <w:rsid w:val="0013454D"/>
    <w:rsid w:val="00140221"/>
    <w:rsid w:val="001402C6"/>
    <w:rsid w:val="00142C3F"/>
    <w:rsid w:val="00146CE6"/>
    <w:rsid w:val="0016269D"/>
    <w:rsid w:val="00171AEA"/>
    <w:rsid w:val="00181E12"/>
    <w:rsid w:val="00186F41"/>
    <w:rsid w:val="001A2D23"/>
    <w:rsid w:val="001A4AAB"/>
    <w:rsid w:val="001A542C"/>
    <w:rsid w:val="001B0817"/>
    <w:rsid w:val="001B285C"/>
    <w:rsid w:val="001B3810"/>
    <w:rsid w:val="001D148C"/>
    <w:rsid w:val="001D30B9"/>
    <w:rsid w:val="001D699F"/>
    <w:rsid w:val="001E7872"/>
    <w:rsid w:val="001F0696"/>
    <w:rsid w:val="001F1655"/>
    <w:rsid w:val="001F5BB6"/>
    <w:rsid w:val="0020547D"/>
    <w:rsid w:val="002125FC"/>
    <w:rsid w:val="00215D98"/>
    <w:rsid w:val="00221726"/>
    <w:rsid w:val="0022277E"/>
    <w:rsid w:val="0022518E"/>
    <w:rsid w:val="00225BD2"/>
    <w:rsid w:val="002315A5"/>
    <w:rsid w:val="002328FB"/>
    <w:rsid w:val="00236874"/>
    <w:rsid w:val="002656EB"/>
    <w:rsid w:val="0027639E"/>
    <w:rsid w:val="00282162"/>
    <w:rsid w:val="00282566"/>
    <w:rsid w:val="00283384"/>
    <w:rsid w:val="00287B6E"/>
    <w:rsid w:val="002910FB"/>
    <w:rsid w:val="00294152"/>
    <w:rsid w:val="002A62AC"/>
    <w:rsid w:val="002A7419"/>
    <w:rsid w:val="002B2121"/>
    <w:rsid w:val="002B2993"/>
    <w:rsid w:val="002B550E"/>
    <w:rsid w:val="002C1191"/>
    <w:rsid w:val="002C119B"/>
    <w:rsid w:val="002D2309"/>
    <w:rsid w:val="002D5329"/>
    <w:rsid w:val="002D76B7"/>
    <w:rsid w:val="002E1293"/>
    <w:rsid w:val="002F6278"/>
    <w:rsid w:val="002F6A26"/>
    <w:rsid w:val="00303AF8"/>
    <w:rsid w:val="003058A3"/>
    <w:rsid w:val="00306472"/>
    <w:rsid w:val="0030710F"/>
    <w:rsid w:val="00311C66"/>
    <w:rsid w:val="003176A6"/>
    <w:rsid w:val="00325EE1"/>
    <w:rsid w:val="00326BFB"/>
    <w:rsid w:val="00326C89"/>
    <w:rsid w:val="00330870"/>
    <w:rsid w:val="00330F1F"/>
    <w:rsid w:val="003358A7"/>
    <w:rsid w:val="00336085"/>
    <w:rsid w:val="00336957"/>
    <w:rsid w:val="003422DB"/>
    <w:rsid w:val="00360F9F"/>
    <w:rsid w:val="003638DB"/>
    <w:rsid w:val="00367B08"/>
    <w:rsid w:val="00373D66"/>
    <w:rsid w:val="00381C5E"/>
    <w:rsid w:val="003C2FE6"/>
    <w:rsid w:val="003D1065"/>
    <w:rsid w:val="003D2867"/>
    <w:rsid w:val="003E029F"/>
    <w:rsid w:val="003E29FF"/>
    <w:rsid w:val="003F67E5"/>
    <w:rsid w:val="003F7CAB"/>
    <w:rsid w:val="0040150D"/>
    <w:rsid w:val="0041515A"/>
    <w:rsid w:val="004258AC"/>
    <w:rsid w:val="004313F1"/>
    <w:rsid w:val="004321B2"/>
    <w:rsid w:val="00432E12"/>
    <w:rsid w:val="00433388"/>
    <w:rsid w:val="0043440E"/>
    <w:rsid w:val="0044293E"/>
    <w:rsid w:val="00462638"/>
    <w:rsid w:val="00465C65"/>
    <w:rsid w:val="00477BD4"/>
    <w:rsid w:val="00477E30"/>
    <w:rsid w:val="004910B2"/>
    <w:rsid w:val="004A17D6"/>
    <w:rsid w:val="004C1CA6"/>
    <w:rsid w:val="004D350D"/>
    <w:rsid w:val="004D538C"/>
    <w:rsid w:val="004E6935"/>
    <w:rsid w:val="004E7619"/>
    <w:rsid w:val="004E7A3A"/>
    <w:rsid w:val="004F3E3B"/>
    <w:rsid w:val="00505134"/>
    <w:rsid w:val="005222D6"/>
    <w:rsid w:val="0052249E"/>
    <w:rsid w:val="00530F52"/>
    <w:rsid w:val="0053281A"/>
    <w:rsid w:val="005344EF"/>
    <w:rsid w:val="00561BEA"/>
    <w:rsid w:val="005651D4"/>
    <w:rsid w:val="00570FFE"/>
    <w:rsid w:val="00572530"/>
    <w:rsid w:val="00577579"/>
    <w:rsid w:val="005779C1"/>
    <w:rsid w:val="0058498F"/>
    <w:rsid w:val="00587D1A"/>
    <w:rsid w:val="00591DA1"/>
    <w:rsid w:val="005A307A"/>
    <w:rsid w:val="005A3F68"/>
    <w:rsid w:val="005B1BE6"/>
    <w:rsid w:val="005B4FC9"/>
    <w:rsid w:val="005B6DF3"/>
    <w:rsid w:val="005C4506"/>
    <w:rsid w:val="005D04E9"/>
    <w:rsid w:val="005D5F7F"/>
    <w:rsid w:val="005D6616"/>
    <w:rsid w:val="005E245A"/>
    <w:rsid w:val="005F2C71"/>
    <w:rsid w:val="00626FAA"/>
    <w:rsid w:val="00631461"/>
    <w:rsid w:val="00632469"/>
    <w:rsid w:val="006421C3"/>
    <w:rsid w:val="006435C0"/>
    <w:rsid w:val="00661D2F"/>
    <w:rsid w:val="00662032"/>
    <w:rsid w:val="00667786"/>
    <w:rsid w:val="00667FBF"/>
    <w:rsid w:val="00680D38"/>
    <w:rsid w:val="0069031B"/>
    <w:rsid w:val="006B3484"/>
    <w:rsid w:val="006B663F"/>
    <w:rsid w:val="006C0FCC"/>
    <w:rsid w:val="006C2FD8"/>
    <w:rsid w:val="006C43AC"/>
    <w:rsid w:val="006D14EE"/>
    <w:rsid w:val="006D29DB"/>
    <w:rsid w:val="006E4410"/>
    <w:rsid w:val="006E69F7"/>
    <w:rsid w:val="006F1E13"/>
    <w:rsid w:val="006F5CB0"/>
    <w:rsid w:val="00701229"/>
    <w:rsid w:val="00705480"/>
    <w:rsid w:val="007102A1"/>
    <w:rsid w:val="00715E4F"/>
    <w:rsid w:val="0072666E"/>
    <w:rsid w:val="00730D66"/>
    <w:rsid w:val="00740D2E"/>
    <w:rsid w:val="00742BE0"/>
    <w:rsid w:val="00747999"/>
    <w:rsid w:val="00747AD2"/>
    <w:rsid w:val="007533BF"/>
    <w:rsid w:val="00753894"/>
    <w:rsid w:val="00756562"/>
    <w:rsid w:val="00757C3B"/>
    <w:rsid w:val="00761E42"/>
    <w:rsid w:val="0076272F"/>
    <w:rsid w:val="007653BF"/>
    <w:rsid w:val="00765C1E"/>
    <w:rsid w:val="0076678D"/>
    <w:rsid w:val="00771736"/>
    <w:rsid w:val="00774285"/>
    <w:rsid w:val="00777D7B"/>
    <w:rsid w:val="0078215E"/>
    <w:rsid w:val="00786C2F"/>
    <w:rsid w:val="007A02D9"/>
    <w:rsid w:val="007A1C70"/>
    <w:rsid w:val="007A51A9"/>
    <w:rsid w:val="007B100B"/>
    <w:rsid w:val="007B61C2"/>
    <w:rsid w:val="007B683B"/>
    <w:rsid w:val="007B6A2D"/>
    <w:rsid w:val="007B6D2E"/>
    <w:rsid w:val="007B713A"/>
    <w:rsid w:val="007C27EC"/>
    <w:rsid w:val="007C34F3"/>
    <w:rsid w:val="007D0C14"/>
    <w:rsid w:val="007D2CD2"/>
    <w:rsid w:val="007D7D3C"/>
    <w:rsid w:val="007E3857"/>
    <w:rsid w:val="007E7F12"/>
    <w:rsid w:val="007F5599"/>
    <w:rsid w:val="007F7606"/>
    <w:rsid w:val="00800C1B"/>
    <w:rsid w:val="00804879"/>
    <w:rsid w:val="008170AD"/>
    <w:rsid w:val="00820829"/>
    <w:rsid w:val="008503CD"/>
    <w:rsid w:val="00861BDE"/>
    <w:rsid w:val="0086414E"/>
    <w:rsid w:val="00895072"/>
    <w:rsid w:val="008A0677"/>
    <w:rsid w:val="008A24B9"/>
    <w:rsid w:val="008B2BB5"/>
    <w:rsid w:val="008D02A1"/>
    <w:rsid w:val="008D2E4C"/>
    <w:rsid w:val="008E09EB"/>
    <w:rsid w:val="008E7CBE"/>
    <w:rsid w:val="00900D64"/>
    <w:rsid w:val="00913421"/>
    <w:rsid w:val="00924A9A"/>
    <w:rsid w:val="009273DF"/>
    <w:rsid w:val="00933AC7"/>
    <w:rsid w:val="00951C23"/>
    <w:rsid w:val="00956CBA"/>
    <w:rsid w:val="00961D60"/>
    <w:rsid w:val="009661FC"/>
    <w:rsid w:val="00970D55"/>
    <w:rsid w:val="00973D9B"/>
    <w:rsid w:val="00974292"/>
    <w:rsid w:val="009752ED"/>
    <w:rsid w:val="00976906"/>
    <w:rsid w:val="00991C41"/>
    <w:rsid w:val="00995008"/>
    <w:rsid w:val="00995C58"/>
    <w:rsid w:val="009C02A9"/>
    <w:rsid w:val="009C4BA0"/>
    <w:rsid w:val="009C7C6B"/>
    <w:rsid w:val="009D0003"/>
    <w:rsid w:val="009D5ADF"/>
    <w:rsid w:val="009D5E56"/>
    <w:rsid w:val="009D5E77"/>
    <w:rsid w:val="009E0DEB"/>
    <w:rsid w:val="009F0917"/>
    <w:rsid w:val="009F2F63"/>
    <w:rsid w:val="009F7562"/>
    <w:rsid w:val="00A032A8"/>
    <w:rsid w:val="00A046C8"/>
    <w:rsid w:val="00A0530D"/>
    <w:rsid w:val="00A17B00"/>
    <w:rsid w:val="00A25E93"/>
    <w:rsid w:val="00A33E1A"/>
    <w:rsid w:val="00A3714E"/>
    <w:rsid w:val="00A41A6E"/>
    <w:rsid w:val="00A45C3F"/>
    <w:rsid w:val="00A46EF4"/>
    <w:rsid w:val="00A55157"/>
    <w:rsid w:val="00A568E0"/>
    <w:rsid w:val="00A61DC9"/>
    <w:rsid w:val="00A6329F"/>
    <w:rsid w:val="00A637AB"/>
    <w:rsid w:val="00A64682"/>
    <w:rsid w:val="00A7483B"/>
    <w:rsid w:val="00A838F5"/>
    <w:rsid w:val="00A9220E"/>
    <w:rsid w:val="00AB1255"/>
    <w:rsid w:val="00AC24F1"/>
    <w:rsid w:val="00AC41FE"/>
    <w:rsid w:val="00AD6F47"/>
    <w:rsid w:val="00AE3AE9"/>
    <w:rsid w:val="00AF30C1"/>
    <w:rsid w:val="00B041A1"/>
    <w:rsid w:val="00B059E4"/>
    <w:rsid w:val="00B10DAA"/>
    <w:rsid w:val="00B13DBC"/>
    <w:rsid w:val="00B1566E"/>
    <w:rsid w:val="00B161F2"/>
    <w:rsid w:val="00B3248E"/>
    <w:rsid w:val="00B413DD"/>
    <w:rsid w:val="00B414C8"/>
    <w:rsid w:val="00B44D87"/>
    <w:rsid w:val="00B53C12"/>
    <w:rsid w:val="00B55A9C"/>
    <w:rsid w:val="00B57E77"/>
    <w:rsid w:val="00B738BA"/>
    <w:rsid w:val="00B75CC4"/>
    <w:rsid w:val="00B84495"/>
    <w:rsid w:val="00B84B9C"/>
    <w:rsid w:val="00B85BE6"/>
    <w:rsid w:val="00B87125"/>
    <w:rsid w:val="00B8744E"/>
    <w:rsid w:val="00B97423"/>
    <w:rsid w:val="00BA32F8"/>
    <w:rsid w:val="00BB040E"/>
    <w:rsid w:val="00BB312E"/>
    <w:rsid w:val="00BB4667"/>
    <w:rsid w:val="00BD015A"/>
    <w:rsid w:val="00BD2EF1"/>
    <w:rsid w:val="00BE08A9"/>
    <w:rsid w:val="00BE5CB2"/>
    <w:rsid w:val="00BF0CC6"/>
    <w:rsid w:val="00C0310A"/>
    <w:rsid w:val="00C03305"/>
    <w:rsid w:val="00C228BB"/>
    <w:rsid w:val="00C23C65"/>
    <w:rsid w:val="00C348DA"/>
    <w:rsid w:val="00C42110"/>
    <w:rsid w:val="00C53EA6"/>
    <w:rsid w:val="00C62C1B"/>
    <w:rsid w:val="00C700F2"/>
    <w:rsid w:val="00C769E1"/>
    <w:rsid w:val="00C83B5B"/>
    <w:rsid w:val="00C935E5"/>
    <w:rsid w:val="00CA0DC1"/>
    <w:rsid w:val="00CA46C2"/>
    <w:rsid w:val="00CA62D0"/>
    <w:rsid w:val="00CB3E6B"/>
    <w:rsid w:val="00CB6F7A"/>
    <w:rsid w:val="00CC17B3"/>
    <w:rsid w:val="00CC33F5"/>
    <w:rsid w:val="00CC4F98"/>
    <w:rsid w:val="00CD2070"/>
    <w:rsid w:val="00CE2433"/>
    <w:rsid w:val="00CE27E7"/>
    <w:rsid w:val="00D018FA"/>
    <w:rsid w:val="00D0662A"/>
    <w:rsid w:val="00D11799"/>
    <w:rsid w:val="00D11E90"/>
    <w:rsid w:val="00D12622"/>
    <w:rsid w:val="00D26A1E"/>
    <w:rsid w:val="00D50A36"/>
    <w:rsid w:val="00D56737"/>
    <w:rsid w:val="00D56BFE"/>
    <w:rsid w:val="00D63A7A"/>
    <w:rsid w:val="00D733B1"/>
    <w:rsid w:val="00D834FD"/>
    <w:rsid w:val="00D857FD"/>
    <w:rsid w:val="00D864FF"/>
    <w:rsid w:val="00D91357"/>
    <w:rsid w:val="00D92A5C"/>
    <w:rsid w:val="00DA3990"/>
    <w:rsid w:val="00DA5CBB"/>
    <w:rsid w:val="00DA65A4"/>
    <w:rsid w:val="00DA6DD4"/>
    <w:rsid w:val="00DC1ADC"/>
    <w:rsid w:val="00DC2B0C"/>
    <w:rsid w:val="00DE128F"/>
    <w:rsid w:val="00DE7D9D"/>
    <w:rsid w:val="00E0660A"/>
    <w:rsid w:val="00E0662E"/>
    <w:rsid w:val="00E11C56"/>
    <w:rsid w:val="00E247E0"/>
    <w:rsid w:val="00E330B5"/>
    <w:rsid w:val="00E366E0"/>
    <w:rsid w:val="00E3677A"/>
    <w:rsid w:val="00E462BA"/>
    <w:rsid w:val="00E52623"/>
    <w:rsid w:val="00E55370"/>
    <w:rsid w:val="00E70143"/>
    <w:rsid w:val="00E7529F"/>
    <w:rsid w:val="00E755FE"/>
    <w:rsid w:val="00E76E0C"/>
    <w:rsid w:val="00E83CD7"/>
    <w:rsid w:val="00E84B14"/>
    <w:rsid w:val="00E868BC"/>
    <w:rsid w:val="00E935C3"/>
    <w:rsid w:val="00E97EBC"/>
    <w:rsid w:val="00EA0BB0"/>
    <w:rsid w:val="00EA2800"/>
    <w:rsid w:val="00EA5B7E"/>
    <w:rsid w:val="00EA7BE1"/>
    <w:rsid w:val="00EB0C17"/>
    <w:rsid w:val="00EB0FA0"/>
    <w:rsid w:val="00EB2008"/>
    <w:rsid w:val="00EB316C"/>
    <w:rsid w:val="00EB61A9"/>
    <w:rsid w:val="00EB65E9"/>
    <w:rsid w:val="00EC7A55"/>
    <w:rsid w:val="00EC7FF5"/>
    <w:rsid w:val="00ED7A61"/>
    <w:rsid w:val="00EE0860"/>
    <w:rsid w:val="00EE6D33"/>
    <w:rsid w:val="00EF2B49"/>
    <w:rsid w:val="00EF3B5C"/>
    <w:rsid w:val="00F0030A"/>
    <w:rsid w:val="00F030CA"/>
    <w:rsid w:val="00F04230"/>
    <w:rsid w:val="00F16ED6"/>
    <w:rsid w:val="00F32756"/>
    <w:rsid w:val="00F44EB6"/>
    <w:rsid w:val="00F53273"/>
    <w:rsid w:val="00F613C8"/>
    <w:rsid w:val="00F7153C"/>
    <w:rsid w:val="00F74F67"/>
    <w:rsid w:val="00F8647D"/>
    <w:rsid w:val="00F90054"/>
    <w:rsid w:val="00F92687"/>
    <w:rsid w:val="00F9574F"/>
    <w:rsid w:val="00F95A07"/>
    <w:rsid w:val="00FA2B5E"/>
    <w:rsid w:val="00FA4496"/>
    <w:rsid w:val="00FA50E8"/>
    <w:rsid w:val="00FA5DAC"/>
    <w:rsid w:val="00FA73C3"/>
    <w:rsid w:val="00FB064F"/>
    <w:rsid w:val="00FB2531"/>
    <w:rsid w:val="00FC2840"/>
    <w:rsid w:val="00FD201C"/>
    <w:rsid w:val="00FD52A2"/>
    <w:rsid w:val="00FF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  <w15:docId w15:val="{00655E25-842A-4FA3-A686-2C5CF29F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12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B55A9C"/>
    <w:pPr>
      <w:keepNext/>
      <w:numPr>
        <w:numId w:val="13"/>
      </w:numPr>
      <w:tabs>
        <w:tab w:val="clear" w:pos="360"/>
        <w:tab w:val="num" w:pos="450"/>
        <w:tab w:val="left" w:pos="504"/>
      </w:tabs>
      <w:spacing w:before="120"/>
      <w:outlineLvl w:val="0"/>
    </w:pPr>
    <w:rPr>
      <w:rFonts w:ascii="Times New Roman" w:hAnsi="Times New Roman" w:cs="Arial"/>
      <w:b/>
      <w:bCs/>
      <w:kern w:val="32"/>
      <w:szCs w:val="32"/>
    </w:rPr>
  </w:style>
  <w:style w:type="paragraph" w:styleId="Heading2">
    <w:name w:val="heading 2"/>
    <w:basedOn w:val="Normal"/>
    <w:next w:val="Heading1"/>
    <w:qFormat/>
    <w:rsid w:val="00B55A9C"/>
    <w:pPr>
      <w:keepNext/>
      <w:numPr>
        <w:ilvl w:val="1"/>
        <w:numId w:val="13"/>
      </w:numPr>
      <w:tabs>
        <w:tab w:val="num" w:pos="900"/>
      </w:tabs>
      <w:spacing w:before="60"/>
      <w:ind w:left="450"/>
      <w:outlineLvl w:val="1"/>
    </w:pPr>
    <w:rPr>
      <w:rFonts w:ascii="Times New Roman" w:hAnsi="Times New Roman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B55A9C"/>
    <w:pPr>
      <w:keepNext/>
      <w:keepLines/>
      <w:widowControl w:val="0"/>
      <w:numPr>
        <w:ilvl w:val="2"/>
        <w:numId w:val="13"/>
      </w:numPr>
      <w:spacing w:after="60"/>
      <w:outlineLvl w:val="2"/>
    </w:pPr>
    <w:rPr>
      <w:rFonts w:ascii="Times New Roman" w:hAnsi="Times New Roman" w:cs="Arial"/>
      <w:bCs/>
      <w:szCs w:val="26"/>
    </w:rPr>
  </w:style>
  <w:style w:type="paragraph" w:styleId="Heading4">
    <w:name w:val="heading 4"/>
    <w:basedOn w:val="Heading3"/>
    <w:next w:val="Heading3"/>
    <w:qFormat/>
    <w:rsid w:val="00B55A9C"/>
    <w:pPr>
      <w:numPr>
        <w:ilvl w:val="3"/>
      </w:numPr>
      <w:ind w:left="1620" w:hanging="360"/>
      <w:outlineLvl w:val="3"/>
    </w:pPr>
    <w:rPr>
      <w:bCs w:val="0"/>
      <w:szCs w:val="24"/>
    </w:rPr>
  </w:style>
  <w:style w:type="paragraph" w:styleId="Heading5">
    <w:name w:val="heading 5"/>
    <w:basedOn w:val="Normal"/>
    <w:next w:val="Heading4"/>
    <w:qFormat/>
    <w:rsid w:val="00B85BE6"/>
    <w:pPr>
      <w:keepNext/>
      <w:keepLines/>
      <w:numPr>
        <w:numId w:val="27"/>
      </w:numPr>
      <w:tabs>
        <w:tab w:val="left" w:pos="1980"/>
      </w:tabs>
      <w:spacing w:after="60"/>
      <w:ind w:left="1980"/>
      <w:outlineLvl w:val="4"/>
    </w:pPr>
    <w:rPr>
      <w:rFonts w:ascii="Times New Roman" w:hAnsi="Times New Roman"/>
      <w:bCs/>
      <w:iCs/>
      <w:szCs w:val="24"/>
    </w:rPr>
  </w:style>
  <w:style w:type="paragraph" w:styleId="Heading6">
    <w:name w:val="heading 6"/>
    <w:basedOn w:val="Normal"/>
    <w:next w:val="Normal"/>
    <w:qFormat/>
    <w:rsid w:val="00B87125"/>
    <w:pPr>
      <w:numPr>
        <w:ilvl w:val="5"/>
        <w:numId w:val="13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87125"/>
    <w:pPr>
      <w:numPr>
        <w:ilvl w:val="6"/>
        <w:numId w:val="13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rsid w:val="00B87125"/>
    <w:pPr>
      <w:numPr>
        <w:ilvl w:val="7"/>
        <w:numId w:val="13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rsid w:val="00B87125"/>
    <w:pPr>
      <w:numPr>
        <w:ilvl w:val="8"/>
        <w:numId w:val="1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A33E1A"/>
    <w:pPr>
      <w:keepNext/>
      <w:keepLines/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character" w:styleId="Hyperlink">
    <w:name w:val="Hyperlink"/>
    <w:uiPriority w:val="99"/>
    <w:rsid w:val="004A17D6"/>
    <w:rPr>
      <w:color w:val="0000FF"/>
      <w:u w:val="single"/>
    </w:rPr>
  </w:style>
  <w:style w:type="paragraph" w:customStyle="1" w:styleId="Style1">
    <w:name w:val="Style1"/>
    <w:basedOn w:val="Heading1"/>
    <w:rsid w:val="00667FBF"/>
    <w:pPr>
      <w:numPr>
        <w:numId w:val="0"/>
      </w:numPr>
    </w:pPr>
    <w:rPr>
      <w:u w:val="single"/>
    </w:rPr>
  </w:style>
  <w:style w:type="paragraph" w:styleId="BalloonText">
    <w:name w:val="Balloon Text"/>
    <w:basedOn w:val="Normal"/>
    <w:semiHidden/>
    <w:rsid w:val="007B61C2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B55A9C"/>
    <w:rPr>
      <w:rFonts w:cs="Arial"/>
      <w:bCs/>
      <w:sz w:val="24"/>
      <w:szCs w:val="26"/>
    </w:rPr>
  </w:style>
  <w:style w:type="paragraph" w:customStyle="1" w:styleId="StyleHeading3Underline">
    <w:name w:val="Style Heading 3 + Underline"/>
    <w:basedOn w:val="Heading3"/>
    <w:rsid w:val="003F67E5"/>
    <w:pPr>
      <w:spacing w:after="0"/>
      <w:ind w:left="1267"/>
    </w:pPr>
    <w:rPr>
      <w:bCs w:val="0"/>
      <w:u w:val="single"/>
    </w:rPr>
  </w:style>
  <w:style w:type="paragraph" w:styleId="BodyTextIndent">
    <w:name w:val="Body Text Indent"/>
    <w:basedOn w:val="Normal"/>
    <w:rsid w:val="00462638"/>
    <w:pPr>
      <w:tabs>
        <w:tab w:val="left" w:pos="720"/>
      </w:tabs>
      <w:overflowPunct/>
      <w:autoSpaceDE/>
      <w:autoSpaceDN/>
      <w:adjustRightInd/>
      <w:ind w:left="720" w:hanging="720"/>
      <w:textAlignment w:val="auto"/>
    </w:pPr>
    <w:rPr>
      <w:bCs/>
      <w:sz w:val="20"/>
    </w:rPr>
  </w:style>
  <w:style w:type="paragraph" w:customStyle="1" w:styleId="BodyText1">
    <w:name w:val="Body Text 1"/>
    <w:basedOn w:val="Normal"/>
    <w:qFormat/>
    <w:rsid w:val="00FB2531"/>
    <w:pPr>
      <w:spacing w:after="120"/>
    </w:pPr>
    <w:rPr>
      <w:rFonts w:ascii="Times New Roman" w:hAnsi="Times New Roman"/>
    </w:rPr>
  </w:style>
  <w:style w:type="paragraph" w:styleId="BodyText">
    <w:name w:val="Body Text"/>
    <w:basedOn w:val="Normal"/>
    <w:link w:val="BodyTextChar"/>
    <w:rsid w:val="00FB2531"/>
    <w:pPr>
      <w:spacing w:after="12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FB2531"/>
    <w:rPr>
      <w:sz w:val="24"/>
    </w:rPr>
  </w:style>
  <w:style w:type="paragraph" w:styleId="TOC1">
    <w:name w:val="toc 1"/>
    <w:basedOn w:val="Normal"/>
    <w:next w:val="Normal"/>
    <w:autoRedefine/>
    <w:uiPriority w:val="39"/>
    <w:rsid w:val="000F60F3"/>
    <w:pPr>
      <w:tabs>
        <w:tab w:val="left" w:pos="480"/>
        <w:tab w:val="right" w:leader="dot" w:pos="10790"/>
      </w:tabs>
    </w:pPr>
    <w:rPr>
      <w:rFonts w:ascii="Times New Roman" w:hAnsi="Times New Roman"/>
      <w:noProof/>
      <w:u w:val="words"/>
    </w:rPr>
  </w:style>
  <w:style w:type="paragraph" w:styleId="TOC2">
    <w:name w:val="toc 2"/>
    <w:basedOn w:val="TOC1"/>
    <w:next w:val="Normal"/>
    <w:autoRedefine/>
    <w:uiPriority w:val="39"/>
    <w:rsid w:val="00F9574F"/>
    <w:pPr>
      <w:ind w:left="240"/>
    </w:pPr>
  </w:style>
  <w:style w:type="paragraph" w:styleId="TOC3">
    <w:name w:val="toc 3"/>
    <w:basedOn w:val="TOC2"/>
    <w:next w:val="Normal"/>
    <w:autoRedefine/>
    <w:uiPriority w:val="39"/>
    <w:rsid w:val="00F9574F"/>
    <w:pPr>
      <w:ind w:left="480"/>
    </w:pPr>
  </w:style>
  <w:style w:type="paragraph" w:styleId="ListParagraph">
    <w:name w:val="List Paragraph"/>
    <w:basedOn w:val="Normal"/>
    <w:uiPriority w:val="34"/>
    <w:qFormat/>
    <w:rsid w:val="00360F9F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0D6370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nhideWhenUsed/>
    <w:qFormat/>
    <w:rsid w:val="001A542C"/>
    <w:pPr>
      <w:spacing w:after="200"/>
    </w:pPr>
    <w:rPr>
      <w:i/>
      <w:iCs/>
      <w:color w:val="1F497D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9752ED"/>
    <w:pPr>
      <w:keepLines/>
      <w:numPr>
        <w:numId w:val="0"/>
      </w:numPr>
      <w:tabs>
        <w:tab w:val="clear" w:pos="504"/>
      </w:tabs>
      <w:overflowPunct/>
      <w:autoSpaceDE/>
      <w:autoSpaceDN/>
      <w:adjustRightInd/>
      <w:spacing w:before="24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character" w:styleId="PlaceholderText">
    <w:name w:val="Placeholder Text"/>
    <w:basedOn w:val="DefaultParagraphFont"/>
    <w:uiPriority w:val="99"/>
    <w:semiHidden/>
    <w:rsid w:val="00F926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file:///R:\Engineering\LMcGee\Wraptor%20Videos\How%20To%20Change%20Wraptor%20Label%20Material.mp4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file:///R:\Engineering\LMcGee\Wraptor%20Videos\How%20To%20Change%20Wraptor%20Ribbon%20Material.mp4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19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20.png"/><Relationship Id="rId4" Type="http://schemas.openxmlformats.org/officeDocument/2006/relationships/hyperlink" Target="http://www.pc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507A2-90ED-4FB4-B284-FA719AE99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0</TotalTime>
  <Pages>9</Pages>
  <Words>922</Words>
  <Characters>6007</Characters>
  <Application>Microsoft Office Word</Application>
  <DocSecurity>4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6916</CharactersWithSpaces>
  <SharedDoc>false</SharedDoc>
  <HLinks>
    <vt:vector size="24" baseType="variant">
      <vt:variant>
        <vt:i4>3604594</vt:i4>
      </vt:variant>
      <vt:variant>
        <vt:i4>-1</vt:i4>
      </vt:variant>
      <vt:variant>
        <vt:i4>2049</vt:i4>
      </vt:variant>
      <vt:variant>
        <vt:i4>4</vt:i4>
      </vt:variant>
      <vt:variant>
        <vt:lpwstr>http://www.pcb.com/</vt:lpwstr>
      </vt:variant>
      <vt:variant>
        <vt:lpwstr/>
      </vt:variant>
      <vt:variant>
        <vt:i4>8257583</vt:i4>
      </vt:variant>
      <vt:variant>
        <vt:i4>-1</vt:i4>
      </vt:variant>
      <vt:variant>
        <vt:i4>2049</vt:i4>
      </vt:variant>
      <vt:variant>
        <vt:i4>1</vt:i4>
      </vt:variant>
      <vt:variant>
        <vt:lpwstr>http://www.pcb.com/../images/Pcbhdr.gif</vt:lpwstr>
      </vt:variant>
      <vt:variant>
        <vt:lpwstr/>
      </vt:variant>
      <vt:variant>
        <vt:i4>5177427</vt:i4>
      </vt:variant>
      <vt:variant>
        <vt:i4>-1</vt:i4>
      </vt:variant>
      <vt:variant>
        <vt:i4>2050</vt:i4>
      </vt:variant>
      <vt:variant>
        <vt:i4>4</vt:i4>
      </vt:variant>
      <vt:variant>
        <vt:lpwstr>http://mypcb.pcb.com/tcs/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http://mypcb.pcb.com/images/tcs_hover.gif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dc:description/>
  <cp:lastModifiedBy>Sarah Steffan</cp:lastModifiedBy>
  <cp:revision>2</cp:revision>
  <cp:lastPrinted>2019-11-18T20:12:00Z</cp:lastPrinted>
  <dcterms:created xsi:type="dcterms:W3CDTF">2019-12-03T16:10:00Z</dcterms:created>
  <dcterms:modified xsi:type="dcterms:W3CDTF">2019-12-03T16:10:00Z</dcterms:modified>
</cp:coreProperties>
</file>