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40051" w:rsidRDefault="004E23FA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r w:rsidRPr="002B1F4E">
        <w:rPr>
          <w:rFonts w:asciiTheme="minorHAnsi" w:hAnsiTheme="minorHAnsi" w:cstheme="minorHAnsi"/>
        </w:rPr>
        <w:fldChar w:fldCharType="begin"/>
      </w:r>
      <w:r w:rsidRPr="002B1F4E">
        <w:rPr>
          <w:rFonts w:asciiTheme="minorHAnsi" w:hAnsiTheme="minorHAnsi" w:cstheme="minorHAnsi"/>
        </w:rPr>
        <w:instrText xml:space="preserve"> TOC \o "1-3" \h \z \u </w:instrText>
      </w:r>
      <w:r w:rsidRPr="002B1F4E">
        <w:rPr>
          <w:rFonts w:asciiTheme="minorHAnsi" w:hAnsiTheme="minorHAnsi" w:cstheme="minorHAnsi"/>
        </w:rPr>
        <w:fldChar w:fldCharType="separate"/>
      </w:r>
      <w:hyperlink w:anchor="_Toc76471779" w:history="1">
        <w:r w:rsidR="00740051" w:rsidRPr="00D20162">
          <w:rPr>
            <w:rStyle w:val="Hyperlink"/>
            <w:rFonts w:cstheme="minorHAnsi"/>
            <w:noProof/>
          </w:rPr>
          <w:t>1.</w:t>
        </w:r>
        <w:r w:rsidR="00740051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740051" w:rsidRPr="00D20162">
          <w:rPr>
            <w:rStyle w:val="Hyperlink"/>
            <w:rFonts w:cstheme="minorHAnsi"/>
            <w:noProof/>
          </w:rPr>
          <w:t>Purpose</w:t>
        </w:r>
        <w:r w:rsidR="00740051">
          <w:rPr>
            <w:noProof/>
            <w:webHidden/>
          </w:rPr>
          <w:tab/>
        </w:r>
        <w:r w:rsidR="00740051">
          <w:rPr>
            <w:noProof/>
            <w:webHidden/>
          </w:rPr>
          <w:fldChar w:fldCharType="begin"/>
        </w:r>
        <w:r w:rsidR="00740051">
          <w:rPr>
            <w:noProof/>
            <w:webHidden/>
          </w:rPr>
          <w:instrText xml:space="preserve"> PAGEREF _Toc76471779 \h </w:instrText>
        </w:r>
        <w:r w:rsidR="00740051">
          <w:rPr>
            <w:noProof/>
            <w:webHidden/>
          </w:rPr>
        </w:r>
        <w:r w:rsidR="00740051">
          <w:rPr>
            <w:noProof/>
            <w:webHidden/>
          </w:rPr>
          <w:fldChar w:fldCharType="separate"/>
        </w:r>
        <w:r w:rsidR="00396FCC">
          <w:rPr>
            <w:noProof/>
            <w:webHidden/>
          </w:rPr>
          <w:t>1</w:t>
        </w:r>
        <w:r w:rsidR="00740051">
          <w:rPr>
            <w:noProof/>
            <w:webHidden/>
          </w:rPr>
          <w:fldChar w:fldCharType="end"/>
        </w:r>
      </w:hyperlink>
    </w:p>
    <w:p w:rsidR="00740051" w:rsidRDefault="00BB43A5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76471780" w:history="1">
        <w:r w:rsidR="00740051" w:rsidRPr="00D20162">
          <w:rPr>
            <w:rStyle w:val="Hyperlink"/>
            <w:noProof/>
          </w:rPr>
          <w:t>2.</w:t>
        </w:r>
        <w:r w:rsidR="00740051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740051" w:rsidRPr="00D20162">
          <w:rPr>
            <w:rStyle w:val="Hyperlink"/>
            <w:noProof/>
          </w:rPr>
          <w:t>Associated Documents</w:t>
        </w:r>
        <w:r w:rsidR="00740051">
          <w:rPr>
            <w:noProof/>
            <w:webHidden/>
          </w:rPr>
          <w:tab/>
        </w:r>
        <w:r w:rsidR="00740051">
          <w:rPr>
            <w:noProof/>
            <w:webHidden/>
          </w:rPr>
          <w:fldChar w:fldCharType="begin"/>
        </w:r>
        <w:r w:rsidR="00740051">
          <w:rPr>
            <w:noProof/>
            <w:webHidden/>
          </w:rPr>
          <w:instrText xml:space="preserve"> PAGEREF _Toc76471780 \h </w:instrText>
        </w:r>
        <w:r w:rsidR="00740051">
          <w:rPr>
            <w:noProof/>
            <w:webHidden/>
          </w:rPr>
        </w:r>
        <w:r w:rsidR="00740051">
          <w:rPr>
            <w:noProof/>
            <w:webHidden/>
          </w:rPr>
          <w:fldChar w:fldCharType="separate"/>
        </w:r>
        <w:r w:rsidR="00396FCC">
          <w:rPr>
            <w:noProof/>
            <w:webHidden/>
          </w:rPr>
          <w:t>1</w:t>
        </w:r>
        <w:r w:rsidR="00740051">
          <w:rPr>
            <w:noProof/>
            <w:webHidden/>
          </w:rPr>
          <w:fldChar w:fldCharType="end"/>
        </w:r>
      </w:hyperlink>
    </w:p>
    <w:p w:rsidR="00740051" w:rsidRDefault="00BB43A5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76471781" w:history="1">
        <w:r w:rsidR="00740051" w:rsidRPr="00D20162">
          <w:rPr>
            <w:rStyle w:val="Hyperlink"/>
            <w:rFonts w:cstheme="minorHAnsi"/>
            <w:noProof/>
          </w:rPr>
          <w:t>3.</w:t>
        </w:r>
        <w:r w:rsidR="00740051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740051" w:rsidRPr="00D20162">
          <w:rPr>
            <w:rStyle w:val="Hyperlink"/>
            <w:rFonts w:cstheme="minorHAnsi"/>
            <w:noProof/>
          </w:rPr>
          <w:t>General Power Meter Check Instructions</w:t>
        </w:r>
        <w:r w:rsidR="00740051">
          <w:rPr>
            <w:noProof/>
            <w:webHidden/>
          </w:rPr>
          <w:tab/>
        </w:r>
        <w:r w:rsidR="00740051">
          <w:rPr>
            <w:noProof/>
            <w:webHidden/>
          </w:rPr>
          <w:fldChar w:fldCharType="begin"/>
        </w:r>
        <w:r w:rsidR="00740051">
          <w:rPr>
            <w:noProof/>
            <w:webHidden/>
          </w:rPr>
          <w:instrText xml:space="preserve"> PAGEREF _Toc76471781 \h </w:instrText>
        </w:r>
        <w:r w:rsidR="00740051">
          <w:rPr>
            <w:noProof/>
            <w:webHidden/>
          </w:rPr>
        </w:r>
        <w:r w:rsidR="00740051">
          <w:rPr>
            <w:noProof/>
            <w:webHidden/>
          </w:rPr>
          <w:fldChar w:fldCharType="separate"/>
        </w:r>
        <w:r w:rsidR="00396FCC">
          <w:rPr>
            <w:noProof/>
            <w:webHidden/>
          </w:rPr>
          <w:t>1</w:t>
        </w:r>
        <w:r w:rsidR="00740051">
          <w:rPr>
            <w:noProof/>
            <w:webHidden/>
          </w:rPr>
          <w:fldChar w:fldCharType="end"/>
        </w:r>
      </w:hyperlink>
    </w:p>
    <w:p w:rsidR="00740051" w:rsidRDefault="00BB43A5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76471782" w:history="1">
        <w:r w:rsidR="00740051" w:rsidRPr="00D20162">
          <w:rPr>
            <w:rStyle w:val="Hyperlink"/>
            <w:rFonts w:cstheme="minorHAnsi"/>
            <w:noProof/>
          </w:rPr>
          <w:t>4.</w:t>
        </w:r>
        <w:r w:rsidR="00740051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740051" w:rsidRPr="00D20162">
          <w:rPr>
            <w:rStyle w:val="Hyperlink"/>
            <w:rFonts w:cstheme="minorHAnsi"/>
            <w:noProof/>
          </w:rPr>
          <w:t>Machine Specific Power Meter Instructions</w:t>
        </w:r>
        <w:r w:rsidR="00740051">
          <w:rPr>
            <w:noProof/>
            <w:webHidden/>
          </w:rPr>
          <w:tab/>
        </w:r>
        <w:r w:rsidR="00740051">
          <w:rPr>
            <w:noProof/>
            <w:webHidden/>
          </w:rPr>
          <w:fldChar w:fldCharType="begin"/>
        </w:r>
        <w:r w:rsidR="00740051">
          <w:rPr>
            <w:noProof/>
            <w:webHidden/>
          </w:rPr>
          <w:instrText xml:space="preserve"> PAGEREF _Toc76471782 \h </w:instrText>
        </w:r>
        <w:r w:rsidR="00740051">
          <w:rPr>
            <w:noProof/>
            <w:webHidden/>
          </w:rPr>
        </w:r>
        <w:r w:rsidR="00740051">
          <w:rPr>
            <w:noProof/>
            <w:webHidden/>
          </w:rPr>
          <w:fldChar w:fldCharType="separate"/>
        </w:r>
        <w:r w:rsidR="00396FCC">
          <w:rPr>
            <w:noProof/>
            <w:webHidden/>
          </w:rPr>
          <w:t>2</w:t>
        </w:r>
        <w:r w:rsidR="00740051">
          <w:rPr>
            <w:noProof/>
            <w:webHidden/>
          </w:rPr>
          <w:fldChar w:fldCharType="end"/>
        </w:r>
      </w:hyperlink>
    </w:p>
    <w:p w:rsidR="002A2E02" w:rsidRPr="002B1F4E" w:rsidRDefault="004E23FA" w:rsidP="002B1F4E">
      <w:pPr>
        <w:pStyle w:val="Heading1"/>
        <w:numPr>
          <w:ilvl w:val="0"/>
          <w:numId w:val="27"/>
        </w:numPr>
        <w:rPr>
          <w:rFonts w:asciiTheme="minorHAnsi" w:hAnsiTheme="minorHAnsi" w:cstheme="minorHAnsi"/>
        </w:rPr>
      </w:pPr>
      <w:r w:rsidRPr="002B1F4E">
        <w:rPr>
          <w:rFonts w:asciiTheme="minorHAnsi" w:hAnsiTheme="minorHAnsi" w:cstheme="minorHAnsi"/>
        </w:rPr>
        <w:fldChar w:fldCharType="end"/>
      </w:r>
      <w:bookmarkStart w:id="1" w:name="_Toc76471779"/>
      <w:r w:rsidR="00001122" w:rsidRPr="002B1F4E">
        <w:rPr>
          <w:rFonts w:asciiTheme="minorHAnsi" w:hAnsiTheme="minorHAnsi" w:cstheme="minorHAnsi"/>
        </w:rPr>
        <w:t>Purpose</w:t>
      </w:r>
      <w:bookmarkEnd w:id="1"/>
    </w:p>
    <w:p w:rsidR="00DD5F5F" w:rsidRPr="002B1F4E" w:rsidRDefault="00952D5D" w:rsidP="000D1A2D">
      <w:pPr>
        <w:tabs>
          <w:tab w:val="left" w:pos="720"/>
        </w:tabs>
        <w:rPr>
          <w:rFonts w:asciiTheme="minorHAnsi" w:hAnsiTheme="minorHAnsi" w:cstheme="minorHAnsi"/>
          <w:szCs w:val="24"/>
        </w:rPr>
      </w:pPr>
      <w:r w:rsidRPr="002B1F4E">
        <w:rPr>
          <w:rFonts w:asciiTheme="minorHAnsi" w:hAnsiTheme="minorHAnsi" w:cstheme="minorHAnsi"/>
          <w:szCs w:val="24"/>
        </w:rPr>
        <w:t>The purpose of this user guide</w:t>
      </w:r>
      <w:r w:rsidR="0022411D" w:rsidRPr="002B1F4E">
        <w:rPr>
          <w:rFonts w:asciiTheme="minorHAnsi" w:hAnsiTheme="minorHAnsi" w:cstheme="minorHAnsi"/>
          <w:szCs w:val="24"/>
        </w:rPr>
        <w:t xml:space="preserve"> is</w:t>
      </w:r>
      <w:r w:rsidR="000D1A2D">
        <w:rPr>
          <w:rFonts w:asciiTheme="minorHAnsi" w:hAnsiTheme="minorHAnsi" w:cstheme="minorHAnsi"/>
          <w:szCs w:val="24"/>
        </w:rPr>
        <w:t xml:space="preserve"> to provide laser technicians power meter check instructions for all laser etching/marking equipment.</w:t>
      </w:r>
    </w:p>
    <w:p w:rsidR="005F249F" w:rsidRPr="005F249F" w:rsidRDefault="00001122" w:rsidP="005F249F">
      <w:pPr>
        <w:pStyle w:val="Heading1"/>
        <w:numPr>
          <w:ilvl w:val="0"/>
          <w:numId w:val="27"/>
        </w:numPr>
        <w:rPr>
          <w:sz w:val="22"/>
        </w:rPr>
      </w:pPr>
      <w:bookmarkStart w:id="2" w:name="_Toc76471780"/>
      <w:r w:rsidRPr="00772EDB">
        <w:rPr>
          <w:sz w:val="22"/>
        </w:rPr>
        <w:t>Associated Documents</w:t>
      </w:r>
      <w:bookmarkEnd w:id="2"/>
      <w:r w:rsidR="005F249F">
        <w:rPr>
          <w:sz w:val="22"/>
        </w:rPr>
        <w:br/>
      </w:r>
      <w:r w:rsidR="005F249F" w:rsidRPr="002D5C28">
        <w:rPr>
          <w:rFonts w:asciiTheme="minorHAnsi" w:hAnsiTheme="minorHAnsi" w:cstheme="minorHAnsi"/>
          <w:b w:val="0"/>
          <w:sz w:val="22"/>
        </w:rPr>
        <w:t>TA144, TA</w:t>
      </w:r>
      <w:r w:rsidR="00E97A09">
        <w:rPr>
          <w:rFonts w:asciiTheme="minorHAnsi" w:hAnsiTheme="minorHAnsi" w:cstheme="minorHAnsi"/>
          <w:b w:val="0"/>
          <w:sz w:val="22"/>
        </w:rPr>
        <w:t>1263</w:t>
      </w:r>
    </w:p>
    <w:p w:rsidR="00772EDB" w:rsidRDefault="00772EDB" w:rsidP="00772EDB">
      <w:pPr>
        <w:pStyle w:val="Heading1"/>
        <w:numPr>
          <w:ilvl w:val="0"/>
          <w:numId w:val="27"/>
        </w:numPr>
        <w:rPr>
          <w:rFonts w:asciiTheme="minorHAnsi" w:hAnsiTheme="minorHAnsi" w:cstheme="minorHAnsi"/>
        </w:rPr>
      </w:pPr>
      <w:bookmarkStart w:id="3" w:name="_Toc76471781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3490264</wp:posOffset>
            </wp:positionH>
            <wp:positionV relativeFrom="paragraph">
              <wp:posOffset>320216</wp:posOffset>
            </wp:positionV>
            <wp:extent cx="3383280" cy="3374058"/>
            <wp:effectExtent l="57150" t="57150" r="64770" b="55245"/>
            <wp:wrapTight wrapText="bothSides">
              <wp:wrapPolygon edited="0">
                <wp:start x="-365" y="-366"/>
                <wp:lineTo x="-365" y="21832"/>
                <wp:lineTo x="21892" y="21832"/>
                <wp:lineTo x="21892" y="-366"/>
                <wp:lineTo x="-365" y="-36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4"/>
                    <a:stretch/>
                  </pic:blipFill>
                  <pic:spPr bwMode="auto">
                    <a:xfrm>
                      <a:off x="0" y="0"/>
                      <a:ext cx="3383280" cy="3374058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3533140</wp:posOffset>
            </wp:positionV>
            <wp:extent cx="3383280" cy="1456055"/>
            <wp:effectExtent l="57150" t="57150" r="64770" b="48895"/>
            <wp:wrapTight wrapText="bothSides">
              <wp:wrapPolygon edited="0">
                <wp:start x="-365" y="-848"/>
                <wp:lineTo x="-365" y="22043"/>
                <wp:lineTo x="21892" y="22043"/>
                <wp:lineTo x="21892" y="-848"/>
                <wp:lineTo x="-365" y="-84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456055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321890</wp:posOffset>
            </wp:positionV>
            <wp:extent cx="3379470" cy="3270250"/>
            <wp:effectExtent l="57150" t="57150" r="49530" b="63500"/>
            <wp:wrapTight wrapText="bothSides">
              <wp:wrapPolygon edited="0">
                <wp:start x="-365" y="-377"/>
                <wp:lineTo x="-365" y="21894"/>
                <wp:lineTo x="21795" y="21894"/>
                <wp:lineTo x="21795" y="-377"/>
                <wp:lineTo x="-365" y="-37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90"/>
                    <a:stretch/>
                  </pic:blipFill>
                  <pic:spPr bwMode="auto">
                    <a:xfrm>
                      <a:off x="0" y="0"/>
                      <a:ext cx="3379470" cy="327025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D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C021DC" wp14:editId="76DFDF3E">
                <wp:simplePos x="0" y="0"/>
                <wp:positionH relativeFrom="margin">
                  <wp:align>right</wp:align>
                </wp:positionH>
                <wp:positionV relativeFrom="paragraph">
                  <wp:posOffset>4993201</wp:posOffset>
                </wp:positionV>
                <wp:extent cx="3383280" cy="246185"/>
                <wp:effectExtent l="0" t="0" r="762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7AD4" w:rsidRPr="00E97AD4" w:rsidRDefault="00E97AD4" w:rsidP="00E97A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Figures 3 &amp; 4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Power Meter Setup on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Starmark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021D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15.2pt;margin-top:393.15pt;width:266.4pt;height:19.4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" fillcolor="white [3201]" stroked="f" strokeweight=".5pt">
                <v:textbox inset="0,0,0,0">
                  <w:txbxContent>
                    <w:p w:rsidR="00E97AD4" w:rsidRPr="00E97AD4" w:rsidRDefault="00E97AD4" w:rsidP="00E97AD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Figures 3 &amp; 4</w:t>
                      </w:r>
                      <w:r w:rsidRPr="00E97AD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Power Meter Setup on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Starmark</w:t>
                      </w:r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Laser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A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17585</wp:posOffset>
                </wp:positionH>
                <wp:positionV relativeFrom="paragraph">
                  <wp:posOffset>5003116</wp:posOffset>
                </wp:positionV>
                <wp:extent cx="3383280" cy="246185"/>
                <wp:effectExtent l="0" t="0" r="762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7AD4" w:rsidRPr="00E97AD4" w:rsidRDefault="00E97AD4" w:rsidP="00E97A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7AD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Figure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&amp; 2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Power Meter Setup on Rofin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.4pt;margin-top:393.95pt;width:266.4pt;height:1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" fillcolor="white [3201]" stroked="f" strokeweight=".5pt">
                <v:textbox inset="0,0,0,0">
                  <w:txbxContent>
                    <w:p w:rsidR="00E97AD4" w:rsidRPr="00E97AD4" w:rsidRDefault="00E97AD4" w:rsidP="00E97AD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7AD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Figure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E97AD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&amp; 2</w:t>
                      </w:r>
                      <w:r w:rsidRPr="00E97AD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Power Meter Setup on </w:t>
                      </w:r>
                      <w:proofErr w:type="spellStart"/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Rofin</w:t>
                      </w:r>
                      <w:proofErr w:type="spellEnd"/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Laser</w:t>
                      </w:r>
                    </w:p>
                  </w:txbxContent>
                </v:textbox>
              </v:shape>
            </w:pict>
          </mc:Fallback>
        </mc:AlternateContent>
      </w:r>
      <w:r w:rsidR="00E97AD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3490058</wp:posOffset>
            </wp:positionH>
            <wp:positionV relativeFrom="paragraph">
              <wp:posOffset>3534507</wp:posOffset>
            </wp:positionV>
            <wp:extent cx="3382645" cy="1447165"/>
            <wp:effectExtent l="57150" t="57150" r="65405" b="57785"/>
            <wp:wrapTight wrapText="bothSides">
              <wp:wrapPolygon edited="0">
                <wp:start x="-365" y="-853"/>
                <wp:lineTo x="-365" y="22178"/>
                <wp:lineTo x="21896" y="22178"/>
                <wp:lineTo x="21896" y="-853"/>
                <wp:lineTo x="-365" y="-85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0" b="7252"/>
                    <a:stretch/>
                  </pic:blipFill>
                  <pic:spPr bwMode="auto">
                    <a:xfrm>
                      <a:off x="0" y="0"/>
                      <a:ext cx="3382645" cy="1447165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F4E" w:rsidRPr="00772EDB">
        <w:rPr>
          <w:rFonts w:asciiTheme="minorHAnsi" w:hAnsiTheme="minorHAnsi" w:cstheme="minorHAnsi"/>
        </w:rPr>
        <w:t>General Power Meter Check Instructions</w:t>
      </w:r>
      <w:bookmarkEnd w:id="3"/>
      <w:r w:rsidR="000D1A2D" w:rsidRPr="00772EDB">
        <w:rPr>
          <w:rFonts w:asciiTheme="minorHAnsi" w:hAnsiTheme="minorHAnsi" w:cstheme="minorHAnsi"/>
        </w:rPr>
        <w:t xml:space="preserve"> </w:t>
      </w:r>
    </w:p>
    <w:p w:rsidR="000D1A2D" w:rsidRDefault="000D1A2D" w:rsidP="000D1A2D">
      <w:pPr>
        <w:pStyle w:val="ListParagraph"/>
        <w:rPr>
          <w:rFonts w:asciiTheme="minorHAnsi" w:hAnsiTheme="minorHAnsi" w:cstheme="minorHAnsi"/>
          <w:b/>
          <w:szCs w:val="24"/>
        </w:rPr>
      </w:pPr>
    </w:p>
    <w:p w:rsidR="000D1A2D" w:rsidRDefault="000D1A2D" w:rsidP="000D1A2D">
      <w:pPr>
        <w:pStyle w:val="ListParagraph"/>
        <w:rPr>
          <w:rFonts w:asciiTheme="minorHAnsi" w:hAnsiTheme="minorHAnsi" w:cstheme="minorHAnsi"/>
          <w:b/>
          <w:szCs w:val="24"/>
        </w:rPr>
      </w:pPr>
    </w:p>
    <w:p w:rsidR="000D1A2D" w:rsidRPr="002D5C28" w:rsidRDefault="000D1A2D" w:rsidP="002D5C28">
      <w:pPr>
        <w:rPr>
          <w:rFonts w:asciiTheme="minorHAnsi" w:hAnsiTheme="minorHAnsi" w:cstheme="minorHAnsi"/>
          <w:b/>
          <w:szCs w:val="24"/>
        </w:rPr>
      </w:pPr>
    </w:p>
    <w:p w:rsidR="000D1A2D" w:rsidRPr="00B72E6B" w:rsidRDefault="00B72E6B" w:rsidP="00B72E6B">
      <w:pPr>
        <w:rPr>
          <w:rFonts w:asciiTheme="minorHAnsi" w:hAnsiTheme="minorHAnsi" w:cstheme="minorHAnsi"/>
          <w:szCs w:val="24"/>
        </w:rPr>
      </w:pPr>
      <w:r w:rsidRPr="00B72E6B">
        <w:rPr>
          <w:rFonts w:asciiTheme="minorHAnsi" w:hAnsiTheme="minorHAnsi" w:cstheme="minorHAnsi"/>
          <w:b/>
          <w:szCs w:val="24"/>
        </w:rPr>
        <w:lastRenderedPageBreak/>
        <w:t>Step 1:</w:t>
      </w:r>
      <w:r w:rsidRPr="00B72E6B">
        <w:rPr>
          <w:rFonts w:asciiTheme="minorHAnsi" w:hAnsiTheme="minorHAnsi" w:cstheme="minorHAnsi"/>
          <w:szCs w:val="24"/>
        </w:rPr>
        <w:t xml:space="preserve"> Power on the machine and navigate to the appropriate power meter setup/program based on the </w:t>
      </w:r>
      <w:r>
        <w:rPr>
          <w:rFonts w:asciiTheme="minorHAnsi" w:hAnsiTheme="minorHAnsi" w:cstheme="minorHAnsi"/>
          <w:szCs w:val="24"/>
        </w:rPr>
        <w:t xml:space="preserve">machine-specific </w:t>
      </w:r>
      <w:r w:rsidRPr="00B72E6B">
        <w:rPr>
          <w:rFonts w:asciiTheme="minorHAnsi" w:hAnsiTheme="minorHAnsi" w:cstheme="minorHAnsi"/>
          <w:szCs w:val="24"/>
        </w:rPr>
        <w:t xml:space="preserve">instructions included in section 4 below.  </w:t>
      </w:r>
    </w:p>
    <w:p w:rsidR="000D1A2D" w:rsidRPr="00F276E0" w:rsidRDefault="000D1A2D" w:rsidP="00F276E0">
      <w:pPr>
        <w:rPr>
          <w:rFonts w:asciiTheme="minorHAnsi" w:hAnsiTheme="minorHAnsi" w:cstheme="minorHAnsi"/>
          <w:b/>
          <w:szCs w:val="24"/>
        </w:rPr>
      </w:pPr>
    </w:p>
    <w:p w:rsidR="000D1A2D" w:rsidRDefault="000D1A2D" w:rsidP="00B72E6B">
      <w:pPr>
        <w:rPr>
          <w:rFonts w:ascii="Calibri" w:hAnsi="Calibri" w:cs="Calibri"/>
        </w:rPr>
      </w:pPr>
      <w:r w:rsidRPr="00B72E6B">
        <w:rPr>
          <w:rFonts w:ascii="Calibri" w:hAnsi="Calibri" w:cs="Calibri"/>
          <w:b/>
        </w:rPr>
        <w:t xml:space="preserve">Step </w:t>
      </w:r>
      <w:r w:rsidR="00B72E6B" w:rsidRPr="00B72E6B">
        <w:rPr>
          <w:rFonts w:ascii="Calibri" w:hAnsi="Calibri" w:cs="Calibri"/>
          <w:b/>
        </w:rPr>
        <w:t>2</w:t>
      </w:r>
      <w:r w:rsidRPr="00B72E6B">
        <w:rPr>
          <w:rFonts w:ascii="Calibri" w:hAnsi="Calibri" w:cs="Calibri"/>
          <w:b/>
        </w:rPr>
        <w:t xml:space="preserve">: </w:t>
      </w:r>
      <w:r w:rsidR="00B72E6B" w:rsidRPr="00B72E6B">
        <w:rPr>
          <w:rFonts w:ascii="Calibri" w:hAnsi="Calibri" w:cs="Calibri"/>
        </w:rPr>
        <w:t>With the machine powered on and the appropriate program open, r</w:t>
      </w:r>
      <w:r w:rsidRPr="00B72E6B">
        <w:rPr>
          <w:rFonts w:ascii="Calibri" w:hAnsi="Calibri" w:cs="Calibri"/>
        </w:rPr>
        <w:t>emove</w:t>
      </w:r>
      <w:r w:rsidR="00F70AF8">
        <w:rPr>
          <w:rFonts w:ascii="Calibri" w:hAnsi="Calibri" w:cs="Calibri"/>
        </w:rPr>
        <w:t xml:space="preserve"> the</w:t>
      </w:r>
      <w:r w:rsidRPr="00B72E6B">
        <w:rPr>
          <w:rFonts w:ascii="Calibri" w:hAnsi="Calibri" w:cs="Calibri"/>
        </w:rPr>
        <w:t xml:space="preserve"> power meter from </w:t>
      </w:r>
      <w:r w:rsidR="00F70AF8">
        <w:rPr>
          <w:rFonts w:ascii="Calibri" w:hAnsi="Calibri" w:cs="Calibri"/>
        </w:rPr>
        <w:t xml:space="preserve">the </w:t>
      </w:r>
      <w:r w:rsidRPr="00B72E6B">
        <w:rPr>
          <w:rFonts w:ascii="Calibri" w:hAnsi="Calibri" w:cs="Calibri"/>
        </w:rPr>
        <w:t>storage case and place it in the corner of the base plate as shown above.</w:t>
      </w:r>
    </w:p>
    <w:p w:rsidR="00B72E6B" w:rsidRDefault="00B72E6B" w:rsidP="00B72E6B">
      <w:pPr>
        <w:rPr>
          <w:rFonts w:ascii="Calibri" w:hAnsi="Calibri" w:cs="Calibri"/>
        </w:rPr>
      </w:pPr>
      <w:r w:rsidRPr="00B72E6B">
        <w:rPr>
          <w:rFonts w:ascii="Calibri" w:hAnsi="Calibri" w:cs="Calibri"/>
          <w:u w:val="single"/>
        </w:rPr>
        <w:t>*Note*</w:t>
      </w:r>
      <w:r>
        <w:rPr>
          <w:rFonts w:ascii="Calibri" w:hAnsi="Calibri" w:cs="Calibri"/>
        </w:rPr>
        <w:t xml:space="preserve"> Do not touch the surface of the power meter detection area at any time during testing. </w:t>
      </w:r>
    </w:p>
    <w:p w:rsidR="00B72E6B" w:rsidRDefault="00B72E6B" w:rsidP="00B72E6B">
      <w:pPr>
        <w:rPr>
          <w:rFonts w:ascii="Calibri" w:hAnsi="Calibri" w:cs="Calibri"/>
        </w:rPr>
      </w:pPr>
    </w:p>
    <w:p w:rsidR="00B72E6B" w:rsidRPr="00B72E6B" w:rsidRDefault="00B72E6B" w:rsidP="00B72E6B">
      <w:pPr>
        <w:rPr>
          <w:rFonts w:ascii="Calibri" w:hAnsi="Calibri" w:cs="Calibri"/>
          <w:b/>
        </w:rPr>
      </w:pPr>
      <w:r w:rsidRPr="00B72E6B">
        <w:rPr>
          <w:rFonts w:ascii="Calibri" w:hAnsi="Calibri" w:cs="Calibri"/>
          <w:b/>
        </w:rPr>
        <w:t>Step 3:</w:t>
      </w:r>
      <w:r>
        <w:rPr>
          <w:rFonts w:ascii="Calibri" w:hAnsi="Calibri" w:cs="Calibri"/>
        </w:rPr>
        <w:t xml:space="preserve"> Power on the power meter by pressing the blue button.</w:t>
      </w:r>
    </w:p>
    <w:p w:rsidR="000D1A2D" w:rsidRPr="007215C1" w:rsidRDefault="000D1A2D" w:rsidP="000D1A2D">
      <w:pPr>
        <w:ind w:firstLine="360"/>
        <w:rPr>
          <w:rFonts w:ascii="Calibri" w:hAnsi="Calibri" w:cs="Calibri"/>
          <w:color w:val="FF0000"/>
        </w:rPr>
      </w:pPr>
    </w:p>
    <w:p w:rsidR="000D1A2D" w:rsidRPr="00B72E6B" w:rsidRDefault="000D1A2D" w:rsidP="00B72E6B">
      <w:pPr>
        <w:rPr>
          <w:rFonts w:ascii="Calibri" w:hAnsi="Calibri" w:cs="Calibri"/>
        </w:rPr>
      </w:pPr>
      <w:r w:rsidRPr="00B72E6B">
        <w:rPr>
          <w:rFonts w:ascii="Calibri" w:hAnsi="Calibri" w:cs="Calibri"/>
          <w:b/>
        </w:rPr>
        <w:t xml:space="preserve">Step 4: </w:t>
      </w:r>
      <w:r w:rsidRPr="00B72E6B">
        <w:rPr>
          <w:rFonts w:ascii="Calibri" w:hAnsi="Calibri" w:cs="Calibri"/>
        </w:rPr>
        <w:t>Press the “play” button on the power meter screen. A series of dots will appear and this means that the power meter is searching for a reading from the laser.</w:t>
      </w:r>
    </w:p>
    <w:p w:rsidR="000D1A2D" w:rsidRPr="007215C1" w:rsidRDefault="000D1A2D" w:rsidP="000D1A2D">
      <w:pPr>
        <w:pStyle w:val="ListParagraph"/>
        <w:ind w:left="360"/>
        <w:rPr>
          <w:rFonts w:ascii="Calibri" w:hAnsi="Calibri" w:cs="Calibri"/>
          <w:color w:val="FF0000"/>
        </w:rPr>
      </w:pPr>
    </w:p>
    <w:p w:rsidR="000D1A2D" w:rsidRPr="00F70AF8" w:rsidRDefault="000D1A2D" w:rsidP="00F70AF8">
      <w:pPr>
        <w:rPr>
          <w:rFonts w:ascii="Calibri" w:hAnsi="Calibri" w:cs="Calibri"/>
        </w:rPr>
      </w:pPr>
      <w:r w:rsidRPr="00F70AF8">
        <w:rPr>
          <w:rFonts w:ascii="Calibri" w:hAnsi="Calibri" w:cs="Calibri"/>
          <w:b/>
        </w:rPr>
        <w:t>Step 5:</w:t>
      </w:r>
      <w:r w:rsidRPr="00F70AF8">
        <w:rPr>
          <w:rFonts w:ascii="Calibri" w:hAnsi="Calibri" w:cs="Calibri"/>
        </w:rPr>
        <w:t xml:space="preserve"> </w:t>
      </w:r>
      <w:r w:rsidR="00F70AF8" w:rsidRPr="00F70AF8">
        <w:rPr>
          <w:rFonts w:ascii="Calibri" w:hAnsi="Calibri" w:cs="Calibri"/>
        </w:rPr>
        <w:t xml:space="preserve">With the power meter searching for a reading, run the appropriate program on the machine that is being tested (reference machine-specific instructions </w:t>
      </w:r>
      <w:r w:rsidR="00F70AF8">
        <w:rPr>
          <w:rFonts w:ascii="Calibri" w:hAnsi="Calibri" w:cs="Calibri"/>
        </w:rPr>
        <w:t xml:space="preserve">in Section 4 </w:t>
      </w:r>
      <w:r w:rsidR="00F70AF8" w:rsidRPr="00F70AF8">
        <w:rPr>
          <w:rFonts w:ascii="Calibri" w:hAnsi="Calibri" w:cs="Calibri"/>
        </w:rPr>
        <w:t>below for program details).</w:t>
      </w:r>
    </w:p>
    <w:p w:rsidR="000D1A2D" w:rsidRPr="007215C1" w:rsidRDefault="000D1A2D" w:rsidP="000D1A2D">
      <w:pPr>
        <w:pStyle w:val="ListParagraph"/>
        <w:ind w:left="360"/>
        <w:rPr>
          <w:rFonts w:ascii="Calibri" w:hAnsi="Calibri" w:cs="Calibri"/>
          <w:color w:val="FF0000"/>
        </w:rPr>
      </w:pPr>
    </w:p>
    <w:p w:rsidR="000D1A2D" w:rsidRPr="00F70AF8" w:rsidRDefault="000D1A2D" w:rsidP="00F70AF8">
      <w:pPr>
        <w:rPr>
          <w:rFonts w:ascii="Calibri" w:hAnsi="Calibri" w:cs="Calibri"/>
        </w:rPr>
      </w:pPr>
      <w:r w:rsidRPr="00F70AF8">
        <w:rPr>
          <w:rFonts w:ascii="Calibri" w:hAnsi="Calibri" w:cs="Calibri"/>
          <w:b/>
        </w:rPr>
        <w:t xml:space="preserve">Step 6: </w:t>
      </w:r>
      <w:r w:rsidRPr="00F70AF8">
        <w:rPr>
          <w:rFonts w:ascii="Calibri" w:hAnsi="Calibri" w:cs="Calibri"/>
        </w:rPr>
        <w:t>Record the power reading</w:t>
      </w:r>
      <w:r w:rsidRPr="00F70AF8">
        <w:rPr>
          <w:rFonts w:ascii="Calibri" w:hAnsi="Calibri" w:cs="Calibri"/>
          <w:b/>
        </w:rPr>
        <w:t xml:space="preserve"> </w:t>
      </w:r>
      <w:r w:rsidRPr="00F70AF8">
        <w:rPr>
          <w:rFonts w:ascii="Calibri" w:hAnsi="Calibri" w:cs="Calibri"/>
        </w:rPr>
        <w:t>on the power verification sheet</w:t>
      </w:r>
      <w:r w:rsidR="00996826">
        <w:rPr>
          <w:rFonts w:ascii="Calibri" w:hAnsi="Calibri" w:cs="Calibri"/>
        </w:rPr>
        <w:t xml:space="preserve"> (TA144)</w:t>
      </w:r>
      <w:r w:rsidRPr="00F70AF8">
        <w:rPr>
          <w:rFonts w:ascii="Calibri" w:hAnsi="Calibri" w:cs="Calibri"/>
        </w:rPr>
        <w:t xml:space="preserve"> located in the sleeve on the workstation bench. If the recorded range is outside of the acceptable range stated on the sheet, contact a department supervisor or engineer before marking any parts. </w:t>
      </w:r>
    </w:p>
    <w:p w:rsidR="000D1A2D" w:rsidRPr="007215C1" w:rsidRDefault="000D1A2D" w:rsidP="000D1A2D">
      <w:pPr>
        <w:pStyle w:val="ListParagraph"/>
        <w:ind w:left="360"/>
        <w:rPr>
          <w:rFonts w:ascii="Calibri" w:hAnsi="Calibri" w:cs="Calibri"/>
          <w:color w:val="FF0000"/>
        </w:rPr>
      </w:pPr>
    </w:p>
    <w:p w:rsidR="000D1A2D" w:rsidRDefault="000D1A2D" w:rsidP="00F70AF8">
      <w:pPr>
        <w:rPr>
          <w:rFonts w:ascii="Calibri" w:hAnsi="Calibri" w:cs="Calibri"/>
        </w:rPr>
      </w:pPr>
      <w:r w:rsidRPr="00F70AF8">
        <w:rPr>
          <w:rFonts w:ascii="Calibri" w:hAnsi="Calibri" w:cs="Calibri"/>
          <w:b/>
        </w:rPr>
        <w:t>Step 7:</w:t>
      </w:r>
      <w:r w:rsidRPr="00F70AF8">
        <w:rPr>
          <w:rFonts w:ascii="Calibri" w:hAnsi="Calibri" w:cs="Calibri"/>
        </w:rPr>
        <w:t xml:space="preserve"> </w:t>
      </w:r>
      <w:r w:rsidR="00F70AF8" w:rsidRPr="00F70AF8">
        <w:rPr>
          <w:rFonts w:ascii="Calibri" w:hAnsi="Calibri" w:cs="Calibri"/>
        </w:rPr>
        <w:t xml:space="preserve">The power meter check is complete. </w:t>
      </w:r>
    </w:p>
    <w:p w:rsidR="00D270C7" w:rsidRDefault="00D270C7" w:rsidP="00F70AF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-79132</wp:posOffset>
                </wp:positionH>
                <wp:positionV relativeFrom="paragraph">
                  <wp:posOffset>131396</wp:posOffset>
                </wp:positionV>
                <wp:extent cx="6998677" cy="0"/>
                <wp:effectExtent l="0" t="0" r="3111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86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0EBB7" id="Straight Connector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10.35pt" to="544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" strokecolor="#4579b8 [3044]"/>
            </w:pict>
          </mc:Fallback>
        </mc:AlternateContent>
      </w:r>
    </w:p>
    <w:p w:rsidR="00D270C7" w:rsidRPr="00EF57B4" w:rsidRDefault="00EF57B4" w:rsidP="00EF57B4">
      <w:pPr>
        <w:pStyle w:val="Heading1"/>
        <w:numPr>
          <w:ilvl w:val="0"/>
          <w:numId w:val="27"/>
        </w:numPr>
        <w:rPr>
          <w:rFonts w:asciiTheme="minorHAnsi" w:hAnsiTheme="minorHAnsi" w:cstheme="minorHAnsi"/>
        </w:rPr>
      </w:pPr>
      <w:bookmarkStart w:id="4" w:name="_Toc76471782"/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2649855</wp:posOffset>
            </wp:positionH>
            <wp:positionV relativeFrom="paragraph">
              <wp:posOffset>92710</wp:posOffset>
            </wp:positionV>
            <wp:extent cx="4338955" cy="2879090"/>
            <wp:effectExtent l="0" t="0" r="4445" b="0"/>
            <wp:wrapTight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EDB">
        <w:rPr>
          <w:rFonts w:asciiTheme="minorHAnsi" w:hAnsiTheme="minorHAnsi" w:cstheme="minorHAnsi"/>
        </w:rPr>
        <w:t>Machine</w:t>
      </w:r>
      <w:r w:rsidR="00772EDB" w:rsidRPr="00772EDB">
        <w:rPr>
          <w:rFonts w:asciiTheme="minorHAnsi" w:hAnsiTheme="minorHAnsi" w:cstheme="minorHAnsi"/>
        </w:rPr>
        <w:t xml:space="preserve"> </w:t>
      </w:r>
      <w:r w:rsidR="00772EDB">
        <w:rPr>
          <w:rFonts w:asciiTheme="minorHAnsi" w:hAnsiTheme="minorHAnsi" w:cstheme="minorHAnsi"/>
        </w:rPr>
        <w:t>Specific Power Meter Instructions</w:t>
      </w:r>
      <w:bookmarkEnd w:id="4"/>
    </w:p>
    <w:p w:rsidR="00221913" w:rsidRDefault="00221913" w:rsidP="00221913">
      <w:pPr>
        <w:pStyle w:val="ListParagraph"/>
        <w:numPr>
          <w:ilvl w:val="1"/>
          <w:numId w:val="27"/>
        </w:numPr>
        <w:tabs>
          <w:tab w:val="left" w:pos="153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Starmark</w:t>
      </w:r>
      <w:r w:rsidR="00D270C7">
        <w:rPr>
          <w:rFonts w:asciiTheme="minorHAnsi" w:hAnsiTheme="minorHAnsi" w:cstheme="minorHAnsi"/>
          <w:b/>
        </w:rPr>
        <w:t xml:space="preserve"> Laser Etcher</w:t>
      </w:r>
    </w:p>
    <w:p w:rsidR="00D270C7" w:rsidRDefault="00D270C7" w:rsidP="00D270C7">
      <w:pPr>
        <w:pStyle w:val="ListParagraph"/>
        <w:tabs>
          <w:tab w:val="left" w:pos="1530"/>
        </w:tabs>
        <w:overflowPunct/>
        <w:autoSpaceDE/>
        <w:autoSpaceDN/>
        <w:adjustRightInd/>
        <w:ind w:left="540"/>
        <w:textAlignment w:val="auto"/>
        <w:rPr>
          <w:rFonts w:asciiTheme="minorHAnsi" w:hAnsiTheme="minorHAnsi" w:cstheme="minorHAnsi"/>
          <w:b/>
        </w:rPr>
      </w:pPr>
    </w:p>
    <w:p w:rsidR="00221913" w:rsidRDefault="00221913" w:rsidP="00221913">
      <w:pPr>
        <w:pStyle w:val="ListParagraph"/>
        <w:tabs>
          <w:tab w:val="left" w:pos="1530"/>
        </w:tabs>
        <w:overflowPunct/>
        <w:autoSpaceDE/>
        <w:autoSpaceDN/>
        <w:adjustRightInd/>
        <w:ind w:left="360"/>
        <w:textAlignment w:val="auto"/>
        <w:rPr>
          <w:rFonts w:asciiTheme="minorHAnsi" w:hAnsiTheme="minorHAnsi" w:cstheme="minorHAnsi"/>
        </w:rPr>
      </w:pPr>
      <w:r w:rsidRPr="00221913">
        <w:rPr>
          <w:rFonts w:asciiTheme="minorHAnsi" w:hAnsiTheme="minorHAnsi" w:cstheme="minorHAnsi"/>
          <w:b/>
        </w:rPr>
        <w:t>Step 1:</w:t>
      </w:r>
      <w:r w:rsidRPr="00221913">
        <w:rPr>
          <w:rFonts w:asciiTheme="minorHAnsi" w:hAnsiTheme="minorHAnsi" w:cstheme="minorHAnsi"/>
        </w:rPr>
        <w:t xml:space="preserve"> Power on the machine following the instructions included in TA1263</w:t>
      </w:r>
      <w:r>
        <w:rPr>
          <w:rFonts w:asciiTheme="minorHAnsi" w:hAnsiTheme="minorHAnsi" w:cstheme="minorHAnsi"/>
        </w:rPr>
        <w:t>.</w:t>
      </w:r>
    </w:p>
    <w:p w:rsidR="00D270C7" w:rsidRDefault="00D270C7" w:rsidP="00221913">
      <w:pPr>
        <w:pStyle w:val="ListParagraph"/>
        <w:tabs>
          <w:tab w:val="left" w:pos="1530"/>
        </w:tabs>
        <w:overflowPunct/>
        <w:autoSpaceDE/>
        <w:autoSpaceDN/>
        <w:adjustRightInd/>
        <w:ind w:left="360"/>
        <w:textAlignment w:val="auto"/>
        <w:rPr>
          <w:rFonts w:asciiTheme="minorHAnsi" w:hAnsiTheme="minorHAnsi" w:cstheme="minorHAnsi"/>
        </w:rPr>
      </w:pPr>
    </w:p>
    <w:p w:rsidR="00D270C7" w:rsidRPr="005B7159" w:rsidRDefault="00D270C7" w:rsidP="00D270C7">
      <w:pPr>
        <w:ind w:firstLine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>Step 2:</w:t>
      </w:r>
      <w:r w:rsidRPr="005B7159">
        <w:rPr>
          <w:rFonts w:asciiTheme="minorHAnsi" w:hAnsiTheme="minorHAnsi" w:cstheme="minorHAnsi"/>
        </w:rPr>
        <w:t xml:space="preserve"> Start StarMark tools.</w:t>
      </w:r>
    </w:p>
    <w:p w:rsidR="00D270C7" w:rsidRPr="005B7159" w:rsidRDefault="00D270C7" w:rsidP="00D270C7">
      <w:pPr>
        <w:ind w:firstLine="360"/>
        <w:rPr>
          <w:rFonts w:asciiTheme="minorHAnsi" w:hAnsiTheme="minorHAnsi" w:cstheme="minorHAnsi"/>
        </w:rPr>
      </w:pPr>
    </w:p>
    <w:p w:rsidR="00D270C7" w:rsidRPr="005B7159" w:rsidRDefault="00D270C7" w:rsidP="008E60F8">
      <w:pPr>
        <w:ind w:left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>Step 3:</w:t>
      </w:r>
      <w:r w:rsidRPr="005B7159">
        <w:rPr>
          <w:rFonts w:asciiTheme="minorHAnsi" w:hAnsiTheme="minorHAnsi" w:cstheme="minorHAnsi"/>
        </w:rPr>
        <w:t xml:space="preserve"> From the start menu, select monitor.</w:t>
      </w:r>
      <w:r w:rsidR="008E60F8" w:rsidRPr="008E60F8">
        <w:rPr>
          <w:noProof/>
        </w:rPr>
        <w:t xml:space="preserve"> </w:t>
      </w:r>
    </w:p>
    <w:p w:rsidR="00D270C7" w:rsidRPr="005B7159" w:rsidRDefault="00D270C7" w:rsidP="00D270C7">
      <w:pPr>
        <w:ind w:firstLine="360"/>
        <w:rPr>
          <w:rFonts w:asciiTheme="minorHAnsi" w:hAnsiTheme="minorHAnsi" w:cstheme="minorHAnsi"/>
        </w:rPr>
      </w:pPr>
    </w:p>
    <w:p w:rsidR="00D270C7" w:rsidRPr="005B7159" w:rsidRDefault="00D270C7" w:rsidP="00D270C7">
      <w:pPr>
        <w:ind w:firstLine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>Step 4:</w:t>
      </w:r>
      <w:r w:rsidRPr="005B7159">
        <w:rPr>
          <w:rFonts w:asciiTheme="minorHAnsi" w:hAnsiTheme="minorHAnsi" w:cstheme="minorHAnsi"/>
        </w:rPr>
        <w:t xml:space="preserve"> Set the mode to CW-gate.</w:t>
      </w:r>
    </w:p>
    <w:p w:rsidR="00D270C7" w:rsidRPr="00D270C7" w:rsidRDefault="00EF57B4" w:rsidP="00D270C7">
      <w:pPr>
        <w:ind w:firstLine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5FC588" wp14:editId="5029A44F">
                <wp:simplePos x="0" y="0"/>
                <wp:positionH relativeFrom="margin">
                  <wp:posOffset>2645410</wp:posOffset>
                </wp:positionH>
                <wp:positionV relativeFrom="paragraph">
                  <wp:posOffset>149428</wp:posOffset>
                </wp:positionV>
                <wp:extent cx="4338955" cy="245745"/>
                <wp:effectExtent l="0" t="0" r="4445" b="1905"/>
                <wp:wrapTight wrapText="bothSides">
                  <wp:wrapPolygon edited="0">
                    <wp:start x="0" y="0"/>
                    <wp:lineTo x="0" y="20093"/>
                    <wp:lineTo x="21527" y="20093"/>
                    <wp:lineTo x="21527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0C7" w:rsidRPr="00E97AD4" w:rsidRDefault="00D270C7" w:rsidP="00D270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Figure 5:</w:t>
                            </w:r>
                            <w:r w:rsidRPr="00E97A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Axes Setup for Starmark Power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C588" id="Text Box 15" o:spid="_x0000_s1028" type="#_x0000_t202" style="position:absolute;left:0;text-align:left;margin-left:208.3pt;margin-top:11.75pt;width:341.65pt;height:19.3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" fillcolor="white [3201]" stroked="f" strokeweight=".5pt">
                <v:textbox inset="0,0,0,0">
                  <w:txbxContent>
                    <w:p w:rsidR="00D270C7" w:rsidRPr="00E97AD4" w:rsidRDefault="00D270C7" w:rsidP="00D270C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bookmarkStart w:id="5" w:name="_GoBack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Figure 5:</w:t>
                      </w:r>
                      <w:r w:rsidRPr="00E97A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Axes Setup for Starmark Power Meter</w:t>
                      </w:r>
                      <w:bookmarkEnd w:id="5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270C7" w:rsidRDefault="00D270C7" w:rsidP="00D270C7">
      <w:pPr>
        <w:ind w:left="360"/>
        <w:rPr>
          <w:rFonts w:asciiTheme="minorHAnsi" w:hAnsiTheme="minorHAnsi" w:cstheme="minorHAnsi"/>
        </w:rPr>
      </w:pPr>
      <w:r w:rsidRPr="00D270C7">
        <w:rPr>
          <w:rFonts w:asciiTheme="minorHAnsi" w:hAnsiTheme="minorHAnsi" w:cstheme="minorHAnsi"/>
          <w:b/>
        </w:rPr>
        <w:t>Step 5:</w:t>
      </w:r>
      <w:r>
        <w:rPr>
          <w:rFonts w:asciiTheme="minorHAnsi" w:hAnsiTheme="minorHAnsi" w:cstheme="minorHAnsi"/>
        </w:rPr>
        <w:t xml:space="preserve"> </w:t>
      </w:r>
      <w:r w:rsidRPr="00D270C7">
        <w:rPr>
          <w:rFonts w:asciiTheme="minorHAnsi" w:hAnsiTheme="minorHAnsi" w:cstheme="minorHAnsi"/>
        </w:rPr>
        <w:t xml:space="preserve">Place the power </w:t>
      </w:r>
      <w:r>
        <w:rPr>
          <w:rFonts w:asciiTheme="minorHAnsi" w:hAnsiTheme="minorHAnsi" w:cstheme="minorHAnsi"/>
        </w:rPr>
        <w:t xml:space="preserve">meter as shown in Figures 3 &amp; 4 above. </w:t>
      </w:r>
    </w:p>
    <w:p w:rsidR="00D270C7" w:rsidRPr="00D270C7" w:rsidRDefault="00D270C7" w:rsidP="00D270C7">
      <w:pPr>
        <w:ind w:left="360"/>
        <w:rPr>
          <w:rFonts w:asciiTheme="minorHAnsi" w:hAnsiTheme="minorHAnsi" w:cstheme="minorHAnsi"/>
        </w:rPr>
      </w:pPr>
    </w:p>
    <w:p w:rsidR="008E60F8" w:rsidRDefault="00D270C7" w:rsidP="00D270C7">
      <w:pPr>
        <w:ind w:left="360"/>
        <w:rPr>
          <w:rFonts w:asciiTheme="minorHAnsi" w:hAnsiTheme="minorHAnsi" w:cstheme="minorHAnsi"/>
        </w:rPr>
      </w:pPr>
      <w:r w:rsidRPr="00D270C7">
        <w:rPr>
          <w:rFonts w:asciiTheme="minorHAnsi" w:hAnsiTheme="minorHAnsi" w:cstheme="minorHAnsi"/>
          <w:b/>
        </w:rPr>
        <w:t>Step 6:</w:t>
      </w:r>
      <w:r>
        <w:rPr>
          <w:rFonts w:asciiTheme="minorHAnsi" w:hAnsiTheme="minorHAnsi" w:cstheme="minorHAnsi"/>
        </w:rPr>
        <w:t xml:space="preserve"> </w:t>
      </w:r>
      <w:r w:rsidRPr="00D270C7">
        <w:rPr>
          <w:rFonts w:asciiTheme="minorHAnsi" w:hAnsiTheme="minorHAnsi" w:cstheme="minorHAnsi"/>
        </w:rPr>
        <w:t xml:space="preserve">Open the SCM screen and set the axes </w:t>
      </w:r>
      <w:r>
        <w:rPr>
          <w:rFonts w:asciiTheme="minorHAnsi" w:hAnsiTheme="minorHAnsi" w:cstheme="minorHAnsi"/>
        </w:rPr>
        <w:t xml:space="preserve">at </w:t>
      </w:r>
      <w:r w:rsidRPr="00D270C7">
        <w:rPr>
          <w:rFonts w:asciiTheme="minorHAnsi" w:hAnsiTheme="minorHAnsi" w:cstheme="minorHAnsi"/>
          <w:b/>
        </w:rPr>
        <w:t xml:space="preserve">x = </w:t>
      </w:r>
      <w:r w:rsidR="008E60F8">
        <w:rPr>
          <w:rFonts w:asciiTheme="minorHAnsi" w:hAnsiTheme="minorHAnsi" w:cstheme="minorHAnsi"/>
          <w:b/>
        </w:rPr>
        <w:t>260.36</w:t>
      </w:r>
      <w:r w:rsidRPr="00D270C7">
        <w:rPr>
          <w:rFonts w:asciiTheme="minorHAnsi" w:hAnsiTheme="minorHAnsi" w:cstheme="minorHAnsi"/>
          <w:b/>
        </w:rPr>
        <w:t xml:space="preserve">, y = </w:t>
      </w:r>
      <w:r w:rsidR="008E60F8">
        <w:rPr>
          <w:rFonts w:asciiTheme="minorHAnsi" w:hAnsiTheme="minorHAnsi" w:cstheme="minorHAnsi"/>
          <w:b/>
        </w:rPr>
        <w:t>31.31</w:t>
      </w:r>
      <w:r w:rsidRPr="00D270C7">
        <w:rPr>
          <w:rFonts w:asciiTheme="minorHAnsi" w:hAnsiTheme="minorHAnsi" w:cstheme="minorHAnsi"/>
          <w:b/>
        </w:rPr>
        <w:t>, z = 200</w:t>
      </w:r>
      <w:r>
        <w:rPr>
          <w:rFonts w:asciiTheme="minorHAnsi" w:hAnsiTheme="minorHAnsi" w:cstheme="minorHAnsi"/>
          <w:b/>
        </w:rPr>
        <w:t xml:space="preserve"> </w:t>
      </w:r>
      <w:r w:rsidRPr="00D270C7">
        <w:rPr>
          <w:rFonts w:asciiTheme="minorHAnsi" w:hAnsiTheme="minorHAnsi" w:cstheme="minorHAnsi"/>
        </w:rPr>
        <w:t xml:space="preserve">as shown in Figure 5. </w:t>
      </w:r>
    </w:p>
    <w:p w:rsidR="008E60F8" w:rsidRDefault="008E60F8" w:rsidP="00D270C7">
      <w:pPr>
        <w:ind w:left="360"/>
        <w:rPr>
          <w:rFonts w:asciiTheme="minorHAnsi" w:hAnsiTheme="minorHAnsi" w:cstheme="minorHAnsi"/>
        </w:rPr>
      </w:pPr>
    </w:p>
    <w:p w:rsidR="00572DBA" w:rsidRDefault="00572DBA" w:rsidP="00D270C7">
      <w:pPr>
        <w:ind w:left="36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13042</wp:posOffset>
            </wp:positionV>
            <wp:extent cx="2672862" cy="3105470"/>
            <wp:effectExtent l="0" t="0" r="0" b="0"/>
            <wp:wrapTight wrapText="bothSides">
              <wp:wrapPolygon edited="0">
                <wp:start x="0" y="0"/>
                <wp:lineTo x="0" y="21467"/>
                <wp:lineTo x="21400" y="21467"/>
                <wp:lineTo x="214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310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2DBA">
        <w:rPr>
          <w:rFonts w:asciiTheme="minorHAnsi" w:hAnsiTheme="minorHAnsi" w:cstheme="minorHAnsi"/>
          <w:b/>
        </w:rPr>
        <w:t>Step 7:</w:t>
      </w:r>
      <w:r>
        <w:rPr>
          <w:rFonts w:asciiTheme="minorHAnsi" w:hAnsiTheme="minorHAnsi" w:cstheme="minorHAnsi"/>
        </w:rPr>
        <w:t xml:space="preserve"> Prepare the power meter for a reading following the general instructions included in Section 3 above. </w:t>
      </w:r>
      <w:r w:rsidR="00167A4D">
        <w:rPr>
          <w:rFonts w:asciiTheme="minorHAnsi" w:hAnsiTheme="minorHAnsi" w:cstheme="minorHAnsi"/>
        </w:rPr>
        <w:t>A series of dots will appear on screen when the meter is searching for a reading.</w:t>
      </w:r>
    </w:p>
    <w:p w:rsidR="00572DBA" w:rsidRDefault="00572DBA" w:rsidP="00D270C7">
      <w:pPr>
        <w:ind w:left="360"/>
        <w:rPr>
          <w:rFonts w:asciiTheme="minorHAnsi" w:hAnsiTheme="minorHAnsi" w:cstheme="minorHAnsi"/>
        </w:rPr>
      </w:pPr>
    </w:p>
    <w:p w:rsidR="00D270C7" w:rsidRDefault="00D60830" w:rsidP="005202B6">
      <w:pPr>
        <w:ind w:left="360"/>
        <w:rPr>
          <w:rFonts w:asciiTheme="minorHAnsi" w:hAnsiTheme="minorHAnsi" w:cstheme="minorHAnsi"/>
        </w:rPr>
      </w:pPr>
      <w:r w:rsidRPr="00D60830">
        <w:rPr>
          <w:rFonts w:asciiTheme="minorHAnsi" w:hAnsiTheme="minorHAnsi" w:cstheme="minorHAnsi"/>
          <w:b/>
        </w:rPr>
        <w:t xml:space="preserve">Step </w:t>
      </w:r>
      <w:r w:rsidR="00023AFD">
        <w:rPr>
          <w:rFonts w:asciiTheme="minorHAnsi" w:hAnsiTheme="minorHAnsi" w:cstheme="minorHAnsi"/>
          <w:b/>
        </w:rPr>
        <w:t>8</w:t>
      </w:r>
      <w:r w:rsidRPr="00D60830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Minimize the SCM screen, t</w:t>
      </w:r>
      <w:r w:rsidR="00D270C7" w:rsidRPr="00D270C7">
        <w:rPr>
          <w:rFonts w:asciiTheme="minorHAnsi" w:hAnsiTheme="minorHAnsi" w:cstheme="minorHAnsi"/>
        </w:rPr>
        <w:t>urn off the pilot ligh</w:t>
      </w:r>
      <w:r>
        <w:rPr>
          <w:rFonts w:asciiTheme="minorHAnsi" w:hAnsiTheme="minorHAnsi" w:cstheme="minorHAnsi"/>
        </w:rPr>
        <w:t>t and c</w:t>
      </w:r>
      <w:r w:rsidR="00D270C7" w:rsidRPr="00D270C7">
        <w:rPr>
          <w:rFonts w:asciiTheme="minorHAnsi" w:hAnsiTheme="minorHAnsi" w:cstheme="minorHAnsi"/>
        </w:rPr>
        <w:t>lose the</w:t>
      </w:r>
      <w:r>
        <w:rPr>
          <w:rFonts w:asciiTheme="minorHAnsi" w:hAnsiTheme="minorHAnsi" w:cstheme="minorHAnsi"/>
        </w:rPr>
        <w:t xml:space="preserve"> etcher </w:t>
      </w:r>
      <w:r w:rsidR="00D270C7" w:rsidRPr="00D270C7">
        <w:rPr>
          <w:rFonts w:asciiTheme="minorHAnsi" w:hAnsiTheme="minorHAnsi" w:cstheme="minorHAnsi"/>
        </w:rPr>
        <w:t>door.</w:t>
      </w:r>
    </w:p>
    <w:p w:rsidR="00D60830" w:rsidRPr="00D270C7" w:rsidRDefault="00D60830" w:rsidP="00D60830">
      <w:pPr>
        <w:rPr>
          <w:rFonts w:asciiTheme="minorHAnsi" w:hAnsiTheme="minorHAnsi" w:cstheme="minorHAnsi"/>
        </w:rPr>
      </w:pPr>
    </w:p>
    <w:p w:rsidR="00D270C7" w:rsidRDefault="005202B6" w:rsidP="005202B6">
      <w:pPr>
        <w:ind w:left="360"/>
        <w:rPr>
          <w:rFonts w:asciiTheme="minorHAnsi" w:hAnsiTheme="minorHAnsi" w:cstheme="minorHAnsi"/>
        </w:rPr>
      </w:pPr>
      <w:r w:rsidRPr="005202B6">
        <w:rPr>
          <w:rFonts w:asciiTheme="minorHAnsi" w:hAnsiTheme="minorHAnsi" w:cstheme="minorHAnsi"/>
          <w:b/>
        </w:rPr>
        <w:t xml:space="preserve">Step </w:t>
      </w:r>
      <w:r w:rsidR="00023AFD">
        <w:rPr>
          <w:rFonts w:asciiTheme="minorHAnsi" w:hAnsiTheme="minorHAnsi" w:cstheme="minorHAnsi"/>
          <w:b/>
        </w:rPr>
        <w:t>9</w:t>
      </w:r>
      <w:r w:rsidRPr="005202B6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</w:t>
      </w:r>
      <w:r w:rsidR="00D270C7" w:rsidRPr="00D270C7">
        <w:rPr>
          <w:rFonts w:asciiTheme="minorHAnsi" w:hAnsiTheme="minorHAnsi" w:cstheme="minorHAnsi"/>
        </w:rPr>
        <w:t xml:space="preserve">In the upper left hand corner of the StarMark </w:t>
      </w:r>
      <w:r w:rsidR="0001565E">
        <w:rPr>
          <w:rFonts w:asciiTheme="minorHAnsi" w:hAnsiTheme="minorHAnsi" w:cstheme="minorHAnsi"/>
        </w:rPr>
        <w:t>T</w:t>
      </w:r>
      <w:r w:rsidR="00D270C7" w:rsidRPr="00D270C7">
        <w:rPr>
          <w:rFonts w:asciiTheme="minorHAnsi" w:hAnsiTheme="minorHAnsi" w:cstheme="minorHAnsi"/>
        </w:rPr>
        <w:t xml:space="preserve">ools, enter </w:t>
      </w:r>
      <w:r w:rsidRPr="005202B6">
        <w:rPr>
          <w:rFonts w:asciiTheme="minorHAnsi" w:hAnsiTheme="minorHAnsi" w:cstheme="minorHAnsi"/>
          <w:b/>
        </w:rPr>
        <w:t>16.2</w:t>
      </w:r>
      <w:r w:rsidR="00572DBA">
        <w:rPr>
          <w:rFonts w:asciiTheme="minorHAnsi" w:hAnsiTheme="minorHAnsi" w:cstheme="minorHAnsi"/>
        </w:rPr>
        <w:t xml:space="preserve"> into the current box as shown in Figure 6.</w:t>
      </w:r>
    </w:p>
    <w:p w:rsidR="00023AFD" w:rsidRDefault="00023AFD" w:rsidP="005202B6">
      <w:pPr>
        <w:ind w:left="360"/>
        <w:rPr>
          <w:rFonts w:asciiTheme="minorHAnsi" w:hAnsiTheme="minorHAnsi" w:cstheme="minorHAnsi"/>
        </w:rPr>
      </w:pPr>
    </w:p>
    <w:p w:rsidR="00023AFD" w:rsidRDefault="00023AFD" w:rsidP="005202B6">
      <w:pPr>
        <w:ind w:left="360"/>
        <w:rPr>
          <w:rFonts w:asciiTheme="minorHAnsi" w:hAnsiTheme="minorHAnsi" w:cstheme="minorHAnsi"/>
        </w:rPr>
      </w:pPr>
      <w:r w:rsidRPr="00023AFD">
        <w:rPr>
          <w:rFonts w:asciiTheme="minorHAnsi" w:hAnsiTheme="minorHAnsi" w:cstheme="minorHAnsi"/>
          <w:b/>
        </w:rPr>
        <w:t>Step 10:</w:t>
      </w:r>
      <w:r>
        <w:rPr>
          <w:rFonts w:asciiTheme="minorHAnsi" w:hAnsiTheme="minorHAnsi" w:cstheme="minorHAnsi"/>
        </w:rPr>
        <w:t xml:space="preserve"> Set the beam test and turn the bea</w:t>
      </w:r>
      <w:r w:rsidR="0001565E">
        <w:rPr>
          <w:rFonts w:asciiTheme="minorHAnsi" w:hAnsiTheme="minorHAnsi" w:cstheme="minorHAnsi"/>
        </w:rPr>
        <w:t>m on as shown in Figure 7.</w:t>
      </w:r>
    </w:p>
    <w:p w:rsidR="00023AFD" w:rsidRDefault="00023AFD" w:rsidP="005202B6">
      <w:pPr>
        <w:ind w:left="360"/>
        <w:rPr>
          <w:rFonts w:asciiTheme="minorHAnsi" w:hAnsiTheme="minorHAnsi" w:cstheme="minorHAnsi"/>
          <w:b/>
        </w:rPr>
      </w:pPr>
    </w:p>
    <w:p w:rsidR="00023AFD" w:rsidRDefault="00023AFD" w:rsidP="005202B6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Step 11: </w:t>
      </w:r>
      <w:r w:rsidRPr="003D1304">
        <w:rPr>
          <w:rFonts w:asciiTheme="minorHAnsi" w:hAnsiTheme="minorHAnsi" w:cstheme="minorHAnsi"/>
        </w:rPr>
        <w:t>The power meter will detect laser output and begin a 5 second on-screen countdown. It will then display the power reading.</w:t>
      </w:r>
    </w:p>
    <w:p w:rsidR="005202B6" w:rsidRDefault="00D66764" w:rsidP="005202B6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EC0001" wp14:editId="15C8FAE3">
                <wp:simplePos x="0" y="0"/>
                <wp:positionH relativeFrom="margin">
                  <wp:posOffset>4316730</wp:posOffset>
                </wp:positionH>
                <wp:positionV relativeFrom="paragraph">
                  <wp:posOffset>135052</wp:posOffset>
                </wp:positionV>
                <wp:extent cx="2715895" cy="245745"/>
                <wp:effectExtent l="0" t="0" r="8255" b="1905"/>
                <wp:wrapTight wrapText="bothSides">
                  <wp:wrapPolygon edited="0">
                    <wp:start x="0" y="0"/>
                    <wp:lineTo x="0" y="20093"/>
                    <wp:lineTo x="21514" y="20093"/>
                    <wp:lineTo x="21514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2DBA" w:rsidRPr="00E97AD4" w:rsidRDefault="00572DBA" w:rsidP="00572D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Figure 6: </w:t>
                            </w:r>
                            <w:r w:rsidRPr="00572DB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Starmark Tools 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C000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left:0;text-align:left;margin-left:339.9pt;margin-top:10.65pt;width:213.85pt;height:19.3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" fillcolor="white [3201]" stroked="f" strokeweight=".5pt">
                <v:textbox inset="0,0,0,0">
                  <w:txbxContent>
                    <w:p w:rsidR="00572DBA" w:rsidRPr="00E97AD4" w:rsidRDefault="00572DBA" w:rsidP="00572DB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Figure 6: </w:t>
                      </w:r>
                      <w:r w:rsidRPr="00572DB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Starmark Tools Current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1565E" w:rsidRDefault="006761AB" w:rsidP="005202B6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FA2B6F" wp14:editId="3A60E5E4">
                <wp:simplePos x="0" y="0"/>
                <wp:positionH relativeFrom="margin">
                  <wp:posOffset>4319270</wp:posOffset>
                </wp:positionH>
                <wp:positionV relativeFrom="paragraph">
                  <wp:posOffset>1887855</wp:posOffset>
                </wp:positionV>
                <wp:extent cx="2715895" cy="245745"/>
                <wp:effectExtent l="0" t="0" r="8255" b="1905"/>
                <wp:wrapTight wrapText="bothSides">
                  <wp:wrapPolygon edited="0">
                    <wp:start x="0" y="0"/>
                    <wp:lineTo x="0" y="20093"/>
                    <wp:lineTo x="21514" y="20093"/>
                    <wp:lineTo x="21514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565E" w:rsidRPr="00E97AD4" w:rsidRDefault="0001565E" w:rsidP="000156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Figure 7: </w:t>
                            </w:r>
                            <w:r w:rsidR="00FE007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Beam Test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2B6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0;text-align:left;margin-left:340.1pt;margin-top:148.65pt;width:213.85pt;height:1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" fillcolor="white [3201]" stroked="f" strokeweight=".5pt">
                <v:textbox inset="0,0,0,0">
                  <w:txbxContent>
                    <w:p w:rsidR="0001565E" w:rsidRPr="00E97AD4" w:rsidRDefault="0001565E" w:rsidP="0001565E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Figure 7: </w:t>
                      </w:r>
                      <w:r w:rsidR="00FE007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Beam Test Screen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1565E" w:rsidRPr="0001565E">
        <w:rPr>
          <w:rFonts w:asciiTheme="minorHAnsi" w:hAnsiTheme="minorHAnsi" w:cstheme="minorHAnsi"/>
          <w:b/>
        </w:rPr>
        <w:t>Step 12:</w:t>
      </w:r>
      <w:r w:rsidR="0001565E">
        <w:rPr>
          <w:rFonts w:asciiTheme="minorHAnsi" w:hAnsiTheme="minorHAnsi" w:cstheme="minorHAnsi"/>
        </w:rPr>
        <w:t xml:space="preserve"> Turn the beam off.</w:t>
      </w:r>
    </w:p>
    <w:p w:rsidR="006761AB" w:rsidRDefault="006761AB" w:rsidP="005202B6">
      <w:pPr>
        <w:ind w:left="360"/>
        <w:rPr>
          <w:rFonts w:asciiTheme="minorHAnsi" w:hAnsiTheme="minorHAnsi" w:cstheme="minorHAnsi"/>
          <w:b/>
        </w:rPr>
      </w:pPr>
    </w:p>
    <w:p w:rsidR="00D270C7" w:rsidRPr="005B7159" w:rsidRDefault="006761AB" w:rsidP="00F641EC">
      <w:pPr>
        <w:ind w:left="36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18464</wp:posOffset>
            </wp:positionV>
            <wp:extent cx="2653665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98" y="21205"/>
                <wp:lineTo x="213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</w:rPr>
        <w:t xml:space="preserve">Step 13: </w:t>
      </w:r>
      <w:r w:rsidRPr="006761AB">
        <w:rPr>
          <w:rFonts w:asciiTheme="minorHAnsi" w:hAnsiTheme="minorHAnsi" w:cstheme="minorHAnsi"/>
        </w:rPr>
        <w:t>Record the power reading shown on-screen on the power meter on the record sheet in the appropriate location</w:t>
      </w:r>
      <w:r w:rsidR="004930B5">
        <w:rPr>
          <w:rFonts w:asciiTheme="minorHAnsi" w:hAnsiTheme="minorHAnsi" w:cstheme="minorHAnsi"/>
        </w:rPr>
        <w:t xml:space="preserve"> (described in Step 6 of the general instructions above)</w:t>
      </w:r>
      <w:r w:rsidRPr="006761AB">
        <w:rPr>
          <w:rFonts w:asciiTheme="minorHAnsi" w:hAnsiTheme="minorHAnsi" w:cstheme="minorHAnsi"/>
        </w:rPr>
        <w:t>.</w:t>
      </w:r>
    </w:p>
    <w:p w:rsidR="0001565E" w:rsidRPr="005B7159" w:rsidRDefault="0001565E" w:rsidP="0001565E">
      <w:pPr>
        <w:ind w:firstLine="360"/>
        <w:rPr>
          <w:rFonts w:asciiTheme="minorHAnsi" w:hAnsiTheme="minorHAnsi" w:cstheme="minorHAnsi"/>
        </w:rPr>
      </w:pPr>
    </w:p>
    <w:p w:rsidR="00D270C7" w:rsidRPr="005B7159" w:rsidRDefault="0001565E" w:rsidP="0001565E">
      <w:pPr>
        <w:ind w:firstLine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>Step 1</w:t>
      </w:r>
      <w:r w:rsidR="00F641EC">
        <w:rPr>
          <w:rFonts w:asciiTheme="minorHAnsi" w:hAnsiTheme="minorHAnsi" w:cstheme="minorHAnsi"/>
          <w:b/>
        </w:rPr>
        <w:t>4</w:t>
      </w:r>
      <w:r w:rsidRPr="005B7159">
        <w:rPr>
          <w:rFonts w:asciiTheme="minorHAnsi" w:hAnsiTheme="minorHAnsi" w:cstheme="minorHAnsi"/>
          <w:b/>
        </w:rPr>
        <w:t>:</w:t>
      </w:r>
      <w:r w:rsidRPr="005B7159">
        <w:rPr>
          <w:rFonts w:asciiTheme="minorHAnsi" w:hAnsiTheme="minorHAnsi" w:cstheme="minorHAnsi"/>
        </w:rPr>
        <w:t xml:space="preserve"> Open the door and r</w:t>
      </w:r>
      <w:r w:rsidR="00D270C7" w:rsidRPr="005B7159">
        <w:rPr>
          <w:rFonts w:asciiTheme="minorHAnsi" w:hAnsiTheme="minorHAnsi" w:cstheme="minorHAnsi"/>
        </w:rPr>
        <w:t>emove the power monitor</w:t>
      </w:r>
      <w:r w:rsidRPr="005B7159">
        <w:rPr>
          <w:rFonts w:asciiTheme="minorHAnsi" w:hAnsiTheme="minorHAnsi" w:cstheme="minorHAnsi"/>
        </w:rPr>
        <w:t>.</w:t>
      </w:r>
    </w:p>
    <w:p w:rsidR="0001565E" w:rsidRPr="005B7159" w:rsidRDefault="0001565E" w:rsidP="0001565E">
      <w:pPr>
        <w:ind w:left="1620"/>
        <w:rPr>
          <w:rFonts w:asciiTheme="minorHAnsi" w:hAnsiTheme="minorHAnsi" w:cstheme="minorHAnsi"/>
        </w:rPr>
      </w:pPr>
    </w:p>
    <w:p w:rsidR="00D270C7" w:rsidRDefault="0001565E" w:rsidP="00167A4D">
      <w:pPr>
        <w:ind w:left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>Step 1</w:t>
      </w:r>
      <w:r w:rsidR="00F641EC">
        <w:rPr>
          <w:rFonts w:asciiTheme="minorHAnsi" w:hAnsiTheme="minorHAnsi" w:cstheme="minorHAnsi"/>
          <w:b/>
        </w:rPr>
        <w:t>5</w:t>
      </w:r>
      <w:r w:rsidRPr="005B7159">
        <w:rPr>
          <w:rFonts w:asciiTheme="minorHAnsi" w:hAnsiTheme="minorHAnsi" w:cstheme="minorHAnsi"/>
          <w:b/>
        </w:rPr>
        <w:t>:</w:t>
      </w:r>
      <w:r w:rsidRPr="005B7159">
        <w:rPr>
          <w:rFonts w:asciiTheme="minorHAnsi" w:hAnsiTheme="minorHAnsi" w:cstheme="minorHAnsi"/>
        </w:rPr>
        <w:t xml:space="preserve"> </w:t>
      </w:r>
      <w:r w:rsidR="00D270C7" w:rsidRPr="005B7159">
        <w:rPr>
          <w:rFonts w:asciiTheme="minorHAnsi" w:hAnsiTheme="minorHAnsi" w:cstheme="minorHAnsi"/>
        </w:rPr>
        <w:t>Maximize the SCM</w:t>
      </w:r>
      <w:r w:rsidR="004E40BF">
        <w:rPr>
          <w:rFonts w:asciiTheme="minorHAnsi" w:hAnsiTheme="minorHAnsi" w:cstheme="minorHAnsi"/>
        </w:rPr>
        <w:t xml:space="preserve"> screen</w:t>
      </w:r>
      <w:r w:rsidR="00D270C7" w:rsidRPr="005B7159">
        <w:rPr>
          <w:rFonts w:asciiTheme="minorHAnsi" w:hAnsiTheme="minorHAnsi" w:cstheme="minorHAnsi"/>
        </w:rPr>
        <w:t>.</w:t>
      </w:r>
      <w:r w:rsidR="00167A4D">
        <w:rPr>
          <w:rFonts w:asciiTheme="minorHAnsi" w:hAnsiTheme="minorHAnsi" w:cstheme="minorHAnsi"/>
        </w:rPr>
        <w:t xml:space="preserve"> The power meter check is complete.</w:t>
      </w: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167A4D" w:rsidRDefault="00167A4D" w:rsidP="0001565E">
      <w:pPr>
        <w:ind w:firstLine="360"/>
        <w:rPr>
          <w:rFonts w:asciiTheme="minorHAnsi" w:hAnsiTheme="minorHAnsi" w:cstheme="minorHAnsi"/>
        </w:rPr>
      </w:pPr>
    </w:p>
    <w:p w:rsidR="00360351" w:rsidRDefault="00360351" w:rsidP="0001565E">
      <w:pPr>
        <w:ind w:firstLine="360"/>
        <w:rPr>
          <w:rFonts w:asciiTheme="minorHAnsi" w:hAnsiTheme="minorHAnsi" w:cstheme="minorHAnsi"/>
        </w:rPr>
      </w:pPr>
    </w:p>
    <w:p w:rsidR="00F641EC" w:rsidRDefault="00F641EC" w:rsidP="0001565E">
      <w:pPr>
        <w:ind w:firstLine="360"/>
        <w:rPr>
          <w:rFonts w:asciiTheme="minorHAnsi" w:hAnsiTheme="minorHAnsi" w:cstheme="minorHAnsi"/>
        </w:rPr>
      </w:pPr>
    </w:p>
    <w:p w:rsidR="00167A4D" w:rsidRPr="005B7159" w:rsidRDefault="00167A4D" w:rsidP="00542B93">
      <w:pPr>
        <w:rPr>
          <w:rFonts w:asciiTheme="minorHAnsi" w:hAnsiTheme="minorHAnsi" w:cstheme="minorHAnsi"/>
        </w:rPr>
      </w:pPr>
    </w:p>
    <w:p w:rsidR="00D270C7" w:rsidRPr="005B7159" w:rsidRDefault="00D270C7" w:rsidP="005B7159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</w:rPr>
      </w:pPr>
    </w:p>
    <w:p w:rsidR="00221913" w:rsidRPr="00221913" w:rsidRDefault="00221913" w:rsidP="00221913">
      <w:pPr>
        <w:pStyle w:val="ListParagraph"/>
        <w:numPr>
          <w:ilvl w:val="1"/>
          <w:numId w:val="27"/>
        </w:numPr>
        <w:tabs>
          <w:tab w:val="left" w:pos="153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Rofin</w:t>
      </w:r>
      <w:r w:rsidR="00D270C7">
        <w:rPr>
          <w:rFonts w:asciiTheme="minorHAnsi" w:hAnsiTheme="minorHAnsi" w:cstheme="minorHAnsi"/>
          <w:b/>
        </w:rPr>
        <w:t xml:space="preserve"> Laser Etcher</w:t>
      </w:r>
    </w:p>
    <w:p w:rsidR="002B1F4E" w:rsidRDefault="002B1F4E" w:rsidP="002B1F4E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p w:rsidR="00167A4D" w:rsidRDefault="00167A4D" w:rsidP="00167A4D">
      <w:pPr>
        <w:pStyle w:val="ListParagraph"/>
        <w:tabs>
          <w:tab w:val="left" w:pos="1530"/>
        </w:tabs>
        <w:overflowPunct/>
        <w:autoSpaceDE/>
        <w:autoSpaceDN/>
        <w:adjustRightInd/>
        <w:ind w:left="360"/>
        <w:textAlignment w:val="auto"/>
        <w:rPr>
          <w:rFonts w:asciiTheme="minorHAnsi" w:hAnsiTheme="minorHAnsi" w:cstheme="minorHAnsi"/>
        </w:rPr>
      </w:pPr>
      <w:r w:rsidRPr="00221913">
        <w:rPr>
          <w:rFonts w:asciiTheme="minorHAnsi" w:hAnsiTheme="minorHAnsi" w:cstheme="minorHAnsi"/>
          <w:b/>
        </w:rPr>
        <w:t>Step 1:</w:t>
      </w:r>
      <w:r w:rsidRPr="00221913">
        <w:rPr>
          <w:rFonts w:asciiTheme="minorHAnsi" w:hAnsiTheme="minorHAnsi" w:cstheme="minorHAnsi"/>
        </w:rPr>
        <w:t xml:space="preserve"> Power on the machine following the instructions included in TA1263</w:t>
      </w:r>
      <w:r>
        <w:rPr>
          <w:rFonts w:asciiTheme="minorHAnsi" w:hAnsiTheme="minorHAnsi" w:cstheme="minorHAnsi"/>
        </w:rPr>
        <w:t>.</w:t>
      </w:r>
    </w:p>
    <w:p w:rsidR="00167A4D" w:rsidRDefault="00167A4D" w:rsidP="00167A4D">
      <w:pPr>
        <w:pStyle w:val="ListParagraph"/>
        <w:tabs>
          <w:tab w:val="left" w:pos="1530"/>
        </w:tabs>
        <w:overflowPunct/>
        <w:autoSpaceDE/>
        <w:autoSpaceDN/>
        <w:adjustRightInd/>
        <w:ind w:left="360"/>
        <w:textAlignment w:val="auto"/>
        <w:rPr>
          <w:rFonts w:asciiTheme="minorHAnsi" w:hAnsiTheme="minorHAnsi" w:cstheme="minorHAnsi"/>
        </w:rPr>
      </w:pPr>
    </w:p>
    <w:p w:rsidR="00D66764" w:rsidRPr="005B7159" w:rsidRDefault="00396FCC" w:rsidP="00D66764">
      <w:pPr>
        <w:ind w:left="36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51760" cy="922466"/>
            <wp:effectExtent l="0" t="0" r="0" b="0"/>
            <wp:wrapTight wrapText="bothSides">
              <wp:wrapPolygon edited="0">
                <wp:start x="0" y="0"/>
                <wp:lineTo x="0" y="20975"/>
                <wp:lineTo x="21414" y="20975"/>
                <wp:lineTo x="214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92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4D" w:rsidRPr="005B7159">
        <w:rPr>
          <w:rFonts w:asciiTheme="minorHAnsi" w:hAnsiTheme="minorHAnsi" w:cstheme="minorHAnsi"/>
          <w:b/>
        </w:rPr>
        <w:t>Step 2:</w:t>
      </w:r>
      <w:r w:rsidR="00167A4D" w:rsidRPr="005B7159">
        <w:rPr>
          <w:rFonts w:asciiTheme="minorHAnsi" w:hAnsiTheme="minorHAnsi" w:cstheme="minorHAnsi"/>
        </w:rPr>
        <w:t xml:space="preserve"> </w:t>
      </w:r>
      <w:r w:rsidR="00167A4D">
        <w:rPr>
          <w:rFonts w:asciiTheme="minorHAnsi" w:hAnsiTheme="minorHAnsi" w:cstheme="minorHAnsi"/>
        </w:rPr>
        <w:t>Open the</w:t>
      </w:r>
      <w:r w:rsidR="00740051">
        <w:rPr>
          <w:rFonts w:asciiTheme="minorHAnsi" w:hAnsiTheme="minorHAnsi" w:cstheme="minorHAnsi"/>
        </w:rPr>
        <w:t xml:space="preserve"> power meter</w:t>
      </w:r>
      <w:r w:rsidR="00167A4D">
        <w:rPr>
          <w:rFonts w:asciiTheme="minorHAnsi" w:hAnsiTheme="minorHAnsi" w:cstheme="minorHAnsi"/>
        </w:rPr>
        <w:t xml:space="preserve"> program </w:t>
      </w:r>
      <w:r w:rsidR="00740051">
        <w:rPr>
          <w:rFonts w:asciiTheme="minorHAnsi" w:hAnsiTheme="minorHAnsi" w:cstheme="minorHAnsi"/>
        </w:rPr>
        <w:t xml:space="preserve">by scanning the barcode located on the front of the etching machine. </w:t>
      </w:r>
      <w:r w:rsidR="00D66764">
        <w:rPr>
          <w:rFonts w:asciiTheme="minorHAnsi" w:hAnsiTheme="minorHAnsi" w:cstheme="minorHAnsi"/>
        </w:rPr>
        <w:t xml:space="preserve">The instructions will appear on screen as shown </w:t>
      </w:r>
      <w:r w:rsidR="00A22CB1">
        <w:rPr>
          <w:rFonts w:asciiTheme="minorHAnsi" w:hAnsiTheme="minorHAnsi" w:cstheme="minorHAnsi"/>
        </w:rPr>
        <w:t xml:space="preserve">in Figure </w:t>
      </w:r>
      <w:r>
        <w:rPr>
          <w:rFonts w:asciiTheme="minorHAnsi" w:hAnsiTheme="minorHAnsi" w:cstheme="minorHAnsi"/>
        </w:rPr>
        <w:t>9</w:t>
      </w:r>
      <w:r w:rsidR="00A22CB1">
        <w:rPr>
          <w:rFonts w:asciiTheme="minorHAnsi" w:hAnsiTheme="minorHAnsi" w:cstheme="minorHAnsi"/>
        </w:rPr>
        <w:t>.</w:t>
      </w:r>
      <w:r w:rsidRPr="00396FCC">
        <w:rPr>
          <w:noProof/>
        </w:rPr>
        <w:t xml:space="preserve"> </w:t>
      </w:r>
    </w:p>
    <w:p w:rsidR="00167A4D" w:rsidRPr="00D270C7" w:rsidRDefault="00167A4D" w:rsidP="00167A4D">
      <w:pPr>
        <w:rPr>
          <w:rFonts w:asciiTheme="minorHAnsi" w:hAnsiTheme="minorHAnsi" w:cstheme="minorHAnsi"/>
        </w:rPr>
      </w:pPr>
    </w:p>
    <w:p w:rsidR="00167A4D" w:rsidRDefault="00396FCC" w:rsidP="00167A4D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F3F4F4A" wp14:editId="0AD17066">
                <wp:simplePos x="0" y="0"/>
                <wp:positionH relativeFrom="margin">
                  <wp:align>right</wp:align>
                </wp:positionH>
                <wp:positionV relativeFrom="paragraph">
                  <wp:posOffset>185906</wp:posOffset>
                </wp:positionV>
                <wp:extent cx="2715895" cy="245745"/>
                <wp:effectExtent l="0" t="0" r="8255" b="1905"/>
                <wp:wrapTight wrapText="bothSides">
                  <wp:wrapPolygon edited="0">
                    <wp:start x="0" y="0"/>
                    <wp:lineTo x="0" y="20093"/>
                    <wp:lineTo x="21514" y="20093"/>
                    <wp:lineTo x="21514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6FCC" w:rsidRPr="00E97AD4" w:rsidRDefault="00396FCC" w:rsidP="00396F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Figure 8: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Power Meter Check Barcode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4F4A" id="Text Box 19" o:spid="_x0000_s1031" type="#_x0000_t202" style="position:absolute;left:0;text-align:left;margin-left:162.65pt;margin-top:14.65pt;width:213.85pt;height:19.3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" fillcolor="white [3201]" stroked="f" strokeweight=".5pt">
                <v:textbox inset="0,0,0,0">
                  <w:txbxContent>
                    <w:p w:rsidR="00396FCC" w:rsidRPr="00E97AD4" w:rsidRDefault="00396FCC" w:rsidP="00396FC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Figure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Power Meter Check Barcode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7A4D" w:rsidRPr="00D270C7">
        <w:rPr>
          <w:rFonts w:asciiTheme="minorHAnsi" w:hAnsiTheme="minorHAnsi" w:cstheme="minorHAnsi"/>
          <w:b/>
        </w:rPr>
        <w:t xml:space="preserve">Step </w:t>
      </w:r>
      <w:r w:rsidR="00167A4D">
        <w:rPr>
          <w:rFonts w:asciiTheme="minorHAnsi" w:hAnsiTheme="minorHAnsi" w:cstheme="minorHAnsi"/>
          <w:b/>
        </w:rPr>
        <w:t>3</w:t>
      </w:r>
      <w:r w:rsidR="00167A4D" w:rsidRPr="00D270C7">
        <w:rPr>
          <w:rFonts w:asciiTheme="minorHAnsi" w:hAnsiTheme="minorHAnsi" w:cstheme="minorHAnsi"/>
          <w:b/>
        </w:rPr>
        <w:t>:</w:t>
      </w:r>
      <w:r w:rsidR="00167A4D">
        <w:rPr>
          <w:rFonts w:asciiTheme="minorHAnsi" w:hAnsiTheme="minorHAnsi" w:cstheme="minorHAnsi"/>
        </w:rPr>
        <w:t xml:space="preserve"> </w:t>
      </w:r>
      <w:r w:rsidR="00167A4D" w:rsidRPr="00D270C7">
        <w:rPr>
          <w:rFonts w:asciiTheme="minorHAnsi" w:hAnsiTheme="minorHAnsi" w:cstheme="minorHAnsi"/>
        </w:rPr>
        <w:t xml:space="preserve">Place the power </w:t>
      </w:r>
      <w:r w:rsidR="00167A4D">
        <w:rPr>
          <w:rFonts w:asciiTheme="minorHAnsi" w:hAnsiTheme="minorHAnsi" w:cstheme="minorHAnsi"/>
        </w:rPr>
        <w:t xml:space="preserve">meter as shown in Figures 1 &amp; 2 above. </w:t>
      </w:r>
    </w:p>
    <w:p w:rsidR="00167A4D" w:rsidRDefault="00167A4D" w:rsidP="00167A4D">
      <w:pPr>
        <w:rPr>
          <w:rFonts w:asciiTheme="minorHAnsi" w:hAnsiTheme="minorHAnsi" w:cstheme="minorHAnsi"/>
        </w:rPr>
      </w:pPr>
    </w:p>
    <w:p w:rsidR="00167A4D" w:rsidRDefault="00167A4D" w:rsidP="00167A4D">
      <w:pPr>
        <w:ind w:left="360"/>
        <w:rPr>
          <w:rFonts w:asciiTheme="minorHAnsi" w:hAnsiTheme="minorHAnsi" w:cstheme="minorHAnsi"/>
        </w:rPr>
      </w:pPr>
      <w:r w:rsidRPr="00572DBA">
        <w:rPr>
          <w:rFonts w:asciiTheme="minorHAnsi" w:hAnsiTheme="minorHAnsi" w:cstheme="minorHAnsi"/>
          <w:b/>
        </w:rPr>
        <w:t xml:space="preserve">Step </w:t>
      </w:r>
      <w:r>
        <w:rPr>
          <w:rFonts w:asciiTheme="minorHAnsi" w:hAnsiTheme="minorHAnsi" w:cstheme="minorHAnsi"/>
          <w:b/>
        </w:rPr>
        <w:t>4</w:t>
      </w:r>
      <w:r w:rsidRPr="00572DBA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Prepare the power meter for a reading following the general instructions included in Section 3 above. A series of dots will appear on screen when the meter is searching for a reading.</w:t>
      </w:r>
    </w:p>
    <w:p w:rsidR="00167A4D" w:rsidRDefault="00167A4D" w:rsidP="00167A4D">
      <w:pPr>
        <w:ind w:left="360"/>
        <w:rPr>
          <w:rFonts w:asciiTheme="minorHAnsi" w:hAnsiTheme="minorHAnsi" w:cstheme="minorHAnsi"/>
        </w:rPr>
      </w:pPr>
    </w:p>
    <w:p w:rsidR="00167A4D" w:rsidRDefault="00167A4D" w:rsidP="00167A4D">
      <w:pPr>
        <w:ind w:left="360"/>
        <w:rPr>
          <w:rFonts w:asciiTheme="minorHAnsi" w:hAnsiTheme="minorHAnsi" w:cstheme="minorHAnsi"/>
        </w:rPr>
      </w:pPr>
      <w:r w:rsidRPr="00167A4D">
        <w:rPr>
          <w:rFonts w:asciiTheme="minorHAnsi" w:hAnsiTheme="minorHAnsi" w:cstheme="minorHAnsi"/>
          <w:b/>
        </w:rPr>
        <w:t>Step 5:</w:t>
      </w:r>
      <w:r>
        <w:rPr>
          <w:rFonts w:asciiTheme="minorHAnsi" w:hAnsiTheme="minorHAnsi" w:cstheme="minorHAnsi"/>
        </w:rPr>
        <w:t xml:space="preserve"> Close the etcher door and run the program.</w:t>
      </w:r>
    </w:p>
    <w:p w:rsidR="00167A4D" w:rsidRDefault="00167A4D" w:rsidP="00167A4D">
      <w:pPr>
        <w:ind w:left="360"/>
        <w:rPr>
          <w:rFonts w:asciiTheme="minorHAnsi" w:hAnsiTheme="minorHAnsi" w:cstheme="minorHAnsi"/>
          <w:b/>
        </w:rPr>
      </w:pPr>
    </w:p>
    <w:p w:rsidR="00167A4D" w:rsidRDefault="00167A4D" w:rsidP="00167A4D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Step </w:t>
      </w:r>
      <w:r w:rsidR="0093685E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 xml:space="preserve">: </w:t>
      </w:r>
      <w:r w:rsidRPr="003D1304">
        <w:rPr>
          <w:rFonts w:asciiTheme="minorHAnsi" w:hAnsiTheme="minorHAnsi" w:cstheme="minorHAnsi"/>
        </w:rPr>
        <w:t>The power meter will detect laser output and begin a 5 second on-screen countdown. It will then display the power reading.</w:t>
      </w:r>
    </w:p>
    <w:p w:rsidR="0093685E" w:rsidRDefault="0093685E" w:rsidP="00167A4D">
      <w:pPr>
        <w:ind w:left="360"/>
        <w:rPr>
          <w:rFonts w:asciiTheme="minorHAnsi" w:hAnsiTheme="minorHAnsi" w:cstheme="minorHAnsi"/>
        </w:rPr>
      </w:pPr>
    </w:p>
    <w:p w:rsidR="0093685E" w:rsidRDefault="0093685E" w:rsidP="00167A4D">
      <w:pPr>
        <w:ind w:left="360"/>
        <w:rPr>
          <w:rFonts w:asciiTheme="minorHAnsi" w:hAnsiTheme="minorHAnsi" w:cstheme="minorHAnsi"/>
        </w:rPr>
      </w:pPr>
      <w:r w:rsidRPr="0093685E">
        <w:rPr>
          <w:rFonts w:asciiTheme="minorHAnsi" w:hAnsiTheme="minorHAnsi" w:cstheme="minorHAnsi"/>
          <w:b/>
        </w:rPr>
        <w:t xml:space="preserve">Step </w:t>
      </w:r>
      <w:r>
        <w:rPr>
          <w:rFonts w:asciiTheme="minorHAnsi" w:hAnsiTheme="minorHAnsi" w:cstheme="minorHAnsi"/>
          <w:b/>
        </w:rPr>
        <w:t>7</w:t>
      </w:r>
      <w:r w:rsidRPr="0093685E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Once the meter is displaying a power reading, turn the beam off.</w:t>
      </w:r>
    </w:p>
    <w:p w:rsidR="00167A4D" w:rsidRDefault="00167A4D" w:rsidP="00167A4D">
      <w:pPr>
        <w:rPr>
          <w:rFonts w:asciiTheme="minorHAnsi" w:hAnsiTheme="minorHAnsi" w:cstheme="minorHAnsi"/>
          <w:b/>
        </w:rPr>
      </w:pPr>
    </w:p>
    <w:p w:rsidR="00167A4D" w:rsidRDefault="00167A4D" w:rsidP="00167A4D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Step </w:t>
      </w:r>
      <w:r w:rsidR="0093685E">
        <w:rPr>
          <w:rFonts w:asciiTheme="minorHAnsi" w:hAnsiTheme="minorHAnsi" w:cstheme="minorHAnsi"/>
          <w:b/>
        </w:rPr>
        <w:t>8</w:t>
      </w:r>
      <w:r>
        <w:rPr>
          <w:rFonts w:asciiTheme="minorHAnsi" w:hAnsiTheme="minorHAnsi" w:cstheme="minorHAnsi"/>
          <w:b/>
        </w:rPr>
        <w:t xml:space="preserve">: </w:t>
      </w:r>
      <w:r w:rsidRPr="006761AB">
        <w:rPr>
          <w:rFonts w:asciiTheme="minorHAnsi" w:hAnsiTheme="minorHAnsi" w:cstheme="minorHAnsi"/>
        </w:rPr>
        <w:t>Record the power reading shown on-screen on the power meter on the record sheet in the appropriate location</w:t>
      </w:r>
      <w:r>
        <w:rPr>
          <w:rFonts w:asciiTheme="minorHAnsi" w:hAnsiTheme="minorHAnsi" w:cstheme="minorHAnsi"/>
        </w:rPr>
        <w:t xml:space="preserve"> (described in Step 6 of the general instructions above)</w:t>
      </w:r>
      <w:r w:rsidRPr="006761AB">
        <w:rPr>
          <w:rFonts w:asciiTheme="minorHAnsi" w:hAnsiTheme="minorHAnsi" w:cstheme="minorHAnsi"/>
        </w:rPr>
        <w:t>.</w:t>
      </w:r>
    </w:p>
    <w:p w:rsidR="00167A4D" w:rsidRPr="005B7159" w:rsidRDefault="00167A4D" w:rsidP="00167A4D">
      <w:pPr>
        <w:rPr>
          <w:rFonts w:asciiTheme="minorHAnsi" w:hAnsiTheme="minorHAnsi" w:cstheme="minorHAnsi"/>
        </w:rPr>
      </w:pPr>
    </w:p>
    <w:p w:rsidR="00167A4D" w:rsidRDefault="00167A4D" w:rsidP="00167A4D">
      <w:pPr>
        <w:ind w:firstLine="360"/>
        <w:rPr>
          <w:rFonts w:asciiTheme="minorHAnsi" w:hAnsiTheme="minorHAnsi" w:cstheme="minorHAnsi"/>
        </w:rPr>
      </w:pPr>
      <w:r w:rsidRPr="005B7159">
        <w:rPr>
          <w:rFonts w:asciiTheme="minorHAnsi" w:hAnsiTheme="minorHAnsi" w:cstheme="minorHAnsi"/>
          <w:b/>
        </w:rPr>
        <w:t xml:space="preserve">Step </w:t>
      </w:r>
      <w:r w:rsidR="0093685E">
        <w:rPr>
          <w:rFonts w:asciiTheme="minorHAnsi" w:hAnsiTheme="minorHAnsi" w:cstheme="minorHAnsi"/>
          <w:b/>
        </w:rPr>
        <w:t>9</w:t>
      </w:r>
      <w:r w:rsidRPr="005B7159">
        <w:rPr>
          <w:rFonts w:asciiTheme="minorHAnsi" w:hAnsiTheme="minorHAnsi" w:cstheme="minorHAnsi"/>
          <w:b/>
        </w:rPr>
        <w:t>:</w:t>
      </w:r>
      <w:r w:rsidRPr="005B7159">
        <w:rPr>
          <w:rFonts w:asciiTheme="minorHAnsi" w:hAnsiTheme="minorHAnsi" w:cstheme="minorHAnsi"/>
        </w:rPr>
        <w:t xml:space="preserve"> Open the door and remove the power monitor.</w:t>
      </w:r>
      <w:r>
        <w:rPr>
          <w:rFonts w:asciiTheme="minorHAnsi" w:hAnsiTheme="minorHAnsi" w:cstheme="minorHAnsi"/>
        </w:rPr>
        <w:t xml:space="preserve"> The power meter check is complete.</w:t>
      </w:r>
    </w:p>
    <w:p w:rsidR="00C21A8C" w:rsidRDefault="00C21A8C" w:rsidP="00167A4D">
      <w:pPr>
        <w:ind w:firstLine="360"/>
        <w:rPr>
          <w:rFonts w:asciiTheme="minorHAnsi" w:hAnsiTheme="minorHAnsi" w:cstheme="minorHAnsi"/>
        </w:rPr>
      </w:pPr>
    </w:p>
    <w:p w:rsidR="00C21A8C" w:rsidRPr="005B7159" w:rsidRDefault="00C21A8C" w:rsidP="00167A4D">
      <w:pPr>
        <w:ind w:firstLine="360"/>
        <w:rPr>
          <w:rFonts w:asciiTheme="minorHAnsi" w:hAnsiTheme="minorHAnsi" w:cstheme="minorHAnsi"/>
        </w:rPr>
      </w:pPr>
    </w:p>
    <w:p w:rsidR="002B1F4E" w:rsidRDefault="002B1F4E" w:rsidP="002B1F4E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p w:rsidR="002B1F4E" w:rsidRDefault="002B1F4E" w:rsidP="002B1F4E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p w:rsidR="002B1F4E" w:rsidRDefault="00E314F5" w:rsidP="002B1F4E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A73B76" wp14:editId="7AA0D65C">
                <wp:simplePos x="0" y="0"/>
                <wp:positionH relativeFrom="margin">
                  <wp:align>right</wp:align>
                </wp:positionH>
                <wp:positionV relativeFrom="paragraph">
                  <wp:posOffset>5441315</wp:posOffset>
                </wp:positionV>
                <wp:extent cx="6847840" cy="245745"/>
                <wp:effectExtent l="0" t="0" r="0" b="1905"/>
                <wp:wrapTight wrapText="bothSides">
                  <wp:wrapPolygon edited="0">
                    <wp:start x="0" y="0"/>
                    <wp:lineTo x="0" y="20093"/>
                    <wp:lineTo x="21512" y="20093"/>
                    <wp:lineTo x="21512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764" w:rsidRPr="00E97AD4" w:rsidRDefault="00D66764" w:rsidP="00D6676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396FC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Rofin On-Screen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3B76" id="Text Box 18" o:spid="_x0000_s1032" type="#_x0000_t202" style="position:absolute;margin-left:488pt;margin-top:428.45pt;width:539.2pt;height:19.3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" fillcolor="white [3201]" stroked="f" strokeweight=".5pt">
                <v:textbox inset="0,0,0,0">
                  <w:txbxContent>
                    <w:p w:rsidR="00D66764" w:rsidRPr="00E97AD4" w:rsidRDefault="00D66764" w:rsidP="00D66764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Figure </w:t>
                      </w:r>
                      <w:r w:rsidR="00396FC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Rofin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On-Screen Instructions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6676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955155" cy="5337175"/>
            <wp:effectExtent l="0" t="0" r="0" b="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13" name="Picture 13" descr="E:\Rofin P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fin Pow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8"/>
                    <a:stretch/>
                  </pic:blipFill>
                  <pic:spPr bwMode="auto">
                    <a:xfrm>
                      <a:off x="0" y="0"/>
                      <a:ext cx="695515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F4E" w:rsidRDefault="002B1F4E" w:rsidP="002B1F4E">
      <w:pPr>
        <w:tabs>
          <w:tab w:val="left" w:pos="1530"/>
        </w:tabs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sectPr w:rsidR="002B1F4E" w:rsidSect="006B663F">
      <w:headerReference w:type="default" r:id="rId17"/>
      <w:footerReference w:type="default" r:id="rId18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934" w:rsidRDefault="00241934">
      <w:r>
        <w:separator/>
      </w:r>
    </w:p>
  </w:endnote>
  <w:endnote w:type="continuationSeparator" w:id="0">
    <w:p w:rsidR="00241934" w:rsidRDefault="00241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592"/>
      <w:gridCol w:w="6029"/>
      <w:gridCol w:w="1179"/>
    </w:tblGrid>
    <w:tr w:rsidR="00241934" w:rsidRPr="00E52623" w:rsidTr="006B663F">
      <w:tc>
        <w:tcPr>
          <w:tcW w:w="3672" w:type="dxa"/>
          <w:vAlign w:val="center"/>
        </w:tcPr>
        <w:p w:rsidR="00241934" w:rsidRPr="00E52623" w:rsidRDefault="00241934" w:rsidP="006B663F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vAlign w:val="center"/>
        </w:tcPr>
        <w:p w:rsidR="00241934" w:rsidRPr="00E52623" w:rsidRDefault="00241934" w:rsidP="006B663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88" w:type="dxa"/>
          <w:vAlign w:val="center"/>
        </w:tcPr>
        <w:p w:rsidR="00241934" w:rsidRPr="00E52623" w:rsidRDefault="00241934" w:rsidP="003944B8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3D2C31">
            <w:rPr>
              <w:rFonts w:ascii="Arial" w:hAnsi="Arial" w:cs="Arial"/>
              <w:sz w:val="16"/>
              <w:szCs w:val="16"/>
            </w:rPr>
            <w:t>TA1307</w:t>
          </w:r>
        </w:p>
      </w:tc>
    </w:tr>
    <w:tr w:rsidR="00241934" w:rsidRPr="00E52623" w:rsidTr="006B663F">
      <w:tc>
        <w:tcPr>
          <w:tcW w:w="3672" w:type="dxa"/>
          <w:vAlign w:val="center"/>
        </w:tcPr>
        <w:p w:rsidR="00241934" w:rsidRPr="00E52623" w:rsidRDefault="00241934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vAlign w:val="center"/>
        </w:tcPr>
        <w:p w:rsidR="00241934" w:rsidRPr="00E52623" w:rsidRDefault="00241934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E52623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BB43A5">
            <w:rPr>
              <w:rStyle w:val="PageNumber"/>
              <w:rFonts w:ascii="Arial" w:hAnsi="Arial" w:cs="Arial"/>
              <w:noProof/>
              <w:sz w:val="16"/>
              <w:szCs w:val="16"/>
            </w:rPr>
            <w:t>1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BB43A5">
            <w:rPr>
              <w:rStyle w:val="PageNumber"/>
              <w:rFonts w:ascii="Arial" w:hAnsi="Arial" w:cs="Arial"/>
              <w:noProof/>
              <w:sz w:val="16"/>
              <w:szCs w:val="16"/>
            </w:rPr>
            <w:t>5</w:t>
          </w:r>
          <w:r w:rsidRPr="00E52623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vAlign w:val="center"/>
        </w:tcPr>
        <w:p w:rsidR="00241934" w:rsidRPr="00E52623" w:rsidRDefault="00241934" w:rsidP="006B663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E52623">
            <w:rPr>
              <w:rFonts w:ascii="Arial" w:hAnsi="Arial" w:cs="Arial"/>
              <w:sz w:val="16"/>
              <w:szCs w:val="16"/>
            </w:rPr>
            <w:t xml:space="preserve">REV </w:t>
          </w:r>
          <w:r>
            <w:rPr>
              <w:rFonts w:ascii="Arial" w:hAnsi="Arial" w:cs="Arial"/>
              <w:sz w:val="16"/>
              <w:szCs w:val="16"/>
            </w:rPr>
            <w:t>NR</w:t>
          </w:r>
        </w:p>
      </w:tc>
    </w:tr>
  </w:tbl>
  <w:p w:rsidR="00241934" w:rsidRPr="00895072" w:rsidRDefault="00241934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241934" w:rsidRPr="006B663F" w:rsidRDefault="00241934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934" w:rsidRDefault="00241934">
      <w:r>
        <w:separator/>
      </w:r>
    </w:p>
  </w:footnote>
  <w:footnote w:type="continuationSeparator" w:id="0">
    <w:p w:rsidR="00241934" w:rsidRDefault="00241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34" w:rsidRDefault="00241934">
    <w:pPr>
      <w:pStyle w:val="Header"/>
      <w:rPr>
        <w:sz w:val="1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8240" behindDoc="0" locked="0" layoutInCell="1" allowOverlap="1" wp14:anchorId="7F4359AF" wp14:editId="55D4991E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 wp14:anchorId="5802E831" wp14:editId="029286E8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1934" w:rsidRDefault="00241934" w:rsidP="00895072">
    <w:pPr>
      <w:rPr>
        <w:rFonts w:ascii="Arial" w:hAnsi="Arial"/>
        <w:sz w:val="28"/>
      </w:rPr>
    </w:pPr>
  </w:p>
  <w:p w:rsidR="00241934" w:rsidRDefault="00241934" w:rsidP="006C2FD8">
    <w:pPr>
      <w:jc w:val="center"/>
      <w:rPr>
        <w:rFonts w:ascii="Arial" w:hAnsi="Arial"/>
        <w:sz w:val="28"/>
      </w:rPr>
    </w:pPr>
  </w:p>
  <w:p w:rsidR="00241934" w:rsidRDefault="00241934" w:rsidP="006C2FD8">
    <w:pPr>
      <w:jc w:val="center"/>
      <w:rPr>
        <w:rFonts w:ascii="Arial" w:hAnsi="Arial"/>
        <w:sz w:val="28"/>
      </w:rPr>
    </w:pPr>
  </w:p>
  <w:p w:rsidR="00241934" w:rsidRPr="00FA50E8" w:rsidRDefault="00241934" w:rsidP="006C2FD8">
    <w:pPr>
      <w:jc w:val="center"/>
      <w:rPr>
        <w:rFonts w:ascii="Arial" w:hAnsi="Arial"/>
        <w:b/>
      </w:rPr>
    </w:pPr>
    <w:r w:rsidRPr="006C2FD8">
      <w:rPr>
        <w:rFonts w:ascii="Arial" w:hAnsi="Arial"/>
        <w:sz w:val="28"/>
      </w:rPr>
      <w:t>User Guide:</w:t>
    </w:r>
    <w:r>
      <w:rPr>
        <w:rFonts w:ascii="Arial" w:hAnsi="Arial"/>
        <w:sz w:val="28"/>
      </w:rPr>
      <w:t xml:space="preserve"> Depew </w:t>
    </w:r>
    <w:r>
      <w:rPr>
        <w:rFonts w:ascii="Arial" w:hAnsi="Arial"/>
        <w:sz w:val="28"/>
        <w:szCs w:val="28"/>
      </w:rPr>
      <w:t>Laser Etcher Equipment User Guide</w:t>
    </w:r>
  </w:p>
  <w:p w:rsidR="00241934" w:rsidRDefault="00241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4BAE"/>
    <w:multiLevelType w:val="hybridMultilevel"/>
    <w:tmpl w:val="FBF81D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26FAF"/>
    <w:multiLevelType w:val="hybridMultilevel"/>
    <w:tmpl w:val="F2FEB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F1E3A"/>
    <w:multiLevelType w:val="multilevel"/>
    <w:tmpl w:val="0B5E9966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733CB8"/>
    <w:multiLevelType w:val="hybridMultilevel"/>
    <w:tmpl w:val="523E68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6" w15:restartNumberingAfterBreak="0">
    <w:nsid w:val="2D2E02FD"/>
    <w:multiLevelType w:val="singleLevel"/>
    <w:tmpl w:val="362C96E6"/>
    <w:lvl w:ilvl="0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</w:abstractNum>
  <w:abstractNum w:abstractNumId="7" w15:restartNumberingAfterBreak="0">
    <w:nsid w:val="4788012B"/>
    <w:multiLevelType w:val="hybridMultilevel"/>
    <w:tmpl w:val="F1EC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0D15A1"/>
    <w:multiLevelType w:val="hybridMultilevel"/>
    <w:tmpl w:val="079C5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E0509"/>
    <w:multiLevelType w:val="hybridMultilevel"/>
    <w:tmpl w:val="FD56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17FFC"/>
    <w:multiLevelType w:val="hybridMultilevel"/>
    <w:tmpl w:val="729E84FE"/>
    <w:lvl w:ilvl="0" w:tplc="04C8A676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F34B97"/>
    <w:multiLevelType w:val="hybridMultilevel"/>
    <w:tmpl w:val="5A304722"/>
    <w:lvl w:ilvl="0" w:tplc="70C6B978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074C73"/>
    <w:multiLevelType w:val="hybridMultilevel"/>
    <w:tmpl w:val="45183B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93465"/>
    <w:multiLevelType w:val="multilevel"/>
    <w:tmpl w:val="E4680B96"/>
    <w:lvl w:ilvl="0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37469C"/>
    <w:multiLevelType w:val="hybridMultilevel"/>
    <w:tmpl w:val="F7DA065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6D65DB"/>
    <w:multiLevelType w:val="singleLevel"/>
    <w:tmpl w:val="B7E43DE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73C5257D"/>
    <w:multiLevelType w:val="multilevel"/>
    <w:tmpl w:val="29087EFA"/>
    <w:lvl w:ilvl="0">
      <w:start w:val="1"/>
      <w:numFmt w:val="decimal"/>
      <w:pStyle w:val="BodyText2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94172C"/>
    <w:multiLevelType w:val="multilevel"/>
    <w:tmpl w:val="131683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9"/>
  </w:num>
  <w:num w:numId="2">
    <w:abstractNumId w:val="3"/>
  </w:num>
  <w:num w:numId="3">
    <w:abstractNumId w:val="8"/>
  </w:num>
  <w:num w:numId="4">
    <w:abstractNumId w:val="15"/>
  </w:num>
  <w:num w:numId="5">
    <w:abstractNumId w:val="5"/>
  </w:num>
  <w:num w:numId="6">
    <w:abstractNumId w:val="0"/>
  </w:num>
  <w:num w:numId="7">
    <w:abstractNumId w:val="18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</w:num>
  <w:num w:numId="19">
    <w:abstractNumId w:val="20"/>
  </w:num>
  <w:num w:numId="20">
    <w:abstractNumId w:val="14"/>
  </w:num>
  <w:num w:numId="21">
    <w:abstractNumId w:val="6"/>
  </w:num>
  <w:num w:numId="22">
    <w:abstractNumId w:val="12"/>
  </w:num>
  <w:num w:numId="23">
    <w:abstractNumId w:val="4"/>
  </w:num>
  <w:num w:numId="24">
    <w:abstractNumId w:val="17"/>
  </w:num>
  <w:num w:numId="25">
    <w:abstractNumId w:val="11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01122"/>
    <w:rsid w:val="0000781F"/>
    <w:rsid w:val="0001565E"/>
    <w:rsid w:val="00023AFD"/>
    <w:rsid w:val="0002648A"/>
    <w:rsid w:val="00047216"/>
    <w:rsid w:val="00067C75"/>
    <w:rsid w:val="00074577"/>
    <w:rsid w:val="00074AB6"/>
    <w:rsid w:val="00077D0E"/>
    <w:rsid w:val="00091DBC"/>
    <w:rsid w:val="000A2185"/>
    <w:rsid w:val="000A74C0"/>
    <w:rsid w:val="000B48F6"/>
    <w:rsid w:val="000C37B9"/>
    <w:rsid w:val="000C7155"/>
    <w:rsid w:val="000D1A2D"/>
    <w:rsid w:val="000E3BBF"/>
    <w:rsid w:val="000F105A"/>
    <w:rsid w:val="000F7A75"/>
    <w:rsid w:val="00100747"/>
    <w:rsid w:val="00104264"/>
    <w:rsid w:val="0010603E"/>
    <w:rsid w:val="00115C69"/>
    <w:rsid w:val="0012216B"/>
    <w:rsid w:val="00131E09"/>
    <w:rsid w:val="00133FE4"/>
    <w:rsid w:val="00134A60"/>
    <w:rsid w:val="001644C7"/>
    <w:rsid w:val="00167A4D"/>
    <w:rsid w:val="00167C37"/>
    <w:rsid w:val="00186F41"/>
    <w:rsid w:val="001A529A"/>
    <w:rsid w:val="001C3F36"/>
    <w:rsid w:val="001C4208"/>
    <w:rsid w:val="001D699F"/>
    <w:rsid w:val="001E3E72"/>
    <w:rsid w:val="001F0696"/>
    <w:rsid w:val="0020547D"/>
    <w:rsid w:val="00215960"/>
    <w:rsid w:val="00221913"/>
    <w:rsid w:val="0022411D"/>
    <w:rsid w:val="0022518E"/>
    <w:rsid w:val="002344D8"/>
    <w:rsid w:val="00241934"/>
    <w:rsid w:val="002457E8"/>
    <w:rsid w:val="00263A4E"/>
    <w:rsid w:val="00267CFF"/>
    <w:rsid w:val="00273E0E"/>
    <w:rsid w:val="0028636E"/>
    <w:rsid w:val="0029455C"/>
    <w:rsid w:val="002970FC"/>
    <w:rsid w:val="002A2E02"/>
    <w:rsid w:val="002B1F4E"/>
    <w:rsid w:val="002B6ED6"/>
    <w:rsid w:val="002D5C28"/>
    <w:rsid w:val="002F1E65"/>
    <w:rsid w:val="003008A6"/>
    <w:rsid w:val="0030710F"/>
    <w:rsid w:val="00311C66"/>
    <w:rsid w:val="00330870"/>
    <w:rsid w:val="003359DA"/>
    <w:rsid w:val="00336957"/>
    <w:rsid w:val="00342F17"/>
    <w:rsid w:val="003458CA"/>
    <w:rsid w:val="00351118"/>
    <w:rsid w:val="00360351"/>
    <w:rsid w:val="003615E3"/>
    <w:rsid w:val="00367B08"/>
    <w:rsid w:val="00381DF9"/>
    <w:rsid w:val="00387901"/>
    <w:rsid w:val="003944B8"/>
    <w:rsid w:val="00396FCC"/>
    <w:rsid w:val="003A258A"/>
    <w:rsid w:val="003B62FF"/>
    <w:rsid w:val="003D1065"/>
    <w:rsid w:val="003D1304"/>
    <w:rsid w:val="003D2C31"/>
    <w:rsid w:val="003E5628"/>
    <w:rsid w:val="00414FEE"/>
    <w:rsid w:val="00417000"/>
    <w:rsid w:val="00423C90"/>
    <w:rsid w:val="004257F2"/>
    <w:rsid w:val="004313F1"/>
    <w:rsid w:val="00435798"/>
    <w:rsid w:val="0046484C"/>
    <w:rsid w:val="004930B5"/>
    <w:rsid w:val="004A0EFB"/>
    <w:rsid w:val="004B18AE"/>
    <w:rsid w:val="004B214D"/>
    <w:rsid w:val="004B3295"/>
    <w:rsid w:val="004C197C"/>
    <w:rsid w:val="004C6516"/>
    <w:rsid w:val="004D350D"/>
    <w:rsid w:val="004E23FA"/>
    <w:rsid w:val="004E40BF"/>
    <w:rsid w:val="00506EF7"/>
    <w:rsid w:val="00517338"/>
    <w:rsid w:val="005202B6"/>
    <w:rsid w:val="00537EDF"/>
    <w:rsid w:val="00542B93"/>
    <w:rsid w:val="00544CC0"/>
    <w:rsid w:val="005540AB"/>
    <w:rsid w:val="005651D4"/>
    <w:rsid w:val="00572DBA"/>
    <w:rsid w:val="005736F8"/>
    <w:rsid w:val="005742B6"/>
    <w:rsid w:val="00585CC3"/>
    <w:rsid w:val="00586FD0"/>
    <w:rsid w:val="00591DA1"/>
    <w:rsid w:val="005A7521"/>
    <w:rsid w:val="005B6DF3"/>
    <w:rsid w:val="005B7159"/>
    <w:rsid w:val="005C1DE5"/>
    <w:rsid w:val="005E245A"/>
    <w:rsid w:val="005E35F0"/>
    <w:rsid w:val="005F249F"/>
    <w:rsid w:val="00615FD9"/>
    <w:rsid w:val="00631461"/>
    <w:rsid w:val="00632A3D"/>
    <w:rsid w:val="006435C0"/>
    <w:rsid w:val="00657991"/>
    <w:rsid w:val="006665BB"/>
    <w:rsid w:val="00675DA3"/>
    <w:rsid w:val="006761AB"/>
    <w:rsid w:val="0068285F"/>
    <w:rsid w:val="00694806"/>
    <w:rsid w:val="006A0208"/>
    <w:rsid w:val="006B4B75"/>
    <w:rsid w:val="006B663F"/>
    <w:rsid w:val="006C1212"/>
    <w:rsid w:val="006C2FD8"/>
    <w:rsid w:val="006C43AC"/>
    <w:rsid w:val="006D29DB"/>
    <w:rsid w:val="006D40EC"/>
    <w:rsid w:val="006F11FE"/>
    <w:rsid w:val="007142EE"/>
    <w:rsid w:val="00740051"/>
    <w:rsid w:val="00742BE0"/>
    <w:rsid w:val="00763C9C"/>
    <w:rsid w:val="007640C1"/>
    <w:rsid w:val="00772EDB"/>
    <w:rsid w:val="007D2426"/>
    <w:rsid w:val="007D297F"/>
    <w:rsid w:val="007D2CD2"/>
    <w:rsid w:val="007D3C59"/>
    <w:rsid w:val="007E6D2B"/>
    <w:rsid w:val="00823264"/>
    <w:rsid w:val="00832D35"/>
    <w:rsid w:val="00833770"/>
    <w:rsid w:val="00835A4B"/>
    <w:rsid w:val="008841BA"/>
    <w:rsid w:val="00892E16"/>
    <w:rsid w:val="00895072"/>
    <w:rsid w:val="008A0677"/>
    <w:rsid w:val="008B2594"/>
    <w:rsid w:val="008B43C3"/>
    <w:rsid w:val="008C1544"/>
    <w:rsid w:val="008C59A5"/>
    <w:rsid w:val="008D40D6"/>
    <w:rsid w:val="008E60F8"/>
    <w:rsid w:val="00900D64"/>
    <w:rsid w:val="00925A77"/>
    <w:rsid w:val="00932BFC"/>
    <w:rsid w:val="0093685E"/>
    <w:rsid w:val="009410B3"/>
    <w:rsid w:val="00952D5D"/>
    <w:rsid w:val="00954B0E"/>
    <w:rsid w:val="00956C27"/>
    <w:rsid w:val="00957B82"/>
    <w:rsid w:val="00962444"/>
    <w:rsid w:val="00964EFB"/>
    <w:rsid w:val="00991C41"/>
    <w:rsid w:val="00996826"/>
    <w:rsid w:val="009A7107"/>
    <w:rsid w:val="009A72D7"/>
    <w:rsid w:val="009B4C4C"/>
    <w:rsid w:val="009B7E69"/>
    <w:rsid w:val="009C7C6B"/>
    <w:rsid w:val="009D7BAC"/>
    <w:rsid w:val="00A22CB1"/>
    <w:rsid w:val="00A25E93"/>
    <w:rsid w:val="00A27D02"/>
    <w:rsid w:val="00A32194"/>
    <w:rsid w:val="00A46EF4"/>
    <w:rsid w:val="00A5385E"/>
    <w:rsid w:val="00A53BB0"/>
    <w:rsid w:val="00A6065B"/>
    <w:rsid w:val="00A625C0"/>
    <w:rsid w:val="00A6329F"/>
    <w:rsid w:val="00A767A7"/>
    <w:rsid w:val="00A91B1A"/>
    <w:rsid w:val="00A93677"/>
    <w:rsid w:val="00AB30F6"/>
    <w:rsid w:val="00AB3BAF"/>
    <w:rsid w:val="00AF1DCE"/>
    <w:rsid w:val="00B059E4"/>
    <w:rsid w:val="00B065B2"/>
    <w:rsid w:val="00B20CE9"/>
    <w:rsid w:val="00B273F4"/>
    <w:rsid w:val="00B30190"/>
    <w:rsid w:val="00B34178"/>
    <w:rsid w:val="00B374B4"/>
    <w:rsid w:val="00B457E3"/>
    <w:rsid w:val="00B63CF4"/>
    <w:rsid w:val="00B7039A"/>
    <w:rsid w:val="00B72E6B"/>
    <w:rsid w:val="00B81615"/>
    <w:rsid w:val="00BA0B3C"/>
    <w:rsid w:val="00BB43A5"/>
    <w:rsid w:val="00BB4667"/>
    <w:rsid w:val="00BD1C90"/>
    <w:rsid w:val="00BD4A7C"/>
    <w:rsid w:val="00BE0F77"/>
    <w:rsid w:val="00BE23FD"/>
    <w:rsid w:val="00BF0CC6"/>
    <w:rsid w:val="00BF54B4"/>
    <w:rsid w:val="00C0309C"/>
    <w:rsid w:val="00C17427"/>
    <w:rsid w:val="00C21A8C"/>
    <w:rsid w:val="00C2304C"/>
    <w:rsid w:val="00C348DA"/>
    <w:rsid w:val="00C53EA6"/>
    <w:rsid w:val="00C700F2"/>
    <w:rsid w:val="00C77DEF"/>
    <w:rsid w:val="00C82D48"/>
    <w:rsid w:val="00CA0DC1"/>
    <w:rsid w:val="00CA459A"/>
    <w:rsid w:val="00CD2070"/>
    <w:rsid w:val="00CE76DD"/>
    <w:rsid w:val="00D04DF5"/>
    <w:rsid w:val="00D21BDA"/>
    <w:rsid w:val="00D22231"/>
    <w:rsid w:val="00D270C7"/>
    <w:rsid w:val="00D31D27"/>
    <w:rsid w:val="00D53FA4"/>
    <w:rsid w:val="00D5533F"/>
    <w:rsid w:val="00D568A7"/>
    <w:rsid w:val="00D60830"/>
    <w:rsid w:val="00D66764"/>
    <w:rsid w:val="00D73CE1"/>
    <w:rsid w:val="00D75AAD"/>
    <w:rsid w:val="00D91357"/>
    <w:rsid w:val="00DC23D5"/>
    <w:rsid w:val="00DC368C"/>
    <w:rsid w:val="00DC5637"/>
    <w:rsid w:val="00DC5B1D"/>
    <w:rsid w:val="00DD5F5F"/>
    <w:rsid w:val="00DE10A7"/>
    <w:rsid w:val="00E05B64"/>
    <w:rsid w:val="00E114C9"/>
    <w:rsid w:val="00E314F5"/>
    <w:rsid w:val="00E341F6"/>
    <w:rsid w:val="00E3677A"/>
    <w:rsid w:val="00E47A04"/>
    <w:rsid w:val="00E52623"/>
    <w:rsid w:val="00E5659F"/>
    <w:rsid w:val="00E56F47"/>
    <w:rsid w:val="00E615C5"/>
    <w:rsid w:val="00E72E59"/>
    <w:rsid w:val="00E935C3"/>
    <w:rsid w:val="00E95538"/>
    <w:rsid w:val="00E962F9"/>
    <w:rsid w:val="00E96498"/>
    <w:rsid w:val="00E97A09"/>
    <w:rsid w:val="00E97AD4"/>
    <w:rsid w:val="00EA5B7E"/>
    <w:rsid w:val="00EB65E9"/>
    <w:rsid w:val="00EB750B"/>
    <w:rsid w:val="00EC31A9"/>
    <w:rsid w:val="00EC7DD1"/>
    <w:rsid w:val="00ED548A"/>
    <w:rsid w:val="00EF57B4"/>
    <w:rsid w:val="00F10FA5"/>
    <w:rsid w:val="00F276E0"/>
    <w:rsid w:val="00F2772D"/>
    <w:rsid w:val="00F45232"/>
    <w:rsid w:val="00F53273"/>
    <w:rsid w:val="00F641EC"/>
    <w:rsid w:val="00F67121"/>
    <w:rsid w:val="00F70AF8"/>
    <w:rsid w:val="00F713C1"/>
    <w:rsid w:val="00F77F5E"/>
    <w:rsid w:val="00F936F4"/>
    <w:rsid w:val="00FA50E8"/>
    <w:rsid w:val="00FB3015"/>
    <w:rsid w:val="00FC4DD4"/>
    <w:rsid w:val="00FD03C8"/>
    <w:rsid w:val="00FE007A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5:docId w15:val="{8F72A7F5-687F-4B4B-B58E-E38C1EF6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33F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5533F"/>
    <w:pPr>
      <w:keepNext/>
      <w:numPr>
        <w:numId w:val="11"/>
      </w:numPr>
      <w:tabs>
        <w:tab w:val="left" w:pos="540"/>
      </w:tabs>
      <w:spacing w:before="240" w:after="120"/>
      <w:outlineLvl w:val="0"/>
    </w:pPr>
    <w:rPr>
      <w:rFonts w:ascii="Arial" w:hAnsi="Arial" w:cs="Arial"/>
      <w:b/>
      <w:bCs/>
      <w:kern w:val="32"/>
      <w:szCs w:val="24"/>
    </w:rPr>
  </w:style>
  <w:style w:type="paragraph" w:styleId="Heading2">
    <w:name w:val="heading 2"/>
    <w:basedOn w:val="Heading1"/>
    <w:next w:val="Normal"/>
    <w:link w:val="Heading2Char"/>
    <w:unhideWhenUsed/>
    <w:qFormat/>
    <w:rsid w:val="00D5533F"/>
    <w:pPr>
      <w:numPr>
        <w:ilvl w:val="1"/>
      </w:numPr>
      <w:tabs>
        <w:tab w:val="clear" w:pos="540"/>
        <w:tab w:val="left" w:pos="720"/>
      </w:tabs>
      <w:ind w:left="720" w:hanging="720"/>
      <w:outlineLvl w:val="1"/>
    </w:pPr>
  </w:style>
  <w:style w:type="paragraph" w:styleId="Heading3">
    <w:name w:val="heading 3"/>
    <w:basedOn w:val="Heading2"/>
    <w:next w:val="Normal"/>
    <w:link w:val="Heading3Char"/>
    <w:unhideWhenUsed/>
    <w:qFormat/>
    <w:rsid w:val="00D5533F"/>
    <w:pPr>
      <w:numPr>
        <w:ilvl w:val="2"/>
      </w:numPr>
      <w:tabs>
        <w:tab w:val="clear" w:pos="720"/>
        <w:tab w:val="left" w:pos="900"/>
      </w:tabs>
      <w:ind w:left="900" w:hanging="864"/>
      <w:outlineLvl w:val="2"/>
    </w:pPr>
    <w:rPr>
      <w:rFonts w:cs="Times New Roman"/>
      <w:bCs w:val="0"/>
      <w:szCs w:val="26"/>
    </w:rPr>
  </w:style>
  <w:style w:type="paragraph" w:styleId="Heading4">
    <w:name w:val="heading 4"/>
    <w:basedOn w:val="Heading3"/>
    <w:next w:val="Normal"/>
    <w:link w:val="Heading4Char"/>
    <w:unhideWhenUsed/>
    <w:qFormat/>
    <w:rsid w:val="00001122"/>
    <w:pPr>
      <w:numPr>
        <w:ilvl w:val="3"/>
      </w:numPr>
      <w:tabs>
        <w:tab w:val="clear" w:pos="900"/>
        <w:tab w:val="left" w:pos="1080"/>
      </w:tabs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paragraph" w:customStyle="1" w:styleId="BodyText1">
    <w:name w:val="Body Text 1"/>
    <w:basedOn w:val="Normal"/>
    <w:qFormat/>
    <w:rsid w:val="00952D5D"/>
    <w:pPr>
      <w:spacing w:after="120"/>
    </w:pPr>
  </w:style>
  <w:style w:type="paragraph" w:styleId="BodyText2">
    <w:name w:val="Body Text 2"/>
    <w:basedOn w:val="Normal"/>
    <w:link w:val="BodyText2Char"/>
    <w:qFormat/>
    <w:rsid w:val="00952D5D"/>
    <w:pPr>
      <w:numPr>
        <w:numId w:val="7"/>
      </w:numPr>
      <w:tabs>
        <w:tab w:val="left" w:pos="720"/>
      </w:tabs>
      <w:spacing w:after="120"/>
    </w:pPr>
  </w:style>
  <w:style w:type="character" w:customStyle="1" w:styleId="BodyText2Char">
    <w:name w:val="Body Text 2 Char"/>
    <w:basedOn w:val="DefaultParagraphFont"/>
    <w:link w:val="BodyText2"/>
    <w:rsid w:val="00952D5D"/>
    <w:rPr>
      <w:sz w:val="24"/>
    </w:rPr>
  </w:style>
  <w:style w:type="character" w:customStyle="1" w:styleId="Heading1Char">
    <w:name w:val="Heading 1 Char"/>
    <w:link w:val="Heading1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rsid w:val="00D5533F"/>
    <w:rPr>
      <w:rFonts w:ascii="Arial" w:hAnsi="Arial" w:cs="Arial"/>
      <w:b/>
      <w:bCs/>
      <w:kern w:val="32"/>
      <w:sz w:val="24"/>
      <w:szCs w:val="24"/>
    </w:rPr>
  </w:style>
  <w:style w:type="character" w:customStyle="1" w:styleId="Heading3Char">
    <w:name w:val="Heading 3 Char"/>
    <w:link w:val="Heading3"/>
    <w:rsid w:val="00D5533F"/>
    <w:rPr>
      <w:rFonts w:ascii="Arial" w:hAnsi="Arial"/>
      <w:b/>
      <w:kern w:val="32"/>
      <w:sz w:val="24"/>
      <w:szCs w:val="26"/>
    </w:rPr>
  </w:style>
  <w:style w:type="character" w:customStyle="1" w:styleId="Heading4Char">
    <w:name w:val="Heading 4 Char"/>
    <w:link w:val="Heading4"/>
    <w:rsid w:val="00001122"/>
    <w:rPr>
      <w:rFonts w:ascii="Arial" w:hAnsi="Arial"/>
      <w:b/>
      <w:bCs/>
      <w:kern w:val="32"/>
      <w:sz w:val="24"/>
      <w:szCs w:val="28"/>
    </w:rPr>
  </w:style>
  <w:style w:type="paragraph" w:styleId="TOC1">
    <w:name w:val="toc 1"/>
    <w:basedOn w:val="Normal"/>
    <w:next w:val="Normal"/>
    <w:autoRedefine/>
    <w:uiPriority w:val="39"/>
    <w:rsid w:val="00001122"/>
    <w:rPr>
      <w:rFonts w:ascii="Arial" w:hAnsi="Arial"/>
      <w:color w:val="0000FF"/>
      <w:u w:val="words"/>
    </w:rPr>
  </w:style>
  <w:style w:type="paragraph" w:styleId="TOC2">
    <w:name w:val="toc 2"/>
    <w:basedOn w:val="TOC1"/>
    <w:next w:val="Normal"/>
    <w:autoRedefine/>
    <w:uiPriority w:val="39"/>
    <w:rsid w:val="00001122"/>
    <w:pPr>
      <w:ind w:left="240"/>
    </w:pPr>
  </w:style>
  <w:style w:type="paragraph" w:styleId="TOC3">
    <w:name w:val="toc 3"/>
    <w:basedOn w:val="TOC2"/>
    <w:next w:val="Normal"/>
    <w:autoRedefine/>
    <w:uiPriority w:val="39"/>
    <w:rsid w:val="00001122"/>
    <w:pPr>
      <w:ind w:left="480"/>
    </w:pPr>
  </w:style>
  <w:style w:type="paragraph" w:styleId="TOC4">
    <w:name w:val="toc 4"/>
    <w:basedOn w:val="TOC3"/>
    <w:next w:val="Normal"/>
    <w:autoRedefine/>
    <w:uiPriority w:val="39"/>
    <w:rsid w:val="00001122"/>
    <w:pPr>
      <w:ind w:left="720"/>
    </w:pPr>
  </w:style>
  <w:style w:type="paragraph" w:styleId="BalloonText">
    <w:name w:val="Balloon Text"/>
    <w:basedOn w:val="Normal"/>
    <w:link w:val="BalloonTextChar"/>
    <w:rsid w:val="001C4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42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23FA"/>
    <w:rPr>
      <w:color w:val="0000FF" w:themeColor="hyperlink"/>
      <w:u w:val="single"/>
    </w:rPr>
  </w:style>
  <w:style w:type="character" w:customStyle="1" w:styleId="X-ref">
    <w:name w:val="X-ref"/>
    <w:qFormat/>
    <w:rsid w:val="00537E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58CA"/>
    <w:pPr>
      <w:ind w:left="720"/>
      <w:contextualSpacing/>
    </w:pPr>
  </w:style>
  <w:style w:type="paragraph" w:styleId="BlockText">
    <w:name w:val="Block Text"/>
    <w:basedOn w:val="Normal"/>
    <w:rsid w:val="0022411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Indent">
    <w:name w:val="Body Text Indent"/>
    <w:basedOn w:val="Normal"/>
    <w:link w:val="BodyTextIndentChar"/>
    <w:rsid w:val="00B374B4"/>
    <w:pPr>
      <w:spacing w:after="120"/>
      <w:ind w:left="36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B374B4"/>
  </w:style>
  <w:style w:type="paragraph" w:styleId="BodyText">
    <w:name w:val="Body Text"/>
    <w:basedOn w:val="Normal"/>
    <w:link w:val="BodyTextChar"/>
    <w:rsid w:val="004357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3579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0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6F403-90F3-454B-B44A-047BA63C4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0</TotalTime>
  <Pages>5</Pages>
  <Words>691</Words>
  <Characters>3541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Sarah Steffan</cp:lastModifiedBy>
  <cp:revision>2</cp:revision>
  <cp:lastPrinted>2021-07-12T11:16:00Z</cp:lastPrinted>
  <dcterms:created xsi:type="dcterms:W3CDTF">2021-08-02T18:18:00Z</dcterms:created>
  <dcterms:modified xsi:type="dcterms:W3CDTF">2021-08-02T18:18:00Z</dcterms:modified>
</cp:coreProperties>
</file>